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2CC6" w14:textId="27882B89" w:rsidR="00942BA9" w:rsidRDefault="00FC59FF" w:rsidP="0069558D">
      <w:pPr>
        <w:pStyle w:val="TOCHeading"/>
      </w:pPr>
      <w:r>
        <w:rPr>
          <w:rFonts w:ascii="Arial" w:eastAsiaTheme="minorHAnsi" w:hAnsi="Arial" w:cs="Arial"/>
          <w:noProof/>
          <w:color w:val="FFFFFF" w:themeColor="background1"/>
          <w:spacing w:val="-24"/>
          <w:kern w:val="16"/>
          <w:sz w:val="48"/>
          <w:szCs w:val="48"/>
          <w:shd w:val="clear" w:color="auto" w:fill="E6E6E6"/>
          <w:lang w:val="en-US" w:eastAsia="en-US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DFAFE70" wp14:editId="48EAF044">
                <wp:simplePos x="0" y="0"/>
                <wp:positionH relativeFrom="column">
                  <wp:posOffset>-905774</wp:posOffset>
                </wp:positionH>
                <wp:positionV relativeFrom="paragraph">
                  <wp:posOffset>-1154059</wp:posOffset>
                </wp:positionV>
                <wp:extent cx="7574280" cy="2965596"/>
                <wp:effectExtent l="0" t="0" r="762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2965596"/>
                          <a:chOff x="0" y="0"/>
                          <a:chExt cx="7574280" cy="296559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551566" cy="499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158261"/>
                            <a:ext cx="7574280" cy="2807335"/>
                            <a:chOff x="0" y="0"/>
                            <a:chExt cx="7574369" cy="2807676"/>
                          </a:xfrm>
                        </wpg:grpSpPr>
                        <wpg:grpSp>
                          <wpg:cNvPr id="28" name="Group 7"/>
                          <wpg:cNvGrpSpPr/>
                          <wpg:grpSpPr>
                            <a:xfrm>
                              <a:off x="0" y="0"/>
                              <a:ext cx="7574369" cy="2807676"/>
                              <a:chOff x="0" y="0"/>
                              <a:chExt cx="9206079" cy="3413234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89" r="10205" b="14889"/>
                              <a:stretch/>
                            </pic:blipFill>
                            <pic:spPr>
                              <a:xfrm>
                                <a:off x="3434600" y="408958"/>
                                <a:ext cx="5766373" cy="3004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30" name="Freeform: Shape 30"/>
                            <wps:cNvSpPr/>
                            <wps:spPr>
                              <a:xfrm>
                                <a:off x="0" y="408959"/>
                                <a:ext cx="6909454" cy="3004274"/>
                              </a:xfrm>
                              <a:custGeom>
                                <a:avLst/>
                                <a:gdLst>
                                  <a:gd name="connsiteX0" fmla="*/ 0 w 6909454"/>
                                  <a:gd name="connsiteY0" fmla="*/ 0 h 3004274"/>
                                  <a:gd name="connsiteX1" fmla="*/ 6909454 w 6909454"/>
                                  <a:gd name="connsiteY1" fmla="*/ 0 h 3004274"/>
                                  <a:gd name="connsiteX2" fmla="*/ 4908932 w 6909454"/>
                                  <a:gd name="connsiteY2" fmla="*/ 3004274 h 3004274"/>
                                  <a:gd name="connsiteX3" fmla="*/ 0 w 6909454"/>
                                  <a:gd name="connsiteY3" fmla="*/ 3004274 h 3004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09454" h="3004274">
                                    <a:moveTo>
                                      <a:pt x="0" y="0"/>
                                    </a:moveTo>
                                    <a:lnTo>
                                      <a:pt x="6909454" y="0"/>
                                    </a:lnTo>
                                    <a:lnTo>
                                      <a:pt x="4908932" y="3004274"/>
                                    </a:lnTo>
                                    <a:lnTo>
                                      <a:pt x="0" y="3004274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1"/>
                                  </a:gs>
                                  <a:gs pos="45000">
                                    <a:schemeClr val="accent1"/>
                                  </a:gs>
                                  <a:gs pos="100000">
                                    <a:schemeClr val="accent2"/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1" y="0"/>
                                <a:ext cx="9206078" cy="407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2" name="TextBox 37"/>
                            <wps:cNvSpPr txBox="1"/>
                            <wps:spPr>
                              <a:xfrm>
                                <a:off x="6634449" y="65242"/>
                                <a:ext cx="24384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83D3523" w14:textId="77777777" w:rsidR="001424AD" w:rsidRPr="001424AD" w:rsidRDefault="001424AD" w:rsidP="001424AD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Powering K-C’s digital future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Graphic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956" y="116575"/>
                                <a:ext cx="1388460" cy="1743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Freeform: Shape 34"/>
                            <wps:cNvSpPr/>
                            <wps:spPr>
                              <a:xfrm>
                                <a:off x="4496725" y="1025704"/>
                                <a:ext cx="2138073" cy="2387530"/>
                              </a:xfrm>
                              <a:custGeom>
                                <a:avLst/>
                                <a:gdLst>
                                  <a:gd name="connsiteX0" fmla="*/ 1529685 w 2138073"/>
                                  <a:gd name="connsiteY0" fmla="*/ 0 h 2387530"/>
                                  <a:gd name="connsiteX1" fmla="*/ 2138073 w 2138073"/>
                                  <a:gd name="connsiteY1" fmla="*/ 392204 h 2387530"/>
                                  <a:gd name="connsiteX2" fmla="*/ 1154184 w 2138073"/>
                                  <a:gd name="connsiteY2" fmla="*/ 1917081 h 2387530"/>
                                  <a:gd name="connsiteX3" fmla="*/ 850384 w 2138073"/>
                                  <a:gd name="connsiteY3" fmla="*/ 2387530 h 2387530"/>
                                  <a:gd name="connsiteX4" fmla="*/ 0 w 2138073"/>
                                  <a:gd name="connsiteY4" fmla="*/ 2387530 h 23875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38073" h="2387530">
                                    <a:moveTo>
                                      <a:pt x="1529685" y="0"/>
                                    </a:moveTo>
                                    <a:lnTo>
                                      <a:pt x="2138073" y="392204"/>
                                    </a:lnTo>
                                    <a:cubicBezTo>
                                      <a:pt x="1816047" y="890344"/>
                                      <a:pt x="1482147" y="1408788"/>
                                      <a:pt x="1154184" y="1917081"/>
                                    </a:cubicBezTo>
                                    <a:lnTo>
                                      <a:pt x="850384" y="2387530"/>
                                    </a:lnTo>
                                    <a:lnTo>
                                      <a:pt x="0" y="238753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8000">
                                    <a:schemeClr val="accent3"/>
                                  </a:gs>
                                  <a:gs pos="66000">
                                    <a:schemeClr val="accent3">
                                      <a:alpha val="0"/>
                                    </a:schemeClr>
                                  </a:gs>
                                </a:gsLst>
                                <a:lin ang="150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10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69" y="785354"/>
                              <a:ext cx="3232847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14:paraId="1F7999D5" w14:textId="56847CF4" w:rsidR="000721EB" w:rsidRPr="006143A0" w:rsidRDefault="003C598D" w:rsidP="000721EB">
                                <w:pP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Respond </w:t>
                                </w:r>
                                <w:r w:rsidR="0061198C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to </w:t>
                                </w:r>
                                <w:r w:rsidR="00A37886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0C6F2D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Forward Auction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Event </w:t>
                                </w:r>
                                <w:r w:rsidR="00A37886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(Suppliers)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457200" y="1636834"/>
                              <a:ext cx="8750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53" y="1846384"/>
                              <a:ext cx="3072765" cy="359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C34D85" w14:textId="31DA3D69" w:rsidR="000721EB" w:rsidRPr="00014EF1" w:rsidRDefault="00F26A0A" w:rsidP="000721EB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Coupa</w:t>
                                </w:r>
                                <w:r w:rsidR="00404EDF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Sourcing Optimization</w:t>
                                </w: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FAFE70" id="Group 3" o:spid="_x0000_s1026" style="position:absolute;margin-left:-71.3pt;margin-top:-90.85pt;width:596.4pt;height:233.5pt;z-index:251641856" coordsize="75742,2965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">
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v:group id="Group 35" o:spid="_x0000_s1028" style="position:absolute;top:1582;width:75742;height:28073" coordsize="75743,2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7" o:spid="_x0000_s1029" style="position:absolute;width:75743;height:28076" coordsize="92060,3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">
                      <v:imagedata r:id="rId14" o:title="" croptop="9758f" cropbottom="9758f" cropright="6688f"/>
                    </v:shape>
                    <v:shape id="Freeform: Shape 30" o:spid="_x0000_s1031" style="position:absolute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" path="m,l6909454,,4908932,3004274,,3004274,,xe" fillcolor="#10069f [3204]" stroked="f" strokeweight="1pt">
                      <v:fill color2="#753bbd [3205]" rotate="t" angle="135" colors="0 #10069f;29491f #10069f;1 #753bbd" focus="100%" type="gradient"/>
                      <v:stroke joinstyle="miter"/>
                      <v:path arrowok="t" o:connecttype="custom" o:connectlocs="0,0;6909454,0;4908932,3004274;0,3004274" o:connectangles="0,0,0,0"/>
                    </v:shape>
                    <v:rect id="Rectangle 31" o:spid="_x0000_s1032" style="position:absolute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14:paraId="183D3523" w14:textId="77777777" w:rsidR="001424AD" w:rsidRPr="001424AD" w:rsidRDefault="001424AD" w:rsidP="001424AD">
                            <w:pPr>
                              <w:jc w:val="right"/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Powering K-C’s digital future</w:t>
                            </w:r>
                          </w:p>
                        </w:txbxContent>
                      </v:textbox>
                    </v:shape>
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">
                      <v:imagedata r:id="rId15" o:title=""/>
                    </v:shape>
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" path="m1529685,r608388,392204c1816047,890344,1482147,1408788,1154184,1917081l850384,2387530,,2387530,1529685,xe" fillcolor="#33d196 [3206]" stroked="f" strokeweight="1pt">
                      <v:fill opacity="0" color2="#33d196 [3206]" angle="200" colors="0 #33d196;11796f #33d196" focus="100%" type="gradient">
                        <o:fill v:ext="view" type="gradientUnscaled"/>
                      </v:fill>
                      <v:stroke joinstyle="miter"/>
                      <v:path arrowok="t" o:connecttype="custom" o:connectlocs="1529685,0;2138073,392204;1154184,1917081;850384,2387530;0,2387530" o:connectangles="0,0,0,0,0"/>
                    </v:shape>
                  </v:group>
                  <v:shape id="Text Box 21" o:spid="_x0000_s1036" type="#_x0000_t202" style="position:absolute;left:4161;top:7853;width:32329;height:7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1F7999D5" w14:textId="56847CF4" w:rsidR="000721EB" w:rsidRPr="006143A0" w:rsidRDefault="003C598D" w:rsidP="000721EB">
                          <w:pP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Respond </w:t>
                          </w:r>
                          <w:r w:rsidR="0061198C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to </w:t>
                          </w:r>
                          <w:r w:rsidR="00A37886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</w:t>
                          </w:r>
                          <w:r w:rsidR="000C6F2D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Forward Auction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Event </w:t>
                          </w:r>
                          <w:r w:rsidR="00A37886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(Suppliers)</w:t>
                          </w:r>
                        </w:p>
                      </w:txbxContent>
                    </v:textbox>
                  </v:shape>
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" strokecolor="#33d196 [3206]" strokeweight="2.25pt">
                    <v:stroke joinstyle="miter"/>
                  </v:line>
                  <v:shape id="Text Box 2" o:spid="_x0000_s1038" type="#_x0000_t202" style="position:absolute;left:3575;top:18463;width:30728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FC34D85" w14:textId="31DA3D69" w:rsidR="000721EB" w:rsidRPr="00014EF1" w:rsidRDefault="00F26A0A" w:rsidP="000721EB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Coupa</w:t>
                          </w:r>
                          <w:r w:rsidR="00404ED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Sourcing Optimization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56AB">
        <w:rPr>
          <w:rFonts w:ascii="Arial" w:eastAsiaTheme="minorHAnsi" w:hAnsi="Arial" w:cs="Arial"/>
          <w:color w:val="FFFFFF" w:themeColor="background1"/>
          <w:spacing w:val="-24"/>
          <w:kern w:val="16"/>
          <w:sz w:val="48"/>
          <w:szCs w:val="48"/>
          <w:lang w:val="en-US" w:eastAsia="en-US"/>
        </w:rPr>
        <w:tab/>
      </w:r>
    </w:p>
    <w:p w14:paraId="46530065" w14:textId="7C3F280A" w:rsidR="00942BA9" w:rsidRDefault="00942BA9" w:rsidP="0069558D">
      <w:pPr>
        <w:pStyle w:val="TOCHeading"/>
      </w:pPr>
    </w:p>
    <w:p w14:paraId="2C3CF759" w14:textId="56B3364E" w:rsidR="00942BA9" w:rsidRDefault="00942BA9" w:rsidP="00942BA9"/>
    <w:p w14:paraId="669DBC4A" w14:textId="3D1F3BA3" w:rsidR="000721EB" w:rsidRDefault="000721EB" w:rsidP="00942BA9"/>
    <w:p w14:paraId="4A81127B" w14:textId="556740B2" w:rsidR="000721EB" w:rsidRDefault="000721EB" w:rsidP="00942BA9"/>
    <w:p w14:paraId="59A309AE" w14:textId="50C4E5B9" w:rsidR="000721EB" w:rsidRDefault="000721EB" w:rsidP="00942BA9"/>
    <w:p w14:paraId="2599F55C" w14:textId="489BBA94" w:rsidR="000721EB" w:rsidRDefault="000721EB" w:rsidP="00942BA9"/>
    <w:p w14:paraId="5E576272" w14:textId="496E4FBF" w:rsidR="000721EB" w:rsidRDefault="000721EB" w:rsidP="00942BA9"/>
    <w:p w14:paraId="31D97EB4" w14:textId="77777777" w:rsidR="00F97C72" w:rsidRDefault="00F97C72" w:rsidP="00F97C72"/>
    <w:p w14:paraId="7FDE7B68" w14:textId="77777777" w:rsidR="00F97C72" w:rsidRDefault="00F97C72" w:rsidP="00F97C72"/>
    <w:p w14:paraId="15313194" w14:textId="77777777" w:rsidR="00F97C72" w:rsidRDefault="00F97C72" w:rsidP="00F97C72"/>
    <w:p w14:paraId="1B47CAB7" w14:textId="77777777" w:rsidR="00F97C72" w:rsidRDefault="00F97C72" w:rsidP="00F97C72"/>
    <w:p w14:paraId="2C38A10E" w14:textId="77777777" w:rsidR="00F97C72" w:rsidRDefault="00F97C72" w:rsidP="00F97C72"/>
    <w:p w14:paraId="13875002" w14:textId="77777777" w:rsidR="00F97C72" w:rsidRPr="007A288B" w:rsidRDefault="00F97C72" w:rsidP="00F97C72">
      <w:pPr>
        <w:rPr>
          <w:i/>
          <w:iCs/>
          <w:sz w:val="22"/>
          <w:szCs w:val="22"/>
        </w:rPr>
      </w:pPr>
      <w:r w:rsidRPr="007A288B">
        <w:rPr>
          <w:i/>
          <w:iCs/>
          <w:sz w:val="22"/>
          <w:szCs w:val="22"/>
        </w:rPr>
        <w:t xml:space="preserve">For the best learning experience, please </w:t>
      </w:r>
      <w:r>
        <w:rPr>
          <w:i/>
          <w:iCs/>
          <w:sz w:val="22"/>
          <w:szCs w:val="22"/>
        </w:rPr>
        <w:t xml:space="preserve">click the </w:t>
      </w:r>
      <w:r w:rsidRPr="00671DF2">
        <w:rPr>
          <w:b/>
          <w:bCs/>
          <w:i/>
          <w:iCs/>
          <w:sz w:val="22"/>
          <w:szCs w:val="22"/>
        </w:rPr>
        <w:t>Editing</w:t>
      </w:r>
      <w:r>
        <w:rPr>
          <w:i/>
          <w:iCs/>
          <w:sz w:val="22"/>
          <w:szCs w:val="22"/>
        </w:rPr>
        <w:t xml:space="preserve"> button and select </w:t>
      </w:r>
      <w:r w:rsidRPr="00671DF2">
        <w:rPr>
          <w:b/>
          <w:bCs/>
          <w:i/>
          <w:iCs/>
          <w:sz w:val="22"/>
          <w:szCs w:val="22"/>
        </w:rPr>
        <w:t>Open in Desktop</w:t>
      </w:r>
      <w:r>
        <w:rPr>
          <w:i/>
          <w:iCs/>
          <w:sz w:val="22"/>
          <w:szCs w:val="22"/>
        </w:rPr>
        <w:t xml:space="preserve"> to view this document in your desktop application of Microsoft Word. </w:t>
      </w:r>
      <w:r w:rsidRPr="007A288B">
        <w:rPr>
          <w:i/>
          <w:iCs/>
          <w:sz w:val="22"/>
          <w:szCs w:val="22"/>
        </w:rPr>
        <w:t xml:space="preserve">Viewing this document in SharePoint or in-browser may </w:t>
      </w:r>
      <w:r>
        <w:rPr>
          <w:i/>
          <w:iCs/>
          <w:sz w:val="22"/>
          <w:szCs w:val="22"/>
        </w:rPr>
        <w:t>distort</w:t>
      </w:r>
      <w:r w:rsidRPr="007A288B">
        <w:rPr>
          <w:i/>
          <w:iCs/>
          <w:sz w:val="22"/>
          <w:szCs w:val="22"/>
        </w:rPr>
        <w:t xml:space="preserve"> the placement of images</w:t>
      </w:r>
      <w:r>
        <w:rPr>
          <w:i/>
          <w:iCs/>
          <w:sz w:val="22"/>
          <w:szCs w:val="22"/>
        </w:rPr>
        <w:t xml:space="preserve"> and text.</w:t>
      </w:r>
    </w:p>
    <w:p w14:paraId="53BD9A1B" w14:textId="778515DB" w:rsidR="000721EB" w:rsidRDefault="000721EB" w:rsidP="00942BA9"/>
    <w:p w14:paraId="47A47169" w14:textId="23AD97A7" w:rsidR="00FC59FF" w:rsidRDefault="00FC59FF" w:rsidP="00942BA9"/>
    <w:p w14:paraId="0B6B5058" w14:textId="77777777" w:rsidR="000721EB" w:rsidRDefault="000721EB" w:rsidP="00942BA9"/>
    <w:sdt>
      <w:sdtPr>
        <w:rPr>
          <w:rFonts w:asciiTheme="minorHAnsi" w:eastAsiaTheme="minorHAnsi" w:hAnsiTheme="minorHAnsi" w:cstheme="minorBidi"/>
          <w:b/>
          <w:bCs w:val="0"/>
          <w:color w:val="auto"/>
          <w:sz w:val="24"/>
          <w:szCs w:val="24"/>
          <w:shd w:val="clear" w:color="auto" w:fill="E6E6E6"/>
          <w:lang w:val="en-US" w:eastAsia="en-US"/>
        </w:rPr>
        <w:id w:val="1803874770"/>
        <w:docPartObj>
          <w:docPartGallery w:val="Table of Contents"/>
          <w:docPartUnique/>
        </w:docPartObj>
      </w:sdtPr>
      <w:sdtEndPr>
        <w:rPr>
          <w:rFonts w:cstheme="minorHAnsi"/>
          <w:b w:val="0"/>
        </w:rPr>
      </w:sdtEndPr>
      <w:sdtContent>
        <w:p w14:paraId="0138428E" w14:textId="1D8C4E49" w:rsidR="00852A1F" w:rsidRPr="0069558D" w:rsidRDefault="00852A1F" w:rsidP="0069558D">
          <w:pPr>
            <w:pStyle w:val="TOCHeading"/>
            <w:rPr>
              <w:rStyle w:val="Heading1Char"/>
              <w:rFonts w:asciiTheme="minorHAnsi" w:eastAsiaTheme="majorEastAsia" w:hAnsiTheme="minorHAnsi"/>
              <w:bCs/>
            </w:rPr>
          </w:pPr>
          <w:r w:rsidRPr="0069558D">
            <w:rPr>
              <w:rStyle w:val="Heading1Char"/>
              <w:rFonts w:asciiTheme="minorHAnsi" w:hAnsiTheme="minorHAnsi"/>
              <w:bCs/>
            </w:rPr>
            <w:t xml:space="preserve">Table </w:t>
          </w:r>
          <w:r w:rsidR="00AD738B" w:rsidRPr="0069558D">
            <w:rPr>
              <w:rStyle w:val="Heading1Char"/>
              <w:rFonts w:asciiTheme="minorHAnsi" w:hAnsiTheme="minorHAnsi"/>
              <w:bCs/>
            </w:rPr>
            <w:t xml:space="preserve">of </w:t>
          </w:r>
          <w:r w:rsidR="00455F8E">
            <w:rPr>
              <w:rStyle w:val="Heading1Char"/>
              <w:rFonts w:asciiTheme="minorHAnsi" w:hAnsiTheme="minorHAnsi"/>
              <w:bCs/>
            </w:rPr>
            <w:t>C</w:t>
          </w:r>
          <w:r w:rsidR="00AD738B" w:rsidRPr="0069558D">
            <w:rPr>
              <w:rStyle w:val="Heading1Char"/>
              <w:rFonts w:asciiTheme="minorHAnsi" w:hAnsiTheme="minorHAnsi"/>
              <w:bCs/>
            </w:rPr>
            <w:t>ontents</w:t>
          </w:r>
        </w:p>
        <w:p w14:paraId="665DF9B5" w14:textId="20E959FE" w:rsidR="00580BBE" w:rsidRPr="00493893" w:rsidRDefault="00580BBE" w:rsidP="00580BBE">
          <w:pPr>
            <w:rPr>
              <w:rFonts w:cstheme="minorHAnsi"/>
              <w:lang w:val="en-GB" w:eastAsia="fr-FR"/>
            </w:rPr>
          </w:pPr>
        </w:p>
        <w:p w14:paraId="131ED190" w14:textId="23E56D86" w:rsidR="003E0A6E" w:rsidRDefault="00A9444F">
          <w:pPr>
            <w:pStyle w:val="TOC2"/>
            <w:rPr>
              <w:rFonts w:asciiTheme="minorHAnsi" w:eastAsiaTheme="minorEastAsia" w:hAnsiTheme="minorHAnsi" w:cstheme="minorBidi"/>
            </w:rPr>
          </w:pPr>
          <w:r w:rsidRPr="00493893">
            <w:rPr>
              <w:rFonts w:asciiTheme="minorHAnsi" w:hAnsiTheme="minorHAnsi"/>
              <w:b/>
              <w:color w:val="2B579A"/>
              <w:shd w:val="clear" w:color="auto" w:fill="E6E6E6"/>
            </w:rPr>
            <w:fldChar w:fldCharType="begin"/>
          </w:r>
          <w:r w:rsidRPr="00493893">
            <w:rPr>
              <w:rFonts w:asciiTheme="minorHAnsi" w:hAnsiTheme="minorHAnsi"/>
              <w:b/>
            </w:rPr>
            <w:instrText xml:space="preserve"> TOC \o "1-3" \h \z \u </w:instrText>
          </w:r>
          <w:r w:rsidRPr="00493893">
            <w:rPr>
              <w:rFonts w:asciiTheme="minorHAnsi" w:hAnsiTheme="minorHAnsi"/>
              <w:b/>
              <w:color w:val="2B579A"/>
              <w:shd w:val="clear" w:color="auto" w:fill="E6E6E6"/>
            </w:rPr>
            <w:fldChar w:fldCharType="separate"/>
          </w:r>
          <w:hyperlink w:anchor="_Toc117067154" w:history="1">
            <w:r w:rsidR="003E0A6E" w:rsidRPr="00086328">
              <w:rPr>
                <w:rStyle w:val="Hyperlink"/>
              </w:rPr>
              <w:t>Purpose</w:t>
            </w:r>
            <w:r w:rsidR="003E0A6E">
              <w:rPr>
                <w:webHidden/>
              </w:rPr>
              <w:tab/>
            </w:r>
            <w:r w:rsidR="003E0A6E">
              <w:rPr>
                <w:webHidden/>
              </w:rPr>
              <w:fldChar w:fldCharType="begin"/>
            </w:r>
            <w:r w:rsidR="003E0A6E">
              <w:rPr>
                <w:webHidden/>
              </w:rPr>
              <w:instrText xml:space="preserve"> PAGEREF _Toc117067154 \h </w:instrText>
            </w:r>
            <w:r w:rsidR="003E0A6E">
              <w:rPr>
                <w:webHidden/>
              </w:rPr>
            </w:r>
            <w:r w:rsidR="003E0A6E">
              <w:rPr>
                <w:webHidden/>
              </w:rPr>
              <w:fldChar w:fldCharType="separate"/>
            </w:r>
            <w:r w:rsidR="003E0A6E">
              <w:rPr>
                <w:webHidden/>
              </w:rPr>
              <w:t>2</w:t>
            </w:r>
            <w:r w:rsidR="003E0A6E">
              <w:rPr>
                <w:webHidden/>
              </w:rPr>
              <w:fldChar w:fldCharType="end"/>
            </w:r>
          </w:hyperlink>
        </w:p>
        <w:p w14:paraId="205A4D97" w14:textId="0895857D" w:rsidR="003E0A6E" w:rsidRDefault="00F97C7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7067155" w:history="1">
            <w:r w:rsidR="003E0A6E" w:rsidRPr="00086328">
              <w:rPr>
                <w:rStyle w:val="Hyperlink"/>
              </w:rPr>
              <w:t>Respond to a CSO Event</w:t>
            </w:r>
            <w:r w:rsidR="003E0A6E">
              <w:rPr>
                <w:webHidden/>
              </w:rPr>
              <w:tab/>
            </w:r>
            <w:r w:rsidR="003E0A6E">
              <w:rPr>
                <w:webHidden/>
              </w:rPr>
              <w:fldChar w:fldCharType="begin"/>
            </w:r>
            <w:r w:rsidR="003E0A6E">
              <w:rPr>
                <w:webHidden/>
              </w:rPr>
              <w:instrText xml:space="preserve"> PAGEREF _Toc117067155 \h </w:instrText>
            </w:r>
            <w:r w:rsidR="003E0A6E">
              <w:rPr>
                <w:webHidden/>
              </w:rPr>
            </w:r>
            <w:r w:rsidR="003E0A6E">
              <w:rPr>
                <w:webHidden/>
              </w:rPr>
              <w:fldChar w:fldCharType="separate"/>
            </w:r>
            <w:r w:rsidR="003E0A6E">
              <w:rPr>
                <w:webHidden/>
              </w:rPr>
              <w:t>2</w:t>
            </w:r>
            <w:r w:rsidR="003E0A6E">
              <w:rPr>
                <w:webHidden/>
              </w:rPr>
              <w:fldChar w:fldCharType="end"/>
            </w:r>
          </w:hyperlink>
        </w:p>
        <w:p w14:paraId="435F703F" w14:textId="0A8178D5" w:rsidR="003E0A6E" w:rsidRDefault="00F97C72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7067156" w:history="1">
            <w:r w:rsidR="003E0A6E" w:rsidRPr="00086328">
              <w:rPr>
                <w:rStyle w:val="Hyperlink"/>
                <w:rFonts w:cstheme="minorHAnsi"/>
                <w:b/>
                <w:bCs/>
              </w:rPr>
              <w:t>Change Version</w:t>
            </w:r>
            <w:r w:rsidR="003E0A6E">
              <w:rPr>
                <w:webHidden/>
              </w:rPr>
              <w:tab/>
            </w:r>
            <w:r w:rsidR="003E0A6E">
              <w:rPr>
                <w:webHidden/>
              </w:rPr>
              <w:fldChar w:fldCharType="begin"/>
            </w:r>
            <w:r w:rsidR="003E0A6E">
              <w:rPr>
                <w:webHidden/>
              </w:rPr>
              <w:instrText xml:space="preserve"> PAGEREF _Toc117067156 \h </w:instrText>
            </w:r>
            <w:r w:rsidR="003E0A6E">
              <w:rPr>
                <w:webHidden/>
              </w:rPr>
            </w:r>
            <w:r w:rsidR="003E0A6E">
              <w:rPr>
                <w:webHidden/>
              </w:rPr>
              <w:fldChar w:fldCharType="separate"/>
            </w:r>
            <w:r w:rsidR="003E0A6E">
              <w:rPr>
                <w:webHidden/>
              </w:rPr>
              <w:t>8</w:t>
            </w:r>
            <w:r w:rsidR="003E0A6E">
              <w:rPr>
                <w:webHidden/>
              </w:rPr>
              <w:fldChar w:fldCharType="end"/>
            </w:r>
          </w:hyperlink>
        </w:p>
        <w:p w14:paraId="0354A402" w14:textId="3F620B49" w:rsidR="00852A1F" w:rsidRPr="00493893" w:rsidRDefault="00A9444F">
          <w:pPr>
            <w:rPr>
              <w:rFonts w:cstheme="minorHAnsi"/>
            </w:rPr>
          </w:pPr>
          <w:r w:rsidRPr="00493893">
            <w:rPr>
              <w:rFonts w:eastAsia="Times New Roman" w:cstheme="minorHAnsi"/>
              <w:b/>
              <w:color w:val="2B579A"/>
              <w:sz w:val="22"/>
              <w:szCs w:val="22"/>
              <w:shd w:val="clear" w:color="auto" w:fill="E6E6E6"/>
            </w:rPr>
            <w:fldChar w:fldCharType="end"/>
          </w:r>
        </w:p>
      </w:sdtContent>
    </w:sdt>
    <w:p w14:paraId="30CC1015" w14:textId="411C8ED5" w:rsidR="00F2761D" w:rsidRDefault="00F2761D" w:rsidP="00F2761D">
      <w:pPr>
        <w:ind w:left="-450" w:right="-430"/>
        <w:rPr>
          <w:rFonts w:cstheme="minorHAnsi"/>
          <w:noProof/>
        </w:rPr>
      </w:pPr>
      <w:bookmarkStart w:id="0" w:name="_Toc29308833"/>
    </w:p>
    <w:p w14:paraId="7FA04C74" w14:textId="6103EB9E" w:rsidR="00455F8E" w:rsidRDefault="00455F8E" w:rsidP="00F2761D">
      <w:pPr>
        <w:ind w:left="-450" w:right="-430"/>
        <w:rPr>
          <w:rFonts w:cstheme="minorHAnsi"/>
          <w:noProof/>
        </w:rPr>
      </w:pPr>
    </w:p>
    <w:p w14:paraId="6E72FD9D" w14:textId="4C785B7B" w:rsidR="00455F8E" w:rsidRDefault="00455F8E" w:rsidP="00F2761D">
      <w:pPr>
        <w:ind w:left="-450" w:right="-430"/>
        <w:rPr>
          <w:rFonts w:cstheme="minorHAnsi"/>
          <w:noProof/>
        </w:rPr>
      </w:pPr>
    </w:p>
    <w:p w14:paraId="405A69CE" w14:textId="6799E1CB" w:rsidR="00455F8E" w:rsidRDefault="00455F8E" w:rsidP="00F2761D">
      <w:pPr>
        <w:ind w:left="-450" w:right="-430"/>
        <w:rPr>
          <w:rFonts w:cstheme="minorHAnsi"/>
          <w:noProof/>
        </w:rPr>
      </w:pPr>
    </w:p>
    <w:p w14:paraId="346A1E75" w14:textId="6A0AA3E9" w:rsidR="00F2761D" w:rsidRDefault="00F2761D" w:rsidP="00F2761D">
      <w:pPr>
        <w:ind w:left="-450" w:right="-430"/>
        <w:rPr>
          <w:rFonts w:cstheme="minorHAnsi"/>
          <w:noProof/>
        </w:rPr>
      </w:pPr>
    </w:p>
    <w:p w14:paraId="353F20B9" w14:textId="51D73571" w:rsidR="005A69C3" w:rsidRDefault="005A69C3" w:rsidP="00F2761D">
      <w:pPr>
        <w:ind w:left="-450" w:right="-430"/>
        <w:rPr>
          <w:rFonts w:cstheme="minorHAnsi"/>
          <w:noProof/>
        </w:rPr>
      </w:pPr>
    </w:p>
    <w:p w14:paraId="482A20E5" w14:textId="77777777" w:rsidR="005A69C3" w:rsidRDefault="005A69C3" w:rsidP="00F2761D">
      <w:pPr>
        <w:ind w:left="-450" w:right="-430"/>
        <w:rPr>
          <w:rFonts w:cstheme="minorHAnsi"/>
          <w:noProof/>
        </w:rPr>
      </w:pPr>
    </w:p>
    <w:p w14:paraId="661F2D84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552217F0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17FD3D1D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691E3CBA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480C9871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640FDF8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65BE18C" w14:textId="40516330" w:rsidR="00F2761D" w:rsidRDefault="00F2761D" w:rsidP="00F2761D">
      <w:pPr>
        <w:ind w:left="-450" w:right="-430"/>
        <w:rPr>
          <w:rFonts w:cstheme="minorHAnsi"/>
          <w:noProof/>
        </w:rPr>
      </w:pPr>
    </w:p>
    <w:p w14:paraId="0D570487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DE87228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49702825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6EC0F572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7B9506BA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1F301891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132B240E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89F333A" w14:textId="77777777" w:rsidR="00372CD1" w:rsidRDefault="00372CD1" w:rsidP="00372CD1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DD1B894" w14:textId="77777777" w:rsidR="00372CD1" w:rsidRDefault="00372CD1" w:rsidP="00372CD1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E7AA53A" w14:textId="77777777" w:rsidR="00372CD1" w:rsidRDefault="00372CD1" w:rsidP="00372CD1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687CEC0" w14:textId="77777777" w:rsidR="00372CD1" w:rsidRDefault="00372CD1" w:rsidP="00372CD1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EFFD797" w14:textId="77777777" w:rsidR="00372CD1" w:rsidRDefault="00372CD1" w:rsidP="00372CD1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0DE6464" w14:textId="631385C6" w:rsidR="00372CD1" w:rsidRDefault="00372CD1" w:rsidP="00372CD1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Your screen in Coupa may differ slightly from this training, but the steps to complete the activity will be the same.</w:t>
      </w:r>
    </w:p>
    <w:p w14:paraId="623CD39C" w14:textId="67F7202E" w:rsidR="002A2CA0" w:rsidRPr="00F2761D" w:rsidRDefault="002A2CA0" w:rsidP="006377C7">
      <w:pPr>
        <w:pStyle w:val="Heading2"/>
      </w:pPr>
      <w:bookmarkStart w:id="1" w:name="_Toc117067154"/>
      <w:r w:rsidRPr="00F2761D">
        <w:t>Purpose</w:t>
      </w:r>
      <w:bookmarkEnd w:id="1"/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ED2F3" w:themeFill="accent5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635"/>
      </w:tblGrid>
      <w:tr w:rsidR="005A5F50" w14:paraId="5E87D874" w14:textId="77777777" w:rsidTr="00022E37">
        <w:trPr>
          <w:trHeight w:val="2203"/>
        </w:trPr>
        <w:tc>
          <w:tcPr>
            <w:tcW w:w="9635" w:type="dxa"/>
            <w:shd w:val="clear" w:color="auto" w:fill="FFFFFF" w:themeFill="background1"/>
          </w:tcPr>
          <w:p w14:paraId="73359FB1" w14:textId="6D5DC0AF" w:rsidR="00B21829" w:rsidRDefault="00F26A0A" w:rsidP="006377C7">
            <w:pPr>
              <w:tabs>
                <w:tab w:val="left" w:pos="270"/>
              </w:tabs>
              <w:spacing w:before="89"/>
              <w:rPr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Quick Reference Card (QRC) </w:t>
            </w:r>
            <w:r w:rsidR="0025332B">
              <w:rPr>
                <w:rFonts w:ascii="Arial" w:hAnsi="Arial" w:cs="Arial"/>
                <w:sz w:val="22"/>
                <w:szCs w:val="22"/>
              </w:rPr>
              <w:t xml:space="preserve">explains how to </w:t>
            </w:r>
            <w:r w:rsidR="003C59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Respond </w:t>
            </w:r>
            <w:r w:rsidR="00C2438A">
              <w:rPr>
                <w:rFonts w:ascii="Arial" w:hAnsi="Arial" w:cs="Arial"/>
                <w:b/>
                <w:bCs/>
                <w:sz w:val="22"/>
                <w:szCs w:val="22"/>
              </w:rPr>
              <w:t>to</w:t>
            </w:r>
            <w:r w:rsidR="00B811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0C6F2D">
              <w:rPr>
                <w:rFonts w:ascii="Arial" w:hAnsi="Arial" w:cs="Arial"/>
                <w:b/>
                <w:bCs/>
                <w:sz w:val="22"/>
                <w:szCs w:val="22"/>
              </w:rPr>
              <w:t>Forward Auction</w:t>
            </w:r>
            <w:r w:rsidR="00B811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C598D">
              <w:rPr>
                <w:rFonts w:ascii="Arial" w:hAnsi="Arial" w:cs="Arial"/>
                <w:b/>
                <w:bCs/>
                <w:sz w:val="22"/>
                <w:szCs w:val="22"/>
              </w:rPr>
              <w:t>Event</w:t>
            </w:r>
            <w:r w:rsidR="000C6F2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(Suppliers)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1E61D3">
              <w:rPr>
                <w:rFonts w:ascii="Arial" w:hAnsi="Arial" w:cs="Arial"/>
                <w:sz w:val="22"/>
                <w:szCs w:val="22"/>
              </w:rPr>
              <w:t>It i</w:t>
            </w:r>
            <w:r w:rsidR="001337D6">
              <w:rPr>
                <w:rFonts w:ascii="Arial" w:hAnsi="Arial" w:cs="Arial"/>
                <w:sz w:val="22"/>
                <w:szCs w:val="22"/>
              </w:rPr>
              <w:t>s intended to support</w:t>
            </w:r>
            <w:r w:rsidR="004155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514E">
              <w:rPr>
                <w:rFonts w:ascii="Arial" w:hAnsi="Arial" w:cs="Arial"/>
                <w:sz w:val="22"/>
                <w:szCs w:val="22"/>
              </w:rPr>
              <w:t xml:space="preserve">incumbent </w:t>
            </w:r>
            <w:r w:rsidR="00806848">
              <w:rPr>
                <w:rFonts w:ascii="Arial" w:hAnsi="Arial" w:cs="Arial"/>
                <w:sz w:val="22"/>
                <w:szCs w:val="22"/>
              </w:rPr>
              <w:t>and</w:t>
            </w:r>
            <w:r w:rsidR="00BF514E">
              <w:rPr>
                <w:rFonts w:ascii="Arial" w:hAnsi="Arial" w:cs="Arial"/>
                <w:sz w:val="22"/>
                <w:szCs w:val="22"/>
              </w:rPr>
              <w:t xml:space="preserve"> prospective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0841">
              <w:rPr>
                <w:rFonts w:ascii="Arial" w:hAnsi="Arial" w:cs="Arial"/>
                <w:sz w:val="22"/>
                <w:szCs w:val="22"/>
              </w:rPr>
              <w:t xml:space="preserve">Kimberly-Clark </w:t>
            </w:r>
            <w:r w:rsidR="00691476">
              <w:rPr>
                <w:rFonts w:ascii="Arial" w:hAnsi="Arial" w:cs="Arial"/>
                <w:sz w:val="22"/>
                <w:szCs w:val="22"/>
              </w:rPr>
              <w:t>S</w:t>
            </w:r>
            <w:r w:rsidR="003C598D">
              <w:rPr>
                <w:rFonts w:ascii="Arial" w:hAnsi="Arial" w:cs="Arial"/>
                <w:sz w:val="22"/>
                <w:szCs w:val="22"/>
              </w:rPr>
              <w:t>upplier</w:t>
            </w:r>
            <w:r w:rsidR="00806848">
              <w:rPr>
                <w:rFonts w:ascii="Arial" w:hAnsi="Arial" w:cs="Arial"/>
                <w:sz w:val="22"/>
                <w:szCs w:val="22"/>
              </w:rPr>
              <w:t>s</w:t>
            </w:r>
            <w:r w:rsidR="00E14A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7886">
              <w:rPr>
                <w:rFonts w:ascii="Arial" w:hAnsi="Arial" w:cs="Arial"/>
                <w:sz w:val="22"/>
                <w:szCs w:val="22"/>
              </w:rPr>
              <w:t>while</w:t>
            </w:r>
            <w:r w:rsidR="000E084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perform</w:t>
            </w:r>
            <w:r w:rsidR="000E0841">
              <w:rPr>
                <w:rFonts w:ascii="Arial" w:hAnsi="Arial" w:cs="Arial"/>
                <w:sz w:val="22"/>
                <w:szCs w:val="22"/>
              </w:rPr>
              <w:t>ing</w:t>
            </w:r>
            <w:r>
              <w:rPr>
                <w:rFonts w:ascii="Arial" w:hAnsi="Arial" w:cs="Arial"/>
                <w:sz w:val="22"/>
                <w:szCs w:val="22"/>
              </w:rPr>
              <w:t xml:space="preserve"> the following tasks</w:t>
            </w:r>
            <w:r w:rsidR="00592501">
              <w:rPr>
                <w:rFonts w:ascii="Arial" w:hAnsi="Arial" w:cs="Arial"/>
                <w:sz w:val="22"/>
                <w:szCs w:val="22"/>
              </w:rPr>
              <w:t xml:space="preserve"> in CSO</w:t>
            </w:r>
            <w:r w:rsidR="00B21829" w:rsidRPr="00B21829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AA9D501" w14:textId="05C327FB" w:rsidR="00033433" w:rsidRPr="003B3FA3" w:rsidRDefault="00B21829" w:rsidP="008751FF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spacing w:before="120"/>
              <w:rPr>
                <w:rFonts w:ascii="Arial" w:hAnsi="Arial" w:cs="Times New Roman"/>
                <w:noProof/>
                <w:color w:val="000000"/>
                <w:sz w:val="20"/>
              </w:rPr>
            </w:pPr>
            <w:r w:rsidRPr="00CA68E4"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>Task</w:t>
            </w:r>
            <w:r>
              <w:rPr>
                <w:rFonts w:ascii="Arial" w:hAnsi="Arial"/>
                <w:noProof/>
                <w:color w:val="000000"/>
                <w:lang w:val="en-US"/>
              </w:rPr>
              <w:t xml:space="preserve"> </w:t>
            </w:r>
            <w:r w:rsidRPr="00CA68E4"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>1</w:t>
            </w:r>
            <w:r>
              <w:rPr>
                <w:rFonts w:ascii="Arial" w:hAnsi="Arial"/>
                <w:noProof/>
                <w:color w:val="000000"/>
                <w:lang w:val="en-US"/>
              </w:rPr>
              <w:t xml:space="preserve">: </w:t>
            </w:r>
            <w:r w:rsidR="00872EB8">
              <w:rPr>
                <w:rFonts w:ascii="Arial" w:hAnsi="Arial"/>
                <w:noProof/>
                <w:color w:val="000000"/>
                <w:lang w:val="en-US"/>
              </w:rPr>
              <w:t xml:space="preserve">Access </w:t>
            </w:r>
            <w:r w:rsidR="00033433">
              <w:rPr>
                <w:rFonts w:ascii="Arial" w:hAnsi="Arial"/>
                <w:noProof/>
                <w:color w:val="000000"/>
                <w:lang w:val="en-US"/>
              </w:rPr>
              <w:t>the Coupa Sourcing Optimization tool</w:t>
            </w:r>
          </w:p>
          <w:p w14:paraId="2AE18ACC" w14:textId="0F4C913C" w:rsidR="003B3FA3" w:rsidRPr="00B20185" w:rsidRDefault="003B3FA3" w:rsidP="008751FF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spacing w:before="120"/>
              <w:rPr>
                <w:rFonts w:ascii="Arial" w:hAnsi="Arial" w:cs="Times New Roman"/>
                <w:noProof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>Task 2</w:t>
            </w:r>
            <w:r w:rsidRPr="003B3FA3">
              <w:rPr>
                <w:rFonts w:ascii="Arial" w:hAnsi="Arial" w:cs="Times New Roman"/>
                <w:noProof/>
                <w:color w:val="000000"/>
                <w:sz w:val="20"/>
              </w:rPr>
              <w:t>:</w:t>
            </w:r>
            <w:r>
              <w:rPr>
                <w:rFonts w:ascii="Arial" w:hAnsi="Arial" w:cs="Times New Roman"/>
                <w:noProof/>
                <w:color w:val="000000"/>
                <w:sz w:val="20"/>
              </w:rPr>
              <w:t xml:space="preserve"> </w:t>
            </w:r>
            <w:r w:rsidRPr="00542387">
              <w:rPr>
                <w:rFonts w:ascii="Arial" w:hAnsi="Arial" w:cs="Times New Roman"/>
                <w:noProof/>
                <w:color w:val="000000"/>
                <w:szCs w:val="22"/>
              </w:rPr>
              <w:t>Update your</w:t>
            </w:r>
            <w:r w:rsidR="00B20185" w:rsidRPr="00542387">
              <w:rPr>
                <w:rFonts w:ascii="Arial" w:hAnsi="Arial" w:cs="Times New Roman"/>
                <w:noProof/>
                <w:color w:val="000000"/>
                <w:szCs w:val="22"/>
              </w:rPr>
              <w:t xml:space="preserve"> Account Information</w:t>
            </w:r>
          </w:p>
          <w:p w14:paraId="4F4C7024" w14:textId="77777777" w:rsidR="00A53840" w:rsidRPr="00022E37" w:rsidRDefault="00033433" w:rsidP="008751FF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spacing w:before="120"/>
              <w:rPr>
                <w:rFonts w:ascii="Arial" w:hAnsi="Arial" w:cs="Times New Roman"/>
                <w:noProof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 xml:space="preserve">Task </w:t>
            </w:r>
            <w:r w:rsidR="00B20185"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>3</w:t>
            </w:r>
            <w:r w:rsidR="00B20185" w:rsidRPr="00B20185">
              <w:rPr>
                <w:rFonts w:ascii="Arial" w:hAnsi="Arial"/>
                <w:noProof/>
                <w:color w:val="000000"/>
                <w:lang w:val="en-US"/>
              </w:rPr>
              <w:t>:</w:t>
            </w:r>
            <w:r>
              <w:rPr>
                <w:rFonts w:ascii="Arial" w:hAnsi="Arial"/>
                <w:noProof/>
                <w:color w:val="000000"/>
                <w:lang w:val="en-US"/>
              </w:rPr>
              <w:t xml:space="preserve"> </w:t>
            </w:r>
            <w:r w:rsidR="003C598D">
              <w:rPr>
                <w:rFonts w:ascii="Arial" w:hAnsi="Arial"/>
                <w:noProof/>
                <w:color w:val="000000"/>
                <w:lang w:val="en-US"/>
              </w:rPr>
              <w:t xml:space="preserve">Respond </w:t>
            </w:r>
            <w:r w:rsidR="00864DDB">
              <w:rPr>
                <w:rFonts w:ascii="Arial" w:hAnsi="Arial"/>
                <w:noProof/>
                <w:color w:val="000000"/>
                <w:lang w:val="en-US"/>
              </w:rPr>
              <w:t>to a</w:t>
            </w:r>
            <w:r w:rsidR="00A55101">
              <w:rPr>
                <w:rFonts w:ascii="Arial" w:hAnsi="Arial"/>
                <w:noProof/>
                <w:color w:val="000000"/>
                <w:lang w:val="en-US"/>
              </w:rPr>
              <w:t xml:space="preserve"> Sourcing</w:t>
            </w:r>
            <w:r w:rsidR="00885BCD">
              <w:rPr>
                <w:rFonts w:ascii="Arial" w:hAnsi="Arial"/>
                <w:noProof/>
                <w:color w:val="000000"/>
                <w:lang w:val="en-US"/>
              </w:rPr>
              <w:t xml:space="preserve"> Event</w:t>
            </w:r>
          </w:p>
          <w:p w14:paraId="727DC8A8" w14:textId="209814E7" w:rsidR="003575BD" w:rsidRPr="00022E37" w:rsidRDefault="000C6F2D" w:rsidP="00022E37">
            <w:pPr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spacing w:before="120"/>
              <w:rPr>
                <w:rFonts w:ascii="Arial" w:hAnsi="Arial"/>
                <w:noProof/>
                <w:color w:val="000000"/>
              </w:rPr>
            </w:pPr>
            <w:r w:rsidRPr="00022E37">
              <w:rPr>
                <w:rFonts w:ascii="Arial" w:hAnsi="Arial" w:cstheme="minorBidi"/>
                <w:noProof/>
                <w:color w:val="000000"/>
                <w:sz w:val="22"/>
                <w:szCs w:val="22"/>
              </w:rPr>
              <w:t xml:space="preserve">This QRC focuses on specfic call outs to complete to </w:t>
            </w:r>
            <w:r w:rsidRPr="00022E37">
              <w:rPr>
                <w:rFonts w:ascii="Arial" w:hAnsi="Arial" w:cstheme="minorBidi"/>
                <w:b/>
                <w:bCs/>
                <w:noProof/>
                <w:color w:val="000000"/>
                <w:sz w:val="22"/>
                <w:szCs w:val="22"/>
              </w:rPr>
              <w:t>Respond to Forward Auction Event</w:t>
            </w:r>
            <w:r w:rsidRPr="00022E37">
              <w:rPr>
                <w:rFonts w:ascii="Arial" w:hAnsi="Arial" w:cstheme="minorBidi"/>
                <w:noProof/>
                <w:color w:val="000000"/>
                <w:sz w:val="22"/>
                <w:szCs w:val="22"/>
              </w:rPr>
              <w:t xml:space="preserve"> (</w:t>
            </w:r>
            <w:r w:rsidRPr="00022E37">
              <w:rPr>
                <w:rFonts w:ascii="Arial" w:hAnsi="Arial" w:cstheme="minorBidi"/>
                <w:b/>
                <w:bCs/>
                <w:noProof/>
                <w:color w:val="000000"/>
                <w:sz w:val="22"/>
                <w:szCs w:val="22"/>
              </w:rPr>
              <w:t>Suppliers)</w:t>
            </w:r>
            <w:r w:rsidRPr="00022E37">
              <w:rPr>
                <w:rFonts w:ascii="Arial" w:hAnsi="Arial" w:cstheme="minorBidi"/>
                <w:noProof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 xml:space="preserve">Please reference the </w:t>
            </w:r>
            <w:r w:rsidRPr="00022E37">
              <w:rPr>
                <w:rFonts w:ascii="Arial" w:hAnsi="Arial" w:cstheme="minorBidi"/>
                <w:b/>
                <w:bCs/>
                <w:noProof/>
                <w:color w:val="000000"/>
                <w:sz w:val="22"/>
                <w:szCs w:val="22"/>
              </w:rPr>
              <w:t>Respond to a CSO Event (Suppliers) QRC</w:t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 xml:space="preserve"> to follow the log in steps and how to update your account information to properly sign in. </w:t>
            </w:r>
          </w:p>
        </w:tc>
      </w:tr>
    </w:tbl>
    <w:p w14:paraId="7A7C2059" w14:textId="77777777" w:rsidR="001C3F9C" w:rsidRPr="0054173E" w:rsidRDefault="001C3F9C" w:rsidP="001C3F9C">
      <w:pPr>
        <w:pStyle w:val="Heading2"/>
        <w:rPr>
          <w:rFonts w:asciiTheme="majorHAnsi" w:hAnsiTheme="majorHAnsi" w:cstheme="majorHAnsi"/>
        </w:rPr>
      </w:pPr>
      <w:bookmarkStart w:id="2" w:name="_Toc117067155"/>
      <w:bookmarkStart w:id="3" w:name="OLE_LINK1"/>
      <w:r>
        <w:t>Respond to a CSO Event</w:t>
      </w:r>
      <w:bookmarkEnd w:id="2"/>
      <w:r w:rsidRPr="00F2761D">
        <w:t xml:space="preserve">   </w:t>
      </w:r>
    </w:p>
    <w:p w14:paraId="24037EA3" w14:textId="19E13F40" w:rsidR="00502EC6" w:rsidRPr="009D0954" w:rsidRDefault="00A952F1" w:rsidP="00237F17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9D0954">
        <w:rPr>
          <w:rFonts w:asciiTheme="majorHAnsi" w:hAnsiTheme="majorHAnsi" w:cstheme="majorHAnsi"/>
          <w:szCs w:val="22"/>
        </w:rPr>
        <w:t xml:space="preserve">After logging in successfully, </w:t>
      </w:r>
      <w:r w:rsidR="009D0954">
        <w:rPr>
          <w:rFonts w:asciiTheme="majorHAnsi" w:hAnsiTheme="majorHAnsi" w:cstheme="majorHAnsi"/>
          <w:szCs w:val="22"/>
        </w:rPr>
        <w:t>r</w:t>
      </w:r>
      <w:r w:rsidR="00502EC6" w:rsidRPr="009D0954">
        <w:rPr>
          <w:rFonts w:asciiTheme="majorHAnsi" w:hAnsiTheme="majorHAnsi" w:cstheme="majorHAnsi"/>
          <w:szCs w:val="22"/>
        </w:rPr>
        <w:t xml:space="preserve">eview the list of </w:t>
      </w:r>
      <w:r w:rsidR="0084509B" w:rsidRPr="009D0954">
        <w:rPr>
          <w:rFonts w:asciiTheme="majorHAnsi" w:hAnsiTheme="majorHAnsi" w:cstheme="majorHAnsi"/>
          <w:b/>
          <w:bCs/>
          <w:szCs w:val="22"/>
        </w:rPr>
        <w:t>Your</w:t>
      </w:r>
      <w:r w:rsidR="00502EC6" w:rsidRPr="009D0954">
        <w:rPr>
          <w:rFonts w:asciiTheme="majorHAnsi" w:hAnsiTheme="majorHAnsi" w:cstheme="majorHAnsi"/>
          <w:b/>
          <w:bCs/>
          <w:szCs w:val="22"/>
        </w:rPr>
        <w:t xml:space="preserve"> Events</w:t>
      </w:r>
      <w:r w:rsidR="00502EC6" w:rsidRPr="009D0954">
        <w:rPr>
          <w:rFonts w:asciiTheme="majorHAnsi" w:hAnsiTheme="majorHAnsi" w:cstheme="majorHAnsi"/>
          <w:szCs w:val="22"/>
        </w:rPr>
        <w:t>.</w:t>
      </w:r>
    </w:p>
    <w:p w14:paraId="5B068333" w14:textId="46F4FE38" w:rsidR="00D53632" w:rsidRDefault="00D53632" w:rsidP="000E4C22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 w:rsidRPr="00D53632">
        <w:rPr>
          <w:rFonts w:asciiTheme="majorHAnsi" w:hAnsiTheme="majorHAnsi" w:cstheme="majorHAnsi"/>
          <w:i/>
          <w:iCs/>
          <w:szCs w:val="22"/>
        </w:rPr>
        <w:t>Your Events</w:t>
      </w:r>
      <w:r>
        <w:rPr>
          <w:rFonts w:asciiTheme="majorHAnsi" w:hAnsiTheme="majorHAnsi" w:cstheme="majorHAnsi"/>
          <w:szCs w:val="22"/>
        </w:rPr>
        <w:t xml:space="preserve"> contains a list of all open events that you have access to</w:t>
      </w:r>
      <w:r w:rsidR="007B3F47">
        <w:rPr>
          <w:rFonts w:asciiTheme="majorHAnsi" w:hAnsiTheme="majorHAnsi" w:cstheme="majorHAnsi"/>
          <w:szCs w:val="22"/>
        </w:rPr>
        <w:t xml:space="preserve"> in the portal</w:t>
      </w:r>
      <w:r>
        <w:rPr>
          <w:rFonts w:asciiTheme="majorHAnsi" w:hAnsiTheme="majorHAnsi" w:cstheme="majorHAnsi"/>
          <w:szCs w:val="22"/>
        </w:rPr>
        <w:t>.</w:t>
      </w:r>
    </w:p>
    <w:p w14:paraId="533C7A0E" w14:textId="35DE960D" w:rsidR="00BC458C" w:rsidRDefault="00BC458C" w:rsidP="000E4C22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If this is your first time responding to a</w:t>
      </w:r>
      <w:r w:rsidR="000B36DD">
        <w:rPr>
          <w:rFonts w:asciiTheme="majorHAnsi" w:hAnsiTheme="majorHAnsi" w:cstheme="majorHAnsi"/>
          <w:szCs w:val="22"/>
        </w:rPr>
        <w:t xml:space="preserve"> sourcing</w:t>
      </w:r>
      <w:r>
        <w:rPr>
          <w:rFonts w:asciiTheme="majorHAnsi" w:hAnsiTheme="majorHAnsi" w:cstheme="majorHAnsi"/>
          <w:szCs w:val="22"/>
        </w:rPr>
        <w:t xml:space="preserve"> event with Kimber</w:t>
      </w:r>
      <w:r w:rsidR="00C42B13">
        <w:rPr>
          <w:rFonts w:asciiTheme="majorHAnsi" w:hAnsiTheme="majorHAnsi" w:cstheme="majorHAnsi"/>
          <w:szCs w:val="22"/>
        </w:rPr>
        <w:t>l</w:t>
      </w:r>
      <w:r>
        <w:rPr>
          <w:rFonts w:asciiTheme="majorHAnsi" w:hAnsiTheme="majorHAnsi" w:cstheme="majorHAnsi"/>
          <w:szCs w:val="22"/>
        </w:rPr>
        <w:t>y-Clark</w:t>
      </w:r>
      <w:r w:rsidR="0084509B">
        <w:rPr>
          <w:rFonts w:asciiTheme="majorHAnsi" w:hAnsiTheme="majorHAnsi" w:cstheme="majorHAnsi"/>
          <w:szCs w:val="22"/>
        </w:rPr>
        <w:t xml:space="preserve"> in CSO</w:t>
      </w:r>
      <w:r>
        <w:rPr>
          <w:rFonts w:asciiTheme="majorHAnsi" w:hAnsiTheme="majorHAnsi" w:cstheme="majorHAnsi"/>
          <w:szCs w:val="22"/>
        </w:rPr>
        <w:t xml:space="preserve">, you will only have one event </w:t>
      </w:r>
      <w:r w:rsidR="00C42B13">
        <w:rPr>
          <w:rFonts w:asciiTheme="majorHAnsi" w:hAnsiTheme="majorHAnsi" w:cstheme="majorHAnsi"/>
          <w:szCs w:val="22"/>
        </w:rPr>
        <w:t>available.</w:t>
      </w:r>
    </w:p>
    <w:p w14:paraId="6C8DBDA8" w14:textId="0C964D95" w:rsidR="0063324F" w:rsidRDefault="00880AB9" w:rsidP="000E4C2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Click the</w:t>
      </w:r>
      <w:r w:rsidR="002C097D">
        <w:rPr>
          <w:rFonts w:asciiTheme="majorHAnsi" w:hAnsiTheme="majorHAnsi" w:cstheme="majorHAnsi"/>
          <w:szCs w:val="22"/>
        </w:rPr>
        <w:t xml:space="preserve"> appropriate</w:t>
      </w:r>
      <w:r>
        <w:rPr>
          <w:rFonts w:asciiTheme="majorHAnsi" w:hAnsiTheme="majorHAnsi" w:cstheme="majorHAnsi"/>
          <w:szCs w:val="22"/>
        </w:rPr>
        <w:t xml:space="preserve"> </w:t>
      </w:r>
      <w:r w:rsidRPr="006C4A34">
        <w:rPr>
          <w:rFonts w:asciiTheme="majorHAnsi" w:hAnsiTheme="majorHAnsi" w:cstheme="majorHAnsi"/>
          <w:b/>
          <w:bCs/>
          <w:szCs w:val="22"/>
        </w:rPr>
        <w:t>Sourcing Event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0D2EF87A" w14:textId="15422F84" w:rsidR="00CB66C1" w:rsidRDefault="00EA3568" w:rsidP="000E4C22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The </w:t>
      </w:r>
      <w:r w:rsidR="00CB66C1">
        <w:rPr>
          <w:rFonts w:asciiTheme="majorHAnsi" w:hAnsiTheme="majorHAnsi" w:cstheme="majorHAnsi"/>
          <w:szCs w:val="22"/>
        </w:rPr>
        <w:t xml:space="preserve">most recent event </w:t>
      </w:r>
      <w:r>
        <w:rPr>
          <w:rFonts w:asciiTheme="majorHAnsi" w:hAnsiTheme="majorHAnsi" w:cstheme="majorHAnsi"/>
          <w:szCs w:val="22"/>
        </w:rPr>
        <w:t xml:space="preserve">will be </w:t>
      </w:r>
      <w:r w:rsidR="00CB66C1">
        <w:rPr>
          <w:rFonts w:asciiTheme="majorHAnsi" w:hAnsiTheme="majorHAnsi" w:cstheme="majorHAnsi"/>
          <w:szCs w:val="22"/>
        </w:rPr>
        <w:t>displayed at the top.</w:t>
      </w:r>
    </w:p>
    <w:p w14:paraId="0A509376" w14:textId="26193B23" w:rsidR="008E3468" w:rsidRDefault="000C6F2D" w:rsidP="008E3468">
      <w:pPr>
        <w:pStyle w:val="BodyText"/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736D9C" wp14:editId="47B04149">
                <wp:simplePos x="0" y="0"/>
                <wp:positionH relativeFrom="column">
                  <wp:posOffset>152400</wp:posOffset>
                </wp:positionH>
                <wp:positionV relativeFrom="paragraph">
                  <wp:posOffset>1417320</wp:posOffset>
                </wp:positionV>
                <wp:extent cx="1095375" cy="304800"/>
                <wp:effectExtent l="0" t="0" r="28575" b="19050"/>
                <wp:wrapNone/>
                <wp:docPr id="5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6EF9C" w14:textId="77777777" w:rsidR="008E3468" w:rsidRDefault="008E3468" w:rsidP="008E3468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36D9C" id="Rectangle 15" o:spid="_x0000_s1039" style="position:absolute;margin-left:12pt;margin-top:111.6pt;width:86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" filled="f" strokecolor="#10069f" strokeweight="2pt">
                <v:textbox>
                  <w:txbxContent>
                    <w:p w14:paraId="6F06EF9C" w14:textId="77777777" w:rsidR="008E3468" w:rsidRDefault="008E3468" w:rsidP="008E3468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01B5B5" wp14:editId="6EBD107E">
            <wp:extent cx="5727700" cy="1778722"/>
            <wp:effectExtent l="19050" t="19050" r="25400" b="1206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7872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442B0C4" w14:textId="490CF7A2" w:rsidR="00A94C54" w:rsidRDefault="0090339E" w:rsidP="000E4C2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the event was created with any </w:t>
      </w:r>
      <w:r w:rsidR="00FA326C">
        <w:rPr>
          <w:rFonts w:asciiTheme="majorHAnsi" w:hAnsiTheme="majorHAnsi" w:cstheme="majorHAnsi"/>
          <w:szCs w:val="22"/>
        </w:rPr>
        <w:t xml:space="preserve">gating functionality, you may be required to </w:t>
      </w:r>
      <w:r w:rsidR="00C82398">
        <w:rPr>
          <w:rFonts w:asciiTheme="majorHAnsi" w:hAnsiTheme="majorHAnsi" w:cstheme="majorHAnsi"/>
          <w:szCs w:val="22"/>
        </w:rPr>
        <w:t xml:space="preserve">complete </w:t>
      </w:r>
      <w:r w:rsidR="00AC020C">
        <w:rPr>
          <w:rFonts w:asciiTheme="majorHAnsi" w:hAnsiTheme="majorHAnsi" w:cstheme="majorHAnsi"/>
          <w:szCs w:val="22"/>
        </w:rPr>
        <w:t xml:space="preserve">an action item before being allowed into the event. An example of a gating step </w:t>
      </w:r>
      <w:r w:rsidR="00AB66D1">
        <w:rPr>
          <w:rFonts w:asciiTheme="majorHAnsi" w:hAnsiTheme="majorHAnsi" w:cstheme="majorHAnsi"/>
          <w:szCs w:val="22"/>
        </w:rPr>
        <w:t>would be to downlo</w:t>
      </w:r>
      <w:r w:rsidR="00A94C54">
        <w:rPr>
          <w:rFonts w:asciiTheme="majorHAnsi" w:hAnsiTheme="majorHAnsi" w:cstheme="majorHAnsi"/>
          <w:szCs w:val="22"/>
        </w:rPr>
        <w:t>a</w:t>
      </w:r>
      <w:r w:rsidR="00AB66D1">
        <w:rPr>
          <w:rFonts w:asciiTheme="majorHAnsi" w:hAnsiTheme="majorHAnsi" w:cstheme="majorHAnsi"/>
          <w:szCs w:val="22"/>
        </w:rPr>
        <w:t>d, review, and agree to event terms</w:t>
      </w:r>
      <w:r w:rsidR="00583D56">
        <w:rPr>
          <w:rFonts w:asciiTheme="majorHAnsi" w:hAnsiTheme="majorHAnsi" w:cstheme="majorHAnsi"/>
          <w:szCs w:val="22"/>
        </w:rPr>
        <w:t xml:space="preserve"> before participating.</w:t>
      </w:r>
    </w:p>
    <w:p w14:paraId="2409D7B2" w14:textId="0F4FE772" w:rsidR="00EB61B6" w:rsidRDefault="00BE11BF" w:rsidP="008A20D5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 w:rsidRPr="00BE11BF">
        <w:rPr>
          <w:rFonts w:asciiTheme="majorHAnsi" w:hAnsiTheme="majorHAnsi" w:cstheme="majorHAnsi"/>
          <w:b/>
          <w:bCs/>
          <w:szCs w:val="22"/>
        </w:rPr>
        <w:lastRenderedPageBreak/>
        <w:t>Tip:</w:t>
      </w:r>
      <w:r>
        <w:rPr>
          <w:rFonts w:asciiTheme="majorHAnsi" w:hAnsiTheme="majorHAnsi" w:cstheme="majorHAnsi"/>
          <w:szCs w:val="22"/>
        </w:rPr>
        <w:t xml:space="preserve"> </w:t>
      </w:r>
      <w:r w:rsidR="00A354B7">
        <w:rPr>
          <w:rFonts w:asciiTheme="majorHAnsi" w:hAnsiTheme="majorHAnsi" w:cstheme="majorHAnsi"/>
          <w:szCs w:val="22"/>
        </w:rPr>
        <w:t xml:space="preserve">If there are no </w:t>
      </w:r>
      <w:r w:rsidR="00CA5312">
        <w:rPr>
          <w:rFonts w:asciiTheme="majorHAnsi" w:hAnsiTheme="majorHAnsi" w:cstheme="majorHAnsi"/>
          <w:szCs w:val="22"/>
        </w:rPr>
        <w:t>g</w:t>
      </w:r>
      <w:r w:rsidR="00A354B7">
        <w:rPr>
          <w:rFonts w:asciiTheme="majorHAnsi" w:hAnsiTheme="majorHAnsi" w:cstheme="majorHAnsi"/>
          <w:szCs w:val="22"/>
        </w:rPr>
        <w:t>ating requirements</w:t>
      </w:r>
      <w:r w:rsidR="00CA5312">
        <w:rPr>
          <w:rFonts w:asciiTheme="majorHAnsi" w:hAnsiTheme="majorHAnsi" w:cstheme="majorHAnsi"/>
          <w:szCs w:val="22"/>
        </w:rPr>
        <w:t xml:space="preserve"> for the event</w:t>
      </w:r>
      <w:r w:rsidR="00A354B7">
        <w:rPr>
          <w:rFonts w:asciiTheme="majorHAnsi" w:hAnsiTheme="majorHAnsi" w:cstheme="majorHAnsi"/>
          <w:szCs w:val="22"/>
        </w:rPr>
        <w:t xml:space="preserve">, you </w:t>
      </w:r>
      <w:r w:rsidR="00CA7EEB">
        <w:rPr>
          <w:rFonts w:asciiTheme="majorHAnsi" w:hAnsiTheme="majorHAnsi" w:cstheme="majorHAnsi"/>
          <w:szCs w:val="22"/>
        </w:rPr>
        <w:t xml:space="preserve">will be directly routed to the </w:t>
      </w:r>
      <w:r w:rsidR="00CA7EEB" w:rsidRPr="00960F5A">
        <w:rPr>
          <w:rFonts w:asciiTheme="majorHAnsi" w:hAnsiTheme="majorHAnsi" w:cstheme="majorHAnsi"/>
          <w:b/>
          <w:bCs/>
          <w:szCs w:val="22"/>
        </w:rPr>
        <w:t>Event Overview</w:t>
      </w:r>
      <w:r w:rsidR="00CA7EEB">
        <w:rPr>
          <w:rFonts w:asciiTheme="majorHAnsi" w:hAnsiTheme="majorHAnsi" w:cstheme="majorHAnsi"/>
          <w:szCs w:val="22"/>
        </w:rPr>
        <w:t xml:space="preserve"> page.</w:t>
      </w:r>
    </w:p>
    <w:p w14:paraId="076ECABF" w14:textId="0FCF071C" w:rsidR="00676716" w:rsidRDefault="00676716" w:rsidP="00676716">
      <w:pPr>
        <w:pStyle w:val="BodyText"/>
        <w:numPr>
          <w:ilvl w:val="0"/>
          <w:numId w:val="13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applicable, </w:t>
      </w:r>
      <w:r w:rsidR="00B21DF5">
        <w:rPr>
          <w:rFonts w:asciiTheme="majorHAnsi" w:hAnsiTheme="majorHAnsi" w:cstheme="majorHAnsi"/>
          <w:szCs w:val="22"/>
        </w:rPr>
        <w:t xml:space="preserve">download and review the </w:t>
      </w:r>
      <w:r w:rsidR="00B21DF5" w:rsidRPr="00F6728F">
        <w:rPr>
          <w:rFonts w:asciiTheme="majorHAnsi" w:hAnsiTheme="majorHAnsi" w:cstheme="majorHAnsi"/>
          <w:b/>
          <w:bCs/>
          <w:szCs w:val="22"/>
        </w:rPr>
        <w:t>Agreement Documents</w:t>
      </w:r>
      <w:r w:rsidR="00B21DF5">
        <w:rPr>
          <w:rFonts w:asciiTheme="majorHAnsi" w:hAnsiTheme="majorHAnsi" w:cstheme="majorHAnsi"/>
          <w:szCs w:val="22"/>
        </w:rPr>
        <w:t>.</w:t>
      </w:r>
    </w:p>
    <w:p w14:paraId="7D892A02" w14:textId="3EDEFB92" w:rsidR="00676716" w:rsidRDefault="00676716" w:rsidP="00676716">
      <w:pPr>
        <w:pStyle w:val="BodyText"/>
        <w:numPr>
          <w:ilvl w:val="0"/>
          <w:numId w:val="13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applicable, </w:t>
      </w:r>
      <w:r w:rsidR="00B21DF5">
        <w:rPr>
          <w:rFonts w:asciiTheme="majorHAnsi" w:hAnsiTheme="majorHAnsi" w:cstheme="majorHAnsi"/>
          <w:szCs w:val="22"/>
        </w:rPr>
        <w:t xml:space="preserve">select the </w:t>
      </w:r>
      <w:r w:rsidR="00F57683" w:rsidRPr="00F6728F">
        <w:rPr>
          <w:rFonts w:asciiTheme="majorHAnsi" w:hAnsiTheme="majorHAnsi" w:cstheme="majorHAnsi"/>
          <w:b/>
          <w:bCs/>
          <w:szCs w:val="22"/>
        </w:rPr>
        <w:t>Confirmation</w:t>
      </w:r>
      <w:r w:rsidR="00F57683">
        <w:rPr>
          <w:rFonts w:asciiTheme="majorHAnsi" w:hAnsiTheme="majorHAnsi" w:cstheme="majorHAnsi"/>
          <w:szCs w:val="22"/>
        </w:rPr>
        <w:t xml:space="preserve"> checkbox if you </w:t>
      </w:r>
      <w:r w:rsidR="001505B4">
        <w:rPr>
          <w:rFonts w:asciiTheme="majorHAnsi" w:hAnsiTheme="majorHAnsi" w:cstheme="majorHAnsi"/>
          <w:szCs w:val="22"/>
        </w:rPr>
        <w:t>have read and agree to all terms as stated in the Agreement Documents.</w:t>
      </w:r>
    </w:p>
    <w:p w14:paraId="74C4ABE4" w14:textId="77777777" w:rsidR="00667343" w:rsidRDefault="00667343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0B65F772" w14:textId="110B2CDC" w:rsidR="001505B4" w:rsidRDefault="001505B4" w:rsidP="00676716">
      <w:pPr>
        <w:pStyle w:val="BodyText"/>
        <w:numPr>
          <w:ilvl w:val="0"/>
          <w:numId w:val="13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If applicable, click </w:t>
      </w:r>
      <w:r w:rsidRPr="00F6728F">
        <w:rPr>
          <w:rFonts w:asciiTheme="majorHAnsi" w:hAnsiTheme="majorHAnsi" w:cstheme="majorHAnsi"/>
          <w:b/>
          <w:bCs/>
          <w:szCs w:val="22"/>
        </w:rPr>
        <w:t>Participate</w:t>
      </w:r>
      <w:r>
        <w:rPr>
          <w:rFonts w:asciiTheme="majorHAnsi" w:hAnsiTheme="majorHAnsi" w:cstheme="majorHAnsi"/>
          <w:szCs w:val="22"/>
        </w:rPr>
        <w:t>.</w:t>
      </w:r>
    </w:p>
    <w:p w14:paraId="58560C65" w14:textId="38033DF8" w:rsidR="001505B4" w:rsidRDefault="00877F0C" w:rsidP="00F6728F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you choose not to participate in the event, you will be required to submit a reason </w:t>
      </w:r>
      <w:r w:rsidR="00F6728F">
        <w:rPr>
          <w:rFonts w:asciiTheme="majorHAnsi" w:hAnsiTheme="majorHAnsi" w:cstheme="majorHAnsi"/>
          <w:szCs w:val="22"/>
        </w:rPr>
        <w:t>for declining.</w:t>
      </w:r>
    </w:p>
    <w:p w14:paraId="6F6D1B8C" w14:textId="125CB816" w:rsidR="00667343" w:rsidRDefault="00667343" w:rsidP="00667343">
      <w:pPr>
        <w:pStyle w:val="BodyText"/>
        <w:kinsoku w:val="0"/>
        <w:overflowPunct w:val="0"/>
        <w:spacing w:before="89"/>
        <w:ind w:left="360" w:right="1224"/>
        <w:rPr>
          <w:rFonts w:asciiTheme="majorHAnsi" w:hAnsiTheme="majorHAnsi" w:cstheme="majorHAnsi"/>
          <w:szCs w:val="22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0EE21D" wp14:editId="6B1A2296">
                <wp:simplePos x="0" y="0"/>
                <wp:positionH relativeFrom="margin">
                  <wp:posOffset>1857374</wp:posOffset>
                </wp:positionH>
                <wp:positionV relativeFrom="paragraph">
                  <wp:posOffset>2041525</wp:posOffset>
                </wp:positionV>
                <wp:extent cx="676275" cy="266700"/>
                <wp:effectExtent l="0" t="0" r="28575" b="19050"/>
                <wp:wrapNone/>
                <wp:docPr id="3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2663A" w14:textId="77777777" w:rsidR="00667343" w:rsidRDefault="00667343" w:rsidP="00667343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EE21D" id="_x0000_s1040" style="position:absolute;left:0;text-align:left;margin-left:146.25pt;margin-top:160.75pt;width:53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" filled="f" strokecolor="#10069f" strokeweight="2pt">
                <v:textbox>
                  <w:txbxContent>
                    <w:p w14:paraId="0612663A" w14:textId="77777777" w:rsidR="00667343" w:rsidRDefault="00667343" w:rsidP="00667343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3709A" wp14:editId="31863E57">
                <wp:simplePos x="0" y="0"/>
                <wp:positionH relativeFrom="margin">
                  <wp:posOffset>514350</wp:posOffset>
                </wp:positionH>
                <wp:positionV relativeFrom="paragraph">
                  <wp:posOffset>1628140</wp:posOffset>
                </wp:positionV>
                <wp:extent cx="3390900" cy="180975"/>
                <wp:effectExtent l="0" t="0" r="19050" b="28575"/>
                <wp:wrapNone/>
                <wp:docPr id="2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4E501E" w14:textId="77777777" w:rsidR="00667343" w:rsidRDefault="00667343" w:rsidP="00667343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3709A" id="_x0000_s1041" style="position:absolute;left:0;text-align:left;margin-left:40.5pt;margin-top:128.2pt;width:267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" filled="f" strokecolor="#10069f" strokeweight="2pt">
                <v:textbox>
                  <w:txbxContent>
                    <w:p w14:paraId="274E501E" w14:textId="77777777" w:rsidR="00667343" w:rsidRDefault="00667343" w:rsidP="00667343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FA26F" wp14:editId="2C34DD21">
                <wp:simplePos x="0" y="0"/>
                <wp:positionH relativeFrom="margin">
                  <wp:posOffset>428625</wp:posOffset>
                </wp:positionH>
                <wp:positionV relativeFrom="paragraph">
                  <wp:posOffset>1351915</wp:posOffset>
                </wp:positionV>
                <wp:extent cx="2676525" cy="200025"/>
                <wp:effectExtent l="0" t="0" r="28575" b="28575"/>
                <wp:wrapNone/>
                <wp:docPr id="2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E969E" w14:textId="77777777" w:rsidR="00667343" w:rsidRDefault="00667343" w:rsidP="00667343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FA26F" id="_x0000_s1042" style="position:absolute;left:0;text-align:left;margin-left:33.75pt;margin-top:106.45pt;width:210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" filled="f" strokecolor="#10069f" strokeweight="2pt">
                <v:textbox>
                  <w:txbxContent>
                    <w:p w14:paraId="5F6E969E" w14:textId="77777777" w:rsidR="00667343" w:rsidRDefault="00667343" w:rsidP="00667343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1427D2" wp14:editId="25C08194">
            <wp:extent cx="5727700" cy="2760980"/>
            <wp:effectExtent l="19050" t="19050" r="25400" b="2032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09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09D267E" w14:textId="1D94341E" w:rsidR="00667343" w:rsidRDefault="00667343" w:rsidP="00667343">
      <w:pPr>
        <w:pStyle w:val="BodyText"/>
        <w:numPr>
          <w:ilvl w:val="0"/>
          <w:numId w:val="13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Once the document has been downloaded, the </w:t>
      </w:r>
      <w:r w:rsidRPr="00667343">
        <w:rPr>
          <w:rFonts w:asciiTheme="majorHAnsi" w:hAnsiTheme="majorHAnsi" w:cstheme="majorHAnsi"/>
          <w:b/>
          <w:bCs/>
          <w:szCs w:val="22"/>
        </w:rPr>
        <w:t>Downloaded</w:t>
      </w:r>
      <w:r>
        <w:rPr>
          <w:rFonts w:asciiTheme="majorHAnsi" w:hAnsiTheme="majorHAnsi" w:cstheme="majorHAnsi"/>
          <w:szCs w:val="22"/>
        </w:rPr>
        <w:t xml:space="preserve"> checkbox will be marked automatically. </w:t>
      </w:r>
    </w:p>
    <w:p w14:paraId="59A025CF" w14:textId="3DE0BC57" w:rsidR="00667343" w:rsidRDefault="00667343" w:rsidP="00667343">
      <w:pPr>
        <w:pStyle w:val="BodyText"/>
        <w:kinsoku w:val="0"/>
        <w:overflowPunct w:val="0"/>
        <w:spacing w:before="89"/>
        <w:ind w:left="360" w:right="1224"/>
        <w:rPr>
          <w:rFonts w:asciiTheme="majorHAnsi" w:hAnsiTheme="majorHAnsi" w:cstheme="majorHAnsi"/>
          <w:szCs w:val="22"/>
        </w:rPr>
      </w:pPr>
      <w:r>
        <w:rPr>
          <w:noProof/>
        </w:rPr>
        <w:drawing>
          <wp:inline distT="0" distB="0" distL="0" distR="0" wp14:anchorId="71A63B6E" wp14:editId="59545553">
            <wp:extent cx="5727700" cy="1749531"/>
            <wp:effectExtent l="19050" t="19050" r="25400" b="222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49531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114F2AF" w14:textId="77777777" w:rsidR="00667343" w:rsidRDefault="00667343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2C8227A5" w14:textId="7325B0F6" w:rsidR="00667343" w:rsidRDefault="00667343" w:rsidP="00667343">
      <w:pPr>
        <w:pStyle w:val="BodyText"/>
        <w:numPr>
          <w:ilvl w:val="0"/>
          <w:numId w:val="13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Once you go back to the previous page, mark the check box and click the </w:t>
      </w:r>
      <w:r w:rsidRPr="00667343">
        <w:rPr>
          <w:rFonts w:asciiTheme="majorHAnsi" w:hAnsiTheme="majorHAnsi" w:cstheme="majorHAnsi"/>
          <w:b/>
          <w:bCs/>
          <w:szCs w:val="22"/>
        </w:rPr>
        <w:t>Participate</w:t>
      </w:r>
      <w:r>
        <w:rPr>
          <w:rFonts w:asciiTheme="majorHAnsi" w:hAnsiTheme="majorHAnsi" w:cstheme="majorHAnsi"/>
          <w:szCs w:val="22"/>
        </w:rPr>
        <w:t xml:space="preserve"> button. </w:t>
      </w:r>
    </w:p>
    <w:p w14:paraId="0802B599" w14:textId="22EEFE3F" w:rsidR="006038E3" w:rsidRDefault="006038E3" w:rsidP="006038E3">
      <w:pPr>
        <w:pStyle w:val="BodyText"/>
        <w:numPr>
          <w:ilvl w:val="1"/>
          <w:numId w:val="13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 w:rsidRPr="006038E3">
        <w:rPr>
          <w:rFonts w:asciiTheme="majorHAnsi" w:hAnsiTheme="majorHAnsi" w:cstheme="majorHAnsi"/>
          <w:b/>
          <w:bCs/>
          <w:szCs w:val="22"/>
        </w:rPr>
        <w:t>Note</w:t>
      </w:r>
      <w:r>
        <w:rPr>
          <w:rFonts w:asciiTheme="majorHAnsi" w:hAnsiTheme="majorHAnsi" w:cstheme="majorHAnsi"/>
          <w:szCs w:val="22"/>
        </w:rPr>
        <w:t xml:space="preserve">: Repeat the process with any additional documents you need to download. </w:t>
      </w:r>
    </w:p>
    <w:p w14:paraId="2DEA1A50" w14:textId="08F695FE" w:rsidR="00667343" w:rsidRDefault="006038E3" w:rsidP="00667343">
      <w:pPr>
        <w:pStyle w:val="BodyText"/>
        <w:kinsoku w:val="0"/>
        <w:overflowPunct w:val="0"/>
        <w:spacing w:before="89"/>
        <w:ind w:left="360" w:right="1224"/>
        <w:rPr>
          <w:rFonts w:asciiTheme="majorHAnsi" w:hAnsiTheme="majorHAnsi" w:cstheme="majorHAnsi"/>
          <w:szCs w:val="22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E4EF16" wp14:editId="7C46F134">
                <wp:simplePos x="0" y="0"/>
                <wp:positionH relativeFrom="margin">
                  <wp:posOffset>1876425</wp:posOffset>
                </wp:positionH>
                <wp:positionV relativeFrom="paragraph">
                  <wp:posOffset>2028190</wp:posOffset>
                </wp:positionV>
                <wp:extent cx="676275" cy="266700"/>
                <wp:effectExtent l="0" t="0" r="28575" b="19050"/>
                <wp:wrapNone/>
                <wp:docPr id="4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16402" w14:textId="77777777" w:rsidR="006038E3" w:rsidRDefault="006038E3" w:rsidP="006038E3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4EF16" id="_x0000_s1043" style="position:absolute;left:0;text-align:left;margin-left:147.75pt;margin-top:159.7pt;width:53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" filled="f" strokecolor="#10069f" strokeweight="2pt">
                <v:textbox>
                  <w:txbxContent>
                    <w:p w14:paraId="71D16402" w14:textId="77777777" w:rsidR="006038E3" w:rsidRDefault="006038E3" w:rsidP="006038E3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55971E" wp14:editId="30E5EB8D">
                <wp:simplePos x="0" y="0"/>
                <wp:positionH relativeFrom="margin">
                  <wp:posOffset>523875</wp:posOffset>
                </wp:positionH>
                <wp:positionV relativeFrom="paragraph">
                  <wp:posOffset>1637665</wp:posOffset>
                </wp:positionV>
                <wp:extent cx="3390900" cy="180975"/>
                <wp:effectExtent l="0" t="0" r="19050" b="28575"/>
                <wp:wrapNone/>
                <wp:docPr id="4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823C4" w14:textId="77777777" w:rsidR="006038E3" w:rsidRDefault="006038E3" w:rsidP="006038E3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5971E" id="_x0000_s1044" style="position:absolute;left:0;text-align:left;margin-left:41.25pt;margin-top:128.95pt;width:26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" filled="f" strokecolor="#10069f" strokeweight="2pt">
                <v:textbox>
                  <w:txbxContent>
                    <w:p w14:paraId="545823C4" w14:textId="77777777" w:rsidR="006038E3" w:rsidRDefault="006038E3" w:rsidP="006038E3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44A15" wp14:editId="6EA5360F">
                <wp:simplePos x="0" y="0"/>
                <wp:positionH relativeFrom="margin">
                  <wp:posOffset>342900</wp:posOffset>
                </wp:positionH>
                <wp:positionV relativeFrom="paragraph">
                  <wp:posOffset>1342390</wp:posOffset>
                </wp:positionV>
                <wp:extent cx="2676525" cy="200025"/>
                <wp:effectExtent l="0" t="0" r="28575" b="28575"/>
                <wp:wrapNone/>
                <wp:docPr id="3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0F19CE" w14:textId="77777777" w:rsidR="006038E3" w:rsidRDefault="006038E3" w:rsidP="006038E3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44A15" id="_x0000_s1045" style="position:absolute;left:0;text-align:left;margin-left:27pt;margin-top:105.7pt;width:210.7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" filled="f" strokecolor="#10069f" strokeweight="2pt">
                <v:textbox>
                  <w:txbxContent>
                    <w:p w14:paraId="190F19CE" w14:textId="77777777" w:rsidR="006038E3" w:rsidRDefault="006038E3" w:rsidP="006038E3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67343">
        <w:rPr>
          <w:noProof/>
        </w:rPr>
        <w:drawing>
          <wp:inline distT="0" distB="0" distL="0" distR="0" wp14:anchorId="60B08D70" wp14:editId="742292D5">
            <wp:extent cx="5727700" cy="2761048"/>
            <wp:effectExtent l="19050" t="19050" r="25400" b="2032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104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A4815F3" w14:textId="77777777" w:rsidR="006038E3" w:rsidRDefault="006038E3" w:rsidP="006038E3">
      <w:pPr>
        <w:pStyle w:val="BodyText"/>
        <w:numPr>
          <w:ilvl w:val="0"/>
          <w:numId w:val="13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Once you reach the </w:t>
      </w:r>
      <w:r w:rsidRPr="00BF0CA0">
        <w:rPr>
          <w:rFonts w:asciiTheme="majorHAnsi" w:hAnsiTheme="majorHAnsi" w:cstheme="majorHAnsi"/>
          <w:b/>
          <w:bCs/>
          <w:szCs w:val="22"/>
        </w:rPr>
        <w:t>Event Overview</w:t>
      </w:r>
      <w:r>
        <w:rPr>
          <w:rFonts w:asciiTheme="majorHAnsi" w:hAnsiTheme="majorHAnsi" w:cstheme="majorHAnsi"/>
          <w:szCs w:val="22"/>
        </w:rPr>
        <w:t xml:space="preserve"> page, review the current </w:t>
      </w:r>
      <w:r w:rsidRPr="009275B8">
        <w:rPr>
          <w:rFonts w:asciiTheme="majorHAnsi" w:hAnsiTheme="majorHAnsi" w:cstheme="majorHAnsi"/>
          <w:b/>
          <w:bCs/>
          <w:szCs w:val="22"/>
        </w:rPr>
        <w:t xml:space="preserve">Event </w:t>
      </w:r>
      <w:r>
        <w:rPr>
          <w:rFonts w:asciiTheme="majorHAnsi" w:hAnsiTheme="majorHAnsi" w:cstheme="majorHAnsi"/>
          <w:b/>
          <w:bCs/>
          <w:szCs w:val="22"/>
        </w:rPr>
        <w:t>Phase</w:t>
      </w:r>
      <w:r>
        <w:rPr>
          <w:rFonts w:asciiTheme="majorHAnsi" w:hAnsiTheme="majorHAnsi" w:cstheme="majorHAnsi"/>
          <w:szCs w:val="22"/>
        </w:rPr>
        <w:t>.</w:t>
      </w:r>
    </w:p>
    <w:p w14:paraId="6A7EE903" w14:textId="77777777" w:rsidR="006038E3" w:rsidRPr="00AD37BF" w:rsidRDefault="006038E3" w:rsidP="006038E3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The phase of the event will determine what you can see and do. In this example, the event is in a Request for Quote Phase so we will be able to submit a response. Once an event reaches the evaluation phase, you will no longer be able to submit a response of any kind.</w:t>
      </w:r>
    </w:p>
    <w:p w14:paraId="21BDFAD9" w14:textId="77777777" w:rsidR="006038E3" w:rsidRDefault="006038E3" w:rsidP="006038E3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1341B5">
        <w:rPr>
          <w:rFonts w:asciiTheme="majorHAnsi" w:hAnsiTheme="majorHAnsi" w:cstheme="majorHAnsi"/>
          <w:szCs w:val="22"/>
        </w:rPr>
        <w:t>Review the</w:t>
      </w:r>
      <w:r>
        <w:rPr>
          <w:rFonts w:asciiTheme="majorHAnsi" w:hAnsiTheme="majorHAnsi" w:cstheme="majorHAnsi"/>
          <w:b/>
          <w:bCs/>
          <w:szCs w:val="22"/>
        </w:rPr>
        <w:t xml:space="preserve"> Mandatory Actions</w:t>
      </w:r>
      <w:r>
        <w:rPr>
          <w:rFonts w:asciiTheme="majorHAnsi" w:hAnsiTheme="majorHAnsi" w:cstheme="majorHAnsi"/>
          <w:szCs w:val="22"/>
        </w:rPr>
        <w:t xml:space="preserve"> message, including the </w:t>
      </w:r>
      <w:r w:rsidRPr="006C2C1F">
        <w:rPr>
          <w:rFonts w:asciiTheme="majorHAnsi" w:hAnsiTheme="majorHAnsi" w:cstheme="majorHAnsi"/>
          <w:b/>
          <w:bCs/>
          <w:szCs w:val="22"/>
        </w:rPr>
        <w:t>submission deadline date</w:t>
      </w:r>
      <w:r w:rsidRPr="00743430">
        <w:rPr>
          <w:rFonts w:asciiTheme="majorHAnsi" w:hAnsiTheme="majorHAnsi" w:cstheme="majorHAnsi"/>
          <w:szCs w:val="22"/>
        </w:rPr>
        <w:t xml:space="preserve">. </w:t>
      </w:r>
    </w:p>
    <w:p w14:paraId="104D19BF" w14:textId="77777777" w:rsidR="006038E3" w:rsidRPr="00487401" w:rsidRDefault="006038E3" w:rsidP="006038E3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 w:rsidRPr="006C4A34">
        <w:rPr>
          <w:rFonts w:asciiTheme="majorHAnsi" w:hAnsiTheme="majorHAnsi" w:cstheme="majorHAnsi"/>
          <w:b/>
          <w:bCs/>
          <w:szCs w:val="22"/>
        </w:rPr>
        <w:t>Critical:</w:t>
      </w:r>
      <w:r>
        <w:rPr>
          <w:rFonts w:asciiTheme="majorHAnsi" w:hAnsiTheme="majorHAnsi" w:cstheme="majorHAnsi"/>
          <w:szCs w:val="22"/>
        </w:rPr>
        <w:t xml:space="preserve"> Any new or updated responses will not be accepted after the date and time of the deadline. </w:t>
      </w:r>
    </w:p>
    <w:p w14:paraId="648966ED" w14:textId="2E244DA1" w:rsidR="00667343" w:rsidRPr="006038E3" w:rsidRDefault="006038E3" w:rsidP="006038E3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743430">
        <w:rPr>
          <w:rFonts w:asciiTheme="majorHAnsi" w:hAnsiTheme="majorHAnsi" w:cstheme="majorHAnsi"/>
          <w:szCs w:val="22"/>
        </w:rPr>
        <w:t>Review the</w:t>
      </w:r>
      <w:r>
        <w:rPr>
          <w:rFonts w:asciiTheme="majorHAnsi" w:hAnsiTheme="majorHAnsi" w:cstheme="majorHAnsi"/>
          <w:szCs w:val="22"/>
        </w:rPr>
        <w:t xml:space="preserve"> </w:t>
      </w:r>
      <w:r w:rsidRPr="00176A69">
        <w:rPr>
          <w:rFonts w:asciiTheme="majorHAnsi" w:hAnsiTheme="majorHAnsi" w:cstheme="majorHAnsi"/>
          <w:b/>
          <w:bCs/>
          <w:szCs w:val="22"/>
        </w:rPr>
        <w:t>Required Actions</w:t>
      </w:r>
      <w:r>
        <w:rPr>
          <w:rFonts w:asciiTheme="majorHAnsi" w:hAnsiTheme="majorHAnsi" w:cstheme="majorHAnsi"/>
          <w:szCs w:val="22"/>
        </w:rPr>
        <w:t xml:space="preserve"> and </w:t>
      </w:r>
      <w:r w:rsidRPr="00176A69">
        <w:rPr>
          <w:rFonts w:asciiTheme="majorHAnsi" w:hAnsiTheme="majorHAnsi" w:cstheme="majorHAnsi"/>
          <w:b/>
          <w:bCs/>
          <w:szCs w:val="22"/>
        </w:rPr>
        <w:t>Completion Status</w:t>
      </w:r>
      <w:r>
        <w:rPr>
          <w:rFonts w:asciiTheme="majorHAnsi" w:hAnsiTheme="majorHAnsi" w:cstheme="majorHAnsi"/>
          <w:szCs w:val="22"/>
        </w:rPr>
        <w:t>.</w:t>
      </w:r>
      <w:r w:rsidRPr="00743430">
        <w:rPr>
          <w:rFonts w:asciiTheme="majorHAnsi" w:hAnsiTheme="majorHAnsi" w:cstheme="majorHAnsi"/>
          <w:szCs w:val="22"/>
        </w:rPr>
        <w:t xml:space="preserve"> </w:t>
      </w:r>
    </w:p>
    <w:p w14:paraId="7E5B9249" w14:textId="30FE7413" w:rsidR="00F6728F" w:rsidRDefault="00F6728F" w:rsidP="00A80005">
      <w:pPr>
        <w:pStyle w:val="BodyText"/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</w:p>
    <w:p w14:paraId="36125D6C" w14:textId="77777777" w:rsidR="00F6728F" w:rsidRDefault="00F6728F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0FD30192" w14:textId="77777777" w:rsidR="007B7EA2" w:rsidRDefault="009E543B" w:rsidP="000E4C2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Review the </w:t>
      </w:r>
      <w:r w:rsidRPr="007B7EA2">
        <w:rPr>
          <w:rFonts w:asciiTheme="majorHAnsi" w:hAnsiTheme="majorHAnsi" w:cstheme="majorHAnsi"/>
          <w:b/>
          <w:bCs/>
          <w:szCs w:val="22"/>
        </w:rPr>
        <w:t>Options</w:t>
      </w:r>
      <w:r>
        <w:rPr>
          <w:rFonts w:asciiTheme="majorHAnsi" w:hAnsiTheme="majorHAnsi" w:cstheme="majorHAnsi"/>
          <w:szCs w:val="22"/>
        </w:rPr>
        <w:t xml:space="preserve"> </w:t>
      </w:r>
      <w:r w:rsidR="007B7EA2">
        <w:rPr>
          <w:rFonts w:asciiTheme="majorHAnsi" w:hAnsiTheme="majorHAnsi" w:cstheme="majorHAnsi"/>
          <w:szCs w:val="22"/>
        </w:rPr>
        <w:t>menu.</w:t>
      </w:r>
    </w:p>
    <w:p w14:paraId="3F671030" w14:textId="65CD4B6A" w:rsidR="004F476C" w:rsidRDefault="004F476C" w:rsidP="000E4C2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applicable, click </w:t>
      </w:r>
      <w:r w:rsidRPr="003675ED">
        <w:rPr>
          <w:rFonts w:asciiTheme="majorHAnsi" w:hAnsiTheme="majorHAnsi" w:cstheme="majorHAnsi"/>
          <w:b/>
          <w:bCs/>
          <w:szCs w:val="22"/>
        </w:rPr>
        <w:t>Decline to Participate</w:t>
      </w:r>
      <w:r>
        <w:rPr>
          <w:rFonts w:asciiTheme="majorHAnsi" w:hAnsiTheme="majorHAnsi" w:cstheme="majorHAnsi"/>
          <w:szCs w:val="22"/>
        </w:rPr>
        <w:t xml:space="preserve"> </w:t>
      </w:r>
      <w:r w:rsidR="005B789D">
        <w:rPr>
          <w:rFonts w:asciiTheme="majorHAnsi" w:hAnsiTheme="majorHAnsi" w:cstheme="majorHAnsi"/>
          <w:szCs w:val="22"/>
        </w:rPr>
        <w:t>if you no longer wish to participate in the sourcing event.</w:t>
      </w:r>
      <w:r w:rsidR="00B23241">
        <w:rPr>
          <w:rFonts w:asciiTheme="majorHAnsi" w:hAnsiTheme="majorHAnsi" w:cstheme="majorHAnsi"/>
          <w:szCs w:val="22"/>
        </w:rPr>
        <w:t xml:space="preserve"> In this example, we will not decline to participate.</w:t>
      </w:r>
    </w:p>
    <w:p w14:paraId="4BB8B3E9" w14:textId="1742AA3D" w:rsidR="005B789D" w:rsidRDefault="005B789D" w:rsidP="00BF0CD1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 w:rsidRPr="00B00562">
        <w:rPr>
          <w:rFonts w:asciiTheme="majorHAnsi" w:hAnsiTheme="majorHAnsi" w:cstheme="majorHAnsi"/>
          <w:b/>
          <w:bCs/>
          <w:szCs w:val="22"/>
        </w:rPr>
        <w:t>Reminder:</w:t>
      </w:r>
      <w:r>
        <w:rPr>
          <w:rFonts w:asciiTheme="majorHAnsi" w:hAnsiTheme="majorHAnsi" w:cstheme="majorHAnsi"/>
          <w:szCs w:val="22"/>
        </w:rPr>
        <w:t xml:space="preserve"> </w:t>
      </w:r>
      <w:r w:rsidR="0053727F">
        <w:rPr>
          <w:rFonts w:asciiTheme="majorHAnsi" w:hAnsiTheme="majorHAnsi" w:cstheme="majorHAnsi"/>
          <w:szCs w:val="22"/>
        </w:rPr>
        <w:t>You will be required to enter</w:t>
      </w:r>
      <w:r>
        <w:rPr>
          <w:rFonts w:asciiTheme="majorHAnsi" w:hAnsiTheme="majorHAnsi" w:cstheme="majorHAnsi"/>
          <w:szCs w:val="22"/>
        </w:rPr>
        <w:t xml:space="preserve"> a </w:t>
      </w:r>
      <w:r w:rsidR="0053727F">
        <w:rPr>
          <w:rFonts w:asciiTheme="majorHAnsi" w:hAnsiTheme="majorHAnsi" w:cstheme="majorHAnsi"/>
          <w:szCs w:val="22"/>
        </w:rPr>
        <w:t>reason or justification for declining to participate in an event.</w:t>
      </w:r>
    </w:p>
    <w:p w14:paraId="4A358646" w14:textId="2F68CBCC" w:rsidR="00B00562" w:rsidRDefault="00B00562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desired, click </w:t>
      </w:r>
      <w:r w:rsidRPr="00B00562">
        <w:rPr>
          <w:rFonts w:asciiTheme="majorHAnsi" w:hAnsiTheme="majorHAnsi" w:cstheme="majorHAnsi"/>
          <w:b/>
          <w:bCs/>
          <w:szCs w:val="22"/>
        </w:rPr>
        <w:t>View Documents</w:t>
      </w:r>
      <w:r>
        <w:rPr>
          <w:rFonts w:asciiTheme="majorHAnsi" w:hAnsiTheme="majorHAnsi" w:cstheme="majorHAnsi"/>
          <w:szCs w:val="22"/>
        </w:rPr>
        <w:t>.</w:t>
      </w:r>
    </w:p>
    <w:p w14:paraId="625F26AD" w14:textId="1EB9207D" w:rsidR="002717B8" w:rsidRDefault="00922AF4" w:rsidP="004815F2">
      <w:pPr>
        <w:pStyle w:val="BodyText"/>
        <w:numPr>
          <w:ilvl w:val="1"/>
          <w:numId w:val="13"/>
        </w:numPr>
        <w:kinsoku w:val="0"/>
        <w:overflowPunct w:val="0"/>
        <w:spacing w:before="89"/>
        <w:ind w:left="1080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View Documents provides quick access to all </w:t>
      </w:r>
      <w:r w:rsidRPr="00922AF4">
        <w:rPr>
          <w:rFonts w:asciiTheme="majorHAnsi" w:hAnsiTheme="majorHAnsi" w:cstheme="majorHAnsi"/>
          <w:szCs w:val="22"/>
        </w:rPr>
        <w:t>documents provided</w:t>
      </w:r>
      <w:r w:rsidR="00973E0A">
        <w:rPr>
          <w:rFonts w:asciiTheme="majorHAnsi" w:hAnsiTheme="majorHAnsi" w:cstheme="majorHAnsi"/>
          <w:szCs w:val="22"/>
        </w:rPr>
        <w:t xml:space="preserve"> by the event to be </w:t>
      </w:r>
      <w:r w:rsidRPr="00922AF4">
        <w:rPr>
          <w:rFonts w:asciiTheme="majorHAnsi" w:hAnsiTheme="majorHAnsi" w:cstheme="majorHAnsi"/>
          <w:szCs w:val="22"/>
        </w:rPr>
        <w:t>download</w:t>
      </w:r>
      <w:r w:rsidR="00973E0A">
        <w:rPr>
          <w:rFonts w:asciiTheme="majorHAnsi" w:hAnsiTheme="majorHAnsi" w:cstheme="majorHAnsi"/>
          <w:szCs w:val="22"/>
        </w:rPr>
        <w:t>ed</w:t>
      </w:r>
      <w:r w:rsidRPr="00922AF4">
        <w:rPr>
          <w:rFonts w:asciiTheme="majorHAnsi" w:hAnsiTheme="majorHAnsi" w:cstheme="majorHAnsi"/>
          <w:szCs w:val="22"/>
        </w:rPr>
        <w:t xml:space="preserve"> as well as all the </w:t>
      </w:r>
      <w:r w:rsidR="00973E0A">
        <w:rPr>
          <w:rFonts w:asciiTheme="majorHAnsi" w:hAnsiTheme="majorHAnsi" w:cstheme="majorHAnsi"/>
          <w:szCs w:val="22"/>
        </w:rPr>
        <w:t xml:space="preserve">completed </w:t>
      </w:r>
      <w:r w:rsidRPr="00922AF4">
        <w:rPr>
          <w:rFonts w:asciiTheme="majorHAnsi" w:hAnsiTheme="majorHAnsi" w:cstheme="majorHAnsi"/>
          <w:szCs w:val="22"/>
        </w:rPr>
        <w:t xml:space="preserve">forms that you have submitted in the current phase. </w:t>
      </w:r>
    </w:p>
    <w:p w14:paraId="7389B0B6" w14:textId="3635465E" w:rsidR="0053727F" w:rsidRDefault="00B46ABA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Once in the event, click on</w:t>
      </w:r>
      <w:r w:rsidR="007F51B9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b/>
          <w:bCs/>
          <w:szCs w:val="22"/>
        </w:rPr>
        <w:t>Place Bid</w:t>
      </w:r>
      <w:r w:rsidR="008E7FB7">
        <w:rPr>
          <w:rFonts w:asciiTheme="majorHAnsi" w:hAnsiTheme="majorHAnsi" w:cstheme="majorHAnsi"/>
          <w:szCs w:val="22"/>
        </w:rPr>
        <w:t>.</w:t>
      </w:r>
      <w:r w:rsidR="007F51B9">
        <w:rPr>
          <w:rFonts w:asciiTheme="majorHAnsi" w:hAnsiTheme="majorHAnsi" w:cstheme="majorHAnsi"/>
          <w:szCs w:val="22"/>
        </w:rPr>
        <w:t xml:space="preserve"> </w:t>
      </w:r>
    </w:p>
    <w:p w14:paraId="7147966E" w14:textId="05559B7E" w:rsidR="00B46ABA" w:rsidRDefault="00B46ABA" w:rsidP="00B46ABA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05213F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9B1DB" wp14:editId="59E2A26B">
                <wp:simplePos x="0" y="0"/>
                <wp:positionH relativeFrom="margin">
                  <wp:posOffset>152400</wp:posOffset>
                </wp:positionH>
                <wp:positionV relativeFrom="paragraph">
                  <wp:posOffset>762000</wp:posOffset>
                </wp:positionV>
                <wp:extent cx="990600" cy="723900"/>
                <wp:effectExtent l="0" t="0" r="19050" b="19050"/>
                <wp:wrapNone/>
                <wp:docPr id="45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723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A08794" w14:textId="77777777" w:rsidR="00B23241" w:rsidRDefault="00B23241" w:rsidP="00B23241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9B1DB" id="_x0000_s1046" style="position:absolute;left:0;text-align:left;margin-left:12pt;margin-top:60pt;width:78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" filled="f" strokecolor="#10069f" strokeweight="2pt">
                <v:textbox>
                  <w:txbxContent>
                    <w:p w14:paraId="27A08794" w14:textId="77777777" w:rsidR="00B23241" w:rsidRDefault="00B23241" w:rsidP="00B23241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213F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8292CE" wp14:editId="1BC645D0">
                <wp:simplePos x="0" y="0"/>
                <wp:positionH relativeFrom="column">
                  <wp:posOffset>1247775</wp:posOffset>
                </wp:positionH>
                <wp:positionV relativeFrom="paragraph">
                  <wp:posOffset>1238250</wp:posOffset>
                </wp:positionV>
                <wp:extent cx="1276350" cy="419100"/>
                <wp:effectExtent l="0" t="0" r="19050" b="19050"/>
                <wp:wrapNone/>
                <wp:docPr id="45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B1DED" w14:textId="77777777" w:rsidR="0005213F" w:rsidRDefault="0005213F" w:rsidP="0005213F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292CE" id="_x0000_s1047" style="position:absolute;left:0;text-align:left;margin-left:98.25pt;margin-top:97.5pt;width:100.5pt;height:3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" filled="f" strokecolor="#10069f" strokeweight="2pt">
                <v:textbox>
                  <w:txbxContent>
                    <w:p w14:paraId="2D7B1DED" w14:textId="77777777" w:rsidR="0005213F" w:rsidRDefault="0005213F" w:rsidP="0005213F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A49DA6" wp14:editId="1408B4C9">
            <wp:extent cx="5727700" cy="2656205"/>
            <wp:effectExtent l="19050" t="19050" r="25400" b="10795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562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4C0769A" w14:textId="52D473D8" w:rsidR="00B46ABA" w:rsidRDefault="00B46ABA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On the </w:t>
      </w:r>
      <w:r w:rsidRPr="00B46ABA">
        <w:rPr>
          <w:rFonts w:asciiTheme="majorHAnsi" w:hAnsiTheme="majorHAnsi" w:cstheme="majorHAnsi"/>
          <w:b/>
          <w:bCs/>
          <w:szCs w:val="22"/>
        </w:rPr>
        <w:t>Place Bid</w:t>
      </w:r>
      <w:r>
        <w:rPr>
          <w:rFonts w:asciiTheme="majorHAnsi" w:hAnsiTheme="majorHAnsi" w:cstheme="majorHAnsi"/>
          <w:szCs w:val="22"/>
        </w:rPr>
        <w:t xml:space="preserve"> screen, select </w:t>
      </w:r>
      <w:r w:rsidRPr="00B46ABA">
        <w:rPr>
          <w:rFonts w:asciiTheme="majorHAnsi" w:hAnsiTheme="majorHAnsi" w:cstheme="majorHAnsi"/>
          <w:b/>
          <w:bCs/>
          <w:szCs w:val="22"/>
        </w:rPr>
        <w:t>Go to Online Bidding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3B6D0680" w14:textId="4CFCDDB6" w:rsidR="00B46ABA" w:rsidRDefault="00B46ABA" w:rsidP="00B46ABA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05213F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4805F" wp14:editId="137BA189">
                <wp:simplePos x="0" y="0"/>
                <wp:positionH relativeFrom="column">
                  <wp:posOffset>390525</wp:posOffset>
                </wp:positionH>
                <wp:positionV relativeFrom="paragraph">
                  <wp:posOffset>1013460</wp:posOffset>
                </wp:positionV>
                <wp:extent cx="1333500" cy="419100"/>
                <wp:effectExtent l="0" t="0" r="19050" b="19050"/>
                <wp:wrapNone/>
                <wp:docPr id="4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834AC" w14:textId="77777777" w:rsidR="00B46ABA" w:rsidRDefault="00B46ABA" w:rsidP="00B46ABA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4805F" id="_x0000_s1048" style="position:absolute;left:0;text-align:left;margin-left:30.75pt;margin-top:79.8pt;width:10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" filled="f" strokecolor="#10069f" strokeweight="2pt">
                <v:textbox>
                  <w:txbxContent>
                    <w:p w14:paraId="3BF834AC" w14:textId="77777777" w:rsidR="00B46ABA" w:rsidRDefault="00B46ABA" w:rsidP="00B46ABA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040AF87" wp14:editId="6A226027">
            <wp:extent cx="5727700" cy="2601769"/>
            <wp:effectExtent l="19050" t="19050" r="25400" b="2730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176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3FC5C02" w14:textId="200FAED8" w:rsidR="00B46ABA" w:rsidRDefault="00B46ABA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70D446CA" w14:textId="01F450F2" w:rsidR="00B46ABA" w:rsidRDefault="00B46ABA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The </w:t>
      </w:r>
      <w:r w:rsidRPr="00B46ABA">
        <w:rPr>
          <w:rFonts w:asciiTheme="majorHAnsi" w:hAnsiTheme="majorHAnsi" w:cstheme="majorHAnsi"/>
          <w:b/>
          <w:bCs/>
          <w:szCs w:val="22"/>
        </w:rPr>
        <w:t>bid sheet</w:t>
      </w:r>
      <w:r>
        <w:rPr>
          <w:rFonts w:asciiTheme="majorHAnsi" w:hAnsiTheme="majorHAnsi" w:cstheme="majorHAnsi"/>
          <w:szCs w:val="22"/>
        </w:rPr>
        <w:t xml:space="preserve"> will appear. Open </w:t>
      </w:r>
      <w:r w:rsidRPr="00B46ABA">
        <w:rPr>
          <w:rFonts w:asciiTheme="majorHAnsi" w:hAnsiTheme="majorHAnsi" w:cstheme="majorHAnsi"/>
          <w:b/>
          <w:bCs/>
          <w:szCs w:val="22"/>
        </w:rPr>
        <w:t>item</w:t>
      </w:r>
      <w:r>
        <w:rPr>
          <w:rFonts w:asciiTheme="majorHAnsi" w:hAnsiTheme="majorHAnsi" w:cstheme="majorHAnsi"/>
          <w:szCs w:val="22"/>
        </w:rPr>
        <w:t xml:space="preserve"> per </w:t>
      </w:r>
      <w:r w:rsidRPr="00B46ABA">
        <w:rPr>
          <w:rFonts w:asciiTheme="majorHAnsi" w:hAnsiTheme="majorHAnsi" w:cstheme="majorHAnsi"/>
          <w:szCs w:val="22"/>
        </w:rPr>
        <w:t>item</w:t>
      </w:r>
      <w:r>
        <w:rPr>
          <w:rFonts w:asciiTheme="majorHAnsi" w:hAnsiTheme="majorHAnsi" w:cstheme="majorHAnsi"/>
          <w:szCs w:val="22"/>
        </w:rPr>
        <w:t xml:space="preserve"> as you wish to bid.</w:t>
      </w:r>
    </w:p>
    <w:p w14:paraId="412E82E7" w14:textId="0F1296E7" w:rsidR="00B46ABA" w:rsidRDefault="00B46ABA" w:rsidP="00B46ABA">
      <w:pPr>
        <w:pStyle w:val="BodyText"/>
        <w:numPr>
          <w:ilvl w:val="1"/>
          <w:numId w:val="13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 w:rsidRPr="00B46ABA">
        <w:rPr>
          <w:rFonts w:asciiTheme="majorHAnsi" w:hAnsiTheme="majorHAnsi" w:cstheme="majorHAnsi"/>
          <w:b/>
          <w:bCs/>
          <w:szCs w:val="22"/>
        </w:rPr>
        <w:t>Note</w:t>
      </w:r>
      <w:r>
        <w:rPr>
          <w:rFonts w:asciiTheme="majorHAnsi" w:hAnsiTheme="majorHAnsi" w:cstheme="majorHAnsi"/>
          <w:szCs w:val="22"/>
        </w:rPr>
        <w:t xml:space="preserve">: Once you bid, the rank and optional feedback fields will appear. </w:t>
      </w:r>
    </w:p>
    <w:p w14:paraId="4F80C170" w14:textId="1BD2771F" w:rsidR="00B46ABA" w:rsidRDefault="00B46ABA" w:rsidP="00B46ABA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05213F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B014F" wp14:editId="21B399C8">
                <wp:simplePos x="0" y="0"/>
                <wp:positionH relativeFrom="margin">
                  <wp:posOffset>333375</wp:posOffset>
                </wp:positionH>
                <wp:positionV relativeFrom="paragraph">
                  <wp:posOffset>2183130</wp:posOffset>
                </wp:positionV>
                <wp:extent cx="5495925" cy="447675"/>
                <wp:effectExtent l="0" t="0" r="28575" b="28575"/>
                <wp:wrapNone/>
                <wp:docPr id="4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4819C" w14:textId="77777777" w:rsidR="00B46ABA" w:rsidRDefault="00B46ABA" w:rsidP="00B46ABA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B014F" id="_x0000_s1049" style="position:absolute;left:0;text-align:left;margin-left:26.25pt;margin-top:171.9pt;width:432.7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" filled="f" strokecolor="#10069f" strokeweight="2pt">
                <v:textbox>
                  <w:txbxContent>
                    <w:p w14:paraId="7204819C" w14:textId="77777777" w:rsidR="00B46ABA" w:rsidRDefault="00B46ABA" w:rsidP="00B46ABA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709100" wp14:editId="3A33B675">
            <wp:extent cx="5727700" cy="2773740"/>
            <wp:effectExtent l="19050" t="19050" r="25400" b="26670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37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B4FAF0B" w14:textId="77777777" w:rsidR="00B46ABA" w:rsidRDefault="00B46ABA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another supplier bids a better price, then you will see that in the column </w:t>
      </w:r>
      <w:r w:rsidRPr="00B46ABA">
        <w:rPr>
          <w:rFonts w:asciiTheme="majorHAnsi" w:hAnsiTheme="majorHAnsi" w:cstheme="majorHAnsi"/>
          <w:b/>
          <w:bCs/>
          <w:szCs w:val="22"/>
        </w:rPr>
        <w:t>Rank Bid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32ECE1DA" w14:textId="7A48E6CC" w:rsidR="00B46ABA" w:rsidRDefault="00B46ABA" w:rsidP="00B46ABA">
      <w:pPr>
        <w:pStyle w:val="BodyText"/>
        <w:numPr>
          <w:ilvl w:val="1"/>
          <w:numId w:val="13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 w:rsidRPr="00B46ABA">
        <w:rPr>
          <w:rFonts w:asciiTheme="majorHAnsi" w:hAnsiTheme="majorHAnsi" w:cstheme="majorHAnsi"/>
          <w:b/>
          <w:bCs/>
          <w:szCs w:val="22"/>
        </w:rPr>
        <w:t>Note</w:t>
      </w:r>
      <w:r>
        <w:rPr>
          <w:rFonts w:asciiTheme="majorHAnsi" w:hAnsiTheme="majorHAnsi" w:cstheme="majorHAnsi"/>
          <w:szCs w:val="22"/>
        </w:rPr>
        <w:t xml:space="preserve">: The name of the column might change, but you will know which is your rank. </w:t>
      </w:r>
    </w:p>
    <w:p w14:paraId="003871E6" w14:textId="04B2315B" w:rsidR="00B46ABA" w:rsidRDefault="00B46ABA" w:rsidP="00B46ABA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05213F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1C313F" wp14:editId="0EAFFD1F">
                <wp:simplePos x="0" y="0"/>
                <wp:positionH relativeFrom="margin">
                  <wp:posOffset>4981575</wp:posOffset>
                </wp:positionH>
                <wp:positionV relativeFrom="paragraph">
                  <wp:posOffset>2215515</wp:posOffset>
                </wp:positionV>
                <wp:extent cx="504825" cy="600075"/>
                <wp:effectExtent l="0" t="0" r="28575" b="28575"/>
                <wp:wrapNone/>
                <wp:docPr id="4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00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C2A7F4" w14:textId="77777777" w:rsidR="00B46ABA" w:rsidRDefault="00B46ABA" w:rsidP="00B46ABA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C313F" id="_x0000_s1050" style="position:absolute;left:0;text-align:left;margin-left:392.25pt;margin-top:174.45pt;width:39.7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" filled="f" strokecolor="#10069f" strokeweight="2pt">
                <v:textbox>
                  <w:txbxContent>
                    <w:p w14:paraId="56C2A7F4" w14:textId="77777777" w:rsidR="00B46ABA" w:rsidRDefault="00B46ABA" w:rsidP="00B46ABA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00E181" wp14:editId="1D8BE957">
            <wp:extent cx="5727700" cy="2992035"/>
            <wp:effectExtent l="19050" t="19050" r="25400" b="18415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92035"/>
                    </a:xfrm>
                    <a:prstGeom prst="rect">
                      <a:avLst/>
                    </a:prstGeom>
                    <a:ln>
                      <a:solidFill>
                        <a:srgbClr val="10069F"/>
                      </a:solidFill>
                    </a:ln>
                  </pic:spPr>
                </pic:pic>
              </a:graphicData>
            </a:graphic>
          </wp:inline>
        </w:drawing>
      </w:r>
    </w:p>
    <w:p w14:paraId="2AA831C8" w14:textId="77777777" w:rsidR="00923909" w:rsidRDefault="00923909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14559BEC" w14:textId="57F344EE" w:rsidR="00B46ABA" w:rsidRDefault="001E70D9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Once you submitted at least 1 item per item, if another supplier bids a better price, then you will be allowed to click </w:t>
      </w:r>
      <w:r w:rsidRPr="00923909">
        <w:rPr>
          <w:rFonts w:asciiTheme="majorHAnsi" w:hAnsiTheme="majorHAnsi" w:cstheme="majorHAnsi"/>
          <w:b/>
          <w:bCs/>
          <w:szCs w:val="22"/>
        </w:rPr>
        <w:t>Improve Bid</w:t>
      </w:r>
      <w:r w:rsidR="00923909">
        <w:rPr>
          <w:rFonts w:asciiTheme="majorHAnsi" w:hAnsiTheme="majorHAnsi" w:cstheme="majorHAnsi"/>
          <w:szCs w:val="22"/>
        </w:rPr>
        <w:t xml:space="preserve">, which will apply the rules of the auction. </w:t>
      </w:r>
    </w:p>
    <w:p w14:paraId="2ADC54E5" w14:textId="07F7CB74" w:rsidR="00923909" w:rsidRDefault="00923909" w:rsidP="00923909">
      <w:pPr>
        <w:pStyle w:val="BodyText"/>
        <w:numPr>
          <w:ilvl w:val="1"/>
          <w:numId w:val="13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 w:rsidRPr="00923909">
        <w:rPr>
          <w:rFonts w:asciiTheme="majorHAnsi" w:hAnsiTheme="majorHAnsi" w:cstheme="majorHAnsi"/>
          <w:b/>
          <w:bCs/>
          <w:szCs w:val="22"/>
        </w:rPr>
        <w:t>Example</w:t>
      </w:r>
      <w:r>
        <w:rPr>
          <w:rFonts w:asciiTheme="majorHAnsi" w:hAnsiTheme="majorHAnsi" w:cstheme="majorHAnsi"/>
          <w:szCs w:val="22"/>
        </w:rPr>
        <w:t xml:space="preserve">: If the minimum improvement is 10%, you will get the +10% automatically. </w:t>
      </w:r>
    </w:p>
    <w:p w14:paraId="1B7F2979" w14:textId="5B520AB4" w:rsidR="00B46ABA" w:rsidRDefault="00923909" w:rsidP="00923909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noProof/>
        </w:rPr>
        <w:drawing>
          <wp:inline distT="0" distB="0" distL="0" distR="0" wp14:anchorId="746BD349" wp14:editId="03CA1D69">
            <wp:extent cx="5727700" cy="2951422"/>
            <wp:effectExtent l="19050" t="19050" r="25400" b="20955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142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38F392C" w14:textId="50284CE5" w:rsidR="00B46ABA" w:rsidRPr="00743430" w:rsidRDefault="00923909" w:rsidP="00B00562">
      <w:pPr>
        <w:pStyle w:val="BodyText"/>
        <w:numPr>
          <w:ilvl w:val="0"/>
          <w:numId w:val="13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Once the auction is closed, the ranking will be final. </w:t>
      </w:r>
    </w:p>
    <w:p w14:paraId="2ADA8126" w14:textId="2CEBCBE4" w:rsidR="00BF0CD1" w:rsidRDefault="00BF0CD1" w:rsidP="00B46ABA">
      <w:pPr>
        <w:pStyle w:val="BodyText"/>
        <w:kinsoku w:val="0"/>
        <w:overflowPunct w:val="0"/>
        <w:spacing w:before="89"/>
        <w:ind w:left="-72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57627AE3" w14:textId="77777777" w:rsidR="00A47D7A" w:rsidRPr="00A47D7A" w:rsidRDefault="00A47D7A" w:rsidP="00A47D7A">
      <w:pPr>
        <w:keepNext/>
        <w:suppressLineNumbers/>
        <w:spacing w:before="240" w:after="240" w:line="360" w:lineRule="auto"/>
        <w:ind w:left="-284" w:right="-478"/>
        <w:outlineLvl w:val="1"/>
        <w:rPr>
          <w:rFonts w:eastAsia="Times New Roman" w:cstheme="minorHAnsi"/>
          <w:b/>
          <w:bCs/>
          <w:color w:val="10069F" w:themeColor="accent1"/>
          <w:sz w:val="22"/>
          <w:szCs w:val="20"/>
          <w:lang w:val="en-GB"/>
        </w:rPr>
      </w:pPr>
      <w:bookmarkStart w:id="4" w:name="_Toc106951215"/>
      <w:bookmarkStart w:id="5" w:name="_Toc117067156"/>
      <w:r w:rsidRPr="00A47D7A">
        <w:rPr>
          <w:rFonts w:eastAsia="Times New Roman" w:cstheme="minorHAnsi"/>
          <w:b/>
          <w:bCs/>
          <w:color w:val="10069F" w:themeColor="accent1"/>
          <w:sz w:val="28"/>
          <w:szCs w:val="28"/>
        </w:rPr>
        <w:lastRenderedPageBreak/>
        <w:t>Change Version</w:t>
      </w:r>
      <w:bookmarkEnd w:id="4"/>
      <w:bookmarkEnd w:id="5"/>
    </w:p>
    <w:tbl>
      <w:tblPr>
        <w:tblStyle w:val="ADMTable11"/>
        <w:tblW w:w="9640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560"/>
        <w:gridCol w:w="1418"/>
        <w:gridCol w:w="4268"/>
        <w:gridCol w:w="2394"/>
      </w:tblGrid>
      <w:tr w:rsidR="00A47D7A" w:rsidRPr="00A47D7A" w14:paraId="46E14D39" w14:textId="77777777" w:rsidTr="00355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tcW w:w="9640" w:type="dxa"/>
            <w:gridSpan w:val="4"/>
            <w:shd w:val="clear" w:color="auto" w:fill="FFFFFF" w:themeFill="background1"/>
            <w:vAlign w:val="center"/>
          </w:tcPr>
          <w:p w14:paraId="78113313" w14:textId="77777777" w:rsidR="00A47D7A" w:rsidRPr="00A47D7A" w:rsidRDefault="00A47D7A" w:rsidP="00A47D7A">
            <w:pPr>
              <w:rPr>
                <w:rFonts w:asciiTheme="minorHAnsi" w:eastAsia="Arial" w:hAnsiTheme="minorHAnsi" w:cstheme="minorHAnsi"/>
                <w:sz w:val="24"/>
                <w:lang w:val="en-GB"/>
              </w:rPr>
            </w:pPr>
            <w:r w:rsidRPr="00A47D7A">
              <w:rPr>
                <w:rFonts w:asciiTheme="minorHAnsi" w:eastAsia="Arial" w:hAnsiTheme="minorHAnsi" w:cstheme="minorHAnsi"/>
                <w:color w:val="000000" w:themeColor="text1"/>
                <w:sz w:val="24"/>
                <w:lang w:val="en-GB"/>
              </w:rPr>
              <w:t>Version History</w:t>
            </w:r>
          </w:p>
        </w:tc>
      </w:tr>
      <w:tr w:rsidR="00A47D7A" w:rsidRPr="00A47D7A" w14:paraId="6DE6BCF2" w14:textId="77777777" w:rsidTr="00355FB0">
        <w:trPr>
          <w:trHeight w:val="492"/>
        </w:trPr>
        <w:tc>
          <w:tcPr>
            <w:tcW w:w="1560" w:type="dxa"/>
            <w:shd w:val="clear" w:color="auto" w:fill="10069F" w:themeFill="accent1"/>
            <w:vAlign w:val="center"/>
          </w:tcPr>
          <w:p w14:paraId="4C5C5E25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Version</w:t>
            </w:r>
          </w:p>
        </w:tc>
        <w:tc>
          <w:tcPr>
            <w:tcW w:w="1418" w:type="dxa"/>
            <w:shd w:val="clear" w:color="auto" w:fill="10069F" w:themeFill="accent1"/>
            <w:vAlign w:val="center"/>
          </w:tcPr>
          <w:p w14:paraId="0E949480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Date</w:t>
            </w:r>
          </w:p>
        </w:tc>
        <w:tc>
          <w:tcPr>
            <w:tcW w:w="4268" w:type="dxa"/>
            <w:shd w:val="clear" w:color="auto" w:fill="10069F" w:themeFill="accent1"/>
            <w:vAlign w:val="center"/>
          </w:tcPr>
          <w:p w14:paraId="7511AAEB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Change Description</w:t>
            </w:r>
          </w:p>
        </w:tc>
        <w:tc>
          <w:tcPr>
            <w:tcW w:w="2394" w:type="dxa"/>
            <w:shd w:val="clear" w:color="auto" w:fill="10069F" w:themeFill="accent1"/>
            <w:vAlign w:val="center"/>
          </w:tcPr>
          <w:p w14:paraId="41D6F0F5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Author</w:t>
            </w:r>
          </w:p>
        </w:tc>
      </w:tr>
      <w:tr w:rsidR="00A47D7A" w:rsidRPr="00A47D7A" w14:paraId="4E3E263E" w14:textId="77777777" w:rsidTr="00355FB0">
        <w:trPr>
          <w:trHeight w:val="343"/>
        </w:trPr>
        <w:tc>
          <w:tcPr>
            <w:tcW w:w="1560" w:type="dxa"/>
            <w:vAlign w:val="center"/>
          </w:tcPr>
          <w:p w14:paraId="47EB76DE" w14:textId="77777777" w:rsidR="00A47D7A" w:rsidRPr="00A47D7A" w:rsidRDefault="00A47D7A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0.1</w:t>
            </w:r>
          </w:p>
        </w:tc>
        <w:tc>
          <w:tcPr>
            <w:tcW w:w="1418" w:type="dxa"/>
            <w:vAlign w:val="center"/>
          </w:tcPr>
          <w:p w14:paraId="2F3BEC4E" w14:textId="53742695" w:rsidR="00A47D7A" w:rsidRPr="00A47D7A" w:rsidRDefault="00B46AB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7-Oct</w:t>
            </w:r>
            <w:r w:rsidR="00A47D7A"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, 2022</w:t>
            </w:r>
          </w:p>
        </w:tc>
        <w:tc>
          <w:tcPr>
            <w:tcW w:w="4268" w:type="dxa"/>
            <w:vAlign w:val="center"/>
          </w:tcPr>
          <w:p w14:paraId="28E53505" w14:textId="77777777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Original</w:t>
            </w:r>
          </w:p>
        </w:tc>
        <w:tc>
          <w:tcPr>
            <w:tcW w:w="2394" w:type="dxa"/>
            <w:vAlign w:val="center"/>
          </w:tcPr>
          <w:p w14:paraId="7C2FBBA2" w14:textId="69C6CEBA" w:rsidR="00A47D7A" w:rsidRPr="00A47D7A" w:rsidRDefault="00B46AB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Park</w:t>
            </w:r>
            <w:r w:rsidR="00C0504C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 xml:space="preserve">, </w:t>
            </w: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Sarah</w:t>
            </w:r>
            <w:r w:rsidR="00C0504C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 xml:space="preserve"> (KPMG)</w:t>
            </w:r>
          </w:p>
        </w:tc>
      </w:tr>
      <w:tr w:rsidR="00A47D7A" w:rsidRPr="00A47D7A" w14:paraId="1BE122B6" w14:textId="77777777" w:rsidTr="00355FB0">
        <w:trPr>
          <w:trHeight w:val="329"/>
        </w:trPr>
        <w:tc>
          <w:tcPr>
            <w:tcW w:w="1560" w:type="dxa"/>
            <w:vAlign w:val="center"/>
          </w:tcPr>
          <w:p w14:paraId="414E040C" w14:textId="77777777" w:rsidR="00A47D7A" w:rsidRPr="00A47D7A" w:rsidRDefault="00A47D7A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0.2</w:t>
            </w:r>
          </w:p>
        </w:tc>
        <w:tc>
          <w:tcPr>
            <w:tcW w:w="1418" w:type="dxa"/>
            <w:vAlign w:val="center"/>
          </w:tcPr>
          <w:p w14:paraId="68FE0CEF" w14:textId="6F3C4FA5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68" w:type="dxa"/>
            <w:vAlign w:val="center"/>
          </w:tcPr>
          <w:p w14:paraId="75431F16" w14:textId="77777777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94" w:type="dxa"/>
            <w:vAlign w:val="center"/>
          </w:tcPr>
          <w:p w14:paraId="2B0C8F45" w14:textId="18A78F97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</w:tr>
      <w:tr w:rsidR="00A47D7A" w:rsidRPr="00A47D7A" w14:paraId="4C746448" w14:textId="77777777" w:rsidTr="00355FB0">
        <w:trPr>
          <w:trHeight w:val="329"/>
        </w:trPr>
        <w:tc>
          <w:tcPr>
            <w:tcW w:w="1560" w:type="dxa"/>
            <w:vAlign w:val="center"/>
          </w:tcPr>
          <w:p w14:paraId="26FD4F06" w14:textId="77777777" w:rsidR="00A47D7A" w:rsidRPr="00A47D7A" w:rsidRDefault="00A47D7A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0.3</w:t>
            </w:r>
          </w:p>
        </w:tc>
        <w:tc>
          <w:tcPr>
            <w:tcW w:w="1418" w:type="dxa"/>
            <w:vAlign w:val="center"/>
          </w:tcPr>
          <w:p w14:paraId="5ECD67C7" w14:textId="5EC5398D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68" w:type="dxa"/>
            <w:vAlign w:val="center"/>
          </w:tcPr>
          <w:p w14:paraId="09132BE4" w14:textId="3A493C33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94" w:type="dxa"/>
            <w:vAlign w:val="center"/>
          </w:tcPr>
          <w:p w14:paraId="3F878133" w14:textId="77C86B31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</w:tr>
      <w:tr w:rsidR="005D4297" w:rsidRPr="00A47D7A" w14:paraId="73E0549E" w14:textId="77777777" w:rsidTr="00355FB0">
        <w:trPr>
          <w:trHeight w:val="329"/>
        </w:trPr>
        <w:tc>
          <w:tcPr>
            <w:tcW w:w="1560" w:type="dxa"/>
            <w:vAlign w:val="center"/>
          </w:tcPr>
          <w:p w14:paraId="56453F88" w14:textId="4629186B" w:rsidR="005D4297" w:rsidRPr="00A47D7A" w:rsidRDefault="005D4297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0.4</w:t>
            </w:r>
          </w:p>
        </w:tc>
        <w:tc>
          <w:tcPr>
            <w:tcW w:w="1418" w:type="dxa"/>
            <w:vAlign w:val="center"/>
          </w:tcPr>
          <w:p w14:paraId="39A3339A" w14:textId="033C2769" w:rsidR="005D4297" w:rsidRDefault="005D4297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268" w:type="dxa"/>
            <w:vAlign w:val="center"/>
          </w:tcPr>
          <w:p w14:paraId="44FF63B3" w14:textId="0C6469D1" w:rsidR="005D4297" w:rsidRPr="00A47D7A" w:rsidRDefault="005D4297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94" w:type="dxa"/>
            <w:vAlign w:val="center"/>
          </w:tcPr>
          <w:p w14:paraId="14A0B22E" w14:textId="4F3DAEB6" w:rsidR="005D4297" w:rsidRDefault="005D4297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</w:tr>
      <w:bookmarkEnd w:id="0"/>
      <w:bookmarkEnd w:id="3"/>
    </w:tbl>
    <w:p w14:paraId="3CE74C60" w14:textId="77777777" w:rsidR="002A2CA0" w:rsidRDefault="002A2CA0" w:rsidP="006C4A34">
      <w:pPr>
        <w:pStyle w:val="BodyText"/>
        <w:kinsoku w:val="0"/>
        <w:overflowPunct w:val="0"/>
        <w:spacing w:before="2"/>
        <w:ind w:right="1226"/>
        <w:rPr>
          <w:rFonts w:cstheme="minorHAnsi"/>
        </w:rPr>
      </w:pPr>
    </w:p>
    <w:sectPr w:rsidR="002A2CA0" w:rsidSect="00455F8E">
      <w:headerReference w:type="default" r:id="rId24"/>
      <w:footerReference w:type="default" r:id="rId25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0099F" w14:textId="77777777" w:rsidR="006E1629" w:rsidRDefault="006E1629" w:rsidP="00324F90">
      <w:r>
        <w:separator/>
      </w:r>
    </w:p>
  </w:endnote>
  <w:endnote w:type="continuationSeparator" w:id="0">
    <w:p w14:paraId="35E6BADF" w14:textId="77777777" w:rsidR="006E1629" w:rsidRDefault="006E1629" w:rsidP="00324F90">
      <w:r>
        <w:continuationSeparator/>
      </w:r>
    </w:p>
  </w:endnote>
  <w:endnote w:type="continuationNotice" w:id="1">
    <w:p w14:paraId="44BA06F8" w14:textId="77777777" w:rsidR="006E1629" w:rsidRDefault="006E16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21D724E7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  <w:shd w:val="clear" w:color="auto" w:fill="E6E6E6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  <w:shd w:val="clear" w:color="auto" w:fill="E6E6E6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2022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55AF70B5" w:rsidR="002140AB" w:rsidRPr="00126215" w:rsidRDefault="005F2993" w:rsidP="008643BB">
            <w:pPr>
              <w:pStyle w:val="Footer"/>
              <w:jc w:val="center"/>
            </w:pPr>
            <w:r>
              <w:rPr>
                <w:rFonts w:cs="Arial"/>
                <w:noProof/>
                <w:color w:val="000000"/>
                <w:sz w:val="18"/>
                <w:szCs w:val="20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00FA28A" wp14:editId="00D3A4B2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3175"/>
                      <wp:wrapNone/>
                      <wp:docPr id="6" name="Parallelogra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1850FF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6" o:spid="_x0000_s1026" type="#_x0000_t7" style="position:absolute;margin-left:433pt;margin-top:16.75pt;width:60pt;height:7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" adj="2543" fillcolor="#33d196 [3206]" stroked="f" strokeweight="1pt"/>
                  </w:pict>
                </mc:Fallback>
              </mc:AlternateContent>
            </w:r>
            <w:r w:rsidR="00813344" w:rsidRPr="00813344">
              <w:rPr>
                <w:noProof/>
                <w:color w:val="2B579A"/>
                <w:sz w:val="20"/>
                <w:szCs w:val="20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 wp14:anchorId="7619C5C2" wp14:editId="314488BF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97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20B6D" id="Freeform 4" o:spid="_x0000_s1026" style="position:absolute;margin-left:-71pt;margin-top:16.65pt;width:594.15pt;height:16.7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path="m,285r6480,l6480,,,,,285xe" fillcolor="#10069f [3204]" stroked="f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8E5A6" w14:textId="77777777" w:rsidR="006E1629" w:rsidRDefault="006E1629" w:rsidP="00324F90">
      <w:r>
        <w:separator/>
      </w:r>
    </w:p>
  </w:footnote>
  <w:footnote w:type="continuationSeparator" w:id="0">
    <w:p w14:paraId="7B5F24C6" w14:textId="77777777" w:rsidR="006E1629" w:rsidRDefault="006E1629" w:rsidP="00324F90">
      <w:r>
        <w:continuationSeparator/>
      </w:r>
    </w:p>
  </w:footnote>
  <w:footnote w:type="continuationNotice" w:id="1">
    <w:p w14:paraId="47759DAF" w14:textId="77777777" w:rsidR="006E1629" w:rsidRDefault="006E16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16FB6609" w:rsidR="002140AB" w:rsidRDefault="00813344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B3CBB2E" wp14:editId="06012395">
              <wp:simplePos x="0" y="0"/>
              <wp:positionH relativeFrom="column">
                <wp:posOffset>-955964</wp:posOffset>
              </wp:positionH>
              <wp:positionV relativeFrom="paragraph">
                <wp:posOffset>-680951</wp:posOffset>
              </wp:positionV>
              <wp:extent cx="7616825" cy="623455"/>
              <wp:effectExtent l="0" t="0" r="3175" b="5715"/>
              <wp:wrapNone/>
              <wp:docPr id="329" name="Rectangl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825" cy="623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1A0086" w14:textId="63CF121E" w:rsidR="00813344" w:rsidRPr="00626430" w:rsidRDefault="00813344" w:rsidP="00813344">
                          <w:pPr>
                            <w:ind w:left="-142"/>
                            <w:rPr>
                              <w:lang w:val="en-IN"/>
                            </w:rPr>
                          </w:pPr>
                          <w:bookmarkStart w:id="6" w:name="_Hlk99301732"/>
                          <w:bookmarkEnd w:id="6"/>
                          <w:r>
                            <w:t xml:space="preserve">         </w:t>
                          </w:r>
                          <w:r w:rsidR="0061198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Respond to </w:t>
                          </w:r>
                          <w:r w:rsidR="000C6F2D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Forward Auction </w:t>
                          </w:r>
                          <w:r w:rsidR="00C2438A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Event</w:t>
                          </w:r>
                          <w:r w:rsidR="00A55A89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(Suppliers)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CBB2E" id="Rectangle 329" o:spid="_x0000_s1051" style="position:absolute;margin-left:-75.25pt;margin-top:-53.6pt;width:599.75pt;height:49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nN0TWZzPSJodHRwOi8vbnMuYWRvYmUuY29tL3hh&#10;cC8xLjAvc1R5cGUvTWFuaWZlc3RJdGVt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zI8L3htcEdJbWc6aGVpZ2h0PgogICAgICAgICAgICAgICAgICA8eG1wR0lt&#10;Zzpmb3JtYXQ+SlBFRzwveG1wR0ltZzpmb3JtYXQ+CiAgICAgICAgICAgICAgICAgIDx4bXBHSW1n&#10;OmltYWdlPi85ai80QUFRU2taSlJnQUJBZ0VBbGdDV0FBRC83UUFzVUdodmRHOXphRzl3SURNdU1B&#10;QTRRa2xOQSswQUFBQUFBQkFBbGdBQUFBRUEmI3hBO0FRQ1d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FTQUV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mQ5NmYxMmIyLTcxNWUtZDg0Mi05OTIwLWZlZGMzNjgzZmJhZjwv&#10;c3RSZWY6aW5zdGFuY2VJRD4KICAgICAgICAgICAgPHN0UmVmOmRvY3VtZW50SUQ+eG1wLmRpZDpk&#10;OTZmMTJiMi03MTVlLWQ4NDItOTkyMC1mZWRjMzY4M2ZiYWY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NlZWRjNTAw&#10;LTE2YTktM2I0Ni05YTc3LWJjOGM1Y2YyMjEwNzwvc3RFdnQ6aW5zdGFuY2VJRD4KICAgICAgICAg&#10;ICAgICAgICAgPHN0RXZ0OndoZW4+MjAyMi0wMy0xNlQxMTozMjowMyswNTozMDwvc3RFdnQ6d2hl&#10;bj4KICAgICAgICAgICAgICAgICAgPHN0RXZ0OnNvZnR3YXJlQWdlbnQ+QWRvYmUgSWxsdXN0cmF0&#10;b3IgMjYuMS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ExNjJiODBjLWNlYmMtOWM0ZC1hYmVi&#10;LWYxNTZmMWQ0MDBlNjwvc3RFdnQ6aW5zdGFuY2VJRD4KICAgICAgICAgICAgICAgICAgPHN0RXZ0&#10;OndoZW4+MjAyMi0wMy0yOVQyMDo0ODozNSswNTozMDwvc3RFdnQ6d2hlbj4KICAgICAgICAgICAg&#10;ICAgICAgPHN0RXZ0OnNvZnR3YXJlQWdlbnQ+QWRvYmUgSWxsdXN0cmF0b3IgMjY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Vc2Vyc1xqYXlhYmFsYW4ua2FtYXJhalxEZXNrdG9wXExvZ28gYmx1&#10;ZS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VXNlcnNcamF5YWJhbGFuLmthbWFyYWpcRGVza3RvcFxM&#10;b2dvIGJsdWUucG5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M6XFVzZXJzXGpheWFiYWxhbi5rYW1hcmFqXERl&#10;c2t0b3BcTG9nby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amF5YWJhbGFuLmthbWFyYWpc&#10;RGVza3RvcFxMb2dvLnBuZzwvc3RSZWY6ZmlsZVBhdGg+CiAgICAgICAgICAgICAgICAgICAgIDxz&#10;dFJlZjpkb2N1bWVudElEPjA8L3N0UmVmOmRvY3VtZW50SUQ+CiAgICAgICAgICAgICAgICAgICAg&#10;IDxzdFJlZjppbnN0YW5jZUlEPj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DOlxVc2Vyc1xqYXlhYmFsYW4ua2FtYXJh&#10;alxEZXNrdG9wXExvZ28ucG5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Mzk4&#10;MjE5MjMzLmpwZWc8L3N0UmVmOmZpbGVQYXRoPgogICAgICAgICAgICAgICAgICAgICA8c3RSZWY6&#10;ZG9jdW1lbnRJRD54bXAuZGlkOjM5ZTU2MTcxLWJjNTUtOWY0Ny04ZGQ2LTcxODY1Y2YzMzdkMTwv&#10;c3RSZWY6ZG9jdW1lbnRJRD4KICAgICAgICAgICAgICAgICAgICAgPHN0UmVmOmluc3RhbmNlSUQ+&#10;eG1wLmlpZDoyZTljMTIzNy02MWQxLWI4NGQtYmZkNi0wNmMwZWUyMzQ0Yzg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qYXlhYmFsYW4ua2FtYXJhalxEZXNrdG9wXFBpY3R1cmUxLnBu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VXNlcnNcamF5YWJhbGFuLmthbWFyYWpcRGVz&#10;a3RvcFxQaWN0dXJlMS5wbm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E4NzMxOTQzMi5wbmc8L3N0UmVmOmZp&#10;bGVQYXRoPgogICAgICAgICAgICAgICAgICAgICA8c3RSZWY6ZG9jdW1lbnRJRD54bXAuZGlkOjg1&#10;NkZBNkMzQTVGMTExRUNBODI3QzY3OTBGOTFEQ0ZGPC9zdFJlZjpkb2N1bWVudElEPgogICAgICAg&#10;ICAgICAgICAgICAgICA8c3RSZWY6aW5zdGFuY2VJRD54bXAuaWlkOjg1NkZBNkMyQTVGMTExRUNB&#10;ODI3QzY3OTBGOTFEQ0ZG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M6XEpheWFiYWxhblwwMV9Qcm9qZWN0c1wwMDVfS2ltYmVy&#10;bHkgQ2xhcmtcMDJfRGV2ZWxvcG1lbnRcMDRfUVJHXEFkb2JlU3RvY2tfNDg4NTY1OTg1LmpwZW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SmF5YWJhbGFuXFdvcmtzXDAyX0ltYWdlcyBhbmQgVmlkZW8gRG93&#10;bmxhb2RzXEltYWdlc1xCdXNpbmVzcyBQZW9wbGV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" stroked="f" strokeweight="1pt">
              <v:fill r:id="rId2" o:title="" recolor="t" rotate="t" type="frame"/>
              <v:textbox>
                <w:txbxContent>
                  <w:p w14:paraId="6C1A0086" w14:textId="63CF121E" w:rsidR="00813344" w:rsidRPr="00626430" w:rsidRDefault="00813344" w:rsidP="00813344">
                    <w:pPr>
                      <w:ind w:left="-142"/>
                      <w:rPr>
                        <w:lang w:val="en-IN"/>
                      </w:rPr>
                    </w:pPr>
                    <w:bookmarkStart w:id="7" w:name="_Hlk99301732"/>
                    <w:bookmarkEnd w:id="7"/>
                    <w:r>
                      <w:t xml:space="preserve">         </w:t>
                    </w:r>
                    <w:r w:rsidR="0061198C">
                      <w:rPr>
                        <w:color w:val="FFFFFF" w:themeColor="background1"/>
                        <w:sz w:val="28"/>
                        <w:szCs w:val="28"/>
                      </w:rPr>
                      <w:t xml:space="preserve">Respond to </w:t>
                    </w:r>
                    <w:r w:rsidR="000C6F2D">
                      <w:rPr>
                        <w:color w:val="FFFFFF" w:themeColor="background1"/>
                        <w:sz w:val="28"/>
                        <w:szCs w:val="28"/>
                      </w:rPr>
                      <w:t xml:space="preserve">Forward Auction </w:t>
                    </w:r>
                    <w:r w:rsidR="00C2438A">
                      <w:rPr>
                        <w:color w:val="FFFFFF" w:themeColor="background1"/>
                        <w:sz w:val="28"/>
                        <w:szCs w:val="28"/>
                      </w:rPr>
                      <w:t>Event</w:t>
                    </w:r>
                    <w:r w:rsidR="00A55A89">
                      <w:rPr>
                        <w:color w:val="FFFFFF" w:themeColor="background1"/>
                        <w:sz w:val="28"/>
                        <w:szCs w:val="28"/>
                      </w:rPr>
                      <w:t xml:space="preserve"> (Suppliers)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A15C45"/>
    <w:multiLevelType w:val="hybridMultilevel"/>
    <w:tmpl w:val="FE661616"/>
    <w:lvl w:ilvl="0" w:tplc="21A29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E32F6"/>
    <w:multiLevelType w:val="hybridMultilevel"/>
    <w:tmpl w:val="88C80A26"/>
    <w:lvl w:ilvl="0" w:tplc="BF5CB7A0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i w:val="0"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91659"/>
    <w:multiLevelType w:val="hybridMultilevel"/>
    <w:tmpl w:val="0E2CF996"/>
    <w:lvl w:ilvl="0" w:tplc="FCA633A2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i w:val="0"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77B6B"/>
    <w:multiLevelType w:val="hybridMultilevel"/>
    <w:tmpl w:val="FAD8B7F6"/>
    <w:lvl w:ilvl="0" w:tplc="F76A47C2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i w:val="0"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97883"/>
    <w:multiLevelType w:val="hybridMultilevel"/>
    <w:tmpl w:val="3B2A2476"/>
    <w:lvl w:ilvl="0" w:tplc="BE7C2DFA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i w:val="0"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B10D1"/>
    <w:multiLevelType w:val="hybridMultilevel"/>
    <w:tmpl w:val="6B66A7AC"/>
    <w:lvl w:ilvl="0" w:tplc="0EB0F75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68F033B6">
      <w:start w:val="1"/>
      <w:numFmt w:val="lowerLetter"/>
      <w:lvlText w:val="%2."/>
      <w:lvlJc w:val="left"/>
      <w:pPr>
        <w:ind w:left="1080" w:hanging="360"/>
      </w:pPr>
      <w:rPr>
        <w:rFonts w:asciiTheme="minorHAnsi" w:hAnsiTheme="minorHAnsi" w:cstheme="minorHAnsi" w:hint="default"/>
        <w:i w:val="0"/>
        <w:iCs/>
        <w:sz w:val="22"/>
        <w:szCs w:val="22"/>
      </w:rPr>
    </w:lvl>
    <w:lvl w:ilvl="2" w:tplc="CBD8A012">
      <w:start w:val="1"/>
      <w:numFmt w:val="lowerRoman"/>
      <w:lvlText w:val="%3."/>
      <w:lvlJc w:val="right"/>
      <w:pPr>
        <w:ind w:left="1800" w:hanging="180"/>
      </w:pPr>
      <w:rPr>
        <w:i w:val="0"/>
        <w:iCs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A06DEB"/>
    <w:multiLevelType w:val="hybridMultilevel"/>
    <w:tmpl w:val="B9F46FF4"/>
    <w:lvl w:ilvl="0" w:tplc="723CF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15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60BF3872"/>
    <w:multiLevelType w:val="hybridMultilevel"/>
    <w:tmpl w:val="3A5E930A"/>
    <w:lvl w:ilvl="0" w:tplc="1610EC66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3ED4DC8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E075D"/>
    <w:multiLevelType w:val="hybridMultilevel"/>
    <w:tmpl w:val="5E8A3F7E"/>
    <w:lvl w:ilvl="0" w:tplc="89540226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1C6A89"/>
    <w:multiLevelType w:val="hybridMultilevel"/>
    <w:tmpl w:val="CBD06622"/>
    <w:lvl w:ilvl="0" w:tplc="58FC292C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13"/>
  </w:num>
  <w:num w:numId="8">
    <w:abstractNumId w:val="14"/>
  </w:num>
  <w:num w:numId="9">
    <w:abstractNumId w:val="10"/>
  </w:num>
  <w:num w:numId="10">
    <w:abstractNumId w:val="12"/>
  </w:num>
  <w:num w:numId="11">
    <w:abstractNumId w:val="17"/>
  </w:num>
  <w:num w:numId="12">
    <w:abstractNumId w:val="11"/>
  </w:num>
  <w:num w:numId="13">
    <w:abstractNumId w:val="16"/>
  </w:num>
  <w:num w:numId="14">
    <w:abstractNumId w:val="5"/>
  </w:num>
  <w:num w:numId="15">
    <w:abstractNumId w:val="18"/>
  </w:num>
  <w:num w:numId="16">
    <w:abstractNumId w:val="8"/>
  </w:num>
  <w:num w:numId="17">
    <w:abstractNumId w:val="6"/>
  </w:num>
  <w:num w:numId="18">
    <w:abstractNumId w:val="7"/>
  </w:num>
  <w:num w:numId="19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0DED"/>
    <w:rsid w:val="000014DF"/>
    <w:rsid w:val="00003C4C"/>
    <w:rsid w:val="00004E73"/>
    <w:rsid w:val="00006AC4"/>
    <w:rsid w:val="00006EB8"/>
    <w:rsid w:val="0000716D"/>
    <w:rsid w:val="000074B5"/>
    <w:rsid w:val="00007B7B"/>
    <w:rsid w:val="0001187A"/>
    <w:rsid w:val="00012C48"/>
    <w:rsid w:val="00014C10"/>
    <w:rsid w:val="00015949"/>
    <w:rsid w:val="00016B1B"/>
    <w:rsid w:val="00016C82"/>
    <w:rsid w:val="00016E8C"/>
    <w:rsid w:val="00020B36"/>
    <w:rsid w:val="0002168C"/>
    <w:rsid w:val="00021848"/>
    <w:rsid w:val="00021E51"/>
    <w:rsid w:val="00022580"/>
    <w:rsid w:val="00022DCA"/>
    <w:rsid w:val="00022E37"/>
    <w:rsid w:val="00024464"/>
    <w:rsid w:val="0002538E"/>
    <w:rsid w:val="00025F9A"/>
    <w:rsid w:val="00027324"/>
    <w:rsid w:val="0002770C"/>
    <w:rsid w:val="00030DEB"/>
    <w:rsid w:val="0003135E"/>
    <w:rsid w:val="00031F1E"/>
    <w:rsid w:val="00033127"/>
    <w:rsid w:val="000331AC"/>
    <w:rsid w:val="00033433"/>
    <w:rsid w:val="0003483A"/>
    <w:rsid w:val="0003664A"/>
    <w:rsid w:val="00037491"/>
    <w:rsid w:val="000376D0"/>
    <w:rsid w:val="000412A2"/>
    <w:rsid w:val="000423A6"/>
    <w:rsid w:val="00042D1F"/>
    <w:rsid w:val="00042E3F"/>
    <w:rsid w:val="00042E64"/>
    <w:rsid w:val="00044343"/>
    <w:rsid w:val="00045106"/>
    <w:rsid w:val="0004702C"/>
    <w:rsid w:val="000473D5"/>
    <w:rsid w:val="00050E1C"/>
    <w:rsid w:val="00050F5C"/>
    <w:rsid w:val="0005140D"/>
    <w:rsid w:val="000517D8"/>
    <w:rsid w:val="00051B10"/>
    <w:rsid w:val="0005213F"/>
    <w:rsid w:val="0005249D"/>
    <w:rsid w:val="00052A52"/>
    <w:rsid w:val="00052C62"/>
    <w:rsid w:val="00052FBD"/>
    <w:rsid w:val="00053286"/>
    <w:rsid w:val="00053513"/>
    <w:rsid w:val="00055AE1"/>
    <w:rsid w:val="00056BA1"/>
    <w:rsid w:val="0005704E"/>
    <w:rsid w:val="00057176"/>
    <w:rsid w:val="000575F5"/>
    <w:rsid w:val="00057B06"/>
    <w:rsid w:val="00062827"/>
    <w:rsid w:val="00062CDA"/>
    <w:rsid w:val="000634D4"/>
    <w:rsid w:val="0006447D"/>
    <w:rsid w:val="00064545"/>
    <w:rsid w:val="000646E7"/>
    <w:rsid w:val="00064AD0"/>
    <w:rsid w:val="00064E02"/>
    <w:rsid w:val="00064F93"/>
    <w:rsid w:val="000664C1"/>
    <w:rsid w:val="00067707"/>
    <w:rsid w:val="00067778"/>
    <w:rsid w:val="00067F40"/>
    <w:rsid w:val="000705A5"/>
    <w:rsid w:val="000713F8"/>
    <w:rsid w:val="00071A1A"/>
    <w:rsid w:val="000721EB"/>
    <w:rsid w:val="00072F97"/>
    <w:rsid w:val="000731CF"/>
    <w:rsid w:val="0007407E"/>
    <w:rsid w:val="0007478F"/>
    <w:rsid w:val="00074E37"/>
    <w:rsid w:val="000757D6"/>
    <w:rsid w:val="00075DB0"/>
    <w:rsid w:val="0008037D"/>
    <w:rsid w:val="000804A8"/>
    <w:rsid w:val="000804C8"/>
    <w:rsid w:val="0008100C"/>
    <w:rsid w:val="000810E7"/>
    <w:rsid w:val="0008395D"/>
    <w:rsid w:val="00084546"/>
    <w:rsid w:val="00084678"/>
    <w:rsid w:val="00084C08"/>
    <w:rsid w:val="00086130"/>
    <w:rsid w:val="0009024D"/>
    <w:rsid w:val="000916A9"/>
    <w:rsid w:val="00091B01"/>
    <w:rsid w:val="000940A0"/>
    <w:rsid w:val="000951C5"/>
    <w:rsid w:val="00095AC2"/>
    <w:rsid w:val="00095F37"/>
    <w:rsid w:val="000969F1"/>
    <w:rsid w:val="00096F1A"/>
    <w:rsid w:val="00097020"/>
    <w:rsid w:val="00097C20"/>
    <w:rsid w:val="000A0507"/>
    <w:rsid w:val="000A1514"/>
    <w:rsid w:val="000A23B2"/>
    <w:rsid w:val="000A2758"/>
    <w:rsid w:val="000A2F0A"/>
    <w:rsid w:val="000A4282"/>
    <w:rsid w:val="000A48DB"/>
    <w:rsid w:val="000A541B"/>
    <w:rsid w:val="000A5808"/>
    <w:rsid w:val="000A602F"/>
    <w:rsid w:val="000A66FA"/>
    <w:rsid w:val="000A719D"/>
    <w:rsid w:val="000A745B"/>
    <w:rsid w:val="000B2F47"/>
    <w:rsid w:val="000B3125"/>
    <w:rsid w:val="000B36DD"/>
    <w:rsid w:val="000B3824"/>
    <w:rsid w:val="000B3A83"/>
    <w:rsid w:val="000B4142"/>
    <w:rsid w:val="000B515A"/>
    <w:rsid w:val="000B6471"/>
    <w:rsid w:val="000B6C0B"/>
    <w:rsid w:val="000C059A"/>
    <w:rsid w:val="000C0C1E"/>
    <w:rsid w:val="000C35BF"/>
    <w:rsid w:val="000C3CC1"/>
    <w:rsid w:val="000C448E"/>
    <w:rsid w:val="000C48DF"/>
    <w:rsid w:val="000C4975"/>
    <w:rsid w:val="000C4B27"/>
    <w:rsid w:val="000C5A2A"/>
    <w:rsid w:val="000C65C6"/>
    <w:rsid w:val="000C6F2D"/>
    <w:rsid w:val="000D00F1"/>
    <w:rsid w:val="000D0192"/>
    <w:rsid w:val="000D28C7"/>
    <w:rsid w:val="000D3D66"/>
    <w:rsid w:val="000D3FCA"/>
    <w:rsid w:val="000D48C0"/>
    <w:rsid w:val="000D5AD3"/>
    <w:rsid w:val="000D64D8"/>
    <w:rsid w:val="000D6848"/>
    <w:rsid w:val="000D6F50"/>
    <w:rsid w:val="000D7746"/>
    <w:rsid w:val="000D7970"/>
    <w:rsid w:val="000DA3F0"/>
    <w:rsid w:val="000E0656"/>
    <w:rsid w:val="000E0841"/>
    <w:rsid w:val="000E0BB7"/>
    <w:rsid w:val="000E2939"/>
    <w:rsid w:val="000E4B40"/>
    <w:rsid w:val="000E4C22"/>
    <w:rsid w:val="000E54C1"/>
    <w:rsid w:val="000E60E2"/>
    <w:rsid w:val="000E6D2F"/>
    <w:rsid w:val="000E76F0"/>
    <w:rsid w:val="000F04A2"/>
    <w:rsid w:val="000F18B8"/>
    <w:rsid w:val="000F4BAF"/>
    <w:rsid w:val="000F5DBD"/>
    <w:rsid w:val="000F6BFC"/>
    <w:rsid w:val="00101330"/>
    <w:rsid w:val="001017A4"/>
    <w:rsid w:val="0010284F"/>
    <w:rsid w:val="00102960"/>
    <w:rsid w:val="0010302A"/>
    <w:rsid w:val="001054C0"/>
    <w:rsid w:val="00105528"/>
    <w:rsid w:val="00105D21"/>
    <w:rsid w:val="00107960"/>
    <w:rsid w:val="00107F80"/>
    <w:rsid w:val="00110426"/>
    <w:rsid w:val="00110779"/>
    <w:rsid w:val="00111C5B"/>
    <w:rsid w:val="00114150"/>
    <w:rsid w:val="00114D9A"/>
    <w:rsid w:val="00115A2D"/>
    <w:rsid w:val="001172D8"/>
    <w:rsid w:val="00117BBE"/>
    <w:rsid w:val="00121987"/>
    <w:rsid w:val="00121BA6"/>
    <w:rsid w:val="0012266C"/>
    <w:rsid w:val="0012389C"/>
    <w:rsid w:val="00124518"/>
    <w:rsid w:val="00126215"/>
    <w:rsid w:val="0012668A"/>
    <w:rsid w:val="001269EE"/>
    <w:rsid w:val="00126D3A"/>
    <w:rsid w:val="00126F63"/>
    <w:rsid w:val="00127F0A"/>
    <w:rsid w:val="00130190"/>
    <w:rsid w:val="0013042F"/>
    <w:rsid w:val="0013106D"/>
    <w:rsid w:val="00133154"/>
    <w:rsid w:val="001337D6"/>
    <w:rsid w:val="00134029"/>
    <w:rsid w:val="001341B5"/>
    <w:rsid w:val="00134D79"/>
    <w:rsid w:val="0013563C"/>
    <w:rsid w:val="00141EA2"/>
    <w:rsid w:val="001420F2"/>
    <w:rsid w:val="001424AD"/>
    <w:rsid w:val="0014432F"/>
    <w:rsid w:val="00144C60"/>
    <w:rsid w:val="00145587"/>
    <w:rsid w:val="001466C2"/>
    <w:rsid w:val="00146E4B"/>
    <w:rsid w:val="00150121"/>
    <w:rsid w:val="001505B4"/>
    <w:rsid w:val="00152128"/>
    <w:rsid w:val="0015412D"/>
    <w:rsid w:val="0015414B"/>
    <w:rsid w:val="00155412"/>
    <w:rsid w:val="001567B5"/>
    <w:rsid w:val="0015730E"/>
    <w:rsid w:val="0015736F"/>
    <w:rsid w:val="00157AAB"/>
    <w:rsid w:val="00160170"/>
    <w:rsid w:val="00160E9C"/>
    <w:rsid w:val="00163054"/>
    <w:rsid w:val="00163B12"/>
    <w:rsid w:val="001647ED"/>
    <w:rsid w:val="00164884"/>
    <w:rsid w:val="00165914"/>
    <w:rsid w:val="0016595A"/>
    <w:rsid w:val="00166410"/>
    <w:rsid w:val="00166CF9"/>
    <w:rsid w:val="00166E55"/>
    <w:rsid w:val="0016718D"/>
    <w:rsid w:val="00167F32"/>
    <w:rsid w:val="00172A24"/>
    <w:rsid w:val="00172B8A"/>
    <w:rsid w:val="00172D32"/>
    <w:rsid w:val="00173B58"/>
    <w:rsid w:val="00175E15"/>
    <w:rsid w:val="00176240"/>
    <w:rsid w:val="00176974"/>
    <w:rsid w:val="00176A69"/>
    <w:rsid w:val="00176D0F"/>
    <w:rsid w:val="00177D3F"/>
    <w:rsid w:val="00180C45"/>
    <w:rsid w:val="00182571"/>
    <w:rsid w:val="00183DDE"/>
    <w:rsid w:val="00185330"/>
    <w:rsid w:val="001865D9"/>
    <w:rsid w:val="00186844"/>
    <w:rsid w:val="00187512"/>
    <w:rsid w:val="00187DE6"/>
    <w:rsid w:val="00187DF6"/>
    <w:rsid w:val="00192D3F"/>
    <w:rsid w:val="00197083"/>
    <w:rsid w:val="001A12DD"/>
    <w:rsid w:val="001A2034"/>
    <w:rsid w:val="001A3518"/>
    <w:rsid w:val="001A477A"/>
    <w:rsid w:val="001A571B"/>
    <w:rsid w:val="001A69BD"/>
    <w:rsid w:val="001A73DB"/>
    <w:rsid w:val="001A7C1A"/>
    <w:rsid w:val="001B1047"/>
    <w:rsid w:val="001B1369"/>
    <w:rsid w:val="001B2213"/>
    <w:rsid w:val="001B2622"/>
    <w:rsid w:val="001B3B78"/>
    <w:rsid w:val="001B4A62"/>
    <w:rsid w:val="001B566D"/>
    <w:rsid w:val="001B56B9"/>
    <w:rsid w:val="001B6503"/>
    <w:rsid w:val="001B7932"/>
    <w:rsid w:val="001C0FFB"/>
    <w:rsid w:val="001C19B6"/>
    <w:rsid w:val="001C2B50"/>
    <w:rsid w:val="001C333E"/>
    <w:rsid w:val="001C3386"/>
    <w:rsid w:val="001C3F9C"/>
    <w:rsid w:val="001C6AF2"/>
    <w:rsid w:val="001D0291"/>
    <w:rsid w:val="001D1DA3"/>
    <w:rsid w:val="001D2298"/>
    <w:rsid w:val="001D49E5"/>
    <w:rsid w:val="001D5825"/>
    <w:rsid w:val="001D62D5"/>
    <w:rsid w:val="001D65E9"/>
    <w:rsid w:val="001D67CA"/>
    <w:rsid w:val="001E073B"/>
    <w:rsid w:val="001E0A69"/>
    <w:rsid w:val="001E2ABC"/>
    <w:rsid w:val="001E3A6B"/>
    <w:rsid w:val="001E45CA"/>
    <w:rsid w:val="001E4E74"/>
    <w:rsid w:val="001E507E"/>
    <w:rsid w:val="001E61D3"/>
    <w:rsid w:val="001E6425"/>
    <w:rsid w:val="001E6517"/>
    <w:rsid w:val="001E6E23"/>
    <w:rsid w:val="001E70D9"/>
    <w:rsid w:val="001E74CC"/>
    <w:rsid w:val="001F3AE8"/>
    <w:rsid w:val="001F4C64"/>
    <w:rsid w:val="001F59F0"/>
    <w:rsid w:val="001F6376"/>
    <w:rsid w:val="001F7271"/>
    <w:rsid w:val="001F744F"/>
    <w:rsid w:val="001F7579"/>
    <w:rsid w:val="001F7BFF"/>
    <w:rsid w:val="002018F7"/>
    <w:rsid w:val="00202FD7"/>
    <w:rsid w:val="00203316"/>
    <w:rsid w:val="0020347B"/>
    <w:rsid w:val="00203551"/>
    <w:rsid w:val="002036B9"/>
    <w:rsid w:val="00204231"/>
    <w:rsid w:val="002054C6"/>
    <w:rsid w:val="002056A1"/>
    <w:rsid w:val="00206698"/>
    <w:rsid w:val="00207D7A"/>
    <w:rsid w:val="002114E6"/>
    <w:rsid w:val="002124C1"/>
    <w:rsid w:val="0021250B"/>
    <w:rsid w:val="00213DA1"/>
    <w:rsid w:val="0021404A"/>
    <w:rsid w:val="002140AB"/>
    <w:rsid w:val="002144ED"/>
    <w:rsid w:val="00215656"/>
    <w:rsid w:val="0021618E"/>
    <w:rsid w:val="00216B00"/>
    <w:rsid w:val="00220869"/>
    <w:rsid w:val="00220C65"/>
    <w:rsid w:val="00221D09"/>
    <w:rsid w:val="002224A5"/>
    <w:rsid w:val="00222775"/>
    <w:rsid w:val="00222CDC"/>
    <w:rsid w:val="00222EC0"/>
    <w:rsid w:val="00223E64"/>
    <w:rsid w:val="002242C3"/>
    <w:rsid w:val="0022463A"/>
    <w:rsid w:val="00224784"/>
    <w:rsid w:val="002250DC"/>
    <w:rsid w:val="00226081"/>
    <w:rsid w:val="002300E1"/>
    <w:rsid w:val="002301B1"/>
    <w:rsid w:val="00230295"/>
    <w:rsid w:val="00230C15"/>
    <w:rsid w:val="002335D0"/>
    <w:rsid w:val="002352DB"/>
    <w:rsid w:val="00235929"/>
    <w:rsid w:val="002377E7"/>
    <w:rsid w:val="00237DA0"/>
    <w:rsid w:val="00237F17"/>
    <w:rsid w:val="00240CC4"/>
    <w:rsid w:val="00244194"/>
    <w:rsid w:val="00245064"/>
    <w:rsid w:val="00246B09"/>
    <w:rsid w:val="00246BDA"/>
    <w:rsid w:val="00251C97"/>
    <w:rsid w:val="00251FD0"/>
    <w:rsid w:val="00252629"/>
    <w:rsid w:val="002527B4"/>
    <w:rsid w:val="0025332B"/>
    <w:rsid w:val="00254784"/>
    <w:rsid w:val="00254C09"/>
    <w:rsid w:val="00256A12"/>
    <w:rsid w:val="00256AA5"/>
    <w:rsid w:val="00256E4C"/>
    <w:rsid w:val="002572C5"/>
    <w:rsid w:val="00262254"/>
    <w:rsid w:val="00264225"/>
    <w:rsid w:val="0026606C"/>
    <w:rsid w:val="002668FC"/>
    <w:rsid w:val="00267ABC"/>
    <w:rsid w:val="00267D55"/>
    <w:rsid w:val="002717B8"/>
    <w:rsid w:val="0027188A"/>
    <w:rsid w:val="002721B3"/>
    <w:rsid w:val="002721BD"/>
    <w:rsid w:val="0027270C"/>
    <w:rsid w:val="00272913"/>
    <w:rsid w:val="00272A91"/>
    <w:rsid w:val="00274394"/>
    <w:rsid w:val="00275B2B"/>
    <w:rsid w:val="002765B8"/>
    <w:rsid w:val="00276837"/>
    <w:rsid w:val="002770B0"/>
    <w:rsid w:val="00277CA1"/>
    <w:rsid w:val="0028123F"/>
    <w:rsid w:val="002836C1"/>
    <w:rsid w:val="00283C9A"/>
    <w:rsid w:val="002847C6"/>
    <w:rsid w:val="00284A61"/>
    <w:rsid w:val="00285201"/>
    <w:rsid w:val="00286C6D"/>
    <w:rsid w:val="00286F93"/>
    <w:rsid w:val="002871EE"/>
    <w:rsid w:val="00287381"/>
    <w:rsid w:val="00287866"/>
    <w:rsid w:val="002913EB"/>
    <w:rsid w:val="0029260F"/>
    <w:rsid w:val="002926F8"/>
    <w:rsid w:val="00294EFB"/>
    <w:rsid w:val="00294F90"/>
    <w:rsid w:val="00295612"/>
    <w:rsid w:val="00295D82"/>
    <w:rsid w:val="00296D8F"/>
    <w:rsid w:val="0029702D"/>
    <w:rsid w:val="00297059"/>
    <w:rsid w:val="002A0A31"/>
    <w:rsid w:val="002A178E"/>
    <w:rsid w:val="002A238F"/>
    <w:rsid w:val="002A2CA0"/>
    <w:rsid w:val="002A723A"/>
    <w:rsid w:val="002A7463"/>
    <w:rsid w:val="002A7E81"/>
    <w:rsid w:val="002B0724"/>
    <w:rsid w:val="002B1223"/>
    <w:rsid w:val="002B1CD3"/>
    <w:rsid w:val="002B228C"/>
    <w:rsid w:val="002B2E16"/>
    <w:rsid w:val="002B374D"/>
    <w:rsid w:val="002B48A8"/>
    <w:rsid w:val="002B4CFA"/>
    <w:rsid w:val="002B5922"/>
    <w:rsid w:val="002B60F1"/>
    <w:rsid w:val="002B6206"/>
    <w:rsid w:val="002B79C5"/>
    <w:rsid w:val="002B7B68"/>
    <w:rsid w:val="002C02F4"/>
    <w:rsid w:val="002C097D"/>
    <w:rsid w:val="002C0A6F"/>
    <w:rsid w:val="002C2A3F"/>
    <w:rsid w:val="002C2B44"/>
    <w:rsid w:val="002C3126"/>
    <w:rsid w:val="002C3162"/>
    <w:rsid w:val="002C4559"/>
    <w:rsid w:val="002C4EDE"/>
    <w:rsid w:val="002C51ED"/>
    <w:rsid w:val="002C6DC5"/>
    <w:rsid w:val="002D02C9"/>
    <w:rsid w:val="002D11B8"/>
    <w:rsid w:val="002D1735"/>
    <w:rsid w:val="002D19C5"/>
    <w:rsid w:val="002D2617"/>
    <w:rsid w:val="002D270F"/>
    <w:rsid w:val="002D313C"/>
    <w:rsid w:val="002D3355"/>
    <w:rsid w:val="002D5B2F"/>
    <w:rsid w:val="002D5F99"/>
    <w:rsid w:val="002E1DD1"/>
    <w:rsid w:val="002E1E20"/>
    <w:rsid w:val="002E2507"/>
    <w:rsid w:val="002E3E88"/>
    <w:rsid w:val="002E42AA"/>
    <w:rsid w:val="002E5374"/>
    <w:rsid w:val="002E57B0"/>
    <w:rsid w:val="002E58B7"/>
    <w:rsid w:val="002E7121"/>
    <w:rsid w:val="002E7A02"/>
    <w:rsid w:val="002F30AA"/>
    <w:rsid w:val="002F3DF0"/>
    <w:rsid w:val="002F4351"/>
    <w:rsid w:val="002F49CF"/>
    <w:rsid w:val="002F5153"/>
    <w:rsid w:val="002F5DAE"/>
    <w:rsid w:val="002F7513"/>
    <w:rsid w:val="002F771D"/>
    <w:rsid w:val="003020EF"/>
    <w:rsid w:val="0030228E"/>
    <w:rsid w:val="00302EDA"/>
    <w:rsid w:val="00303E4C"/>
    <w:rsid w:val="003049DF"/>
    <w:rsid w:val="00305742"/>
    <w:rsid w:val="00307213"/>
    <w:rsid w:val="00307259"/>
    <w:rsid w:val="0031051B"/>
    <w:rsid w:val="00311498"/>
    <w:rsid w:val="003135A2"/>
    <w:rsid w:val="0031369D"/>
    <w:rsid w:val="00313A4F"/>
    <w:rsid w:val="00314D45"/>
    <w:rsid w:val="00315C5F"/>
    <w:rsid w:val="00316350"/>
    <w:rsid w:val="003165FA"/>
    <w:rsid w:val="003167DE"/>
    <w:rsid w:val="00316DDE"/>
    <w:rsid w:val="0032029C"/>
    <w:rsid w:val="003208B4"/>
    <w:rsid w:val="003209B8"/>
    <w:rsid w:val="00320BFB"/>
    <w:rsid w:val="00321521"/>
    <w:rsid w:val="003239FF"/>
    <w:rsid w:val="00324F90"/>
    <w:rsid w:val="0032612B"/>
    <w:rsid w:val="00326507"/>
    <w:rsid w:val="00330132"/>
    <w:rsid w:val="0033049C"/>
    <w:rsid w:val="00330D66"/>
    <w:rsid w:val="00330E9A"/>
    <w:rsid w:val="003316A3"/>
    <w:rsid w:val="00331CDF"/>
    <w:rsid w:val="00332127"/>
    <w:rsid w:val="00332300"/>
    <w:rsid w:val="00334444"/>
    <w:rsid w:val="00337869"/>
    <w:rsid w:val="00340DFC"/>
    <w:rsid w:val="00342B01"/>
    <w:rsid w:val="00342CDD"/>
    <w:rsid w:val="00343B45"/>
    <w:rsid w:val="00344AE4"/>
    <w:rsid w:val="0034551D"/>
    <w:rsid w:val="003475C1"/>
    <w:rsid w:val="003504D9"/>
    <w:rsid w:val="00350985"/>
    <w:rsid w:val="0035155F"/>
    <w:rsid w:val="00352CF3"/>
    <w:rsid w:val="00355FB0"/>
    <w:rsid w:val="003566A9"/>
    <w:rsid w:val="00356708"/>
    <w:rsid w:val="00356837"/>
    <w:rsid w:val="00356C30"/>
    <w:rsid w:val="003575BD"/>
    <w:rsid w:val="003579AA"/>
    <w:rsid w:val="00360321"/>
    <w:rsid w:val="003610A6"/>
    <w:rsid w:val="00361524"/>
    <w:rsid w:val="00361AFB"/>
    <w:rsid w:val="00361F7E"/>
    <w:rsid w:val="003631D4"/>
    <w:rsid w:val="00363DD1"/>
    <w:rsid w:val="00364506"/>
    <w:rsid w:val="00364E93"/>
    <w:rsid w:val="003675ED"/>
    <w:rsid w:val="00370B63"/>
    <w:rsid w:val="00372CD1"/>
    <w:rsid w:val="00374FF8"/>
    <w:rsid w:val="0037517D"/>
    <w:rsid w:val="0038176C"/>
    <w:rsid w:val="00382638"/>
    <w:rsid w:val="003830A5"/>
    <w:rsid w:val="00383A17"/>
    <w:rsid w:val="00383B52"/>
    <w:rsid w:val="0038473B"/>
    <w:rsid w:val="00384D7B"/>
    <w:rsid w:val="003877E0"/>
    <w:rsid w:val="003900C0"/>
    <w:rsid w:val="0039095D"/>
    <w:rsid w:val="00390E8C"/>
    <w:rsid w:val="003917B6"/>
    <w:rsid w:val="00391946"/>
    <w:rsid w:val="0039198D"/>
    <w:rsid w:val="0039292B"/>
    <w:rsid w:val="0039351A"/>
    <w:rsid w:val="003938EE"/>
    <w:rsid w:val="00393B72"/>
    <w:rsid w:val="00393DA0"/>
    <w:rsid w:val="00393F72"/>
    <w:rsid w:val="0039484B"/>
    <w:rsid w:val="00394E38"/>
    <w:rsid w:val="003952B2"/>
    <w:rsid w:val="00396631"/>
    <w:rsid w:val="00396A77"/>
    <w:rsid w:val="00397DEF"/>
    <w:rsid w:val="003A0FAB"/>
    <w:rsid w:val="003A1975"/>
    <w:rsid w:val="003A19E3"/>
    <w:rsid w:val="003A2C1D"/>
    <w:rsid w:val="003A2EBA"/>
    <w:rsid w:val="003A317F"/>
    <w:rsid w:val="003A36FD"/>
    <w:rsid w:val="003A376B"/>
    <w:rsid w:val="003A58D6"/>
    <w:rsid w:val="003A5C60"/>
    <w:rsid w:val="003A5E10"/>
    <w:rsid w:val="003A68D1"/>
    <w:rsid w:val="003B1C19"/>
    <w:rsid w:val="003B2257"/>
    <w:rsid w:val="003B239B"/>
    <w:rsid w:val="003B277B"/>
    <w:rsid w:val="003B2A96"/>
    <w:rsid w:val="003B3D61"/>
    <w:rsid w:val="003B3FA3"/>
    <w:rsid w:val="003B417C"/>
    <w:rsid w:val="003B43A1"/>
    <w:rsid w:val="003B479D"/>
    <w:rsid w:val="003B5C3E"/>
    <w:rsid w:val="003B5E2F"/>
    <w:rsid w:val="003B6A1A"/>
    <w:rsid w:val="003B711F"/>
    <w:rsid w:val="003B7969"/>
    <w:rsid w:val="003B7EE4"/>
    <w:rsid w:val="003C2074"/>
    <w:rsid w:val="003C305F"/>
    <w:rsid w:val="003C53AE"/>
    <w:rsid w:val="003C5582"/>
    <w:rsid w:val="003C598D"/>
    <w:rsid w:val="003C733D"/>
    <w:rsid w:val="003C7896"/>
    <w:rsid w:val="003D3DE8"/>
    <w:rsid w:val="003D42A1"/>
    <w:rsid w:val="003D44B8"/>
    <w:rsid w:val="003D45EF"/>
    <w:rsid w:val="003D4A79"/>
    <w:rsid w:val="003D6A0A"/>
    <w:rsid w:val="003E03FB"/>
    <w:rsid w:val="003E0A6E"/>
    <w:rsid w:val="003E1E63"/>
    <w:rsid w:val="003E2021"/>
    <w:rsid w:val="003E2F2A"/>
    <w:rsid w:val="003E548D"/>
    <w:rsid w:val="003E5D42"/>
    <w:rsid w:val="003F06DA"/>
    <w:rsid w:val="003F1214"/>
    <w:rsid w:val="003F20CC"/>
    <w:rsid w:val="003F2507"/>
    <w:rsid w:val="003F2E7F"/>
    <w:rsid w:val="003F4E7E"/>
    <w:rsid w:val="003F543C"/>
    <w:rsid w:val="003F5F2F"/>
    <w:rsid w:val="003F6054"/>
    <w:rsid w:val="003F73C0"/>
    <w:rsid w:val="004015B4"/>
    <w:rsid w:val="00402559"/>
    <w:rsid w:val="004029AD"/>
    <w:rsid w:val="00404033"/>
    <w:rsid w:val="00404E30"/>
    <w:rsid w:val="00404EDF"/>
    <w:rsid w:val="00406D44"/>
    <w:rsid w:val="00407C54"/>
    <w:rsid w:val="004102A5"/>
    <w:rsid w:val="00410594"/>
    <w:rsid w:val="00412301"/>
    <w:rsid w:val="0041268D"/>
    <w:rsid w:val="004130F6"/>
    <w:rsid w:val="0041522B"/>
    <w:rsid w:val="00415489"/>
    <w:rsid w:val="0041556E"/>
    <w:rsid w:val="004168EF"/>
    <w:rsid w:val="00417D05"/>
    <w:rsid w:val="00421749"/>
    <w:rsid w:val="00424BC9"/>
    <w:rsid w:val="0042518F"/>
    <w:rsid w:val="004251C1"/>
    <w:rsid w:val="0042671C"/>
    <w:rsid w:val="004269D2"/>
    <w:rsid w:val="00426B3D"/>
    <w:rsid w:val="004270B7"/>
    <w:rsid w:val="004272C9"/>
    <w:rsid w:val="00427AB1"/>
    <w:rsid w:val="00427F9E"/>
    <w:rsid w:val="00430AB8"/>
    <w:rsid w:val="00431960"/>
    <w:rsid w:val="00431CB2"/>
    <w:rsid w:val="004322FF"/>
    <w:rsid w:val="00432F4E"/>
    <w:rsid w:val="004334D5"/>
    <w:rsid w:val="0043542F"/>
    <w:rsid w:val="004356AB"/>
    <w:rsid w:val="00435935"/>
    <w:rsid w:val="00435F95"/>
    <w:rsid w:val="00437910"/>
    <w:rsid w:val="00440463"/>
    <w:rsid w:val="004404E6"/>
    <w:rsid w:val="00440B1A"/>
    <w:rsid w:val="00440ED3"/>
    <w:rsid w:val="00441302"/>
    <w:rsid w:val="0044221D"/>
    <w:rsid w:val="004432BA"/>
    <w:rsid w:val="00444482"/>
    <w:rsid w:val="004459F6"/>
    <w:rsid w:val="00445AF7"/>
    <w:rsid w:val="00446990"/>
    <w:rsid w:val="00447131"/>
    <w:rsid w:val="0044769E"/>
    <w:rsid w:val="00447AE9"/>
    <w:rsid w:val="0045050D"/>
    <w:rsid w:val="00451E3A"/>
    <w:rsid w:val="0045324B"/>
    <w:rsid w:val="0045583D"/>
    <w:rsid w:val="00455F8E"/>
    <w:rsid w:val="0045602F"/>
    <w:rsid w:val="004571BB"/>
    <w:rsid w:val="00457438"/>
    <w:rsid w:val="0045749F"/>
    <w:rsid w:val="00457669"/>
    <w:rsid w:val="00457931"/>
    <w:rsid w:val="00457FA4"/>
    <w:rsid w:val="004607A7"/>
    <w:rsid w:val="00464211"/>
    <w:rsid w:val="00465508"/>
    <w:rsid w:val="00465DA3"/>
    <w:rsid w:val="00466172"/>
    <w:rsid w:val="00467F3B"/>
    <w:rsid w:val="00470E1A"/>
    <w:rsid w:val="00471043"/>
    <w:rsid w:val="00471BE1"/>
    <w:rsid w:val="00473504"/>
    <w:rsid w:val="004742E3"/>
    <w:rsid w:val="00474872"/>
    <w:rsid w:val="00474FA3"/>
    <w:rsid w:val="0047535A"/>
    <w:rsid w:val="004758A3"/>
    <w:rsid w:val="004778C5"/>
    <w:rsid w:val="00480CC4"/>
    <w:rsid w:val="00480FCB"/>
    <w:rsid w:val="004815F2"/>
    <w:rsid w:val="00482886"/>
    <w:rsid w:val="0048310C"/>
    <w:rsid w:val="00484A43"/>
    <w:rsid w:val="00484DDF"/>
    <w:rsid w:val="00484E8E"/>
    <w:rsid w:val="00485891"/>
    <w:rsid w:val="004859DF"/>
    <w:rsid w:val="00485B14"/>
    <w:rsid w:val="00485B3F"/>
    <w:rsid w:val="00485E5E"/>
    <w:rsid w:val="00486122"/>
    <w:rsid w:val="00486BE6"/>
    <w:rsid w:val="00486BF1"/>
    <w:rsid w:val="00486EC5"/>
    <w:rsid w:val="00487401"/>
    <w:rsid w:val="00487892"/>
    <w:rsid w:val="00491A11"/>
    <w:rsid w:val="00492D03"/>
    <w:rsid w:val="00492F4A"/>
    <w:rsid w:val="0049347B"/>
    <w:rsid w:val="00493893"/>
    <w:rsid w:val="00493EC7"/>
    <w:rsid w:val="004940E7"/>
    <w:rsid w:val="0049458E"/>
    <w:rsid w:val="00494CD4"/>
    <w:rsid w:val="004A1412"/>
    <w:rsid w:val="004A1830"/>
    <w:rsid w:val="004A19EC"/>
    <w:rsid w:val="004A1FC3"/>
    <w:rsid w:val="004A2075"/>
    <w:rsid w:val="004A2207"/>
    <w:rsid w:val="004A3D46"/>
    <w:rsid w:val="004A53C4"/>
    <w:rsid w:val="004A5E71"/>
    <w:rsid w:val="004A7F05"/>
    <w:rsid w:val="004B1688"/>
    <w:rsid w:val="004B16A2"/>
    <w:rsid w:val="004B4822"/>
    <w:rsid w:val="004B4C26"/>
    <w:rsid w:val="004B6648"/>
    <w:rsid w:val="004B685C"/>
    <w:rsid w:val="004B6AB0"/>
    <w:rsid w:val="004B6CBC"/>
    <w:rsid w:val="004B6FDE"/>
    <w:rsid w:val="004B6FFE"/>
    <w:rsid w:val="004C19F4"/>
    <w:rsid w:val="004C32A7"/>
    <w:rsid w:val="004C3CB0"/>
    <w:rsid w:val="004C4D60"/>
    <w:rsid w:val="004C4ECD"/>
    <w:rsid w:val="004C6451"/>
    <w:rsid w:val="004C6EB6"/>
    <w:rsid w:val="004C738E"/>
    <w:rsid w:val="004D128D"/>
    <w:rsid w:val="004D12F4"/>
    <w:rsid w:val="004D1637"/>
    <w:rsid w:val="004D1BF4"/>
    <w:rsid w:val="004D1DC7"/>
    <w:rsid w:val="004D3DEB"/>
    <w:rsid w:val="004D4F59"/>
    <w:rsid w:val="004D5179"/>
    <w:rsid w:val="004D60D3"/>
    <w:rsid w:val="004D6D92"/>
    <w:rsid w:val="004D7052"/>
    <w:rsid w:val="004E008F"/>
    <w:rsid w:val="004E02F6"/>
    <w:rsid w:val="004E0E03"/>
    <w:rsid w:val="004E0ED7"/>
    <w:rsid w:val="004E1D76"/>
    <w:rsid w:val="004E2017"/>
    <w:rsid w:val="004E2086"/>
    <w:rsid w:val="004E23C0"/>
    <w:rsid w:val="004E2B81"/>
    <w:rsid w:val="004E33D7"/>
    <w:rsid w:val="004E4CB5"/>
    <w:rsid w:val="004E5163"/>
    <w:rsid w:val="004E54C3"/>
    <w:rsid w:val="004E57C3"/>
    <w:rsid w:val="004E5C8F"/>
    <w:rsid w:val="004E66EF"/>
    <w:rsid w:val="004E767E"/>
    <w:rsid w:val="004F0A07"/>
    <w:rsid w:val="004F18BA"/>
    <w:rsid w:val="004F2AE9"/>
    <w:rsid w:val="004F476C"/>
    <w:rsid w:val="004F4CA8"/>
    <w:rsid w:val="004F4FB1"/>
    <w:rsid w:val="004F6138"/>
    <w:rsid w:val="004F6D53"/>
    <w:rsid w:val="004F7BC1"/>
    <w:rsid w:val="004F7C93"/>
    <w:rsid w:val="004F7E06"/>
    <w:rsid w:val="00502CDB"/>
    <w:rsid w:val="00502EC6"/>
    <w:rsid w:val="005038E3"/>
    <w:rsid w:val="00504504"/>
    <w:rsid w:val="005047BF"/>
    <w:rsid w:val="0050504D"/>
    <w:rsid w:val="0050746A"/>
    <w:rsid w:val="00507A54"/>
    <w:rsid w:val="005110FE"/>
    <w:rsid w:val="00511FCB"/>
    <w:rsid w:val="00513A36"/>
    <w:rsid w:val="005143CB"/>
    <w:rsid w:val="005203B7"/>
    <w:rsid w:val="00521954"/>
    <w:rsid w:val="00522113"/>
    <w:rsid w:val="00522957"/>
    <w:rsid w:val="00522AD8"/>
    <w:rsid w:val="00522D49"/>
    <w:rsid w:val="0052445D"/>
    <w:rsid w:val="00525035"/>
    <w:rsid w:val="005267B9"/>
    <w:rsid w:val="005277FF"/>
    <w:rsid w:val="00532D74"/>
    <w:rsid w:val="0053308E"/>
    <w:rsid w:val="0053425B"/>
    <w:rsid w:val="00534FA4"/>
    <w:rsid w:val="0053642D"/>
    <w:rsid w:val="00536B01"/>
    <w:rsid w:val="0053727F"/>
    <w:rsid w:val="00537A25"/>
    <w:rsid w:val="0054102C"/>
    <w:rsid w:val="0054173E"/>
    <w:rsid w:val="00541B2D"/>
    <w:rsid w:val="00541B51"/>
    <w:rsid w:val="00542387"/>
    <w:rsid w:val="00542939"/>
    <w:rsid w:val="00543B4A"/>
    <w:rsid w:val="00544541"/>
    <w:rsid w:val="005449EB"/>
    <w:rsid w:val="00544FEE"/>
    <w:rsid w:val="0054768F"/>
    <w:rsid w:val="00550691"/>
    <w:rsid w:val="00553F59"/>
    <w:rsid w:val="00553F7C"/>
    <w:rsid w:val="00554229"/>
    <w:rsid w:val="00554315"/>
    <w:rsid w:val="00554DEB"/>
    <w:rsid w:val="0055586E"/>
    <w:rsid w:val="005560DA"/>
    <w:rsid w:val="00557208"/>
    <w:rsid w:val="00560055"/>
    <w:rsid w:val="00560911"/>
    <w:rsid w:val="00560B8A"/>
    <w:rsid w:val="00560C3B"/>
    <w:rsid w:val="00561076"/>
    <w:rsid w:val="005611E8"/>
    <w:rsid w:val="005616FE"/>
    <w:rsid w:val="0056189C"/>
    <w:rsid w:val="00561E66"/>
    <w:rsid w:val="00561F56"/>
    <w:rsid w:val="00562C2E"/>
    <w:rsid w:val="0056312A"/>
    <w:rsid w:val="00563C2D"/>
    <w:rsid w:val="0056589B"/>
    <w:rsid w:val="00565ADD"/>
    <w:rsid w:val="00566275"/>
    <w:rsid w:val="00567A8D"/>
    <w:rsid w:val="00567E78"/>
    <w:rsid w:val="00567F3F"/>
    <w:rsid w:val="00570DC5"/>
    <w:rsid w:val="00571072"/>
    <w:rsid w:val="00572DBC"/>
    <w:rsid w:val="005745EF"/>
    <w:rsid w:val="005801C5"/>
    <w:rsid w:val="00580BBE"/>
    <w:rsid w:val="00581268"/>
    <w:rsid w:val="005817BE"/>
    <w:rsid w:val="0058192B"/>
    <w:rsid w:val="005823B2"/>
    <w:rsid w:val="00582F3C"/>
    <w:rsid w:val="00582F51"/>
    <w:rsid w:val="005832BF"/>
    <w:rsid w:val="005832CE"/>
    <w:rsid w:val="0058341B"/>
    <w:rsid w:val="00583D56"/>
    <w:rsid w:val="00585233"/>
    <w:rsid w:val="00586A81"/>
    <w:rsid w:val="005905FF"/>
    <w:rsid w:val="005908A2"/>
    <w:rsid w:val="00592501"/>
    <w:rsid w:val="0059258B"/>
    <w:rsid w:val="0059287D"/>
    <w:rsid w:val="005933FF"/>
    <w:rsid w:val="005935F0"/>
    <w:rsid w:val="00593FD2"/>
    <w:rsid w:val="005955EE"/>
    <w:rsid w:val="00595DF3"/>
    <w:rsid w:val="00596067"/>
    <w:rsid w:val="0059651B"/>
    <w:rsid w:val="00596847"/>
    <w:rsid w:val="00597AC5"/>
    <w:rsid w:val="005A09B4"/>
    <w:rsid w:val="005A1F8C"/>
    <w:rsid w:val="005A356A"/>
    <w:rsid w:val="005A5C1D"/>
    <w:rsid w:val="005A5F50"/>
    <w:rsid w:val="005A69C3"/>
    <w:rsid w:val="005B10DC"/>
    <w:rsid w:val="005B2B24"/>
    <w:rsid w:val="005B2F38"/>
    <w:rsid w:val="005B5AA7"/>
    <w:rsid w:val="005B6534"/>
    <w:rsid w:val="005B6EFC"/>
    <w:rsid w:val="005B6FAE"/>
    <w:rsid w:val="005B789D"/>
    <w:rsid w:val="005C02B3"/>
    <w:rsid w:val="005C02EF"/>
    <w:rsid w:val="005C05E2"/>
    <w:rsid w:val="005C0A78"/>
    <w:rsid w:val="005C0C25"/>
    <w:rsid w:val="005C0C36"/>
    <w:rsid w:val="005C175C"/>
    <w:rsid w:val="005C4214"/>
    <w:rsid w:val="005C4CDD"/>
    <w:rsid w:val="005C4E1B"/>
    <w:rsid w:val="005C5D63"/>
    <w:rsid w:val="005C6990"/>
    <w:rsid w:val="005C7510"/>
    <w:rsid w:val="005D04DA"/>
    <w:rsid w:val="005D187A"/>
    <w:rsid w:val="005D23EC"/>
    <w:rsid w:val="005D37E3"/>
    <w:rsid w:val="005D4297"/>
    <w:rsid w:val="005D4C6E"/>
    <w:rsid w:val="005D562D"/>
    <w:rsid w:val="005D62E2"/>
    <w:rsid w:val="005D75D0"/>
    <w:rsid w:val="005D7FD4"/>
    <w:rsid w:val="005E1914"/>
    <w:rsid w:val="005E1E6C"/>
    <w:rsid w:val="005E23C2"/>
    <w:rsid w:val="005E3092"/>
    <w:rsid w:val="005E5807"/>
    <w:rsid w:val="005E6C9A"/>
    <w:rsid w:val="005E767C"/>
    <w:rsid w:val="005E7A9A"/>
    <w:rsid w:val="005E7FAF"/>
    <w:rsid w:val="005F0CAC"/>
    <w:rsid w:val="005F22F0"/>
    <w:rsid w:val="005F23BF"/>
    <w:rsid w:val="005F26E8"/>
    <w:rsid w:val="005F2993"/>
    <w:rsid w:val="005F2B88"/>
    <w:rsid w:val="005F3DF9"/>
    <w:rsid w:val="005F4947"/>
    <w:rsid w:val="005F716E"/>
    <w:rsid w:val="006013A2"/>
    <w:rsid w:val="00602979"/>
    <w:rsid w:val="0060382F"/>
    <w:rsid w:val="006038E3"/>
    <w:rsid w:val="00604413"/>
    <w:rsid w:val="006044E9"/>
    <w:rsid w:val="0060456B"/>
    <w:rsid w:val="00610F48"/>
    <w:rsid w:val="0061198C"/>
    <w:rsid w:val="00612EBF"/>
    <w:rsid w:val="006130C9"/>
    <w:rsid w:val="006132D3"/>
    <w:rsid w:val="00613F5D"/>
    <w:rsid w:val="006143A0"/>
    <w:rsid w:val="00614DD6"/>
    <w:rsid w:val="006169C0"/>
    <w:rsid w:val="00617026"/>
    <w:rsid w:val="0061728D"/>
    <w:rsid w:val="006172EC"/>
    <w:rsid w:val="00620D36"/>
    <w:rsid w:val="00621366"/>
    <w:rsid w:val="006213E9"/>
    <w:rsid w:val="00621471"/>
    <w:rsid w:val="00621661"/>
    <w:rsid w:val="00621D1D"/>
    <w:rsid w:val="0062231D"/>
    <w:rsid w:val="0062355E"/>
    <w:rsid w:val="00623BB6"/>
    <w:rsid w:val="00623E74"/>
    <w:rsid w:val="00625990"/>
    <w:rsid w:val="00627C41"/>
    <w:rsid w:val="00630726"/>
    <w:rsid w:val="00630B66"/>
    <w:rsid w:val="00630D77"/>
    <w:rsid w:val="006322C2"/>
    <w:rsid w:val="00632713"/>
    <w:rsid w:val="00632BBD"/>
    <w:rsid w:val="0063324F"/>
    <w:rsid w:val="00633A8A"/>
    <w:rsid w:val="00633E41"/>
    <w:rsid w:val="00634E6F"/>
    <w:rsid w:val="0063515A"/>
    <w:rsid w:val="00635514"/>
    <w:rsid w:val="006360D3"/>
    <w:rsid w:val="006377C7"/>
    <w:rsid w:val="00642C6E"/>
    <w:rsid w:val="00642E93"/>
    <w:rsid w:val="00643446"/>
    <w:rsid w:val="006437B5"/>
    <w:rsid w:val="00643BAB"/>
    <w:rsid w:val="00643FB5"/>
    <w:rsid w:val="006440CC"/>
    <w:rsid w:val="00645345"/>
    <w:rsid w:val="00646321"/>
    <w:rsid w:val="006466EA"/>
    <w:rsid w:val="00646A7D"/>
    <w:rsid w:val="0065009A"/>
    <w:rsid w:val="00650BB9"/>
    <w:rsid w:val="00650D32"/>
    <w:rsid w:val="006514AE"/>
    <w:rsid w:val="0065201D"/>
    <w:rsid w:val="0065256F"/>
    <w:rsid w:val="00652651"/>
    <w:rsid w:val="006528E8"/>
    <w:rsid w:val="00652F43"/>
    <w:rsid w:val="00654DC1"/>
    <w:rsid w:val="006553F2"/>
    <w:rsid w:val="00655D45"/>
    <w:rsid w:val="00657056"/>
    <w:rsid w:val="0065712A"/>
    <w:rsid w:val="00660634"/>
    <w:rsid w:val="00660B56"/>
    <w:rsid w:val="00661D92"/>
    <w:rsid w:val="006625C8"/>
    <w:rsid w:val="0066318C"/>
    <w:rsid w:val="00663C8A"/>
    <w:rsid w:val="00665C78"/>
    <w:rsid w:val="00667343"/>
    <w:rsid w:val="00667B86"/>
    <w:rsid w:val="00670303"/>
    <w:rsid w:val="00670660"/>
    <w:rsid w:val="006709D6"/>
    <w:rsid w:val="00672FCB"/>
    <w:rsid w:val="006736DE"/>
    <w:rsid w:val="006740E9"/>
    <w:rsid w:val="00674B48"/>
    <w:rsid w:val="006755EF"/>
    <w:rsid w:val="00675A75"/>
    <w:rsid w:val="006760FA"/>
    <w:rsid w:val="006764AB"/>
    <w:rsid w:val="00676716"/>
    <w:rsid w:val="006767F0"/>
    <w:rsid w:val="00680159"/>
    <w:rsid w:val="00681251"/>
    <w:rsid w:val="00681D97"/>
    <w:rsid w:val="00683292"/>
    <w:rsid w:val="006846D6"/>
    <w:rsid w:val="00691476"/>
    <w:rsid w:val="00694598"/>
    <w:rsid w:val="0069558D"/>
    <w:rsid w:val="00697489"/>
    <w:rsid w:val="006A1198"/>
    <w:rsid w:val="006A1543"/>
    <w:rsid w:val="006A1E76"/>
    <w:rsid w:val="006A20F6"/>
    <w:rsid w:val="006A4662"/>
    <w:rsid w:val="006A5BF1"/>
    <w:rsid w:val="006A753A"/>
    <w:rsid w:val="006B2800"/>
    <w:rsid w:val="006B30B6"/>
    <w:rsid w:val="006B3D60"/>
    <w:rsid w:val="006B3E37"/>
    <w:rsid w:val="006B5D16"/>
    <w:rsid w:val="006B5FC4"/>
    <w:rsid w:val="006B6392"/>
    <w:rsid w:val="006C000B"/>
    <w:rsid w:val="006C0D2F"/>
    <w:rsid w:val="006C0E6A"/>
    <w:rsid w:val="006C25ED"/>
    <w:rsid w:val="006C2C1F"/>
    <w:rsid w:val="006C352E"/>
    <w:rsid w:val="006C4277"/>
    <w:rsid w:val="006C4A34"/>
    <w:rsid w:val="006C552B"/>
    <w:rsid w:val="006C6762"/>
    <w:rsid w:val="006C6964"/>
    <w:rsid w:val="006C6CA5"/>
    <w:rsid w:val="006C6F6D"/>
    <w:rsid w:val="006C7450"/>
    <w:rsid w:val="006C7CC4"/>
    <w:rsid w:val="006D043E"/>
    <w:rsid w:val="006D185B"/>
    <w:rsid w:val="006D1F3D"/>
    <w:rsid w:val="006D2E89"/>
    <w:rsid w:val="006D4620"/>
    <w:rsid w:val="006D4CB6"/>
    <w:rsid w:val="006D4F80"/>
    <w:rsid w:val="006D6869"/>
    <w:rsid w:val="006D7166"/>
    <w:rsid w:val="006D7365"/>
    <w:rsid w:val="006D7E81"/>
    <w:rsid w:val="006E0AE9"/>
    <w:rsid w:val="006E1629"/>
    <w:rsid w:val="006E2943"/>
    <w:rsid w:val="006E507F"/>
    <w:rsid w:val="006E76E3"/>
    <w:rsid w:val="006F0089"/>
    <w:rsid w:val="006F0BD9"/>
    <w:rsid w:val="006F0D5C"/>
    <w:rsid w:val="006F1272"/>
    <w:rsid w:val="006F14B6"/>
    <w:rsid w:val="006F1B55"/>
    <w:rsid w:val="006F1C5F"/>
    <w:rsid w:val="006F1DE1"/>
    <w:rsid w:val="006F2814"/>
    <w:rsid w:val="006F2860"/>
    <w:rsid w:val="006F54A6"/>
    <w:rsid w:val="006F5D76"/>
    <w:rsid w:val="006F6A0F"/>
    <w:rsid w:val="006F75F3"/>
    <w:rsid w:val="00700008"/>
    <w:rsid w:val="00701F7B"/>
    <w:rsid w:val="00702F7B"/>
    <w:rsid w:val="007036B5"/>
    <w:rsid w:val="00703734"/>
    <w:rsid w:val="007040DE"/>
    <w:rsid w:val="00704233"/>
    <w:rsid w:val="00704B16"/>
    <w:rsid w:val="00705366"/>
    <w:rsid w:val="00706251"/>
    <w:rsid w:val="00706C7C"/>
    <w:rsid w:val="00711A6F"/>
    <w:rsid w:val="00711F18"/>
    <w:rsid w:val="00712486"/>
    <w:rsid w:val="00713449"/>
    <w:rsid w:val="00713F74"/>
    <w:rsid w:val="00714785"/>
    <w:rsid w:val="00715150"/>
    <w:rsid w:val="00715A51"/>
    <w:rsid w:val="00716544"/>
    <w:rsid w:val="007171D2"/>
    <w:rsid w:val="00717843"/>
    <w:rsid w:val="00717BC6"/>
    <w:rsid w:val="00717FC7"/>
    <w:rsid w:val="007234C0"/>
    <w:rsid w:val="0072489E"/>
    <w:rsid w:val="00724CB8"/>
    <w:rsid w:val="0072582A"/>
    <w:rsid w:val="007258F1"/>
    <w:rsid w:val="00725D31"/>
    <w:rsid w:val="007260E7"/>
    <w:rsid w:val="007312D4"/>
    <w:rsid w:val="007312DD"/>
    <w:rsid w:val="00731BD3"/>
    <w:rsid w:val="0073264C"/>
    <w:rsid w:val="00732F6C"/>
    <w:rsid w:val="00733905"/>
    <w:rsid w:val="00733D87"/>
    <w:rsid w:val="00734728"/>
    <w:rsid w:val="007351D7"/>
    <w:rsid w:val="00735228"/>
    <w:rsid w:val="00735584"/>
    <w:rsid w:val="007355D0"/>
    <w:rsid w:val="00736E83"/>
    <w:rsid w:val="00741A88"/>
    <w:rsid w:val="007426F3"/>
    <w:rsid w:val="007429B6"/>
    <w:rsid w:val="00742A3A"/>
    <w:rsid w:val="00743430"/>
    <w:rsid w:val="007439A5"/>
    <w:rsid w:val="00743C53"/>
    <w:rsid w:val="00744CD4"/>
    <w:rsid w:val="00745834"/>
    <w:rsid w:val="00745E18"/>
    <w:rsid w:val="00746EE0"/>
    <w:rsid w:val="0074746D"/>
    <w:rsid w:val="00750022"/>
    <w:rsid w:val="0075006B"/>
    <w:rsid w:val="00750507"/>
    <w:rsid w:val="00750711"/>
    <w:rsid w:val="00750920"/>
    <w:rsid w:val="00751298"/>
    <w:rsid w:val="00752E5D"/>
    <w:rsid w:val="00753A70"/>
    <w:rsid w:val="00753BE6"/>
    <w:rsid w:val="007552B0"/>
    <w:rsid w:val="007558E3"/>
    <w:rsid w:val="00755FB5"/>
    <w:rsid w:val="00756636"/>
    <w:rsid w:val="00756663"/>
    <w:rsid w:val="00756B82"/>
    <w:rsid w:val="007577AF"/>
    <w:rsid w:val="00757B4C"/>
    <w:rsid w:val="00757E5F"/>
    <w:rsid w:val="0076141F"/>
    <w:rsid w:val="0076156D"/>
    <w:rsid w:val="00764038"/>
    <w:rsid w:val="00764E56"/>
    <w:rsid w:val="00764F7B"/>
    <w:rsid w:val="0076612E"/>
    <w:rsid w:val="0076638C"/>
    <w:rsid w:val="00766705"/>
    <w:rsid w:val="00766B2A"/>
    <w:rsid w:val="00771FF3"/>
    <w:rsid w:val="00772281"/>
    <w:rsid w:val="0077302A"/>
    <w:rsid w:val="00775DC4"/>
    <w:rsid w:val="00775E62"/>
    <w:rsid w:val="00775FA2"/>
    <w:rsid w:val="0077632F"/>
    <w:rsid w:val="0077637D"/>
    <w:rsid w:val="00776799"/>
    <w:rsid w:val="00777CB2"/>
    <w:rsid w:val="00777E41"/>
    <w:rsid w:val="007800C3"/>
    <w:rsid w:val="00781B03"/>
    <w:rsid w:val="00782519"/>
    <w:rsid w:val="00782E2D"/>
    <w:rsid w:val="00783744"/>
    <w:rsid w:val="007858F0"/>
    <w:rsid w:val="0078631F"/>
    <w:rsid w:val="00790805"/>
    <w:rsid w:val="00791406"/>
    <w:rsid w:val="00792A7D"/>
    <w:rsid w:val="00792ECE"/>
    <w:rsid w:val="00794FFB"/>
    <w:rsid w:val="0079678E"/>
    <w:rsid w:val="00796FD1"/>
    <w:rsid w:val="00797E08"/>
    <w:rsid w:val="007A0373"/>
    <w:rsid w:val="007A05AA"/>
    <w:rsid w:val="007A1CA0"/>
    <w:rsid w:val="007A2776"/>
    <w:rsid w:val="007A3E1C"/>
    <w:rsid w:val="007A436A"/>
    <w:rsid w:val="007A4F21"/>
    <w:rsid w:val="007A5A55"/>
    <w:rsid w:val="007A69EB"/>
    <w:rsid w:val="007A6BB8"/>
    <w:rsid w:val="007A7D73"/>
    <w:rsid w:val="007B1980"/>
    <w:rsid w:val="007B2618"/>
    <w:rsid w:val="007B28F9"/>
    <w:rsid w:val="007B3F47"/>
    <w:rsid w:val="007B48E7"/>
    <w:rsid w:val="007B5216"/>
    <w:rsid w:val="007B7EA2"/>
    <w:rsid w:val="007C110D"/>
    <w:rsid w:val="007C2A61"/>
    <w:rsid w:val="007C2CC6"/>
    <w:rsid w:val="007C3AF4"/>
    <w:rsid w:val="007C43AF"/>
    <w:rsid w:val="007C5022"/>
    <w:rsid w:val="007D1495"/>
    <w:rsid w:val="007D18CE"/>
    <w:rsid w:val="007D2542"/>
    <w:rsid w:val="007D28F4"/>
    <w:rsid w:val="007D3556"/>
    <w:rsid w:val="007D3E95"/>
    <w:rsid w:val="007D6C18"/>
    <w:rsid w:val="007E0527"/>
    <w:rsid w:val="007E05EB"/>
    <w:rsid w:val="007E0A0A"/>
    <w:rsid w:val="007E1C39"/>
    <w:rsid w:val="007E1D65"/>
    <w:rsid w:val="007E260D"/>
    <w:rsid w:val="007E3706"/>
    <w:rsid w:val="007E48AD"/>
    <w:rsid w:val="007E663C"/>
    <w:rsid w:val="007E6805"/>
    <w:rsid w:val="007F0A0C"/>
    <w:rsid w:val="007F193B"/>
    <w:rsid w:val="007F253F"/>
    <w:rsid w:val="007F2F98"/>
    <w:rsid w:val="007F3A4D"/>
    <w:rsid w:val="007F51B9"/>
    <w:rsid w:val="007F55A0"/>
    <w:rsid w:val="007F56B8"/>
    <w:rsid w:val="007F69BB"/>
    <w:rsid w:val="007F7AD3"/>
    <w:rsid w:val="008009A1"/>
    <w:rsid w:val="00800A6E"/>
    <w:rsid w:val="0080145B"/>
    <w:rsid w:val="008017F0"/>
    <w:rsid w:val="0080197E"/>
    <w:rsid w:val="00802B29"/>
    <w:rsid w:val="00803A3D"/>
    <w:rsid w:val="00804585"/>
    <w:rsid w:val="008062CF"/>
    <w:rsid w:val="00806848"/>
    <w:rsid w:val="00810897"/>
    <w:rsid w:val="008112B5"/>
    <w:rsid w:val="00811314"/>
    <w:rsid w:val="00813344"/>
    <w:rsid w:val="008159FF"/>
    <w:rsid w:val="0081736B"/>
    <w:rsid w:val="0082059E"/>
    <w:rsid w:val="00820EF8"/>
    <w:rsid w:val="00822A82"/>
    <w:rsid w:val="00823DA9"/>
    <w:rsid w:val="0082436E"/>
    <w:rsid w:val="00824A99"/>
    <w:rsid w:val="00824FB1"/>
    <w:rsid w:val="008255C8"/>
    <w:rsid w:val="00825809"/>
    <w:rsid w:val="0082676A"/>
    <w:rsid w:val="00826A13"/>
    <w:rsid w:val="00827B15"/>
    <w:rsid w:val="008301FB"/>
    <w:rsid w:val="00831AF4"/>
    <w:rsid w:val="00832EDF"/>
    <w:rsid w:val="00832F50"/>
    <w:rsid w:val="00835137"/>
    <w:rsid w:val="00841773"/>
    <w:rsid w:val="008435A8"/>
    <w:rsid w:val="008442BA"/>
    <w:rsid w:val="0084509B"/>
    <w:rsid w:val="00846C4C"/>
    <w:rsid w:val="00846EDE"/>
    <w:rsid w:val="0085018E"/>
    <w:rsid w:val="00851AE2"/>
    <w:rsid w:val="00852A1F"/>
    <w:rsid w:val="00852DC1"/>
    <w:rsid w:val="00854AAC"/>
    <w:rsid w:val="00855E9D"/>
    <w:rsid w:val="008560A3"/>
    <w:rsid w:val="00856170"/>
    <w:rsid w:val="008562C4"/>
    <w:rsid w:val="00860EED"/>
    <w:rsid w:val="00861B2A"/>
    <w:rsid w:val="008627AC"/>
    <w:rsid w:val="0086329E"/>
    <w:rsid w:val="008642BA"/>
    <w:rsid w:val="008643BB"/>
    <w:rsid w:val="00864DDB"/>
    <w:rsid w:val="0086565A"/>
    <w:rsid w:val="00865AFB"/>
    <w:rsid w:val="00866D24"/>
    <w:rsid w:val="00867780"/>
    <w:rsid w:val="00870A28"/>
    <w:rsid w:val="008720FF"/>
    <w:rsid w:val="00872336"/>
    <w:rsid w:val="00872EB8"/>
    <w:rsid w:val="00873202"/>
    <w:rsid w:val="00874022"/>
    <w:rsid w:val="0087438C"/>
    <w:rsid w:val="008746E8"/>
    <w:rsid w:val="00874D71"/>
    <w:rsid w:val="008751FF"/>
    <w:rsid w:val="00875C52"/>
    <w:rsid w:val="0087764A"/>
    <w:rsid w:val="00877F0C"/>
    <w:rsid w:val="00880AB9"/>
    <w:rsid w:val="00880CA7"/>
    <w:rsid w:val="00881113"/>
    <w:rsid w:val="00881130"/>
    <w:rsid w:val="008819BE"/>
    <w:rsid w:val="008826E2"/>
    <w:rsid w:val="0088355A"/>
    <w:rsid w:val="0088536F"/>
    <w:rsid w:val="00885BCD"/>
    <w:rsid w:val="00886F2D"/>
    <w:rsid w:val="008870EA"/>
    <w:rsid w:val="00892AE9"/>
    <w:rsid w:val="00893D42"/>
    <w:rsid w:val="00894074"/>
    <w:rsid w:val="00894410"/>
    <w:rsid w:val="008948CC"/>
    <w:rsid w:val="00894E5E"/>
    <w:rsid w:val="0089525A"/>
    <w:rsid w:val="00897B2F"/>
    <w:rsid w:val="008A0BF2"/>
    <w:rsid w:val="008A137D"/>
    <w:rsid w:val="008A1A1A"/>
    <w:rsid w:val="008A1DBF"/>
    <w:rsid w:val="008A20D5"/>
    <w:rsid w:val="008A3977"/>
    <w:rsid w:val="008A3AFB"/>
    <w:rsid w:val="008A4828"/>
    <w:rsid w:val="008A578D"/>
    <w:rsid w:val="008A59BE"/>
    <w:rsid w:val="008A68D8"/>
    <w:rsid w:val="008A7B07"/>
    <w:rsid w:val="008B151F"/>
    <w:rsid w:val="008B23E2"/>
    <w:rsid w:val="008B248D"/>
    <w:rsid w:val="008B2831"/>
    <w:rsid w:val="008B37FA"/>
    <w:rsid w:val="008B4537"/>
    <w:rsid w:val="008B5B4E"/>
    <w:rsid w:val="008B5F2A"/>
    <w:rsid w:val="008B764F"/>
    <w:rsid w:val="008C1852"/>
    <w:rsid w:val="008C1857"/>
    <w:rsid w:val="008C2EA0"/>
    <w:rsid w:val="008C3004"/>
    <w:rsid w:val="008C3C0E"/>
    <w:rsid w:val="008C425A"/>
    <w:rsid w:val="008C51FC"/>
    <w:rsid w:val="008C521D"/>
    <w:rsid w:val="008C539E"/>
    <w:rsid w:val="008C720F"/>
    <w:rsid w:val="008C7F5D"/>
    <w:rsid w:val="008D00F8"/>
    <w:rsid w:val="008D02AA"/>
    <w:rsid w:val="008D06AD"/>
    <w:rsid w:val="008D0DAB"/>
    <w:rsid w:val="008D142E"/>
    <w:rsid w:val="008D173C"/>
    <w:rsid w:val="008D39E2"/>
    <w:rsid w:val="008D43EE"/>
    <w:rsid w:val="008D553E"/>
    <w:rsid w:val="008E3358"/>
    <w:rsid w:val="008E3468"/>
    <w:rsid w:val="008E5F2C"/>
    <w:rsid w:val="008E77A7"/>
    <w:rsid w:val="008E7FB7"/>
    <w:rsid w:val="008F1771"/>
    <w:rsid w:val="008F1808"/>
    <w:rsid w:val="008F2F16"/>
    <w:rsid w:val="008F3591"/>
    <w:rsid w:val="008F4599"/>
    <w:rsid w:val="008F5B81"/>
    <w:rsid w:val="008F6062"/>
    <w:rsid w:val="008F61A2"/>
    <w:rsid w:val="008F6B12"/>
    <w:rsid w:val="008F6E63"/>
    <w:rsid w:val="008F7060"/>
    <w:rsid w:val="008F7EFF"/>
    <w:rsid w:val="0090011B"/>
    <w:rsid w:val="00901412"/>
    <w:rsid w:val="00901A90"/>
    <w:rsid w:val="0090339E"/>
    <w:rsid w:val="009037F8"/>
    <w:rsid w:val="00903FE8"/>
    <w:rsid w:val="009045A8"/>
    <w:rsid w:val="009054A4"/>
    <w:rsid w:val="00905541"/>
    <w:rsid w:val="009061A2"/>
    <w:rsid w:val="0090638C"/>
    <w:rsid w:val="0090665E"/>
    <w:rsid w:val="0090678F"/>
    <w:rsid w:val="00906E2D"/>
    <w:rsid w:val="00906F47"/>
    <w:rsid w:val="00906FD8"/>
    <w:rsid w:val="00907B17"/>
    <w:rsid w:val="0091188C"/>
    <w:rsid w:val="009149FB"/>
    <w:rsid w:val="009200C3"/>
    <w:rsid w:val="00921124"/>
    <w:rsid w:val="00922AF4"/>
    <w:rsid w:val="009233E1"/>
    <w:rsid w:val="00923909"/>
    <w:rsid w:val="00923FD8"/>
    <w:rsid w:val="00924AB5"/>
    <w:rsid w:val="009256BD"/>
    <w:rsid w:val="00926D19"/>
    <w:rsid w:val="009275B8"/>
    <w:rsid w:val="00930A03"/>
    <w:rsid w:val="00931FAB"/>
    <w:rsid w:val="00932FE4"/>
    <w:rsid w:val="00935A5C"/>
    <w:rsid w:val="009364AE"/>
    <w:rsid w:val="00936C89"/>
    <w:rsid w:val="00937DE1"/>
    <w:rsid w:val="00940492"/>
    <w:rsid w:val="0094087C"/>
    <w:rsid w:val="00942BA9"/>
    <w:rsid w:val="00943B11"/>
    <w:rsid w:val="009440BB"/>
    <w:rsid w:val="0094572D"/>
    <w:rsid w:val="00946381"/>
    <w:rsid w:val="00946D1B"/>
    <w:rsid w:val="00950297"/>
    <w:rsid w:val="00950333"/>
    <w:rsid w:val="00950371"/>
    <w:rsid w:val="00950E3D"/>
    <w:rsid w:val="00951400"/>
    <w:rsid w:val="00951E2F"/>
    <w:rsid w:val="00955AA6"/>
    <w:rsid w:val="00956E5C"/>
    <w:rsid w:val="00956F92"/>
    <w:rsid w:val="0096075B"/>
    <w:rsid w:val="00960F5A"/>
    <w:rsid w:val="00961B10"/>
    <w:rsid w:val="00961FF4"/>
    <w:rsid w:val="00963210"/>
    <w:rsid w:val="009632B6"/>
    <w:rsid w:val="00964CC5"/>
    <w:rsid w:val="0096543F"/>
    <w:rsid w:val="0096798E"/>
    <w:rsid w:val="00967A56"/>
    <w:rsid w:val="00970505"/>
    <w:rsid w:val="00972741"/>
    <w:rsid w:val="00973C4F"/>
    <w:rsid w:val="00973E0A"/>
    <w:rsid w:val="0097426B"/>
    <w:rsid w:val="009770EE"/>
    <w:rsid w:val="00980FB3"/>
    <w:rsid w:val="00983368"/>
    <w:rsid w:val="00983EB3"/>
    <w:rsid w:val="00984726"/>
    <w:rsid w:val="00984BA1"/>
    <w:rsid w:val="00985B94"/>
    <w:rsid w:val="00986FBE"/>
    <w:rsid w:val="00987107"/>
    <w:rsid w:val="0098751A"/>
    <w:rsid w:val="00987A25"/>
    <w:rsid w:val="00987E7F"/>
    <w:rsid w:val="0099004E"/>
    <w:rsid w:val="00990F43"/>
    <w:rsid w:val="00992367"/>
    <w:rsid w:val="00994932"/>
    <w:rsid w:val="009956DE"/>
    <w:rsid w:val="00997556"/>
    <w:rsid w:val="00997D26"/>
    <w:rsid w:val="009A00FE"/>
    <w:rsid w:val="009A1AB8"/>
    <w:rsid w:val="009A2513"/>
    <w:rsid w:val="009A29A5"/>
    <w:rsid w:val="009A367D"/>
    <w:rsid w:val="009A3753"/>
    <w:rsid w:val="009A68A2"/>
    <w:rsid w:val="009A6CE0"/>
    <w:rsid w:val="009A7CFF"/>
    <w:rsid w:val="009A7F50"/>
    <w:rsid w:val="009B0150"/>
    <w:rsid w:val="009B05FC"/>
    <w:rsid w:val="009B0890"/>
    <w:rsid w:val="009B1D0D"/>
    <w:rsid w:val="009B294C"/>
    <w:rsid w:val="009B2D96"/>
    <w:rsid w:val="009B5FA2"/>
    <w:rsid w:val="009B668D"/>
    <w:rsid w:val="009B7840"/>
    <w:rsid w:val="009B7858"/>
    <w:rsid w:val="009B7DAF"/>
    <w:rsid w:val="009C1B59"/>
    <w:rsid w:val="009C234A"/>
    <w:rsid w:val="009C293C"/>
    <w:rsid w:val="009C2ADE"/>
    <w:rsid w:val="009C4EE2"/>
    <w:rsid w:val="009C5018"/>
    <w:rsid w:val="009C501D"/>
    <w:rsid w:val="009C5022"/>
    <w:rsid w:val="009C5041"/>
    <w:rsid w:val="009C52C8"/>
    <w:rsid w:val="009C73DE"/>
    <w:rsid w:val="009C74B9"/>
    <w:rsid w:val="009D0954"/>
    <w:rsid w:val="009D1FAC"/>
    <w:rsid w:val="009D2B47"/>
    <w:rsid w:val="009D3A63"/>
    <w:rsid w:val="009D3BD9"/>
    <w:rsid w:val="009D4BAE"/>
    <w:rsid w:val="009D51A9"/>
    <w:rsid w:val="009D69FB"/>
    <w:rsid w:val="009D6B17"/>
    <w:rsid w:val="009E10EA"/>
    <w:rsid w:val="009E2E34"/>
    <w:rsid w:val="009E532B"/>
    <w:rsid w:val="009E543B"/>
    <w:rsid w:val="009E5E83"/>
    <w:rsid w:val="009E6968"/>
    <w:rsid w:val="009E6F99"/>
    <w:rsid w:val="009E7427"/>
    <w:rsid w:val="009F04A6"/>
    <w:rsid w:val="009F04BD"/>
    <w:rsid w:val="009F0954"/>
    <w:rsid w:val="009F110D"/>
    <w:rsid w:val="009F304C"/>
    <w:rsid w:val="009F411E"/>
    <w:rsid w:val="009F7052"/>
    <w:rsid w:val="00A0013B"/>
    <w:rsid w:val="00A002A4"/>
    <w:rsid w:val="00A006F0"/>
    <w:rsid w:val="00A00E76"/>
    <w:rsid w:val="00A01321"/>
    <w:rsid w:val="00A01377"/>
    <w:rsid w:val="00A013F9"/>
    <w:rsid w:val="00A030AF"/>
    <w:rsid w:val="00A03130"/>
    <w:rsid w:val="00A03590"/>
    <w:rsid w:val="00A03989"/>
    <w:rsid w:val="00A069A7"/>
    <w:rsid w:val="00A074C4"/>
    <w:rsid w:val="00A103D1"/>
    <w:rsid w:val="00A10C48"/>
    <w:rsid w:val="00A11F68"/>
    <w:rsid w:val="00A1258E"/>
    <w:rsid w:val="00A125AC"/>
    <w:rsid w:val="00A125AF"/>
    <w:rsid w:val="00A12756"/>
    <w:rsid w:val="00A13C94"/>
    <w:rsid w:val="00A1503E"/>
    <w:rsid w:val="00A1552D"/>
    <w:rsid w:val="00A157FE"/>
    <w:rsid w:val="00A20E82"/>
    <w:rsid w:val="00A225B1"/>
    <w:rsid w:val="00A22694"/>
    <w:rsid w:val="00A2409F"/>
    <w:rsid w:val="00A24436"/>
    <w:rsid w:val="00A24658"/>
    <w:rsid w:val="00A25231"/>
    <w:rsid w:val="00A26BB1"/>
    <w:rsid w:val="00A27565"/>
    <w:rsid w:val="00A335AB"/>
    <w:rsid w:val="00A345DF"/>
    <w:rsid w:val="00A354B7"/>
    <w:rsid w:val="00A35658"/>
    <w:rsid w:val="00A35D5F"/>
    <w:rsid w:val="00A36E7C"/>
    <w:rsid w:val="00A37460"/>
    <w:rsid w:val="00A37886"/>
    <w:rsid w:val="00A37C75"/>
    <w:rsid w:val="00A40CF7"/>
    <w:rsid w:val="00A411BD"/>
    <w:rsid w:val="00A41609"/>
    <w:rsid w:val="00A4339E"/>
    <w:rsid w:val="00A436CE"/>
    <w:rsid w:val="00A4387D"/>
    <w:rsid w:val="00A46306"/>
    <w:rsid w:val="00A47D7A"/>
    <w:rsid w:val="00A50827"/>
    <w:rsid w:val="00A50E0F"/>
    <w:rsid w:val="00A51582"/>
    <w:rsid w:val="00A51D32"/>
    <w:rsid w:val="00A5206C"/>
    <w:rsid w:val="00A523C9"/>
    <w:rsid w:val="00A532F0"/>
    <w:rsid w:val="00A53840"/>
    <w:rsid w:val="00A54358"/>
    <w:rsid w:val="00A5463D"/>
    <w:rsid w:val="00A55101"/>
    <w:rsid w:val="00A55A89"/>
    <w:rsid w:val="00A57B3B"/>
    <w:rsid w:val="00A60579"/>
    <w:rsid w:val="00A61620"/>
    <w:rsid w:val="00A61B3D"/>
    <w:rsid w:val="00A63309"/>
    <w:rsid w:val="00A64C9B"/>
    <w:rsid w:val="00A65493"/>
    <w:rsid w:val="00A672F6"/>
    <w:rsid w:val="00A6742E"/>
    <w:rsid w:val="00A67523"/>
    <w:rsid w:val="00A71E78"/>
    <w:rsid w:val="00A72650"/>
    <w:rsid w:val="00A73F1C"/>
    <w:rsid w:val="00A74420"/>
    <w:rsid w:val="00A75053"/>
    <w:rsid w:val="00A751DE"/>
    <w:rsid w:val="00A75527"/>
    <w:rsid w:val="00A756EE"/>
    <w:rsid w:val="00A75CE6"/>
    <w:rsid w:val="00A76F14"/>
    <w:rsid w:val="00A777E0"/>
    <w:rsid w:val="00A80005"/>
    <w:rsid w:val="00A82235"/>
    <w:rsid w:val="00A83A61"/>
    <w:rsid w:val="00A84B2B"/>
    <w:rsid w:val="00A84B61"/>
    <w:rsid w:val="00A8539D"/>
    <w:rsid w:val="00A87D40"/>
    <w:rsid w:val="00A87E0A"/>
    <w:rsid w:val="00A90B53"/>
    <w:rsid w:val="00A9132F"/>
    <w:rsid w:val="00A91C8E"/>
    <w:rsid w:val="00A91DBC"/>
    <w:rsid w:val="00A9440F"/>
    <w:rsid w:val="00A9444F"/>
    <w:rsid w:val="00A946CB"/>
    <w:rsid w:val="00A94C54"/>
    <w:rsid w:val="00A951E5"/>
    <w:rsid w:val="00A952F1"/>
    <w:rsid w:val="00A9544A"/>
    <w:rsid w:val="00A955A0"/>
    <w:rsid w:val="00AA2FE3"/>
    <w:rsid w:val="00AA4330"/>
    <w:rsid w:val="00AA4393"/>
    <w:rsid w:val="00AA44C6"/>
    <w:rsid w:val="00AA5C1A"/>
    <w:rsid w:val="00AA6A5E"/>
    <w:rsid w:val="00AA7EF1"/>
    <w:rsid w:val="00AB0AC1"/>
    <w:rsid w:val="00AB476E"/>
    <w:rsid w:val="00AB498B"/>
    <w:rsid w:val="00AB645F"/>
    <w:rsid w:val="00AB66D1"/>
    <w:rsid w:val="00AC020C"/>
    <w:rsid w:val="00AC0DB3"/>
    <w:rsid w:val="00AC1DA9"/>
    <w:rsid w:val="00AC359B"/>
    <w:rsid w:val="00AC3E7C"/>
    <w:rsid w:val="00AC41F6"/>
    <w:rsid w:val="00AC5920"/>
    <w:rsid w:val="00AC5AFB"/>
    <w:rsid w:val="00AD077E"/>
    <w:rsid w:val="00AD1741"/>
    <w:rsid w:val="00AD37BF"/>
    <w:rsid w:val="00AD3EE9"/>
    <w:rsid w:val="00AD415B"/>
    <w:rsid w:val="00AD42F3"/>
    <w:rsid w:val="00AD4518"/>
    <w:rsid w:val="00AD59F3"/>
    <w:rsid w:val="00AD652D"/>
    <w:rsid w:val="00AD6F5B"/>
    <w:rsid w:val="00AD738B"/>
    <w:rsid w:val="00AD7A6F"/>
    <w:rsid w:val="00AE0D04"/>
    <w:rsid w:val="00AE2D51"/>
    <w:rsid w:val="00AE3165"/>
    <w:rsid w:val="00AE59D2"/>
    <w:rsid w:val="00AE663E"/>
    <w:rsid w:val="00AF0FB4"/>
    <w:rsid w:val="00AF115E"/>
    <w:rsid w:val="00AF1205"/>
    <w:rsid w:val="00AF12FA"/>
    <w:rsid w:val="00AF283C"/>
    <w:rsid w:val="00AF2FD7"/>
    <w:rsid w:val="00AF34C8"/>
    <w:rsid w:val="00AF35FF"/>
    <w:rsid w:val="00AF396D"/>
    <w:rsid w:val="00AF5071"/>
    <w:rsid w:val="00AF6D33"/>
    <w:rsid w:val="00AF7E3E"/>
    <w:rsid w:val="00B00562"/>
    <w:rsid w:val="00B00F58"/>
    <w:rsid w:val="00B016F5"/>
    <w:rsid w:val="00B03AE7"/>
    <w:rsid w:val="00B04626"/>
    <w:rsid w:val="00B04707"/>
    <w:rsid w:val="00B0572D"/>
    <w:rsid w:val="00B05E5A"/>
    <w:rsid w:val="00B06241"/>
    <w:rsid w:val="00B067EB"/>
    <w:rsid w:val="00B07CC2"/>
    <w:rsid w:val="00B106F7"/>
    <w:rsid w:val="00B11875"/>
    <w:rsid w:val="00B11F41"/>
    <w:rsid w:val="00B14FEF"/>
    <w:rsid w:val="00B17124"/>
    <w:rsid w:val="00B17752"/>
    <w:rsid w:val="00B20185"/>
    <w:rsid w:val="00B20A44"/>
    <w:rsid w:val="00B20F6F"/>
    <w:rsid w:val="00B21829"/>
    <w:rsid w:val="00B21833"/>
    <w:rsid w:val="00B21DF5"/>
    <w:rsid w:val="00B23241"/>
    <w:rsid w:val="00B23E6D"/>
    <w:rsid w:val="00B24AD2"/>
    <w:rsid w:val="00B24DE7"/>
    <w:rsid w:val="00B25572"/>
    <w:rsid w:val="00B262F1"/>
    <w:rsid w:val="00B270F6"/>
    <w:rsid w:val="00B30A56"/>
    <w:rsid w:val="00B30A58"/>
    <w:rsid w:val="00B30AB6"/>
    <w:rsid w:val="00B32F10"/>
    <w:rsid w:val="00B33187"/>
    <w:rsid w:val="00B356F5"/>
    <w:rsid w:val="00B360C6"/>
    <w:rsid w:val="00B37373"/>
    <w:rsid w:val="00B4035B"/>
    <w:rsid w:val="00B41A4B"/>
    <w:rsid w:val="00B4226D"/>
    <w:rsid w:val="00B42696"/>
    <w:rsid w:val="00B42AEE"/>
    <w:rsid w:val="00B43A27"/>
    <w:rsid w:val="00B43C63"/>
    <w:rsid w:val="00B46ABA"/>
    <w:rsid w:val="00B4736C"/>
    <w:rsid w:val="00B4786F"/>
    <w:rsid w:val="00B5111D"/>
    <w:rsid w:val="00B527EC"/>
    <w:rsid w:val="00B539CE"/>
    <w:rsid w:val="00B54015"/>
    <w:rsid w:val="00B54196"/>
    <w:rsid w:val="00B551E6"/>
    <w:rsid w:val="00B56728"/>
    <w:rsid w:val="00B576FC"/>
    <w:rsid w:val="00B577C5"/>
    <w:rsid w:val="00B60605"/>
    <w:rsid w:val="00B609C6"/>
    <w:rsid w:val="00B61572"/>
    <w:rsid w:val="00B62469"/>
    <w:rsid w:val="00B62BEB"/>
    <w:rsid w:val="00B62D0D"/>
    <w:rsid w:val="00B63703"/>
    <w:rsid w:val="00B64FA6"/>
    <w:rsid w:val="00B66B39"/>
    <w:rsid w:val="00B70329"/>
    <w:rsid w:val="00B709F6"/>
    <w:rsid w:val="00B74101"/>
    <w:rsid w:val="00B75C0C"/>
    <w:rsid w:val="00B80368"/>
    <w:rsid w:val="00B8116E"/>
    <w:rsid w:val="00B82BA8"/>
    <w:rsid w:val="00B83A8C"/>
    <w:rsid w:val="00B841A4"/>
    <w:rsid w:val="00B84818"/>
    <w:rsid w:val="00B85B5F"/>
    <w:rsid w:val="00B86A7D"/>
    <w:rsid w:val="00B87AA9"/>
    <w:rsid w:val="00B87AAA"/>
    <w:rsid w:val="00B87BB1"/>
    <w:rsid w:val="00B9056A"/>
    <w:rsid w:val="00B91017"/>
    <w:rsid w:val="00B91D0E"/>
    <w:rsid w:val="00B9239B"/>
    <w:rsid w:val="00B92785"/>
    <w:rsid w:val="00B93F7B"/>
    <w:rsid w:val="00B9415D"/>
    <w:rsid w:val="00B942D4"/>
    <w:rsid w:val="00B97799"/>
    <w:rsid w:val="00B97F07"/>
    <w:rsid w:val="00BA000D"/>
    <w:rsid w:val="00BA0867"/>
    <w:rsid w:val="00BA0F36"/>
    <w:rsid w:val="00BA211A"/>
    <w:rsid w:val="00BA2279"/>
    <w:rsid w:val="00BA2508"/>
    <w:rsid w:val="00BA343D"/>
    <w:rsid w:val="00BA3E71"/>
    <w:rsid w:val="00BA4213"/>
    <w:rsid w:val="00BA5513"/>
    <w:rsid w:val="00BA5786"/>
    <w:rsid w:val="00BB02B3"/>
    <w:rsid w:val="00BB17CA"/>
    <w:rsid w:val="00BB1B71"/>
    <w:rsid w:val="00BB331B"/>
    <w:rsid w:val="00BB34AC"/>
    <w:rsid w:val="00BB4243"/>
    <w:rsid w:val="00BB4387"/>
    <w:rsid w:val="00BB616D"/>
    <w:rsid w:val="00BB6916"/>
    <w:rsid w:val="00BB7BE1"/>
    <w:rsid w:val="00BC11DF"/>
    <w:rsid w:val="00BC1B27"/>
    <w:rsid w:val="00BC2243"/>
    <w:rsid w:val="00BC2521"/>
    <w:rsid w:val="00BC2C2C"/>
    <w:rsid w:val="00BC3BD3"/>
    <w:rsid w:val="00BC41A6"/>
    <w:rsid w:val="00BC43C8"/>
    <w:rsid w:val="00BC458C"/>
    <w:rsid w:val="00BC4DE1"/>
    <w:rsid w:val="00BC567C"/>
    <w:rsid w:val="00BC6B77"/>
    <w:rsid w:val="00BC6C4E"/>
    <w:rsid w:val="00BC738E"/>
    <w:rsid w:val="00BD02A3"/>
    <w:rsid w:val="00BD1870"/>
    <w:rsid w:val="00BD3DA3"/>
    <w:rsid w:val="00BD3DBF"/>
    <w:rsid w:val="00BD6B59"/>
    <w:rsid w:val="00BE11BF"/>
    <w:rsid w:val="00BE15D9"/>
    <w:rsid w:val="00BE248E"/>
    <w:rsid w:val="00BE393C"/>
    <w:rsid w:val="00BE479B"/>
    <w:rsid w:val="00BE4BFF"/>
    <w:rsid w:val="00BE506C"/>
    <w:rsid w:val="00BE6952"/>
    <w:rsid w:val="00BE6BEC"/>
    <w:rsid w:val="00BF0344"/>
    <w:rsid w:val="00BF09DF"/>
    <w:rsid w:val="00BF0CA0"/>
    <w:rsid w:val="00BF0CD1"/>
    <w:rsid w:val="00BF1227"/>
    <w:rsid w:val="00BF14B9"/>
    <w:rsid w:val="00BF2D8A"/>
    <w:rsid w:val="00BF317E"/>
    <w:rsid w:val="00BF3F18"/>
    <w:rsid w:val="00BF3F4A"/>
    <w:rsid w:val="00BF4252"/>
    <w:rsid w:val="00BF4C31"/>
    <w:rsid w:val="00BF514E"/>
    <w:rsid w:val="00BF52E1"/>
    <w:rsid w:val="00C00598"/>
    <w:rsid w:val="00C00785"/>
    <w:rsid w:val="00C0437C"/>
    <w:rsid w:val="00C0504C"/>
    <w:rsid w:val="00C05818"/>
    <w:rsid w:val="00C0747A"/>
    <w:rsid w:val="00C07698"/>
    <w:rsid w:val="00C07734"/>
    <w:rsid w:val="00C07F34"/>
    <w:rsid w:val="00C108C9"/>
    <w:rsid w:val="00C109DA"/>
    <w:rsid w:val="00C11539"/>
    <w:rsid w:val="00C14000"/>
    <w:rsid w:val="00C14225"/>
    <w:rsid w:val="00C1671C"/>
    <w:rsid w:val="00C1765B"/>
    <w:rsid w:val="00C22C0F"/>
    <w:rsid w:val="00C22F5F"/>
    <w:rsid w:val="00C2354C"/>
    <w:rsid w:val="00C2438A"/>
    <w:rsid w:val="00C24FE9"/>
    <w:rsid w:val="00C2524A"/>
    <w:rsid w:val="00C25281"/>
    <w:rsid w:val="00C25B86"/>
    <w:rsid w:val="00C25DCC"/>
    <w:rsid w:val="00C2681F"/>
    <w:rsid w:val="00C26FF5"/>
    <w:rsid w:val="00C31388"/>
    <w:rsid w:val="00C33C8F"/>
    <w:rsid w:val="00C346C5"/>
    <w:rsid w:val="00C34D28"/>
    <w:rsid w:val="00C35772"/>
    <w:rsid w:val="00C4030D"/>
    <w:rsid w:val="00C4042D"/>
    <w:rsid w:val="00C407A4"/>
    <w:rsid w:val="00C418A6"/>
    <w:rsid w:val="00C4205C"/>
    <w:rsid w:val="00C42272"/>
    <w:rsid w:val="00C42B13"/>
    <w:rsid w:val="00C45BB8"/>
    <w:rsid w:val="00C472BB"/>
    <w:rsid w:val="00C47C20"/>
    <w:rsid w:val="00C47DAB"/>
    <w:rsid w:val="00C50310"/>
    <w:rsid w:val="00C50E5D"/>
    <w:rsid w:val="00C5118B"/>
    <w:rsid w:val="00C51317"/>
    <w:rsid w:val="00C51418"/>
    <w:rsid w:val="00C53DC1"/>
    <w:rsid w:val="00C54668"/>
    <w:rsid w:val="00C548F7"/>
    <w:rsid w:val="00C55792"/>
    <w:rsid w:val="00C5634C"/>
    <w:rsid w:val="00C56BC9"/>
    <w:rsid w:val="00C571DC"/>
    <w:rsid w:val="00C57E92"/>
    <w:rsid w:val="00C61FA3"/>
    <w:rsid w:val="00C6306C"/>
    <w:rsid w:val="00C63726"/>
    <w:rsid w:val="00C63EF4"/>
    <w:rsid w:val="00C6518D"/>
    <w:rsid w:val="00C65417"/>
    <w:rsid w:val="00C65E3E"/>
    <w:rsid w:val="00C67365"/>
    <w:rsid w:val="00C6795A"/>
    <w:rsid w:val="00C720AB"/>
    <w:rsid w:val="00C73086"/>
    <w:rsid w:val="00C737D9"/>
    <w:rsid w:val="00C74478"/>
    <w:rsid w:val="00C762E8"/>
    <w:rsid w:val="00C762F3"/>
    <w:rsid w:val="00C76FA1"/>
    <w:rsid w:val="00C818D9"/>
    <w:rsid w:val="00C81D47"/>
    <w:rsid w:val="00C82398"/>
    <w:rsid w:val="00C82A2B"/>
    <w:rsid w:val="00C85BC9"/>
    <w:rsid w:val="00C8603B"/>
    <w:rsid w:val="00C86318"/>
    <w:rsid w:val="00C87DF3"/>
    <w:rsid w:val="00C91794"/>
    <w:rsid w:val="00C91D2F"/>
    <w:rsid w:val="00C924E8"/>
    <w:rsid w:val="00C9358E"/>
    <w:rsid w:val="00C94460"/>
    <w:rsid w:val="00C94929"/>
    <w:rsid w:val="00C94BE8"/>
    <w:rsid w:val="00C96183"/>
    <w:rsid w:val="00C96705"/>
    <w:rsid w:val="00C97CF6"/>
    <w:rsid w:val="00C97D2F"/>
    <w:rsid w:val="00CA0836"/>
    <w:rsid w:val="00CA16A7"/>
    <w:rsid w:val="00CA1CDD"/>
    <w:rsid w:val="00CA40C0"/>
    <w:rsid w:val="00CA4938"/>
    <w:rsid w:val="00CA5312"/>
    <w:rsid w:val="00CA5A2A"/>
    <w:rsid w:val="00CA6768"/>
    <w:rsid w:val="00CA68E4"/>
    <w:rsid w:val="00CA7EEB"/>
    <w:rsid w:val="00CA7FD8"/>
    <w:rsid w:val="00CB23E3"/>
    <w:rsid w:val="00CB3A6A"/>
    <w:rsid w:val="00CB3B0C"/>
    <w:rsid w:val="00CB4E18"/>
    <w:rsid w:val="00CB5A40"/>
    <w:rsid w:val="00CB66C1"/>
    <w:rsid w:val="00CC1B2D"/>
    <w:rsid w:val="00CC1CB9"/>
    <w:rsid w:val="00CC286A"/>
    <w:rsid w:val="00CC333A"/>
    <w:rsid w:val="00CC3E5E"/>
    <w:rsid w:val="00CC64E4"/>
    <w:rsid w:val="00CC6FF0"/>
    <w:rsid w:val="00CC7856"/>
    <w:rsid w:val="00CC7C37"/>
    <w:rsid w:val="00CD0603"/>
    <w:rsid w:val="00CD07D9"/>
    <w:rsid w:val="00CD0CBD"/>
    <w:rsid w:val="00CD1289"/>
    <w:rsid w:val="00CD2F0E"/>
    <w:rsid w:val="00CD3156"/>
    <w:rsid w:val="00CD323A"/>
    <w:rsid w:val="00CD394F"/>
    <w:rsid w:val="00CD417A"/>
    <w:rsid w:val="00CD539E"/>
    <w:rsid w:val="00CD58CB"/>
    <w:rsid w:val="00CD619D"/>
    <w:rsid w:val="00CD628A"/>
    <w:rsid w:val="00CD6396"/>
    <w:rsid w:val="00CD6B30"/>
    <w:rsid w:val="00CD731C"/>
    <w:rsid w:val="00CD772C"/>
    <w:rsid w:val="00CD7BFD"/>
    <w:rsid w:val="00CE0A40"/>
    <w:rsid w:val="00CE1522"/>
    <w:rsid w:val="00CE246E"/>
    <w:rsid w:val="00CE27B0"/>
    <w:rsid w:val="00CE308B"/>
    <w:rsid w:val="00CE3555"/>
    <w:rsid w:val="00CE3584"/>
    <w:rsid w:val="00CE419F"/>
    <w:rsid w:val="00CE477C"/>
    <w:rsid w:val="00CE5176"/>
    <w:rsid w:val="00CE53CE"/>
    <w:rsid w:val="00CE63CA"/>
    <w:rsid w:val="00CE77A8"/>
    <w:rsid w:val="00CF0D09"/>
    <w:rsid w:val="00CF12B8"/>
    <w:rsid w:val="00CF2518"/>
    <w:rsid w:val="00CF33B1"/>
    <w:rsid w:val="00CF373A"/>
    <w:rsid w:val="00CF4703"/>
    <w:rsid w:val="00CF4858"/>
    <w:rsid w:val="00CF58A8"/>
    <w:rsid w:val="00CF6B53"/>
    <w:rsid w:val="00CF7023"/>
    <w:rsid w:val="00CF75FD"/>
    <w:rsid w:val="00D00855"/>
    <w:rsid w:val="00D0163C"/>
    <w:rsid w:val="00D0214D"/>
    <w:rsid w:val="00D03601"/>
    <w:rsid w:val="00D03A11"/>
    <w:rsid w:val="00D06317"/>
    <w:rsid w:val="00D0703C"/>
    <w:rsid w:val="00D1060F"/>
    <w:rsid w:val="00D10B50"/>
    <w:rsid w:val="00D120EA"/>
    <w:rsid w:val="00D134DA"/>
    <w:rsid w:val="00D14AD1"/>
    <w:rsid w:val="00D16505"/>
    <w:rsid w:val="00D1718F"/>
    <w:rsid w:val="00D214D0"/>
    <w:rsid w:val="00D2167C"/>
    <w:rsid w:val="00D22088"/>
    <w:rsid w:val="00D2348D"/>
    <w:rsid w:val="00D2444B"/>
    <w:rsid w:val="00D24B30"/>
    <w:rsid w:val="00D24C55"/>
    <w:rsid w:val="00D27387"/>
    <w:rsid w:val="00D30629"/>
    <w:rsid w:val="00D3096D"/>
    <w:rsid w:val="00D31146"/>
    <w:rsid w:val="00D31778"/>
    <w:rsid w:val="00D32B1B"/>
    <w:rsid w:val="00D32D60"/>
    <w:rsid w:val="00D3314C"/>
    <w:rsid w:val="00D3474F"/>
    <w:rsid w:val="00D3582C"/>
    <w:rsid w:val="00D35877"/>
    <w:rsid w:val="00D36412"/>
    <w:rsid w:val="00D368C2"/>
    <w:rsid w:val="00D37AD9"/>
    <w:rsid w:val="00D37BEE"/>
    <w:rsid w:val="00D41E0C"/>
    <w:rsid w:val="00D42B86"/>
    <w:rsid w:val="00D42DF7"/>
    <w:rsid w:val="00D43E6C"/>
    <w:rsid w:val="00D46158"/>
    <w:rsid w:val="00D46247"/>
    <w:rsid w:val="00D46C51"/>
    <w:rsid w:val="00D4735D"/>
    <w:rsid w:val="00D504C7"/>
    <w:rsid w:val="00D52D76"/>
    <w:rsid w:val="00D52F9A"/>
    <w:rsid w:val="00D533F0"/>
    <w:rsid w:val="00D53632"/>
    <w:rsid w:val="00D53E03"/>
    <w:rsid w:val="00D53EA6"/>
    <w:rsid w:val="00D5546F"/>
    <w:rsid w:val="00D55ADF"/>
    <w:rsid w:val="00D56F40"/>
    <w:rsid w:val="00D572A9"/>
    <w:rsid w:val="00D57305"/>
    <w:rsid w:val="00D5745D"/>
    <w:rsid w:val="00D575CD"/>
    <w:rsid w:val="00D600FC"/>
    <w:rsid w:val="00D603BD"/>
    <w:rsid w:val="00D640D1"/>
    <w:rsid w:val="00D64E6A"/>
    <w:rsid w:val="00D654DF"/>
    <w:rsid w:val="00D65F76"/>
    <w:rsid w:val="00D66284"/>
    <w:rsid w:val="00D677A7"/>
    <w:rsid w:val="00D70FD4"/>
    <w:rsid w:val="00D73F4B"/>
    <w:rsid w:val="00D73F52"/>
    <w:rsid w:val="00D77229"/>
    <w:rsid w:val="00D779CB"/>
    <w:rsid w:val="00D80390"/>
    <w:rsid w:val="00D813DD"/>
    <w:rsid w:val="00D83355"/>
    <w:rsid w:val="00D841F1"/>
    <w:rsid w:val="00D869D2"/>
    <w:rsid w:val="00D871A0"/>
    <w:rsid w:val="00D9199B"/>
    <w:rsid w:val="00D92883"/>
    <w:rsid w:val="00D93CF9"/>
    <w:rsid w:val="00D93FFF"/>
    <w:rsid w:val="00D941FB"/>
    <w:rsid w:val="00D948BB"/>
    <w:rsid w:val="00D94A34"/>
    <w:rsid w:val="00D961DB"/>
    <w:rsid w:val="00D97368"/>
    <w:rsid w:val="00D97E8E"/>
    <w:rsid w:val="00DA0124"/>
    <w:rsid w:val="00DA072C"/>
    <w:rsid w:val="00DA0ECE"/>
    <w:rsid w:val="00DA2547"/>
    <w:rsid w:val="00DA431C"/>
    <w:rsid w:val="00DA4ADE"/>
    <w:rsid w:val="00DA6354"/>
    <w:rsid w:val="00DA6400"/>
    <w:rsid w:val="00DA65ED"/>
    <w:rsid w:val="00DA6FDF"/>
    <w:rsid w:val="00DA7A2C"/>
    <w:rsid w:val="00DA7FDA"/>
    <w:rsid w:val="00DB03AF"/>
    <w:rsid w:val="00DB151A"/>
    <w:rsid w:val="00DB1797"/>
    <w:rsid w:val="00DB1A54"/>
    <w:rsid w:val="00DB1B26"/>
    <w:rsid w:val="00DB20B0"/>
    <w:rsid w:val="00DB2ED7"/>
    <w:rsid w:val="00DB356C"/>
    <w:rsid w:val="00DB3B20"/>
    <w:rsid w:val="00DB67ED"/>
    <w:rsid w:val="00DB6F0D"/>
    <w:rsid w:val="00DC1B0A"/>
    <w:rsid w:val="00DC3057"/>
    <w:rsid w:val="00DC3D44"/>
    <w:rsid w:val="00DC5115"/>
    <w:rsid w:val="00DD10B7"/>
    <w:rsid w:val="00DD17C5"/>
    <w:rsid w:val="00DD410D"/>
    <w:rsid w:val="00DD4F04"/>
    <w:rsid w:val="00DD5832"/>
    <w:rsid w:val="00DD6462"/>
    <w:rsid w:val="00DD6B3F"/>
    <w:rsid w:val="00DE086A"/>
    <w:rsid w:val="00DE0FFC"/>
    <w:rsid w:val="00DE2AFD"/>
    <w:rsid w:val="00DE2B3F"/>
    <w:rsid w:val="00DE2E12"/>
    <w:rsid w:val="00DE442B"/>
    <w:rsid w:val="00DE59D3"/>
    <w:rsid w:val="00DE6517"/>
    <w:rsid w:val="00DE7EF3"/>
    <w:rsid w:val="00DF16B9"/>
    <w:rsid w:val="00DF1A37"/>
    <w:rsid w:val="00DF55C6"/>
    <w:rsid w:val="00DF5A79"/>
    <w:rsid w:val="00DF67FB"/>
    <w:rsid w:val="00DF69B0"/>
    <w:rsid w:val="00DF7DE8"/>
    <w:rsid w:val="00E0063D"/>
    <w:rsid w:val="00E01328"/>
    <w:rsid w:val="00E047A4"/>
    <w:rsid w:val="00E0747E"/>
    <w:rsid w:val="00E07F7C"/>
    <w:rsid w:val="00E10157"/>
    <w:rsid w:val="00E116F3"/>
    <w:rsid w:val="00E13275"/>
    <w:rsid w:val="00E13AD5"/>
    <w:rsid w:val="00E14A9E"/>
    <w:rsid w:val="00E15907"/>
    <w:rsid w:val="00E172DB"/>
    <w:rsid w:val="00E1747F"/>
    <w:rsid w:val="00E17E4D"/>
    <w:rsid w:val="00E20388"/>
    <w:rsid w:val="00E20F85"/>
    <w:rsid w:val="00E2249B"/>
    <w:rsid w:val="00E22B6A"/>
    <w:rsid w:val="00E23670"/>
    <w:rsid w:val="00E243AC"/>
    <w:rsid w:val="00E24F4D"/>
    <w:rsid w:val="00E26600"/>
    <w:rsid w:val="00E27CB5"/>
    <w:rsid w:val="00E30524"/>
    <w:rsid w:val="00E306C1"/>
    <w:rsid w:val="00E31B96"/>
    <w:rsid w:val="00E32375"/>
    <w:rsid w:val="00E33B7F"/>
    <w:rsid w:val="00E34C4B"/>
    <w:rsid w:val="00E3594B"/>
    <w:rsid w:val="00E35DC1"/>
    <w:rsid w:val="00E37453"/>
    <w:rsid w:val="00E40939"/>
    <w:rsid w:val="00E412C2"/>
    <w:rsid w:val="00E41AE9"/>
    <w:rsid w:val="00E41B89"/>
    <w:rsid w:val="00E41F73"/>
    <w:rsid w:val="00E429CE"/>
    <w:rsid w:val="00E439E7"/>
    <w:rsid w:val="00E43CF8"/>
    <w:rsid w:val="00E440E4"/>
    <w:rsid w:val="00E461D4"/>
    <w:rsid w:val="00E463FB"/>
    <w:rsid w:val="00E47DC7"/>
    <w:rsid w:val="00E5081D"/>
    <w:rsid w:val="00E509F6"/>
    <w:rsid w:val="00E50F06"/>
    <w:rsid w:val="00E517CC"/>
    <w:rsid w:val="00E53AD6"/>
    <w:rsid w:val="00E549E5"/>
    <w:rsid w:val="00E5525A"/>
    <w:rsid w:val="00E5535A"/>
    <w:rsid w:val="00E55E52"/>
    <w:rsid w:val="00E56BD3"/>
    <w:rsid w:val="00E575CB"/>
    <w:rsid w:val="00E6185D"/>
    <w:rsid w:val="00E64C8D"/>
    <w:rsid w:val="00E64DB1"/>
    <w:rsid w:val="00E658C8"/>
    <w:rsid w:val="00E65AC5"/>
    <w:rsid w:val="00E65E36"/>
    <w:rsid w:val="00E66C4B"/>
    <w:rsid w:val="00E66E97"/>
    <w:rsid w:val="00E67011"/>
    <w:rsid w:val="00E67C64"/>
    <w:rsid w:val="00E71193"/>
    <w:rsid w:val="00E72E94"/>
    <w:rsid w:val="00E74BDF"/>
    <w:rsid w:val="00E74D7F"/>
    <w:rsid w:val="00E7559F"/>
    <w:rsid w:val="00E75F09"/>
    <w:rsid w:val="00E76E4C"/>
    <w:rsid w:val="00E8050B"/>
    <w:rsid w:val="00E80DD6"/>
    <w:rsid w:val="00E83098"/>
    <w:rsid w:val="00E83316"/>
    <w:rsid w:val="00E835D5"/>
    <w:rsid w:val="00E83B13"/>
    <w:rsid w:val="00E83B6B"/>
    <w:rsid w:val="00E84C36"/>
    <w:rsid w:val="00E8623A"/>
    <w:rsid w:val="00E86870"/>
    <w:rsid w:val="00E87057"/>
    <w:rsid w:val="00E8733A"/>
    <w:rsid w:val="00E913BA"/>
    <w:rsid w:val="00E916FE"/>
    <w:rsid w:val="00E92113"/>
    <w:rsid w:val="00E92F5C"/>
    <w:rsid w:val="00E94388"/>
    <w:rsid w:val="00E95277"/>
    <w:rsid w:val="00E95809"/>
    <w:rsid w:val="00E96029"/>
    <w:rsid w:val="00E96803"/>
    <w:rsid w:val="00E96B6E"/>
    <w:rsid w:val="00E96CBB"/>
    <w:rsid w:val="00E97220"/>
    <w:rsid w:val="00EA26AF"/>
    <w:rsid w:val="00EA27DE"/>
    <w:rsid w:val="00EA3451"/>
    <w:rsid w:val="00EA3568"/>
    <w:rsid w:val="00EA505E"/>
    <w:rsid w:val="00EA52BC"/>
    <w:rsid w:val="00EA5ABF"/>
    <w:rsid w:val="00EA5E93"/>
    <w:rsid w:val="00EA5F89"/>
    <w:rsid w:val="00EA7119"/>
    <w:rsid w:val="00EB09ED"/>
    <w:rsid w:val="00EB20B5"/>
    <w:rsid w:val="00EB27DC"/>
    <w:rsid w:val="00EB282B"/>
    <w:rsid w:val="00EB4093"/>
    <w:rsid w:val="00EB49E2"/>
    <w:rsid w:val="00EB56F9"/>
    <w:rsid w:val="00EB5A73"/>
    <w:rsid w:val="00EB61B6"/>
    <w:rsid w:val="00EB6244"/>
    <w:rsid w:val="00EB63C6"/>
    <w:rsid w:val="00EB7BC1"/>
    <w:rsid w:val="00EC216E"/>
    <w:rsid w:val="00EC2B64"/>
    <w:rsid w:val="00EC5E31"/>
    <w:rsid w:val="00EC7113"/>
    <w:rsid w:val="00EC7491"/>
    <w:rsid w:val="00ED192F"/>
    <w:rsid w:val="00ED21E9"/>
    <w:rsid w:val="00ED21FF"/>
    <w:rsid w:val="00ED2226"/>
    <w:rsid w:val="00ED2AA0"/>
    <w:rsid w:val="00ED3F2E"/>
    <w:rsid w:val="00ED42A2"/>
    <w:rsid w:val="00ED4D07"/>
    <w:rsid w:val="00ED63A8"/>
    <w:rsid w:val="00ED64BC"/>
    <w:rsid w:val="00ED716C"/>
    <w:rsid w:val="00ED7895"/>
    <w:rsid w:val="00EE024A"/>
    <w:rsid w:val="00EE0C33"/>
    <w:rsid w:val="00EE2759"/>
    <w:rsid w:val="00EE3E2F"/>
    <w:rsid w:val="00EE4666"/>
    <w:rsid w:val="00EE537A"/>
    <w:rsid w:val="00EE5CEB"/>
    <w:rsid w:val="00EE6160"/>
    <w:rsid w:val="00EE65C8"/>
    <w:rsid w:val="00EE78A6"/>
    <w:rsid w:val="00EF0645"/>
    <w:rsid w:val="00EF0694"/>
    <w:rsid w:val="00EF2FE4"/>
    <w:rsid w:val="00EF43C5"/>
    <w:rsid w:val="00EF4674"/>
    <w:rsid w:val="00EF5EAA"/>
    <w:rsid w:val="00EF60F0"/>
    <w:rsid w:val="00EF6199"/>
    <w:rsid w:val="00EF69A3"/>
    <w:rsid w:val="00F00561"/>
    <w:rsid w:val="00F0209E"/>
    <w:rsid w:val="00F0283E"/>
    <w:rsid w:val="00F04B6A"/>
    <w:rsid w:val="00F063FC"/>
    <w:rsid w:val="00F07B1F"/>
    <w:rsid w:val="00F07C36"/>
    <w:rsid w:val="00F1005D"/>
    <w:rsid w:val="00F1181E"/>
    <w:rsid w:val="00F119C3"/>
    <w:rsid w:val="00F11DBF"/>
    <w:rsid w:val="00F13160"/>
    <w:rsid w:val="00F131A5"/>
    <w:rsid w:val="00F13C05"/>
    <w:rsid w:val="00F13D0E"/>
    <w:rsid w:val="00F14079"/>
    <w:rsid w:val="00F155D5"/>
    <w:rsid w:val="00F15F34"/>
    <w:rsid w:val="00F1678A"/>
    <w:rsid w:val="00F16F18"/>
    <w:rsid w:val="00F172E5"/>
    <w:rsid w:val="00F20A8A"/>
    <w:rsid w:val="00F21262"/>
    <w:rsid w:val="00F218C7"/>
    <w:rsid w:val="00F21A01"/>
    <w:rsid w:val="00F22368"/>
    <w:rsid w:val="00F23829"/>
    <w:rsid w:val="00F24F32"/>
    <w:rsid w:val="00F25746"/>
    <w:rsid w:val="00F25A60"/>
    <w:rsid w:val="00F26A0A"/>
    <w:rsid w:val="00F2761D"/>
    <w:rsid w:val="00F300CA"/>
    <w:rsid w:val="00F30CC3"/>
    <w:rsid w:val="00F31508"/>
    <w:rsid w:val="00F31A97"/>
    <w:rsid w:val="00F34ABA"/>
    <w:rsid w:val="00F37C48"/>
    <w:rsid w:val="00F37C4B"/>
    <w:rsid w:val="00F40BE9"/>
    <w:rsid w:val="00F4142D"/>
    <w:rsid w:val="00F414FD"/>
    <w:rsid w:val="00F42D82"/>
    <w:rsid w:val="00F43208"/>
    <w:rsid w:val="00F44F70"/>
    <w:rsid w:val="00F47624"/>
    <w:rsid w:val="00F47C8C"/>
    <w:rsid w:val="00F51CD8"/>
    <w:rsid w:val="00F5325F"/>
    <w:rsid w:val="00F54A2A"/>
    <w:rsid w:val="00F54C60"/>
    <w:rsid w:val="00F550EB"/>
    <w:rsid w:val="00F55C98"/>
    <w:rsid w:val="00F56103"/>
    <w:rsid w:val="00F57683"/>
    <w:rsid w:val="00F57BC9"/>
    <w:rsid w:val="00F57FBD"/>
    <w:rsid w:val="00F60515"/>
    <w:rsid w:val="00F60ABD"/>
    <w:rsid w:val="00F617B9"/>
    <w:rsid w:val="00F62B17"/>
    <w:rsid w:val="00F64107"/>
    <w:rsid w:val="00F64ECE"/>
    <w:rsid w:val="00F671C7"/>
    <w:rsid w:val="00F6728F"/>
    <w:rsid w:val="00F67473"/>
    <w:rsid w:val="00F67ACB"/>
    <w:rsid w:val="00F706A4"/>
    <w:rsid w:val="00F716E5"/>
    <w:rsid w:val="00F729D4"/>
    <w:rsid w:val="00F73864"/>
    <w:rsid w:val="00F74E47"/>
    <w:rsid w:val="00F7527A"/>
    <w:rsid w:val="00F75673"/>
    <w:rsid w:val="00F77A07"/>
    <w:rsid w:val="00F821CF"/>
    <w:rsid w:val="00F82229"/>
    <w:rsid w:val="00F823A8"/>
    <w:rsid w:val="00F823EC"/>
    <w:rsid w:val="00F825FE"/>
    <w:rsid w:val="00F8387B"/>
    <w:rsid w:val="00F8440E"/>
    <w:rsid w:val="00F850CE"/>
    <w:rsid w:val="00F85791"/>
    <w:rsid w:val="00F860BE"/>
    <w:rsid w:val="00F86D3B"/>
    <w:rsid w:val="00F878DC"/>
    <w:rsid w:val="00F90A55"/>
    <w:rsid w:val="00F94552"/>
    <w:rsid w:val="00F96065"/>
    <w:rsid w:val="00F97667"/>
    <w:rsid w:val="00F97C72"/>
    <w:rsid w:val="00FA1550"/>
    <w:rsid w:val="00FA3021"/>
    <w:rsid w:val="00FA326C"/>
    <w:rsid w:val="00FA3E25"/>
    <w:rsid w:val="00FA4D14"/>
    <w:rsid w:val="00FA5EBC"/>
    <w:rsid w:val="00FB0C60"/>
    <w:rsid w:val="00FB1CDF"/>
    <w:rsid w:val="00FB1EE1"/>
    <w:rsid w:val="00FB3771"/>
    <w:rsid w:val="00FB6374"/>
    <w:rsid w:val="00FB75A6"/>
    <w:rsid w:val="00FC0208"/>
    <w:rsid w:val="00FC0216"/>
    <w:rsid w:val="00FC035D"/>
    <w:rsid w:val="00FC08FF"/>
    <w:rsid w:val="00FC3629"/>
    <w:rsid w:val="00FC4283"/>
    <w:rsid w:val="00FC59FF"/>
    <w:rsid w:val="00FC6960"/>
    <w:rsid w:val="00FC7CE8"/>
    <w:rsid w:val="00FD0559"/>
    <w:rsid w:val="00FD0F63"/>
    <w:rsid w:val="00FD16E7"/>
    <w:rsid w:val="00FD2ED0"/>
    <w:rsid w:val="00FD4339"/>
    <w:rsid w:val="00FD576F"/>
    <w:rsid w:val="00FD62EC"/>
    <w:rsid w:val="00FD65CA"/>
    <w:rsid w:val="00FD6B36"/>
    <w:rsid w:val="00FD7731"/>
    <w:rsid w:val="00FE288B"/>
    <w:rsid w:val="00FE3C92"/>
    <w:rsid w:val="00FE541F"/>
    <w:rsid w:val="00FE58F5"/>
    <w:rsid w:val="00FE5E55"/>
    <w:rsid w:val="00FE66B1"/>
    <w:rsid w:val="00FE68F3"/>
    <w:rsid w:val="00FE694E"/>
    <w:rsid w:val="00FE76A7"/>
    <w:rsid w:val="00FE7E5E"/>
    <w:rsid w:val="00FE7E8F"/>
    <w:rsid w:val="00FF009A"/>
    <w:rsid w:val="00FF1292"/>
    <w:rsid w:val="00FF2030"/>
    <w:rsid w:val="00FF39DA"/>
    <w:rsid w:val="00FF3E08"/>
    <w:rsid w:val="00FF50C0"/>
    <w:rsid w:val="00FF5A6D"/>
    <w:rsid w:val="00FF6D99"/>
    <w:rsid w:val="00FF7C4A"/>
    <w:rsid w:val="0EBF4D64"/>
    <w:rsid w:val="35288A51"/>
    <w:rsid w:val="39CF5F05"/>
    <w:rsid w:val="59949EA3"/>
    <w:rsid w:val="5D2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93FA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6377C7"/>
    <w:pPr>
      <w:keepNext/>
      <w:suppressLineNumbers/>
      <w:spacing w:before="240" w:after="240" w:line="360" w:lineRule="auto"/>
      <w:ind w:left="-288" w:right="-475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906F47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827AFA" w:themeColor="accent1" w:themeTint="66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6377C7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906F47"/>
    <w:rPr>
      <w:rFonts w:asciiTheme="majorHAnsi" w:eastAsia="Times New Roman" w:hAnsiTheme="majorHAnsi" w:cstheme="minorHAnsi"/>
      <w:color w:val="827AFA" w:themeColor="accent1" w:themeTint="66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1E70D9"/>
    <w:pPr>
      <w:tabs>
        <w:tab w:val="right" w:leader="dot" w:pos="9010"/>
      </w:tabs>
      <w:spacing w:after="120"/>
    </w:pPr>
    <w:rPr>
      <w:rFonts w:ascii="Arial" w:eastAsia="Times New Roman" w:hAnsi="Arial" w:cstheme="minorHAnsi"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semiHidden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E70D9"/>
    <w:rPr>
      <w:rFonts w:ascii="Arial" w:eastAsia="Times New Roman" w:hAnsi="Arial" w:cstheme="minorHAnsi"/>
      <w:noProof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table" w:customStyle="1" w:styleId="TableGrid1">
    <w:name w:val="Table Grid1"/>
    <w:basedOn w:val="TableNormal"/>
    <w:next w:val="TableGrid"/>
    <w:uiPriority w:val="39"/>
    <w:rsid w:val="00E92113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DMTable11">
    <w:name w:val="ADM Table11"/>
    <w:basedOn w:val="TableNormal"/>
    <w:next w:val="TableTheme"/>
    <w:uiPriority w:val="99"/>
    <w:rsid w:val="00A47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/>
        <AccountId xsi:nil="true"/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Sourcing</Value>
    </L3BusinessProcess>
    <DocumentStatus xmlns="b1b8050f-48a1-4459-b1e1-2b18f792d2b0">Final</DocumentStatus>
    <L2BusinessProcess xmlns="b1b8050f-48a1-4459-b1e1-2b18f792d2b0">
      <Value>Source to Contract</Value>
    </L2BusinessProcess>
    <LearningContentType xmlns="b1b8050f-48a1-4459-b1e1-2b18f792d2b0">
      <Value>Quick Reference Card</Value>
    </LearningContentType>
    <System xmlns="b1b8050f-48a1-4459-b1e1-2b18f792d2b0">
      <Value>Coupa</Value>
    </System>
  </documentManagement>
</p:properties>
</file>

<file path=customXml/itemProps1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12A27E-D46F-41CB-831A-18EA5806E1EE}"/>
</file>

<file path=customXml/itemProps4.xml><?xml version="1.0" encoding="utf-8"?>
<ds:datastoreItem xmlns:ds="http://schemas.openxmlformats.org/officeDocument/2006/customXml" ds:itemID="{16C5EF31-6988-41D1-94C6-3FEF748DCA26}">
  <ds:schemaRefs>
    <ds:schemaRef ds:uri="b1b8050f-48a1-4459-b1e1-2b18f792d2b0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d23bfa54-ea21-400c-982d-3bd3ff38a8b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9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2023-02-09T21:56:00Z</dcterms:created>
  <dcterms:modified xsi:type="dcterms:W3CDTF">2023-02-16T12:45:00Z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Sensitivity">
    <vt:lpwstr>Confidential Recipients Have Full Control</vt:lpwstr>
  </property>
  <property fmtid="{D5CDD505-2E9C-101B-9397-08002B2CF9AE}" pid="20" name="ContentTypeId">
    <vt:lpwstr>0x01010042F5F51A125FA84BADF477DECC4E773C</vt:lpwstr>
  </property>
  <property fmtid="{D5CDD505-2E9C-101B-9397-08002B2CF9AE}" pid="21" name="MSIP_Label_1bc0f418-96a4-4caf-9d7c-ccc5ec7f9d91_SetDate">
    <vt:lpwstr>2020-05-12T10:44:37Z</vt:lpwstr>
  </property>
  <property fmtid="{D5CDD505-2E9C-101B-9397-08002B2CF9AE}" pid="22" name="MSIP_Label_1bc0f418-96a4-4caf-9d7c-ccc5ec7f9d91_Name">
    <vt:lpwstr>1bc0f418-96a4-4caf-9d7c-ccc5ec7f9d91</vt:lpwstr>
  </property>
  <property fmtid="{D5CDD505-2E9C-101B-9397-08002B2CF9AE}" pid="23" name="MSIP_Label_1bc0f418-96a4-4caf-9d7c-ccc5ec7f9d91_SiteId">
    <vt:lpwstr>e0793d39-0939-496d-b129-198edd916feb</vt:lpwstr>
  </property>
  <property fmtid="{D5CDD505-2E9C-101B-9397-08002B2CF9AE}" pid="24" name="MSIP_Label_1bc0f418-96a4-4caf-9d7c-ccc5ec7f9d91_ActionId">
    <vt:lpwstr>e442d7c1-0c02-4f7e-a375-000019722f99</vt:lpwstr>
  </property>
  <property fmtid="{D5CDD505-2E9C-101B-9397-08002B2CF9AE}" pid="25" name="MSIP_Label_723f826d-dd3d-47cb-bf18-698ba24faae4_Enabled">
    <vt:lpwstr>True</vt:lpwstr>
  </property>
  <property fmtid="{D5CDD505-2E9C-101B-9397-08002B2CF9AE}" pid="26" name="MSIP_Label_723f826d-dd3d-47cb-bf18-698ba24faae4_SiteId">
    <vt:lpwstr>fee2180b-69b6-4afe-9f14-ccd70bd4c737</vt:lpwstr>
  </property>
  <property fmtid="{D5CDD505-2E9C-101B-9397-08002B2CF9AE}" pid="27" name="MSIP_Label_723f826d-dd3d-47cb-bf18-698ba24faae4_Owner">
    <vt:lpwstr>Bonnie.La.Dow@kcc.com</vt:lpwstr>
  </property>
  <property fmtid="{D5CDD505-2E9C-101B-9397-08002B2CF9AE}" pid="28" name="MSIP_Label_723f826d-dd3d-47cb-bf18-698ba24faae4_SetDate">
    <vt:lpwstr>2022-02-07T20:12:24.0366505Z</vt:lpwstr>
  </property>
  <property fmtid="{D5CDD505-2E9C-101B-9397-08002B2CF9AE}" pid="29" name="MSIP_Label_723f826d-dd3d-47cb-bf18-698ba24faae4_Name">
    <vt:lpwstr>Public</vt:lpwstr>
  </property>
  <property fmtid="{D5CDD505-2E9C-101B-9397-08002B2CF9AE}" pid="30" name="MSIP_Label_723f826d-dd3d-47cb-bf18-698ba24faae4_Application">
    <vt:lpwstr>Microsoft Azure Information Protection</vt:lpwstr>
  </property>
  <property fmtid="{D5CDD505-2E9C-101B-9397-08002B2CF9AE}" pid="31" name="MSIP_Label_723f826d-dd3d-47cb-bf18-698ba24faae4_ActionId">
    <vt:lpwstr>d2aa0b22-d880-44e1-b29c-ed3c3df3d2c2</vt:lpwstr>
  </property>
  <property fmtid="{D5CDD505-2E9C-101B-9397-08002B2CF9AE}" pid="32" name="MSIP_Label_723f826d-dd3d-47cb-bf18-698ba24faae4_Extended_MSFT_Method">
    <vt:lpwstr>Manual</vt:lpwstr>
  </property>
  <property fmtid="{D5CDD505-2E9C-101B-9397-08002B2CF9AE}" pid="33" name="MSIP_Label_ec3caa80-b45a-41c4-be35-6a080a795a59_Enabled">
    <vt:lpwstr>True</vt:lpwstr>
  </property>
  <property fmtid="{D5CDD505-2E9C-101B-9397-08002B2CF9AE}" pid="34" name="MSIP_Label_ec3caa80-b45a-41c4-be35-6a080a795a59_SiteId">
    <vt:lpwstr>fee2180b-69b6-4afe-9f14-ccd70bd4c737</vt:lpwstr>
  </property>
  <property fmtid="{D5CDD505-2E9C-101B-9397-08002B2CF9AE}" pid="35" name="MSIP_Label_ec3caa80-b45a-41c4-be35-6a080a795a59_Owner">
    <vt:lpwstr>Bonnie.La.Dow@kcc.com</vt:lpwstr>
  </property>
  <property fmtid="{D5CDD505-2E9C-101B-9397-08002B2CF9AE}" pid="36" name="MSIP_Label_ec3caa80-b45a-41c4-be35-6a080a795a59_SetDate">
    <vt:lpwstr>2022-02-07T20:12:24.0366505Z</vt:lpwstr>
  </property>
  <property fmtid="{D5CDD505-2E9C-101B-9397-08002B2CF9AE}" pid="37" name="MSIP_Label_ec3caa80-b45a-41c4-be35-6a080a795a59_Name">
    <vt:lpwstr>Without Content Marking</vt:lpwstr>
  </property>
  <property fmtid="{D5CDD505-2E9C-101B-9397-08002B2CF9AE}" pid="38" name="MSIP_Label_ec3caa80-b45a-41c4-be35-6a080a795a59_Application">
    <vt:lpwstr>Microsoft Azure Information Protection</vt:lpwstr>
  </property>
  <property fmtid="{D5CDD505-2E9C-101B-9397-08002B2CF9AE}" pid="39" name="MSIP_Label_ec3caa80-b45a-41c4-be35-6a080a795a59_ActionId">
    <vt:lpwstr>d2aa0b22-d880-44e1-b29c-ed3c3df3d2c2</vt:lpwstr>
  </property>
  <property fmtid="{D5CDD505-2E9C-101B-9397-08002B2CF9AE}" pid="40" name="MSIP_Label_ec3caa80-b45a-41c4-be35-6a080a795a59_Parent">
    <vt:lpwstr>723f826d-dd3d-47cb-bf18-698ba24faae4</vt:lpwstr>
  </property>
  <property fmtid="{D5CDD505-2E9C-101B-9397-08002B2CF9AE}" pid="41" name="MSIP_Label_ec3caa80-b45a-41c4-be35-6a080a795a59_Extended_MSFT_Method">
    <vt:lpwstr>Manual</vt:lpwstr>
  </property>
  <property fmtid="{D5CDD505-2E9C-101B-9397-08002B2CF9AE}" pid="42" name="MSIP_Label_1bc0f418-96a4-4caf-9d7c-ccc5ec7f9d91_Enabled">
    <vt:lpwstr>True</vt:lpwstr>
  </property>
  <property fmtid="{D5CDD505-2E9C-101B-9397-08002B2CF9AE}" pid="43" name="MSIP_Label_1bc0f418-96a4-4caf-9d7c-ccc5ec7f9d91_Extended_MSFT_Method">
    <vt:lpwstr>Manual</vt:lpwstr>
  </property>
  <property fmtid="{D5CDD505-2E9C-101B-9397-08002B2CF9AE}" pid="44" name="KCAutoClass">
    <vt:lpwstr>Public Without Content Marking 1bc0f418-96a4-4caf-9d7c-ccc5ec7f9d91 Confidential Recipients Have Full Control</vt:lpwstr>
  </property>
</Properties>
</file>