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82CC6" w14:textId="27882B89" w:rsidR="00942BA9" w:rsidRDefault="00FC59FF" w:rsidP="0069558D">
      <w:pPr>
        <w:pStyle w:val="TOCHeading"/>
      </w:pPr>
      <w:r>
        <w:rPr>
          <w:rFonts w:ascii="Arial" w:eastAsiaTheme="minorHAnsi" w:hAnsi="Arial" w:cs="Arial"/>
          <w:noProof/>
          <w:color w:val="FFFFFF" w:themeColor="background1"/>
          <w:spacing w:val="-24"/>
          <w:kern w:val="16"/>
          <w:sz w:val="48"/>
          <w:szCs w:val="48"/>
          <w:shd w:val="clear" w:color="auto" w:fill="E6E6E6"/>
          <w:lang w:val="en-US" w:eastAsia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DFAFE70" wp14:editId="5EF842A2">
                <wp:simplePos x="0" y="0"/>
                <wp:positionH relativeFrom="column">
                  <wp:posOffset>-905774</wp:posOffset>
                </wp:positionH>
                <wp:positionV relativeFrom="paragraph">
                  <wp:posOffset>-1154059</wp:posOffset>
                </wp:positionV>
                <wp:extent cx="7574280" cy="2965596"/>
                <wp:effectExtent l="0" t="0" r="762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4280" cy="2965596"/>
                          <a:chOff x="0" y="0"/>
                          <a:chExt cx="7574280" cy="296559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7551566" cy="499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0" y="158261"/>
                            <a:ext cx="7574280" cy="2807335"/>
                            <a:chOff x="0" y="0"/>
                            <a:chExt cx="7574369" cy="2807676"/>
                          </a:xfrm>
                        </wpg:grpSpPr>
                        <wpg:grpSp>
                          <wpg:cNvPr id="28" name="Group 7"/>
                          <wpg:cNvGrpSpPr/>
                          <wpg:grpSpPr>
                            <a:xfrm>
                              <a:off x="0" y="0"/>
                              <a:ext cx="7574369" cy="2807676"/>
                              <a:chOff x="0" y="0"/>
                              <a:chExt cx="9206079" cy="3413234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89" r="10205" b="14889"/>
                              <a:stretch/>
                            </pic:blipFill>
                            <pic:spPr>
                              <a:xfrm>
                                <a:off x="3434600" y="408958"/>
                                <a:ext cx="5766373" cy="3004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30" name="Freeform: Shape 30"/>
                            <wps:cNvSpPr/>
                            <wps:spPr>
                              <a:xfrm>
                                <a:off x="0" y="408959"/>
                                <a:ext cx="6909454" cy="3004274"/>
                              </a:xfrm>
                              <a:custGeom>
                                <a:avLst/>
                                <a:gdLst>
                                  <a:gd name="connsiteX0" fmla="*/ 0 w 6909454"/>
                                  <a:gd name="connsiteY0" fmla="*/ 0 h 3004274"/>
                                  <a:gd name="connsiteX1" fmla="*/ 6909454 w 6909454"/>
                                  <a:gd name="connsiteY1" fmla="*/ 0 h 3004274"/>
                                  <a:gd name="connsiteX2" fmla="*/ 4908932 w 6909454"/>
                                  <a:gd name="connsiteY2" fmla="*/ 3004274 h 3004274"/>
                                  <a:gd name="connsiteX3" fmla="*/ 0 w 6909454"/>
                                  <a:gd name="connsiteY3" fmla="*/ 3004274 h 30042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09454" h="3004274">
                                    <a:moveTo>
                                      <a:pt x="0" y="0"/>
                                    </a:moveTo>
                                    <a:lnTo>
                                      <a:pt x="6909454" y="0"/>
                                    </a:lnTo>
                                    <a:lnTo>
                                      <a:pt x="4908932" y="3004274"/>
                                    </a:lnTo>
                                    <a:lnTo>
                                      <a:pt x="0" y="3004274"/>
                                    </a:lnTo>
                                    <a:close/>
                                  </a:path>
                                </a:pathLst>
                              </a:custGeom>
                              <a:gradFill flip="none" rotWithShape="1">
                                <a:gsLst>
                                  <a:gs pos="0">
                                    <a:schemeClr val="accent1"/>
                                  </a:gs>
                                  <a:gs pos="45000">
                                    <a:schemeClr val="accent1"/>
                                  </a:gs>
                                  <a:gs pos="100000">
                                    <a:schemeClr val="accent2"/>
                                  </a:gs>
                                </a:gsLst>
                                <a:lin ang="189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1" y="0"/>
                                <a:ext cx="9206078" cy="4074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2" name="TextBox 37"/>
                            <wps:cNvSpPr txBox="1"/>
                            <wps:spPr>
                              <a:xfrm>
                                <a:off x="6634449" y="65242"/>
                                <a:ext cx="24384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83D3523" w14:textId="77777777" w:rsidR="001424AD" w:rsidRPr="001424AD" w:rsidRDefault="001424AD" w:rsidP="001424AD">
                                  <w:pPr>
                                    <w:jc w:val="right"/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1424AD">
                                    <w:rPr>
                                      <w:rFonts w:hAnsi="Arial"/>
                                      <w:color w:val="10069F" w:themeColor="accent1"/>
                                      <w:kern w:val="24"/>
                                      <w:sz w:val="18"/>
                                      <w:szCs w:val="18"/>
                                    </w:rPr>
                                    <w:t>Powering K-C’s digital future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Graphic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9956" y="116575"/>
                                <a:ext cx="1388460" cy="1743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Freeform: Shape 34"/>
                            <wps:cNvSpPr/>
                            <wps:spPr>
                              <a:xfrm>
                                <a:off x="4496725" y="1025704"/>
                                <a:ext cx="2138073" cy="2387530"/>
                              </a:xfrm>
                              <a:custGeom>
                                <a:avLst/>
                                <a:gdLst>
                                  <a:gd name="connsiteX0" fmla="*/ 1529685 w 2138073"/>
                                  <a:gd name="connsiteY0" fmla="*/ 0 h 2387530"/>
                                  <a:gd name="connsiteX1" fmla="*/ 2138073 w 2138073"/>
                                  <a:gd name="connsiteY1" fmla="*/ 392204 h 2387530"/>
                                  <a:gd name="connsiteX2" fmla="*/ 1154184 w 2138073"/>
                                  <a:gd name="connsiteY2" fmla="*/ 1917081 h 2387530"/>
                                  <a:gd name="connsiteX3" fmla="*/ 850384 w 2138073"/>
                                  <a:gd name="connsiteY3" fmla="*/ 2387530 h 2387530"/>
                                  <a:gd name="connsiteX4" fmla="*/ 0 w 2138073"/>
                                  <a:gd name="connsiteY4" fmla="*/ 2387530 h 23875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38073" h="2387530">
                                    <a:moveTo>
                                      <a:pt x="1529685" y="0"/>
                                    </a:moveTo>
                                    <a:lnTo>
                                      <a:pt x="2138073" y="392204"/>
                                    </a:lnTo>
                                    <a:cubicBezTo>
                                      <a:pt x="1816047" y="890344"/>
                                      <a:pt x="1482147" y="1408788"/>
                                      <a:pt x="1154184" y="1917081"/>
                                    </a:cubicBezTo>
                                    <a:lnTo>
                                      <a:pt x="850384" y="2387530"/>
                                    </a:lnTo>
                                    <a:lnTo>
                                      <a:pt x="0" y="238753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18000">
                                    <a:schemeClr val="accent3"/>
                                  </a:gs>
                                  <a:gs pos="66000">
                                    <a:schemeClr val="accent3">
                                      <a:alpha val="0"/>
                                    </a:schemeClr>
                                  </a:gs>
                                </a:gsLst>
                                <a:lin ang="150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</wpg:grpSp>
                        <wps:wsp>
                          <wps:cNvPr id="10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169" y="785354"/>
                              <a:ext cx="3232847" cy="717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14:paraId="1F7999D5" w14:textId="0AFB00D5" w:rsidR="000721EB" w:rsidRPr="00014EF1" w:rsidRDefault="003C598D" w:rsidP="000721EB">
                                <w:pPr>
                                  <w:rPr>
                                    <w:rFonts w:ascii="Arial" w:hAnsi="Arial" w:cs="Arial"/>
                                    <w:bCs/>
                                    <w:color w:val="10069F" w:themeColor="accent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Respond </w:t>
                                </w:r>
                                <w:r w:rsidR="0061198C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to </w:t>
                                </w:r>
                                <w:r w:rsidR="00A37886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a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 xml:space="preserve"> Sourcing Event </w:t>
                                </w:r>
                                <w:r w:rsidR="00A37886">
                                  <w:rPr>
                                    <w:rFonts w:ascii="Arial" w:hAnsi="Arial" w:cs="Arial"/>
                                    <w:bCs/>
                                    <w:color w:val="FFFFFF" w:themeColor="background1"/>
                                    <w:spacing w:val="-24"/>
                                    <w:kern w:val="16"/>
                                    <w:sz w:val="48"/>
                                    <w:szCs w:val="48"/>
                                  </w:rPr>
                                  <w:t>(Suppliers)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457200" y="1636834"/>
                              <a:ext cx="87503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553" y="1846384"/>
                              <a:ext cx="3072765" cy="359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C34D85" w14:textId="023A6E30" w:rsidR="000721EB" w:rsidRPr="00014EF1" w:rsidRDefault="00F26A0A" w:rsidP="000721EB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Coupa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FAFE70" id="Group 3" o:spid="_x0000_s1026" style="position:absolute;margin-left:-71.3pt;margin-top:-90.85pt;width:596.4pt;height:233.5pt;z-index:251656704" coordsize="75742,2965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">
                <v:rect id="Rectangle 4" o:spid="_x0000_s1027" style="position:absolute;width:75515;height: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v:group id="Group 35" o:spid="_x0000_s1028" style="position:absolute;top:1582;width:75742;height:28073" coordsize="75743,2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7" o:spid="_x0000_s1029" style="position:absolute;width:75743;height:28076" coordsize="92060,3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30" type="#_x0000_t75" style="position:absolute;left:34346;top:4089;width:57663;height:3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">
                      <v:imagedata r:id="rId14" o:title="" croptop="9758f" cropbottom="9758f" cropright="6688f"/>
                    </v:shape>
                    <v:shape id="Freeform: Shape 30" o:spid="_x0000_s1031" style="position:absolute;top:4089;width:69094;height:30043;visibility:visible;mso-wrap-style:square;v-text-anchor:middle" coordsize="6909454,300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" path="m,l6909454,,4908932,3004274,,3004274,,xe" fillcolor="#10069f [3204]" stroked="f" strokeweight="1pt">
                      <v:fill color2="#753bbd [3205]" rotate="t" angle="135" colors="0 #10069f;29491f #10069f;1 #753bbd" focus="100%" type="gradient"/>
                      <v:stroke joinstyle="miter"/>
                      <v:path arrowok="t" o:connecttype="custom" o:connectlocs="0,0;6909454,0;4908932,3004274;0,3004274" o:connectangles="0,0,0,0"/>
                    </v:shape>
                    <v:rect id="Rectangle 31" o:spid="_x0000_s1032" style="position:absolute;width:92060;height:4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7" o:spid="_x0000_s1033" type="#_x0000_t202" style="position:absolute;left:66344;top:652;width:2438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<v:textbox>
                        <w:txbxContent>
                          <w:p w14:paraId="183D3523" w14:textId="77777777" w:rsidR="001424AD" w:rsidRPr="001424AD" w:rsidRDefault="001424AD" w:rsidP="001424AD">
                            <w:pPr>
                              <w:jc w:val="right"/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1424AD">
                              <w:rPr>
                                <w:rFonts w:hAnsi="Arial"/>
                                <w:color w:val="10069F" w:themeColor="accent1"/>
                                <w:kern w:val="24"/>
                                <w:sz w:val="18"/>
                                <w:szCs w:val="18"/>
                              </w:rPr>
                              <w:t>Powering K-C’s digital future</w:t>
                            </w:r>
                          </w:p>
                        </w:txbxContent>
                      </v:textbox>
                    </v:shape>
                    <v:shape id="Graphic 38" o:spid="_x0000_s1034" type="#_x0000_t75" style="position:absolute;left:1899;top:1165;width:13885;height: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">
                      <v:imagedata r:id="rId15" o:title=""/>
                    </v:shape>
                    <v:shape id="Freeform: Shape 34" o:spid="_x0000_s1035" style="position:absolute;left:44967;top:10257;width:21380;height:23875;visibility:visible;mso-wrap-style:square;v-text-anchor:middle" coordsize="2138073,238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" path="m1529685,r608388,392204c1816047,890344,1482147,1408788,1154184,1917081l850384,2387530,,2387530,1529685,xe" fillcolor="#33d196 [3206]" stroked="f" strokeweight="1pt">
                      <v:fill opacity="0" color2="#33d196 [3206]" angle="200" colors="0 #33d196;11796f #33d196" focus="100%" type="gradient">
                        <o:fill v:ext="view" type="gradientUnscaled"/>
                      </v:fill>
                      <v:stroke joinstyle="miter"/>
                      <v:path arrowok="t" o:connecttype="custom" o:connectlocs="1529685,0;2138073,392204;1154184,1917081;850384,2387530;0,2387530" o:connectangles="0,0,0,0,0"/>
                    </v:shape>
                  </v:group>
                  <v:shape id="Text Box 21" o:spid="_x0000_s1036" type="#_x0000_t202" style="position:absolute;left:4161;top:7853;width:32329;height:7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1F7999D5" w14:textId="0AFB00D5" w:rsidR="000721EB" w:rsidRPr="00014EF1" w:rsidRDefault="003C598D" w:rsidP="000721EB">
                          <w:pPr>
                            <w:rPr>
                              <w:rFonts w:ascii="Arial" w:hAnsi="Arial" w:cs="Arial"/>
                              <w:bCs/>
                              <w:color w:val="10069F" w:themeColor="accen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Respond </w:t>
                          </w:r>
                          <w:r w:rsidR="0061198C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to </w:t>
                          </w:r>
                          <w:r w:rsidR="00A37886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 xml:space="preserve"> Sourcing Event </w:t>
                          </w:r>
                          <w:r w:rsidR="00A37886">
                            <w:rPr>
                              <w:rFonts w:ascii="Arial" w:hAnsi="Arial" w:cs="Arial"/>
                              <w:bCs/>
                              <w:color w:val="FFFFFF" w:themeColor="background1"/>
                              <w:spacing w:val="-24"/>
                              <w:kern w:val="16"/>
                              <w:sz w:val="48"/>
                              <w:szCs w:val="48"/>
                            </w:rPr>
                            <w:t>(Suppliers)</w:t>
                          </w:r>
                        </w:p>
                      </w:txbxContent>
                    </v:textbox>
                  </v:shape>
                  <v:line id="Straight Connector 11" o:spid="_x0000_s1037" style="position:absolute;visibility:visible;mso-wrap-style:square" from="4572,16368" to="13322,16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" strokecolor="#33d196 [3206]" strokeweight="2.25pt">
                    <v:stroke joinstyle="miter"/>
                  </v:line>
                  <v:shape id="Text Box 2" o:spid="_x0000_s1038" type="#_x0000_t202" style="position:absolute;left:3575;top:18463;width:30728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FC34D85" w14:textId="023A6E30" w:rsidR="000721EB" w:rsidRPr="00014EF1" w:rsidRDefault="00F26A0A" w:rsidP="000721EB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Coupa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56AB">
        <w:rPr>
          <w:rFonts w:ascii="Arial" w:eastAsiaTheme="minorHAnsi" w:hAnsi="Arial" w:cs="Arial"/>
          <w:color w:val="FFFFFF" w:themeColor="background1"/>
          <w:spacing w:val="-24"/>
          <w:kern w:val="16"/>
          <w:sz w:val="48"/>
          <w:szCs w:val="48"/>
          <w:lang w:val="en-US" w:eastAsia="en-US"/>
        </w:rPr>
        <w:tab/>
      </w:r>
    </w:p>
    <w:p w14:paraId="46530065" w14:textId="7C3F280A" w:rsidR="00942BA9" w:rsidRDefault="00942BA9" w:rsidP="0069558D">
      <w:pPr>
        <w:pStyle w:val="TOCHeading"/>
      </w:pPr>
    </w:p>
    <w:p w14:paraId="2C3CF759" w14:textId="56B3364E" w:rsidR="00942BA9" w:rsidRDefault="00942BA9" w:rsidP="00942BA9"/>
    <w:p w14:paraId="669DBC4A" w14:textId="3D1F3BA3" w:rsidR="000721EB" w:rsidRDefault="000721EB" w:rsidP="00942BA9"/>
    <w:p w14:paraId="4A81127B" w14:textId="556740B2" w:rsidR="000721EB" w:rsidRDefault="000721EB" w:rsidP="00942BA9"/>
    <w:p w14:paraId="59A309AE" w14:textId="50C4E5B9" w:rsidR="000721EB" w:rsidRDefault="000721EB" w:rsidP="00942BA9"/>
    <w:p w14:paraId="2599F55C" w14:textId="489BBA94" w:rsidR="000721EB" w:rsidRDefault="000721EB" w:rsidP="00942BA9"/>
    <w:p w14:paraId="5E576272" w14:textId="496E4FBF" w:rsidR="000721EB" w:rsidRDefault="000721EB" w:rsidP="00942BA9"/>
    <w:p w14:paraId="4810B0C1" w14:textId="77777777" w:rsidR="00C43F50" w:rsidRDefault="00C43F50" w:rsidP="00C43F50"/>
    <w:p w14:paraId="4359AB9D" w14:textId="77777777" w:rsidR="00C43F50" w:rsidRDefault="00C43F50" w:rsidP="00C43F50"/>
    <w:p w14:paraId="62197528" w14:textId="77777777" w:rsidR="00C43F50" w:rsidRDefault="00C43F50" w:rsidP="00C43F50"/>
    <w:p w14:paraId="05B0788B" w14:textId="77777777" w:rsidR="00C43F50" w:rsidRDefault="00C43F50" w:rsidP="00C43F50"/>
    <w:p w14:paraId="5E0D2D62" w14:textId="77777777" w:rsidR="00C43F50" w:rsidRDefault="00C43F50" w:rsidP="00C43F50"/>
    <w:p w14:paraId="3A92EDFB" w14:textId="77777777" w:rsidR="00C43F50" w:rsidRPr="007A288B" w:rsidRDefault="00C43F50" w:rsidP="00C43F50">
      <w:pPr>
        <w:rPr>
          <w:i/>
          <w:iCs/>
          <w:sz w:val="22"/>
          <w:szCs w:val="22"/>
        </w:rPr>
      </w:pPr>
      <w:r w:rsidRPr="007A288B">
        <w:rPr>
          <w:i/>
          <w:iCs/>
          <w:sz w:val="22"/>
          <w:szCs w:val="22"/>
        </w:rPr>
        <w:t xml:space="preserve">For the best learning experience, please </w:t>
      </w:r>
      <w:r>
        <w:rPr>
          <w:i/>
          <w:iCs/>
          <w:sz w:val="22"/>
          <w:szCs w:val="22"/>
        </w:rPr>
        <w:t xml:space="preserve">click the </w:t>
      </w:r>
      <w:r w:rsidRPr="00671DF2">
        <w:rPr>
          <w:b/>
          <w:bCs/>
          <w:i/>
          <w:iCs/>
          <w:sz w:val="22"/>
          <w:szCs w:val="22"/>
        </w:rPr>
        <w:t>Editing</w:t>
      </w:r>
      <w:r>
        <w:rPr>
          <w:i/>
          <w:iCs/>
          <w:sz w:val="22"/>
          <w:szCs w:val="22"/>
        </w:rPr>
        <w:t xml:space="preserve"> button and select </w:t>
      </w:r>
      <w:r w:rsidRPr="00671DF2">
        <w:rPr>
          <w:b/>
          <w:bCs/>
          <w:i/>
          <w:iCs/>
          <w:sz w:val="22"/>
          <w:szCs w:val="22"/>
        </w:rPr>
        <w:t>Open in Desktop</w:t>
      </w:r>
      <w:r>
        <w:rPr>
          <w:i/>
          <w:iCs/>
          <w:sz w:val="22"/>
          <w:szCs w:val="22"/>
        </w:rPr>
        <w:t xml:space="preserve"> to view this document in your desktop application of Microsoft Word. </w:t>
      </w:r>
      <w:r w:rsidRPr="007A288B">
        <w:rPr>
          <w:i/>
          <w:iCs/>
          <w:sz w:val="22"/>
          <w:szCs w:val="22"/>
        </w:rPr>
        <w:t xml:space="preserve">Viewing this document in SharePoint or in-browser may </w:t>
      </w:r>
      <w:r>
        <w:rPr>
          <w:i/>
          <w:iCs/>
          <w:sz w:val="22"/>
          <w:szCs w:val="22"/>
        </w:rPr>
        <w:t>distort</w:t>
      </w:r>
      <w:r w:rsidRPr="007A288B">
        <w:rPr>
          <w:i/>
          <w:iCs/>
          <w:sz w:val="22"/>
          <w:szCs w:val="22"/>
        </w:rPr>
        <w:t xml:space="preserve"> the placement of images</w:t>
      </w:r>
      <w:r>
        <w:rPr>
          <w:i/>
          <w:iCs/>
          <w:sz w:val="22"/>
          <w:szCs w:val="22"/>
        </w:rPr>
        <w:t xml:space="preserve"> and text.</w:t>
      </w:r>
    </w:p>
    <w:p w14:paraId="47A47169" w14:textId="23AD97A7" w:rsidR="00FC59FF" w:rsidRDefault="00FC59FF" w:rsidP="00942BA9"/>
    <w:p w14:paraId="559FA075" w14:textId="77777777" w:rsidR="00FC59FF" w:rsidRDefault="00FC59FF" w:rsidP="00942BA9"/>
    <w:p w14:paraId="0B6B5058" w14:textId="77777777" w:rsidR="000721EB" w:rsidRDefault="000721EB" w:rsidP="00942BA9"/>
    <w:sdt>
      <w:sdtPr>
        <w:rPr>
          <w:rFonts w:asciiTheme="minorHAnsi" w:eastAsiaTheme="minorHAnsi" w:hAnsiTheme="minorHAnsi" w:cstheme="minorBidi"/>
          <w:b/>
          <w:bCs w:val="0"/>
          <w:color w:val="auto"/>
          <w:sz w:val="24"/>
          <w:szCs w:val="24"/>
          <w:shd w:val="clear" w:color="auto" w:fill="E6E6E6"/>
          <w:lang w:val="en-US" w:eastAsia="en-US"/>
        </w:rPr>
        <w:id w:val="1803874770"/>
        <w:docPartObj>
          <w:docPartGallery w:val="Table of Contents"/>
          <w:docPartUnique/>
        </w:docPartObj>
      </w:sdtPr>
      <w:sdtEndPr>
        <w:rPr>
          <w:rFonts w:cstheme="minorHAnsi"/>
          <w:b w:val="0"/>
        </w:rPr>
      </w:sdtEndPr>
      <w:sdtContent>
        <w:p w14:paraId="0138428E" w14:textId="1D8C4E49" w:rsidR="00852A1F" w:rsidRPr="0069558D" w:rsidRDefault="00852A1F" w:rsidP="0069558D">
          <w:pPr>
            <w:pStyle w:val="TOCHeading"/>
            <w:rPr>
              <w:rStyle w:val="Heading1Char"/>
              <w:rFonts w:asciiTheme="minorHAnsi" w:eastAsiaTheme="majorEastAsia" w:hAnsiTheme="minorHAnsi"/>
              <w:bCs/>
            </w:rPr>
          </w:pPr>
          <w:r w:rsidRPr="0069558D">
            <w:rPr>
              <w:rStyle w:val="Heading1Char"/>
              <w:rFonts w:asciiTheme="minorHAnsi" w:hAnsiTheme="minorHAnsi"/>
              <w:bCs/>
            </w:rPr>
            <w:t xml:space="preserve">Table </w:t>
          </w:r>
          <w:r w:rsidR="00AD738B" w:rsidRPr="0069558D">
            <w:rPr>
              <w:rStyle w:val="Heading1Char"/>
              <w:rFonts w:asciiTheme="minorHAnsi" w:hAnsiTheme="minorHAnsi"/>
              <w:bCs/>
            </w:rPr>
            <w:t xml:space="preserve">of </w:t>
          </w:r>
          <w:r w:rsidR="00455F8E">
            <w:rPr>
              <w:rStyle w:val="Heading1Char"/>
              <w:rFonts w:asciiTheme="minorHAnsi" w:hAnsiTheme="minorHAnsi"/>
              <w:bCs/>
            </w:rPr>
            <w:t>C</w:t>
          </w:r>
          <w:r w:rsidR="00AD738B" w:rsidRPr="0069558D">
            <w:rPr>
              <w:rStyle w:val="Heading1Char"/>
              <w:rFonts w:asciiTheme="minorHAnsi" w:hAnsiTheme="minorHAnsi"/>
              <w:bCs/>
            </w:rPr>
            <w:t>ontents</w:t>
          </w:r>
        </w:p>
        <w:p w14:paraId="665DF9B5" w14:textId="20E959FE" w:rsidR="00580BBE" w:rsidRPr="00493893" w:rsidRDefault="00580BBE" w:rsidP="00580BBE">
          <w:pPr>
            <w:rPr>
              <w:rFonts w:cstheme="minorHAnsi"/>
              <w:lang w:val="en-GB" w:eastAsia="fr-FR"/>
            </w:rPr>
          </w:pPr>
        </w:p>
        <w:p w14:paraId="4CF8EE04" w14:textId="03EFA412" w:rsidR="00042E64" w:rsidRDefault="00A9444F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r w:rsidRPr="00493893">
            <w:rPr>
              <w:rFonts w:asciiTheme="minorHAnsi" w:hAnsiTheme="minorHAnsi" w:cstheme="minorHAnsi"/>
              <w:b/>
              <w:color w:val="2B579A"/>
              <w:shd w:val="clear" w:color="auto" w:fill="E6E6E6"/>
            </w:rPr>
            <w:fldChar w:fldCharType="begin"/>
          </w:r>
          <w:r w:rsidRPr="00493893">
            <w:rPr>
              <w:rFonts w:asciiTheme="minorHAnsi" w:hAnsiTheme="minorHAnsi" w:cstheme="minorHAnsi"/>
              <w:b/>
            </w:rPr>
            <w:instrText xml:space="preserve"> TOC \o "1-3" \h \z \u </w:instrText>
          </w:r>
          <w:r w:rsidRPr="00493893">
            <w:rPr>
              <w:rFonts w:asciiTheme="minorHAnsi" w:hAnsiTheme="minorHAnsi" w:cstheme="minorHAnsi"/>
              <w:b/>
              <w:color w:val="2B579A"/>
              <w:shd w:val="clear" w:color="auto" w:fill="E6E6E6"/>
            </w:rPr>
            <w:fldChar w:fldCharType="separate"/>
          </w:r>
          <w:hyperlink w:anchor="_Toc108686534" w:history="1">
            <w:r w:rsidR="00042E64" w:rsidRPr="009E7AF8">
              <w:rPr>
                <w:rStyle w:val="Hyperlink"/>
                <w:noProof/>
              </w:rPr>
              <w:t>Purpose</w:t>
            </w:r>
            <w:r w:rsidR="00042E64">
              <w:rPr>
                <w:noProof/>
                <w:webHidden/>
              </w:rPr>
              <w:tab/>
            </w:r>
            <w:r w:rsidR="00042E64">
              <w:rPr>
                <w:noProof/>
                <w:webHidden/>
              </w:rPr>
              <w:fldChar w:fldCharType="begin"/>
            </w:r>
            <w:r w:rsidR="00042E64">
              <w:rPr>
                <w:noProof/>
                <w:webHidden/>
              </w:rPr>
              <w:instrText xml:space="preserve"> PAGEREF _Toc108686534 \h </w:instrText>
            </w:r>
            <w:r w:rsidR="00042E64">
              <w:rPr>
                <w:noProof/>
                <w:webHidden/>
              </w:rPr>
            </w:r>
            <w:r w:rsidR="00042E64">
              <w:rPr>
                <w:noProof/>
                <w:webHidden/>
              </w:rPr>
              <w:fldChar w:fldCharType="separate"/>
            </w:r>
            <w:r w:rsidR="00042E64">
              <w:rPr>
                <w:noProof/>
                <w:webHidden/>
              </w:rPr>
              <w:t>2</w:t>
            </w:r>
            <w:r w:rsidR="00042E64">
              <w:rPr>
                <w:noProof/>
                <w:webHidden/>
              </w:rPr>
              <w:fldChar w:fldCharType="end"/>
            </w:r>
          </w:hyperlink>
        </w:p>
        <w:p w14:paraId="04CFDECE" w14:textId="09E74870" w:rsidR="00042E64" w:rsidRDefault="00000000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8686535" w:history="1">
            <w:r w:rsidR="00042E64" w:rsidRPr="009E7AF8">
              <w:rPr>
                <w:rStyle w:val="Hyperlink"/>
                <w:noProof/>
              </w:rPr>
              <w:t>Respond to a Sourcing Event</w:t>
            </w:r>
            <w:r w:rsidR="00042E64">
              <w:rPr>
                <w:noProof/>
                <w:webHidden/>
              </w:rPr>
              <w:tab/>
            </w:r>
            <w:r w:rsidR="00042E64">
              <w:rPr>
                <w:noProof/>
                <w:webHidden/>
              </w:rPr>
              <w:fldChar w:fldCharType="begin"/>
            </w:r>
            <w:r w:rsidR="00042E64">
              <w:rPr>
                <w:noProof/>
                <w:webHidden/>
              </w:rPr>
              <w:instrText xml:space="preserve"> PAGEREF _Toc108686535 \h </w:instrText>
            </w:r>
            <w:r w:rsidR="00042E64">
              <w:rPr>
                <w:noProof/>
                <w:webHidden/>
              </w:rPr>
            </w:r>
            <w:r w:rsidR="00042E64">
              <w:rPr>
                <w:noProof/>
                <w:webHidden/>
              </w:rPr>
              <w:fldChar w:fldCharType="separate"/>
            </w:r>
            <w:r w:rsidR="00042E64">
              <w:rPr>
                <w:noProof/>
                <w:webHidden/>
              </w:rPr>
              <w:t>2</w:t>
            </w:r>
            <w:r w:rsidR="00042E64">
              <w:rPr>
                <w:noProof/>
                <w:webHidden/>
              </w:rPr>
              <w:fldChar w:fldCharType="end"/>
            </w:r>
          </w:hyperlink>
        </w:p>
        <w:p w14:paraId="35A34606" w14:textId="249238F2" w:rsidR="00042E64" w:rsidRDefault="00000000">
          <w:pPr>
            <w:pStyle w:val="TOC2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08686536" w:history="1">
            <w:r w:rsidR="00042E64" w:rsidRPr="009E7AF8">
              <w:rPr>
                <w:rStyle w:val="Hyperlink"/>
                <w:rFonts w:cstheme="minorHAnsi"/>
                <w:b/>
                <w:bCs/>
                <w:noProof/>
              </w:rPr>
              <w:t>Change Version</w:t>
            </w:r>
            <w:r w:rsidR="00042E64">
              <w:rPr>
                <w:noProof/>
                <w:webHidden/>
              </w:rPr>
              <w:tab/>
            </w:r>
            <w:r w:rsidR="00042E64">
              <w:rPr>
                <w:noProof/>
                <w:webHidden/>
              </w:rPr>
              <w:fldChar w:fldCharType="begin"/>
            </w:r>
            <w:r w:rsidR="00042E64">
              <w:rPr>
                <w:noProof/>
                <w:webHidden/>
              </w:rPr>
              <w:instrText xml:space="preserve"> PAGEREF _Toc108686536 \h </w:instrText>
            </w:r>
            <w:r w:rsidR="00042E64">
              <w:rPr>
                <w:noProof/>
                <w:webHidden/>
              </w:rPr>
            </w:r>
            <w:r w:rsidR="00042E64">
              <w:rPr>
                <w:noProof/>
                <w:webHidden/>
              </w:rPr>
              <w:fldChar w:fldCharType="separate"/>
            </w:r>
            <w:r w:rsidR="00042E64">
              <w:rPr>
                <w:noProof/>
                <w:webHidden/>
              </w:rPr>
              <w:t>9</w:t>
            </w:r>
            <w:r w:rsidR="00042E64">
              <w:rPr>
                <w:noProof/>
                <w:webHidden/>
              </w:rPr>
              <w:fldChar w:fldCharType="end"/>
            </w:r>
          </w:hyperlink>
        </w:p>
        <w:p w14:paraId="0354A402" w14:textId="3815182E" w:rsidR="00852A1F" w:rsidRPr="00493893" w:rsidRDefault="00A9444F">
          <w:pPr>
            <w:rPr>
              <w:rFonts w:cstheme="minorHAnsi"/>
            </w:rPr>
          </w:pPr>
          <w:r w:rsidRPr="00493893">
            <w:rPr>
              <w:rFonts w:eastAsia="Times New Roman" w:cstheme="minorHAnsi"/>
              <w:b/>
              <w:color w:val="2B579A"/>
              <w:sz w:val="22"/>
              <w:szCs w:val="22"/>
              <w:shd w:val="clear" w:color="auto" w:fill="E6E6E6"/>
            </w:rPr>
            <w:fldChar w:fldCharType="end"/>
          </w:r>
        </w:p>
      </w:sdtContent>
    </w:sdt>
    <w:p w14:paraId="30CC1015" w14:textId="411C8ED5" w:rsidR="00F2761D" w:rsidRDefault="00F2761D" w:rsidP="00F2761D">
      <w:pPr>
        <w:ind w:left="-450" w:right="-430"/>
        <w:rPr>
          <w:rFonts w:cstheme="minorHAnsi"/>
          <w:noProof/>
        </w:rPr>
      </w:pPr>
      <w:bookmarkStart w:id="0" w:name="_Toc29308833"/>
    </w:p>
    <w:p w14:paraId="7FA04C74" w14:textId="6103EB9E" w:rsidR="00455F8E" w:rsidRDefault="00455F8E" w:rsidP="00F2761D">
      <w:pPr>
        <w:ind w:left="-450" w:right="-430"/>
        <w:rPr>
          <w:rFonts w:cstheme="minorHAnsi"/>
          <w:noProof/>
        </w:rPr>
      </w:pPr>
    </w:p>
    <w:p w14:paraId="6E72FD9D" w14:textId="4C785B7B" w:rsidR="00455F8E" w:rsidRDefault="00455F8E" w:rsidP="00F2761D">
      <w:pPr>
        <w:ind w:left="-450" w:right="-430"/>
        <w:rPr>
          <w:rFonts w:cstheme="minorHAnsi"/>
          <w:noProof/>
        </w:rPr>
      </w:pPr>
    </w:p>
    <w:p w14:paraId="405A69CE" w14:textId="6799E1CB" w:rsidR="00455F8E" w:rsidRDefault="00455F8E" w:rsidP="00F2761D">
      <w:pPr>
        <w:ind w:left="-450" w:right="-430"/>
        <w:rPr>
          <w:rFonts w:cstheme="minorHAnsi"/>
          <w:noProof/>
        </w:rPr>
      </w:pPr>
    </w:p>
    <w:p w14:paraId="346A1E75" w14:textId="6A0AA3E9" w:rsidR="00F2761D" w:rsidRDefault="00F2761D" w:rsidP="00F2761D">
      <w:pPr>
        <w:ind w:left="-450" w:right="-430"/>
        <w:rPr>
          <w:rFonts w:cstheme="minorHAnsi"/>
          <w:noProof/>
        </w:rPr>
      </w:pPr>
    </w:p>
    <w:p w14:paraId="353F20B9" w14:textId="51D73571" w:rsidR="005A69C3" w:rsidRDefault="005A69C3" w:rsidP="00F2761D">
      <w:pPr>
        <w:ind w:left="-450" w:right="-430"/>
        <w:rPr>
          <w:rFonts w:cstheme="minorHAnsi"/>
          <w:noProof/>
        </w:rPr>
      </w:pPr>
    </w:p>
    <w:p w14:paraId="482A20E5" w14:textId="77777777" w:rsidR="005A69C3" w:rsidRDefault="005A69C3" w:rsidP="00F2761D">
      <w:pPr>
        <w:ind w:left="-450" w:right="-430"/>
        <w:rPr>
          <w:rFonts w:cstheme="minorHAnsi"/>
          <w:noProof/>
        </w:rPr>
      </w:pPr>
    </w:p>
    <w:p w14:paraId="661F2D84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552217F0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17FD3D1D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691E3CBA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480C9871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640FDF8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65BE18C" w14:textId="40516330" w:rsidR="00F2761D" w:rsidRDefault="00F2761D" w:rsidP="00F2761D">
      <w:pPr>
        <w:ind w:left="-450" w:right="-430"/>
        <w:rPr>
          <w:rFonts w:cstheme="minorHAnsi"/>
          <w:noProof/>
        </w:rPr>
      </w:pPr>
    </w:p>
    <w:p w14:paraId="0D570487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DE87228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49702825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6EC0F572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7B9506BA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1F301891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132B240E" w14:textId="77777777" w:rsidR="00F2761D" w:rsidRDefault="00F2761D" w:rsidP="00F2761D">
      <w:pPr>
        <w:ind w:left="-450" w:right="-430"/>
        <w:rPr>
          <w:rFonts w:cstheme="minorHAnsi"/>
          <w:noProof/>
        </w:rPr>
      </w:pPr>
    </w:p>
    <w:p w14:paraId="211A72BA" w14:textId="77777777" w:rsidR="00DF5129" w:rsidRDefault="00DF5129" w:rsidP="00DF5129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1AAFA1A" w14:textId="77777777" w:rsidR="00DF5129" w:rsidRDefault="00DF5129" w:rsidP="00DF5129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801E11D" w14:textId="77777777" w:rsidR="00DF5129" w:rsidRDefault="00DF5129" w:rsidP="00DF5129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6382BC3" w14:textId="77777777" w:rsidR="00DF5129" w:rsidRDefault="00DF5129" w:rsidP="00DF5129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0769CD4C" w14:textId="4B25DA65" w:rsidR="00DF5129" w:rsidRDefault="00DF5129" w:rsidP="00DF5129">
      <w:pPr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Your screen in Coupa may differ slightly from this training, but the steps to complete the activity will be the same.</w:t>
      </w:r>
    </w:p>
    <w:p w14:paraId="623CD39C" w14:textId="67F7202E" w:rsidR="002A2CA0" w:rsidRPr="00F2761D" w:rsidRDefault="002A2CA0" w:rsidP="0069558D">
      <w:pPr>
        <w:pStyle w:val="Heading2"/>
      </w:pPr>
      <w:bookmarkStart w:id="1" w:name="_Toc108686534"/>
      <w:r w:rsidRPr="00F2761D">
        <w:t>Purpose</w:t>
      </w:r>
      <w:bookmarkEnd w:id="1"/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ED2F3" w:themeFill="accent5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635"/>
      </w:tblGrid>
      <w:tr w:rsidR="005A5F50" w14:paraId="5E87D874" w14:textId="77777777" w:rsidTr="00455F8E">
        <w:tc>
          <w:tcPr>
            <w:tcW w:w="9635" w:type="dxa"/>
            <w:shd w:val="clear" w:color="auto" w:fill="FFFFFF" w:themeFill="background1"/>
          </w:tcPr>
          <w:p w14:paraId="73359FB1" w14:textId="4766D99D" w:rsidR="00B21829" w:rsidRDefault="00F26A0A" w:rsidP="00B21829">
            <w:pPr>
              <w:tabs>
                <w:tab w:val="left" w:pos="270"/>
              </w:tabs>
              <w:spacing w:before="120"/>
              <w:rPr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Quick Reference Card (QRC) </w:t>
            </w:r>
            <w:r w:rsidR="0025332B">
              <w:rPr>
                <w:rFonts w:ascii="Arial" w:hAnsi="Arial" w:cs="Arial"/>
                <w:sz w:val="22"/>
                <w:szCs w:val="22"/>
              </w:rPr>
              <w:t xml:space="preserve">explains how to </w:t>
            </w:r>
            <w:r w:rsidR="003C598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Respond </w:t>
            </w:r>
            <w:r w:rsidR="00C2438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 </w:t>
            </w:r>
            <w:r w:rsidR="00A225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 </w:t>
            </w:r>
            <w:r w:rsidR="003C598D">
              <w:rPr>
                <w:rFonts w:ascii="Arial" w:hAnsi="Arial" w:cs="Arial"/>
                <w:b/>
                <w:bCs/>
                <w:sz w:val="22"/>
                <w:szCs w:val="22"/>
              </w:rPr>
              <w:t>Sourcing Event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70303">
              <w:rPr>
                <w:rFonts w:ascii="Arial" w:hAnsi="Arial" w:cs="Arial"/>
                <w:sz w:val="22"/>
                <w:szCs w:val="22"/>
              </w:rPr>
              <w:t>in Coupa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1E61D3">
              <w:rPr>
                <w:rFonts w:ascii="Arial" w:hAnsi="Arial" w:cs="Arial"/>
                <w:sz w:val="22"/>
                <w:szCs w:val="22"/>
              </w:rPr>
              <w:t>It i</w:t>
            </w:r>
            <w:r w:rsidR="001337D6">
              <w:rPr>
                <w:rFonts w:ascii="Arial" w:hAnsi="Arial" w:cs="Arial"/>
                <w:sz w:val="22"/>
                <w:szCs w:val="22"/>
              </w:rPr>
              <w:t>s intended to support</w:t>
            </w:r>
            <w:r w:rsidR="0041556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514E">
              <w:rPr>
                <w:rFonts w:ascii="Arial" w:hAnsi="Arial" w:cs="Arial"/>
                <w:sz w:val="22"/>
                <w:szCs w:val="22"/>
              </w:rPr>
              <w:t>incumbent or prospective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0841">
              <w:rPr>
                <w:rFonts w:ascii="Arial" w:hAnsi="Arial" w:cs="Arial"/>
                <w:sz w:val="22"/>
                <w:szCs w:val="22"/>
              </w:rPr>
              <w:t xml:space="preserve">Kimberly-Clark </w:t>
            </w:r>
            <w:r w:rsidR="00691476">
              <w:rPr>
                <w:rFonts w:ascii="Arial" w:hAnsi="Arial" w:cs="Arial"/>
                <w:sz w:val="22"/>
                <w:szCs w:val="22"/>
              </w:rPr>
              <w:t>S</w:t>
            </w:r>
            <w:r w:rsidR="003C598D">
              <w:rPr>
                <w:rFonts w:ascii="Arial" w:hAnsi="Arial" w:cs="Arial"/>
                <w:sz w:val="22"/>
                <w:szCs w:val="22"/>
              </w:rPr>
              <w:t>uppliers</w:t>
            </w:r>
            <w:r w:rsidR="00E14A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37886">
              <w:rPr>
                <w:rFonts w:ascii="Arial" w:hAnsi="Arial" w:cs="Arial"/>
                <w:sz w:val="22"/>
                <w:szCs w:val="22"/>
              </w:rPr>
              <w:t>while</w:t>
            </w:r>
            <w:r w:rsidR="000E084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perform</w:t>
            </w:r>
            <w:r w:rsidR="000E0841">
              <w:rPr>
                <w:rFonts w:ascii="Arial" w:hAnsi="Arial" w:cs="Arial"/>
                <w:sz w:val="22"/>
                <w:szCs w:val="22"/>
              </w:rPr>
              <w:t>ing</w:t>
            </w:r>
            <w:r>
              <w:rPr>
                <w:rFonts w:ascii="Arial" w:hAnsi="Arial" w:cs="Arial"/>
                <w:sz w:val="22"/>
                <w:szCs w:val="22"/>
              </w:rPr>
              <w:t xml:space="preserve"> the following tasks in Coupa</w:t>
            </w:r>
            <w:r w:rsidR="00B21829" w:rsidRPr="00B21829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27DC8A8" w14:textId="28B998CC" w:rsidR="00A53840" w:rsidRPr="006C4A34" w:rsidRDefault="00B21829" w:rsidP="008751FF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  <w:tab w:val="left" w:pos="360"/>
                <w:tab w:val="left" w:pos="720"/>
                <w:tab w:val="left" w:pos="1080"/>
                <w:tab w:val="left" w:pos="1440"/>
              </w:tabs>
              <w:autoSpaceDE w:val="0"/>
              <w:autoSpaceDN w:val="0"/>
              <w:spacing w:before="120"/>
              <w:rPr>
                <w:rFonts w:ascii="Arial" w:hAnsi="Arial" w:cs="Times New Roman"/>
                <w:noProof/>
                <w:color w:val="000000"/>
                <w:sz w:val="20"/>
              </w:rPr>
            </w:pPr>
            <w:r w:rsidRPr="00CA68E4"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>Task</w:t>
            </w:r>
            <w:r>
              <w:rPr>
                <w:rFonts w:ascii="Arial" w:hAnsi="Arial"/>
                <w:noProof/>
                <w:color w:val="000000"/>
                <w:lang w:val="en-US"/>
              </w:rPr>
              <w:t xml:space="preserve"> </w:t>
            </w:r>
            <w:r w:rsidRPr="00CA68E4">
              <w:rPr>
                <w:rFonts w:ascii="Arial" w:hAnsi="Arial"/>
                <w:b/>
                <w:bCs/>
                <w:noProof/>
                <w:color w:val="000000"/>
                <w:lang w:val="en-US"/>
              </w:rPr>
              <w:t>1</w:t>
            </w:r>
            <w:r>
              <w:rPr>
                <w:rFonts w:ascii="Arial" w:hAnsi="Arial"/>
                <w:noProof/>
                <w:color w:val="000000"/>
                <w:lang w:val="en-US"/>
              </w:rPr>
              <w:t xml:space="preserve">: </w:t>
            </w:r>
            <w:r w:rsidR="003C598D">
              <w:rPr>
                <w:rFonts w:ascii="Arial" w:hAnsi="Arial"/>
                <w:noProof/>
                <w:color w:val="000000"/>
                <w:lang w:val="en-US"/>
              </w:rPr>
              <w:t xml:space="preserve">Respond </w:t>
            </w:r>
            <w:r w:rsidR="00864DDB">
              <w:rPr>
                <w:rFonts w:ascii="Arial" w:hAnsi="Arial"/>
                <w:noProof/>
                <w:color w:val="000000"/>
                <w:lang w:val="en-US"/>
              </w:rPr>
              <w:t>to a</w:t>
            </w:r>
            <w:r w:rsidR="00885BCD">
              <w:rPr>
                <w:rFonts w:ascii="Arial" w:hAnsi="Arial"/>
                <w:noProof/>
                <w:color w:val="000000"/>
                <w:lang w:val="en-US"/>
              </w:rPr>
              <w:t xml:space="preserve"> Sourcing Event</w:t>
            </w:r>
          </w:p>
        </w:tc>
      </w:tr>
    </w:tbl>
    <w:p w14:paraId="2668CFE4" w14:textId="0ADEA448" w:rsidR="00BF3F18" w:rsidRPr="00942BA9" w:rsidRDefault="003A2EBA" w:rsidP="002A2C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have any questions that cannot be answered </w:t>
      </w:r>
      <w:r w:rsidR="00187DF6">
        <w:rPr>
          <w:rFonts w:ascii="Arial" w:hAnsi="Arial" w:cs="Arial"/>
          <w:sz w:val="22"/>
          <w:szCs w:val="22"/>
        </w:rPr>
        <w:t xml:space="preserve">by </w:t>
      </w:r>
      <w:r>
        <w:rPr>
          <w:rFonts w:ascii="Arial" w:hAnsi="Arial" w:cs="Arial"/>
          <w:sz w:val="22"/>
          <w:szCs w:val="22"/>
        </w:rPr>
        <w:t>this document</w:t>
      </w:r>
      <w:r w:rsidR="00320BFB">
        <w:rPr>
          <w:rFonts w:ascii="Arial" w:hAnsi="Arial" w:cs="Arial"/>
          <w:sz w:val="22"/>
          <w:szCs w:val="22"/>
        </w:rPr>
        <w:t>, please contact the Event Manage</w:t>
      </w:r>
      <w:r w:rsidR="00D869D2">
        <w:rPr>
          <w:rFonts w:ascii="Arial" w:hAnsi="Arial" w:cs="Arial"/>
          <w:sz w:val="22"/>
          <w:szCs w:val="22"/>
        </w:rPr>
        <w:t>r</w:t>
      </w:r>
      <w:r w:rsidR="00320BFB">
        <w:rPr>
          <w:rFonts w:ascii="Arial" w:hAnsi="Arial" w:cs="Arial"/>
          <w:sz w:val="22"/>
          <w:szCs w:val="22"/>
        </w:rPr>
        <w:t xml:space="preserve"> </w:t>
      </w:r>
      <w:r w:rsidR="005C5D63">
        <w:rPr>
          <w:rFonts w:ascii="Arial" w:hAnsi="Arial" w:cs="Arial"/>
          <w:sz w:val="22"/>
          <w:szCs w:val="22"/>
        </w:rPr>
        <w:t>(Buyer)</w:t>
      </w:r>
      <w:r w:rsidR="00D869D2">
        <w:rPr>
          <w:rFonts w:ascii="Arial" w:hAnsi="Arial" w:cs="Arial"/>
          <w:sz w:val="22"/>
          <w:szCs w:val="22"/>
        </w:rPr>
        <w:t xml:space="preserve"> or the Supplier Enablement Team</w:t>
      </w:r>
      <w:r w:rsidR="005C5D63">
        <w:rPr>
          <w:rFonts w:ascii="Arial" w:hAnsi="Arial" w:cs="Arial"/>
          <w:sz w:val="22"/>
          <w:szCs w:val="22"/>
        </w:rPr>
        <w:t xml:space="preserve"> at </w:t>
      </w:r>
      <w:r w:rsidR="00320BFB">
        <w:rPr>
          <w:rFonts w:ascii="Arial" w:hAnsi="Arial" w:cs="Arial"/>
          <w:sz w:val="22"/>
          <w:szCs w:val="22"/>
        </w:rPr>
        <w:t>Kimberly-Clark</w:t>
      </w:r>
      <w:r w:rsidR="00A672F6">
        <w:rPr>
          <w:rFonts w:ascii="Arial" w:hAnsi="Arial" w:cs="Arial"/>
          <w:sz w:val="22"/>
          <w:szCs w:val="22"/>
        </w:rPr>
        <w:t>.</w:t>
      </w:r>
    </w:p>
    <w:p w14:paraId="61CA0EFA" w14:textId="4E74D28A" w:rsidR="002A2CA0" w:rsidRPr="0054173E" w:rsidRDefault="0005213F" w:rsidP="0069558D">
      <w:pPr>
        <w:pStyle w:val="Heading2"/>
        <w:rPr>
          <w:rFonts w:asciiTheme="majorHAnsi" w:hAnsiTheme="majorHAnsi" w:cstheme="majorHAnsi"/>
        </w:rPr>
      </w:pPr>
      <w:bookmarkStart w:id="2" w:name="_Toc108686535"/>
      <w:r>
        <w:t xml:space="preserve">Respond </w:t>
      </w:r>
      <w:r w:rsidR="00864DDB">
        <w:t>to a</w:t>
      </w:r>
      <w:r>
        <w:t xml:space="preserve"> Sourcing Event</w:t>
      </w:r>
      <w:bookmarkEnd w:id="2"/>
      <w:r w:rsidR="002A2CA0" w:rsidRPr="00F2761D">
        <w:t xml:space="preserve">   </w:t>
      </w:r>
    </w:p>
    <w:p w14:paraId="5D7FFC3F" w14:textId="34BC32E7" w:rsidR="003475C1" w:rsidRDefault="00042E64" w:rsidP="00AF12FA">
      <w:pPr>
        <w:pStyle w:val="BodyText"/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bookmarkStart w:id="3" w:name="OLE_LINK1"/>
      <w:r w:rsidRPr="005132A7">
        <w:rPr>
          <w:rFonts w:asciiTheme="majorHAnsi" w:hAnsiTheme="majorHAnsi" w:cstheme="majorHAnsi"/>
          <w:b/>
          <w:bCs/>
          <w:szCs w:val="22"/>
        </w:rPr>
        <w:t>Note:</w:t>
      </w:r>
      <w:r>
        <w:rPr>
          <w:rFonts w:asciiTheme="majorHAnsi" w:hAnsiTheme="majorHAnsi" w:cstheme="majorHAnsi"/>
          <w:szCs w:val="22"/>
        </w:rPr>
        <w:t xml:space="preserve"> </w:t>
      </w:r>
      <w:r w:rsidR="002B1223">
        <w:rPr>
          <w:rFonts w:asciiTheme="majorHAnsi" w:hAnsiTheme="majorHAnsi" w:cstheme="majorHAnsi"/>
          <w:szCs w:val="22"/>
        </w:rPr>
        <w:t xml:space="preserve">When a </w:t>
      </w:r>
      <w:r w:rsidR="003475C1">
        <w:rPr>
          <w:rFonts w:asciiTheme="majorHAnsi" w:hAnsiTheme="majorHAnsi" w:cstheme="majorHAnsi"/>
          <w:szCs w:val="22"/>
        </w:rPr>
        <w:t>S</w:t>
      </w:r>
      <w:r w:rsidR="002B1223">
        <w:rPr>
          <w:rFonts w:asciiTheme="majorHAnsi" w:hAnsiTheme="majorHAnsi" w:cstheme="majorHAnsi"/>
          <w:szCs w:val="22"/>
        </w:rPr>
        <w:t xml:space="preserve">ourcing </w:t>
      </w:r>
      <w:r w:rsidR="003475C1">
        <w:rPr>
          <w:rFonts w:asciiTheme="majorHAnsi" w:hAnsiTheme="majorHAnsi" w:cstheme="majorHAnsi"/>
          <w:szCs w:val="22"/>
        </w:rPr>
        <w:t>E</w:t>
      </w:r>
      <w:r w:rsidR="002B1223">
        <w:rPr>
          <w:rFonts w:asciiTheme="majorHAnsi" w:hAnsiTheme="majorHAnsi" w:cstheme="majorHAnsi"/>
          <w:szCs w:val="22"/>
        </w:rPr>
        <w:t>vent has been scheduled</w:t>
      </w:r>
      <w:r w:rsidR="00F172E5">
        <w:rPr>
          <w:rFonts w:asciiTheme="majorHAnsi" w:hAnsiTheme="majorHAnsi" w:cstheme="majorHAnsi"/>
          <w:szCs w:val="22"/>
        </w:rPr>
        <w:t xml:space="preserve"> at Kimberly-Clark and you</w:t>
      </w:r>
      <w:r w:rsidR="003475C1">
        <w:rPr>
          <w:rFonts w:asciiTheme="majorHAnsi" w:hAnsiTheme="majorHAnsi" w:cstheme="majorHAnsi"/>
          <w:szCs w:val="22"/>
        </w:rPr>
        <w:t xml:space="preserve"> have</w:t>
      </w:r>
      <w:r w:rsidR="00F172E5">
        <w:rPr>
          <w:rFonts w:asciiTheme="majorHAnsi" w:hAnsiTheme="majorHAnsi" w:cstheme="majorHAnsi"/>
          <w:szCs w:val="22"/>
        </w:rPr>
        <w:t xml:space="preserve"> </w:t>
      </w:r>
      <w:r w:rsidR="008C51FC">
        <w:rPr>
          <w:rFonts w:asciiTheme="majorHAnsi" w:hAnsiTheme="majorHAnsi" w:cstheme="majorHAnsi"/>
          <w:szCs w:val="22"/>
        </w:rPr>
        <w:t>been identified as a Supplier</w:t>
      </w:r>
      <w:r w:rsidR="00EE024A">
        <w:rPr>
          <w:rFonts w:asciiTheme="majorHAnsi" w:hAnsiTheme="majorHAnsi" w:cstheme="majorHAnsi"/>
          <w:szCs w:val="22"/>
        </w:rPr>
        <w:t xml:space="preserve"> that should respond</w:t>
      </w:r>
      <w:r w:rsidR="008C51FC">
        <w:rPr>
          <w:rFonts w:asciiTheme="majorHAnsi" w:hAnsiTheme="majorHAnsi" w:cstheme="majorHAnsi"/>
          <w:szCs w:val="22"/>
        </w:rPr>
        <w:t xml:space="preserve">, you will receive an email invitation </w:t>
      </w:r>
      <w:r w:rsidR="00F67473">
        <w:rPr>
          <w:rFonts w:asciiTheme="majorHAnsi" w:hAnsiTheme="majorHAnsi" w:cstheme="majorHAnsi"/>
          <w:szCs w:val="22"/>
        </w:rPr>
        <w:t>with instructions on how to access</w:t>
      </w:r>
      <w:r w:rsidR="003475C1">
        <w:rPr>
          <w:rFonts w:asciiTheme="majorHAnsi" w:hAnsiTheme="majorHAnsi" w:cstheme="majorHAnsi"/>
          <w:szCs w:val="22"/>
        </w:rPr>
        <w:t xml:space="preserve"> the upcoming event.</w:t>
      </w:r>
    </w:p>
    <w:p w14:paraId="52E0BF78" w14:textId="78D5E0D3" w:rsidR="002250DC" w:rsidRDefault="00E83098" w:rsidP="5D2F55E4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Bidi"/>
        </w:rPr>
      </w:pPr>
      <w:r w:rsidRPr="5D2F55E4">
        <w:rPr>
          <w:rFonts w:asciiTheme="majorHAnsi" w:hAnsiTheme="majorHAnsi" w:cstheme="majorBidi"/>
        </w:rPr>
        <w:t xml:space="preserve">Navigate to your </w:t>
      </w:r>
      <w:r w:rsidR="002250DC" w:rsidRPr="5D2F55E4">
        <w:rPr>
          <w:rFonts w:asciiTheme="majorHAnsi" w:hAnsiTheme="majorHAnsi" w:cstheme="majorBidi"/>
        </w:rPr>
        <w:t xml:space="preserve">company email account, then search for and select the appropriate </w:t>
      </w:r>
      <w:r w:rsidR="002250DC" w:rsidRPr="00AE740A">
        <w:rPr>
          <w:rFonts w:asciiTheme="majorHAnsi" w:hAnsiTheme="majorHAnsi" w:cstheme="majorBidi"/>
          <w:b/>
          <w:bCs/>
        </w:rPr>
        <w:t>Inbox</w:t>
      </w:r>
      <w:r w:rsidR="002250DC" w:rsidRPr="5D2F55E4">
        <w:rPr>
          <w:rFonts w:asciiTheme="majorHAnsi" w:hAnsiTheme="majorHAnsi" w:cstheme="majorBidi"/>
        </w:rPr>
        <w:t xml:space="preserve"> item.</w:t>
      </w:r>
    </w:p>
    <w:p w14:paraId="0A374555" w14:textId="557ACE32" w:rsidR="00DD17C5" w:rsidRDefault="009B0890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 w:rsidRPr="00C2681F">
        <w:rPr>
          <w:rFonts w:asciiTheme="majorHAnsi" w:eastAsia="Times New Roman" w:hAnsiTheme="majorHAnsi" w:cstheme="majorHAnsi"/>
          <w:b/>
          <w:noProof/>
          <w:color w:val="2B579A"/>
          <w:sz w:val="22"/>
          <w:szCs w:val="22"/>
          <w:shd w:val="clear" w:color="auto" w:fill="E6E6E6"/>
          <w:lang w:val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E5BB8D" wp14:editId="752135BD">
                <wp:simplePos x="0" y="0"/>
                <wp:positionH relativeFrom="margin">
                  <wp:posOffset>23495</wp:posOffset>
                </wp:positionH>
                <wp:positionV relativeFrom="paragraph">
                  <wp:posOffset>183487</wp:posOffset>
                </wp:positionV>
                <wp:extent cx="5597718" cy="127221"/>
                <wp:effectExtent l="0" t="0" r="22225" b="25400"/>
                <wp:wrapNone/>
                <wp:docPr id="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718" cy="12722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EE60FF" w14:textId="77777777" w:rsidR="009B0890" w:rsidRDefault="009B0890" w:rsidP="009B0890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5BB8D" id="Rectangle 15" o:spid="_x0000_s1039" style="position:absolute;margin-left:1.85pt;margin-top:14.45pt;width:440.75pt;height:10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" filled="f" strokecolor="#10069f" strokeweight="2pt">
                <v:textbox>
                  <w:txbxContent>
                    <w:p w14:paraId="04EE60FF" w14:textId="77777777" w:rsidR="009B0890" w:rsidRDefault="009B0890" w:rsidP="009B0890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359B">
        <w:rPr>
          <w:noProof/>
        </w:rPr>
        <w:drawing>
          <wp:inline distT="0" distB="0" distL="0" distR="0" wp14:anchorId="3DA5BA88" wp14:editId="16177B4A">
            <wp:extent cx="5727700" cy="866140"/>
            <wp:effectExtent l="19050" t="19050" r="2540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661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AC359B" w:rsidRPr="006C4A34" w:rsidDel="00DB03AF">
        <w:rPr>
          <w:rFonts w:asciiTheme="majorHAnsi" w:hAnsiTheme="majorHAnsi" w:cstheme="majorHAnsi"/>
          <w:szCs w:val="22"/>
          <w:highlight w:val="yellow"/>
        </w:rPr>
        <w:t xml:space="preserve"> </w:t>
      </w:r>
      <w:r w:rsidR="00DD17C5">
        <w:rPr>
          <w:rFonts w:asciiTheme="majorHAnsi" w:hAnsiTheme="majorHAnsi" w:cstheme="majorHAnsi"/>
          <w:szCs w:val="22"/>
        </w:rPr>
        <w:br w:type="page"/>
      </w:r>
    </w:p>
    <w:p w14:paraId="01867D04" w14:textId="4F1F7BBF" w:rsidR="00EA3451" w:rsidRDefault="00EA3451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Review the </w:t>
      </w:r>
      <w:r w:rsidR="002018F7" w:rsidRPr="005132A7">
        <w:rPr>
          <w:rFonts w:asciiTheme="majorHAnsi" w:hAnsiTheme="majorHAnsi" w:cstheme="majorHAnsi"/>
          <w:b/>
          <w:bCs/>
          <w:szCs w:val="22"/>
        </w:rPr>
        <w:t>E</w:t>
      </w:r>
      <w:r w:rsidRPr="005132A7">
        <w:rPr>
          <w:rFonts w:asciiTheme="majorHAnsi" w:hAnsiTheme="majorHAnsi" w:cstheme="majorHAnsi"/>
          <w:b/>
          <w:bCs/>
          <w:szCs w:val="22"/>
        </w:rPr>
        <w:t xml:space="preserve">vent </w:t>
      </w:r>
      <w:r w:rsidR="002018F7" w:rsidRPr="005132A7">
        <w:rPr>
          <w:rFonts w:asciiTheme="majorHAnsi" w:hAnsiTheme="majorHAnsi" w:cstheme="majorHAnsi"/>
          <w:b/>
          <w:bCs/>
          <w:szCs w:val="22"/>
        </w:rPr>
        <w:t>I</w:t>
      </w:r>
      <w:r w:rsidRPr="005132A7">
        <w:rPr>
          <w:rFonts w:asciiTheme="majorHAnsi" w:hAnsiTheme="majorHAnsi" w:cstheme="majorHAnsi"/>
          <w:b/>
          <w:bCs/>
          <w:szCs w:val="22"/>
        </w:rPr>
        <w:t xml:space="preserve">nvitation </w:t>
      </w:r>
      <w:r w:rsidR="002018F7" w:rsidRPr="005132A7">
        <w:rPr>
          <w:rFonts w:asciiTheme="majorHAnsi" w:hAnsiTheme="majorHAnsi" w:cstheme="majorHAnsi"/>
          <w:b/>
          <w:bCs/>
          <w:szCs w:val="22"/>
        </w:rPr>
        <w:t>M</w:t>
      </w:r>
      <w:r w:rsidRPr="005132A7">
        <w:rPr>
          <w:rFonts w:asciiTheme="majorHAnsi" w:hAnsiTheme="majorHAnsi" w:cstheme="majorHAnsi"/>
          <w:b/>
          <w:bCs/>
          <w:szCs w:val="22"/>
        </w:rPr>
        <w:t>essage</w:t>
      </w:r>
      <w:r>
        <w:rPr>
          <w:rFonts w:asciiTheme="majorHAnsi" w:hAnsiTheme="majorHAnsi" w:cstheme="majorHAnsi"/>
          <w:szCs w:val="22"/>
        </w:rPr>
        <w:t xml:space="preserve"> from</w:t>
      </w:r>
      <w:r w:rsidR="002B1223">
        <w:rPr>
          <w:rFonts w:asciiTheme="majorHAnsi" w:hAnsiTheme="majorHAnsi" w:cstheme="majorHAnsi"/>
          <w:szCs w:val="22"/>
        </w:rPr>
        <w:t xml:space="preserve"> Kimberly-Clark</w:t>
      </w:r>
      <w:r>
        <w:rPr>
          <w:rFonts w:asciiTheme="majorHAnsi" w:hAnsiTheme="majorHAnsi" w:cstheme="majorHAnsi"/>
          <w:szCs w:val="22"/>
        </w:rPr>
        <w:t>.</w:t>
      </w:r>
    </w:p>
    <w:p w14:paraId="006B13D6" w14:textId="05DB3E69" w:rsidR="001C333E" w:rsidRDefault="005B5AA7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Click the appropriate</w:t>
      </w:r>
      <w:r w:rsidRPr="005132A7">
        <w:rPr>
          <w:rFonts w:asciiTheme="majorHAnsi" w:hAnsiTheme="majorHAnsi" w:cstheme="majorHAnsi"/>
          <w:b/>
          <w:bCs/>
          <w:szCs w:val="22"/>
        </w:rPr>
        <w:t xml:space="preserve"> hyperlink</w:t>
      </w:r>
      <w:r w:rsidR="001C333E">
        <w:rPr>
          <w:rFonts w:asciiTheme="majorHAnsi" w:hAnsiTheme="majorHAnsi" w:cstheme="majorHAnsi"/>
          <w:szCs w:val="22"/>
        </w:rPr>
        <w:t xml:space="preserve"> to set up a new </w:t>
      </w:r>
      <w:r w:rsidR="001C333E" w:rsidRPr="005132A7">
        <w:rPr>
          <w:rFonts w:asciiTheme="majorHAnsi" w:hAnsiTheme="majorHAnsi" w:cstheme="majorHAnsi"/>
          <w:b/>
          <w:bCs/>
          <w:szCs w:val="22"/>
        </w:rPr>
        <w:t>Password</w:t>
      </w:r>
      <w:r w:rsidR="001C333E">
        <w:rPr>
          <w:rFonts w:asciiTheme="majorHAnsi" w:hAnsiTheme="majorHAnsi" w:cstheme="majorHAnsi"/>
          <w:szCs w:val="22"/>
        </w:rPr>
        <w:t>.</w:t>
      </w:r>
    </w:p>
    <w:p w14:paraId="34D1DF1A" w14:textId="3BCC2A73" w:rsidR="002E1DD1" w:rsidRDefault="002E1DD1" w:rsidP="00244194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 w:rsidRPr="005132A7">
        <w:rPr>
          <w:rFonts w:asciiTheme="majorHAnsi" w:hAnsiTheme="majorHAnsi" w:cstheme="majorHAnsi"/>
          <w:b/>
          <w:bCs/>
          <w:szCs w:val="22"/>
        </w:rPr>
        <w:t>Critical:</w:t>
      </w:r>
      <w:r w:rsidR="003504D9">
        <w:rPr>
          <w:rFonts w:asciiTheme="majorHAnsi" w:hAnsiTheme="majorHAnsi" w:cstheme="majorHAnsi"/>
          <w:szCs w:val="22"/>
        </w:rPr>
        <w:t xml:space="preserve"> You must set up your password within 7 days of receiving the invitation.</w:t>
      </w:r>
    </w:p>
    <w:p w14:paraId="7E35B868" w14:textId="4091CF7E" w:rsidR="00244194" w:rsidRPr="001B1369" w:rsidRDefault="00244194" w:rsidP="00244194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you do not have an existing account in Coupa (Kimberly-Clark’s Sourcing System), you will be required to </w:t>
      </w:r>
      <w:r w:rsidRPr="001B1369">
        <w:rPr>
          <w:rFonts w:asciiTheme="majorHAnsi" w:hAnsiTheme="majorHAnsi" w:cstheme="majorHAnsi"/>
          <w:szCs w:val="22"/>
        </w:rPr>
        <w:t>create a</w:t>
      </w:r>
      <w:r>
        <w:rPr>
          <w:rFonts w:asciiTheme="majorHAnsi" w:hAnsiTheme="majorHAnsi" w:cstheme="majorHAnsi"/>
          <w:szCs w:val="22"/>
        </w:rPr>
        <w:t xml:space="preserve"> new password </w:t>
      </w:r>
      <w:proofErr w:type="gramStart"/>
      <w:r>
        <w:rPr>
          <w:rFonts w:asciiTheme="majorHAnsi" w:hAnsiTheme="majorHAnsi" w:cstheme="majorHAnsi"/>
          <w:szCs w:val="22"/>
        </w:rPr>
        <w:t>in order to</w:t>
      </w:r>
      <w:proofErr w:type="gramEnd"/>
      <w:r>
        <w:rPr>
          <w:rFonts w:asciiTheme="majorHAnsi" w:hAnsiTheme="majorHAnsi" w:cstheme="majorHAnsi"/>
          <w:szCs w:val="22"/>
        </w:rPr>
        <w:t xml:space="preserve"> access the Supplier Portal and respond to the event.</w:t>
      </w:r>
      <w:r w:rsidRPr="001B1369">
        <w:rPr>
          <w:rFonts w:asciiTheme="majorHAnsi" w:hAnsiTheme="majorHAnsi" w:cstheme="majorHAnsi"/>
          <w:szCs w:val="22"/>
        </w:rPr>
        <w:t xml:space="preserve"> </w:t>
      </w:r>
    </w:p>
    <w:p w14:paraId="0D7A2DE0" w14:textId="481C635B" w:rsidR="0045324B" w:rsidRPr="00244194" w:rsidRDefault="00244194" w:rsidP="005132A7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Account creation is a one-time setup activity. All future event invitations will be linked to your account and will not require you to update a password. </w:t>
      </w:r>
    </w:p>
    <w:p w14:paraId="5E790DD0" w14:textId="3DFD028B" w:rsidR="00B83A8C" w:rsidRDefault="00DD17C5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Review your </w:t>
      </w:r>
      <w:r w:rsidR="00CD323A">
        <w:rPr>
          <w:rFonts w:asciiTheme="majorHAnsi" w:hAnsiTheme="majorHAnsi" w:cstheme="majorHAnsi"/>
          <w:szCs w:val="22"/>
        </w:rPr>
        <w:t xml:space="preserve">assigned </w:t>
      </w:r>
      <w:r w:rsidR="00CD323A" w:rsidRPr="006C4A34">
        <w:rPr>
          <w:rFonts w:asciiTheme="majorHAnsi" w:hAnsiTheme="majorHAnsi" w:cstheme="majorHAnsi"/>
          <w:b/>
          <w:bCs/>
          <w:szCs w:val="22"/>
        </w:rPr>
        <w:t>Username</w:t>
      </w:r>
      <w:r w:rsidR="00CD323A">
        <w:rPr>
          <w:rFonts w:asciiTheme="majorHAnsi" w:hAnsiTheme="majorHAnsi" w:cstheme="majorHAnsi"/>
          <w:szCs w:val="22"/>
        </w:rPr>
        <w:t xml:space="preserve"> for the event.</w:t>
      </w:r>
    </w:p>
    <w:p w14:paraId="63E10C38" w14:textId="1D167E8A" w:rsidR="00DE2B3F" w:rsidRDefault="00CD6396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Review the </w:t>
      </w:r>
      <w:r w:rsidR="00FC6960" w:rsidRPr="00743430">
        <w:rPr>
          <w:rFonts w:asciiTheme="majorHAnsi" w:hAnsiTheme="majorHAnsi" w:cstheme="majorHAnsi"/>
          <w:b/>
          <w:bCs/>
          <w:szCs w:val="22"/>
        </w:rPr>
        <w:t>Participation Instructions</w:t>
      </w:r>
      <w:r w:rsidR="00FC6960">
        <w:rPr>
          <w:rFonts w:asciiTheme="majorHAnsi" w:hAnsiTheme="majorHAnsi" w:cstheme="majorHAnsi"/>
          <w:szCs w:val="22"/>
        </w:rPr>
        <w:t>, then select the appropriate Participation</w:t>
      </w:r>
      <w:r w:rsidR="00DE2B3F">
        <w:rPr>
          <w:rFonts w:asciiTheme="majorHAnsi" w:hAnsiTheme="majorHAnsi" w:cstheme="majorHAnsi"/>
          <w:szCs w:val="22"/>
        </w:rPr>
        <w:t xml:space="preserve"> </w:t>
      </w:r>
      <w:r w:rsidR="00E97220">
        <w:rPr>
          <w:rFonts w:asciiTheme="majorHAnsi" w:hAnsiTheme="majorHAnsi" w:cstheme="majorHAnsi"/>
          <w:szCs w:val="22"/>
        </w:rPr>
        <w:t>option</w:t>
      </w:r>
      <w:r w:rsidR="00DE2B3F">
        <w:rPr>
          <w:rFonts w:asciiTheme="majorHAnsi" w:hAnsiTheme="majorHAnsi" w:cstheme="majorHAnsi"/>
          <w:szCs w:val="22"/>
        </w:rPr>
        <w:t>.</w:t>
      </w:r>
      <w:r w:rsidR="00AC5920">
        <w:rPr>
          <w:rFonts w:asciiTheme="majorHAnsi" w:hAnsiTheme="majorHAnsi" w:cstheme="majorHAnsi"/>
          <w:szCs w:val="22"/>
        </w:rPr>
        <w:t xml:space="preserve"> In this example, we will select </w:t>
      </w:r>
      <w:r w:rsidR="00AC5920" w:rsidRPr="00743430">
        <w:rPr>
          <w:rFonts w:asciiTheme="majorHAnsi" w:hAnsiTheme="majorHAnsi" w:cstheme="majorHAnsi"/>
          <w:b/>
          <w:bCs/>
          <w:szCs w:val="22"/>
        </w:rPr>
        <w:t>View Event</w:t>
      </w:r>
      <w:r w:rsidR="00AC5920">
        <w:rPr>
          <w:rFonts w:asciiTheme="majorHAnsi" w:hAnsiTheme="majorHAnsi" w:cstheme="majorHAnsi"/>
          <w:szCs w:val="22"/>
        </w:rPr>
        <w:t>.</w:t>
      </w:r>
    </w:p>
    <w:p w14:paraId="63EFB850" w14:textId="5E7913E9" w:rsidR="003952B2" w:rsidRDefault="00783744" w:rsidP="003952B2">
      <w:pPr>
        <w:pStyle w:val="BodyText"/>
        <w:numPr>
          <w:ilvl w:val="1"/>
          <w:numId w:val="9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The </w:t>
      </w:r>
      <w:r w:rsidR="003952B2" w:rsidRPr="000C059A">
        <w:rPr>
          <w:rFonts w:asciiTheme="majorHAnsi" w:hAnsiTheme="majorHAnsi" w:cstheme="majorHAnsi"/>
          <w:i/>
          <w:iCs/>
          <w:szCs w:val="22"/>
        </w:rPr>
        <w:t xml:space="preserve">I </w:t>
      </w:r>
      <w:r w:rsidR="002B48A8" w:rsidRPr="000C059A">
        <w:rPr>
          <w:rFonts w:asciiTheme="majorHAnsi" w:hAnsiTheme="majorHAnsi" w:cstheme="majorHAnsi"/>
          <w:i/>
          <w:iCs/>
          <w:szCs w:val="22"/>
        </w:rPr>
        <w:t>intend to Participate</w:t>
      </w:r>
      <w:r w:rsidR="002B48A8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 xml:space="preserve">button </w:t>
      </w:r>
      <w:r w:rsidR="002B48A8">
        <w:rPr>
          <w:rFonts w:asciiTheme="majorHAnsi" w:hAnsiTheme="majorHAnsi" w:cstheme="majorHAnsi"/>
          <w:szCs w:val="22"/>
        </w:rPr>
        <w:t>should be selected if you want to</w:t>
      </w:r>
      <w:r w:rsidR="008D39E2">
        <w:rPr>
          <w:rFonts w:asciiTheme="majorHAnsi" w:hAnsiTheme="majorHAnsi" w:cstheme="majorHAnsi"/>
          <w:szCs w:val="22"/>
        </w:rPr>
        <w:t xml:space="preserve"> acknowledge the invitation and</w:t>
      </w:r>
      <w:r w:rsidR="002B48A8">
        <w:rPr>
          <w:rFonts w:asciiTheme="majorHAnsi" w:hAnsiTheme="majorHAnsi" w:cstheme="majorHAnsi"/>
          <w:szCs w:val="22"/>
        </w:rPr>
        <w:t xml:space="preserve"> inform the Buyer that </w:t>
      </w:r>
      <w:r w:rsidR="008D39E2">
        <w:rPr>
          <w:rFonts w:asciiTheme="majorHAnsi" w:hAnsiTheme="majorHAnsi" w:cstheme="majorHAnsi"/>
          <w:szCs w:val="22"/>
        </w:rPr>
        <w:t>you inten</w:t>
      </w:r>
      <w:r>
        <w:rPr>
          <w:rFonts w:asciiTheme="majorHAnsi" w:hAnsiTheme="majorHAnsi" w:cstheme="majorHAnsi"/>
          <w:szCs w:val="22"/>
        </w:rPr>
        <w:t>d</w:t>
      </w:r>
      <w:r w:rsidR="008D39E2">
        <w:rPr>
          <w:rFonts w:asciiTheme="majorHAnsi" w:hAnsiTheme="majorHAnsi" w:cstheme="majorHAnsi"/>
          <w:szCs w:val="22"/>
        </w:rPr>
        <w:t xml:space="preserve"> to participate but will be submitting your response</w:t>
      </w:r>
      <w:r w:rsidR="009037F8">
        <w:rPr>
          <w:rFonts w:asciiTheme="majorHAnsi" w:hAnsiTheme="majorHAnsi" w:cstheme="majorHAnsi"/>
          <w:szCs w:val="22"/>
        </w:rPr>
        <w:t xml:space="preserve"> </w:t>
      </w:r>
      <w:proofErr w:type="gramStart"/>
      <w:r w:rsidR="009037F8">
        <w:rPr>
          <w:rFonts w:asciiTheme="majorHAnsi" w:hAnsiTheme="majorHAnsi" w:cstheme="majorHAnsi"/>
          <w:szCs w:val="22"/>
        </w:rPr>
        <w:t>at a</w:t>
      </w:r>
      <w:r w:rsidR="008D39E2">
        <w:rPr>
          <w:rFonts w:asciiTheme="majorHAnsi" w:hAnsiTheme="majorHAnsi" w:cstheme="majorHAnsi"/>
          <w:szCs w:val="22"/>
        </w:rPr>
        <w:t xml:space="preserve"> later</w:t>
      </w:r>
      <w:r w:rsidR="009037F8">
        <w:rPr>
          <w:rFonts w:asciiTheme="majorHAnsi" w:hAnsiTheme="majorHAnsi" w:cstheme="majorHAnsi"/>
          <w:szCs w:val="22"/>
        </w:rPr>
        <w:t xml:space="preserve"> date</w:t>
      </w:r>
      <w:proofErr w:type="gramEnd"/>
      <w:r w:rsidR="008D39E2">
        <w:rPr>
          <w:rFonts w:asciiTheme="majorHAnsi" w:hAnsiTheme="majorHAnsi" w:cstheme="majorHAnsi"/>
          <w:szCs w:val="22"/>
        </w:rPr>
        <w:t>.</w:t>
      </w:r>
    </w:p>
    <w:p w14:paraId="2CD888FB" w14:textId="030122F8" w:rsidR="008D39E2" w:rsidRDefault="008D39E2" w:rsidP="000C059A">
      <w:pPr>
        <w:pStyle w:val="BodyText"/>
        <w:numPr>
          <w:ilvl w:val="1"/>
          <w:numId w:val="9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The </w:t>
      </w:r>
      <w:r w:rsidR="00783744" w:rsidRPr="000C059A">
        <w:rPr>
          <w:rFonts w:asciiTheme="majorHAnsi" w:hAnsiTheme="majorHAnsi" w:cstheme="majorHAnsi"/>
          <w:i/>
          <w:iCs/>
          <w:szCs w:val="22"/>
        </w:rPr>
        <w:t>View Event</w:t>
      </w:r>
      <w:r w:rsidR="00783744">
        <w:rPr>
          <w:rFonts w:asciiTheme="majorHAnsi" w:hAnsiTheme="majorHAnsi" w:cstheme="majorHAnsi"/>
          <w:szCs w:val="22"/>
        </w:rPr>
        <w:t xml:space="preserve"> button </w:t>
      </w:r>
      <w:r w:rsidR="000C059A">
        <w:rPr>
          <w:rFonts w:asciiTheme="majorHAnsi" w:hAnsiTheme="majorHAnsi" w:cstheme="majorHAnsi"/>
          <w:szCs w:val="22"/>
        </w:rPr>
        <w:t xml:space="preserve">should be selected if you want to view the event details </w:t>
      </w:r>
      <w:r w:rsidR="009037F8">
        <w:rPr>
          <w:rFonts w:asciiTheme="majorHAnsi" w:hAnsiTheme="majorHAnsi" w:cstheme="majorHAnsi"/>
          <w:szCs w:val="22"/>
        </w:rPr>
        <w:t>and/</w:t>
      </w:r>
      <w:r w:rsidR="000C059A">
        <w:rPr>
          <w:rFonts w:asciiTheme="majorHAnsi" w:hAnsiTheme="majorHAnsi" w:cstheme="majorHAnsi"/>
          <w:szCs w:val="22"/>
        </w:rPr>
        <w:t>or initiate your response at that moment.</w:t>
      </w:r>
    </w:p>
    <w:p w14:paraId="4B38BB41" w14:textId="73D51B7B" w:rsidR="00906E2D" w:rsidRDefault="0048310C" w:rsidP="00743430">
      <w:pPr>
        <w:pStyle w:val="BodyText"/>
        <w:kinsoku w:val="0"/>
        <w:overflowPunct w:val="0"/>
        <w:spacing w:before="89"/>
        <w:ind w:left="-72" w:right="-29"/>
        <w:rPr>
          <w:rFonts w:asciiTheme="majorHAnsi" w:hAnsiTheme="majorHAnsi" w:cstheme="majorHAnsi"/>
          <w:szCs w:val="22"/>
        </w:rPr>
      </w:pPr>
      <w:r w:rsidRPr="00C2681F">
        <w:rPr>
          <w:rFonts w:asciiTheme="majorHAnsi" w:hAnsiTheme="majorHAnsi" w:cstheme="majorHAnsi"/>
          <w:b/>
          <w:bCs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0B0AA7" wp14:editId="1DE18174">
                <wp:simplePos x="0" y="0"/>
                <wp:positionH relativeFrom="column">
                  <wp:posOffset>770890</wp:posOffset>
                </wp:positionH>
                <wp:positionV relativeFrom="paragraph">
                  <wp:posOffset>1984044</wp:posOffset>
                </wp:positionV>
                <wp:extent cx="3211830" cy="173990"/>
                <wp:effectExtent l="0" t="0" r="26670" b="16510"/>
                <wp:wrapNone/>
                <wp:docPr id="1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1739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A8BCE" w14:textId="77777777" w:rsidR="00A751DE" w:rsidRDefault="00A751DE" w:rsidP="00A751DE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B0AA7" id="_x0000_s1040" style="position:absolute;left:0;text-align:left;margin-left:60.7pt;margin-top:156.2pt;width:252.9pt;height:13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" filled="f" strokecolor="#10069f" strokeweight="2pt">
                <v:textbox>
                  <w:txbxContent>
                    <w:p w14:paraId="747A8BCE" w14:textId="77777777" w:rsidR="00A751DE" w:rsidRDefault="00A751DE" w:rsidP="00A751DE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C2681F">
        <w:rPr>
          <w:rFonts w:asciiTheme="majorHAnsi" w:hAnsiTheme="majorHAnsi" w:cstheme="majorHAnsi"/>
          <w:b/>
          <w:bCs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7E881A7" wp14:editId="6F300220">
                <wp:simplePos x="0" y="0"/>
                <wp:positionH relativeFrom="column">
                  <wp:posOffset>770890</wp:posOffset>
                </wp:positionH>
                <wp:positionV relativeFrom="paragraph">
                  <wp:posOffset>1604010</wp:posOffset>
                </wp:positionV>
                <wp:extent cx="4770755" cy="349250"/>
                <wp:effectExtent l="0" t="0" r="10795" b="12700"/>
                <wp:wrapNone/>
                <wp:docPr id="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55" cy="349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3DC0A" w14:textId="77777777" w:rsidR="00C2681F" w:rsidRDefault="00C2681F" w:rsidP="00C2681F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881A7" id="_x0000_s1041" style="position:absolute;left:0;text-align:left;margin-left:60.7pt;margin-top:126.3pt;width:375.65pt;height:2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" filled="f" strokecolor="#10069f" strokeweight="2pt">
                <v:textbox>
                  <w:txbxContent>
                    <w:p w14:paraId="5893DC0A" w14:textId="77777777" w:rsidR="00C2681F" w:rsidRDefault="00C2681F" w:rsidP="00C2681F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377E7" w:rsidRPr="00C2681F">
        <w:rPr>
          <w:rFonts w:asciiTheme="majorHAnsi" w:hAnsiTheme="majorHAnsi" w:cstheme="majorHAnsi"/>
          <w:b/>
          <w:bCs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197E15" wp14:editId="1FCE6E4D">
                <wp:simplePos x="0" y="0"/>
                <wp:positionH relativeFrom="column">
                  <wp:posOffset>771277</wp:posOffset>
                </wp:positionH>
                <wp:positionV relativeFrom="paragraph">
                  <wp:posOffset>1199349</wp:posOffset>
                </wp:positionV>
                <wp:extent cx="4770755" cy="373712"/>
                <wp:effectExtent l="0" t="0" r="10795" b="26670"/>
                <wp:wrapNone/>
                <wp:docPr id="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55" cy="37371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3BC497" w14:textId="77777777" w:rsidR="003A36FD" w:rsidRDefault="003A36FD" w:rsidP="003A36FD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7E15" id="_x0000_s1042" style="position:absolute;left:0;text-align:left;margin-left:60.75pt;margin-top:94.45pt;width:375.65pt;height:29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" filled="f" strokecolor="#10069f" strokeweight="2pt">
                <v:textbox>
                  <w:txbxContent>
                    <w:p w14:paraId="773BC497" w14:textId="77777777" w:rsidR="003A36FD" w:rsidRDefault="003A36FD" w:rsidP="003A36FD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A751DE" w:rsidRPr="00C2681F">
        <w:rPr>
          <w:rFonts w:asciiTheme="majorHAnsi" w:hAnsiTheme="majorHAnsi" w:cstheme="majorHAnsi"/>
          <w:b/>
          <w:bCs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E7503A" wp14:editId="4D6A505F">
                <wp:simplePos x="0" y="0"/>
                <wp:positionH relativeFrom="margin">
                  <wp:posOffset>771277</wp:posOffset>
                </wp:positionH>
                <wp:positionV relativeFrom="paragraph">
                  <wp:posOffset>913102</wp:posOffset>
                </wp:positionV>
                <wp:extent cx="4770755" cy="254276"/>
                <wp:effectExtent l="0" t="0" r="10795" b="12700"/>
                <wp:wrapNone/>
                <wp:docPr id="5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55" cy="25427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904863" w14:textId="77777777" w:rsidR="00EA3451" w:rsidRDefault="00EA3451" w:rsidP="00EA3451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7503A" id="_x0000_s1043" style="position:absolute;left:0;text-align:left;margin-left:60.75pt;margin-top:71.9pt;width:375.65pt;height:2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" filled="f" strokecolor="#10069f" strokeweight="2pt">
                <v:textbox>
                  <w:txbxContent>
                    <w:p w14:paraId="06904863" w14:textId="77777777" w:rsidR="00EA3451" w:rsidRDefault="00EA3451" w:rsidP="00EA3451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51DE" w:rsidRPr="00C2681F">
        <w:rPr>
          <w:rFonts w:asciiTheme="majorHAnsi" w:hAnsiTheme="majorHAnsi" w:cstheme="majorHAnsi"/>
          <w:b/>
          <w:bCs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3C7E" wp14:editId="029A2289">
                <wp:simplePos x="0" y="0"/>
                <wp:positionH relativeFrom="margin">
                  <wp:align>right</wp:align>
                </wp:positionH>
                <wp:positionV relativeFrom="paragraph">
                  <wp:posOffset>2272775</wp:posOffset>
                </wp:positionV>
                <wp:extent cx="4746514" cy="524786"/>
                <wp:effectExtent l="0" t="0" r="16510" b="27940"/>
                <wp:wrapNone/>
                <wp:docPr id="46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514" cy="5247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BF8D82" w14:textId="77777777" w:rsidR="00560C3B" w:rsidRDefault="00560C3B" w:rsidP="00560C3B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93C7E" id="_x0000_s1044" style="position:absolute;left:0;text-align:left;margin-left:322.55pt;margin-top:178.95pt;width:373.75pt;height:41.3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" filled="f" strokecolor="#10069f" strokeweight="2pt">
                <v:textbox>
                  <w:txbxContent>
                    <w:p w14:paraId="64BF8D82" w14:textId="77777777" w:rsidR="00560C3B" w:rsidRDefault="00560C3B" w:rsidP="00560C3B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751DE" w:rsidRPr="00C2681F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97B4780" wp14:editId="6E2B82F6">
                <wp:simplePos x="0" y="0"/>
                <wp:positionH relativeFrom="column">
                  <wp:posOffset>4632021</wp:posOffset>
                </wp:positionH>
                <wp:positionV relativeFrom="paragraph">
                  <wp:posOffset>3050540</wp:posOffset>
                </wp:positionV>
                <wp:extent cx="874395" cy="241300"/>
                <wp:effectExtent l="0" t="0" r="20955" b="25400"/>
                <wp:wrapNone/>
                <wp:docPr id="1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241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CF920" w14:textId="77777777" w:rsidR="00C2681F" w:rsidRDefault="00C2681F" w:rsidP="00C2681F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B4780" id="_x0000_s1045" style="position:absolute;left:0;text-align:left;margin-left:364.75pt;margin-top:240.2pt;width:68.85pt;height:1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" filled="f" strokecolor="#10069f" strokeweight="2pt">
                <v:textbox>
                  <w:txbxContent>
                    <w:p w14:paraId="759CF920" w14:textId="77777777" w:rsidR="00C2681F" w:rsidRDefault="00C2681F" w:rsidP="00C2681F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906E2D">
        <w:rPr>
          <w:noProof/>
          <w:color w:val="2B579A"/>
          <w:shd w:val="clear" w:color="auto" w:fill="E6E6E6"/>
        </w:rPr>
        <w:drawing>
          <wp:inline distT="0" distB="0" distL="0" distR="0" wp14:anchorId="09ED2B4C" wp14:editId="164C031F">
            <wp:extent cx="5876841" cy="3371353"/>
            <wp:effectExtent l="19050" t="19050" r="10160" b="19685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913" cy="3373689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345A5AD" w14:textId="13988A06" w:rsidR="00A955A0" w:rsidRPr="00743430" w:rsidRDefault="00AC5920" w:rsidP="00743430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7E5A5AD3" w14:textId="5DA7255C" w:rsidR="00C00598" w:rsidRDefault="00BC738E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>A new</w:t>
      </w:r>
      <w:r w:rsidR="008009A1">
        <w:rPr>
          <w:rFonts w:asciiTheme="majorHAnsi" w:hAnsiTheme="majorHAnsi" w:cstheme="majorHAnsi"/>
          <w:szCs w:val="22"/>
        </w:rPr>
        <w:t xml:space="preserve"> tab</w:t>
      </w:r>
      <w:r w:rsidR="00447131">
        <w:rPr>
          <w:rFonts w:asciiTheme="majorHAnsi" w:hAnsiTheme="majorHAnsi" w:cstheme="majorHAnsi"/>
          <w:szCs w:val="22"/>
        </w:rPr>
        <w:t xml:space="preserve"> will open on your preferred internet browser </w:t>
      </w:r>
      <w:r>
        <w:rPr>
          <w:rFonts w:asciiTheme="majorHAnsi" w:hAnsiTheme="majorHAnsi" w:cstheme="majorHAnsi"/>
          <w:szCs w:val="22"/>
        </w:rPr>
        <w:t xml:space="preserve">and will take you to </w:t>
      </w:r>
      <w:r w:rsidR="00CA4938">
        <w:rPr>
          <w:rFonts w:asciiTheme="majorHAnsi" w:hAnsiTheme="majorHAnsi" w:cstheme="majorHAnsi"/>
          <w:szCs w:val="22"/>
        </w:rPr>
        <w:t xml:space="preserve">the </w:t>
      </w:r>
      <w:r w:rsidR="00C00598">
        <w:rPr>
          <w:rFonts w:asciiTheme="majorHAnsi" w:hAnsiTheme="majorHAnsi" w:cstheme="majorHAnsi"/>
          <w:szCs w:val="22"/>
        </w:rPr>
        <w:t>Kimberly-Clark Supplier Portal</w:t>
      </w:r>
      <w:r w:rsidR="00D5745D">
        <w:rPr>
          <w:rFonts w:asciiTheme="majorHAnsi" w:hAnsiTheme="majorHAnsi" w:cstheme="majorHAnsi"/>
          <w:szCs w:val="22"/>
        </w:rPr>
        <w:t xml:space="preserve">. </w:t>
      </w:r>
    </w:p>
    <w:p w14:paraId="1959C6B3" w14:textId="70512D23" w:rsidR="006C6762" w:rsidRDefault="006C6762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Enter your </w:t>
      </w:r>
      <w:r w:rsidRPr="00743430">
        <w:rPr>
          <w:rFonts w:asciiTheme="majorHAnsi" w:hAnsiTheme="majorHAnsi" w:cstheme="majorHAnsi"/>
          <w:b/>
          <w:bCs/>
          <w:szCs w:val="22"/>
        </w:rPr>
        <w:t>login credentials</w:t>
      </w:r>
      <w:r w:rsidR="00D5745D">
        <w:rPr>
          <w:rFonts w:asciiTheme="majorHAnsi" w:hAnsiTheme="majorHAnsi" w:cstheme="majorHAnsi"/>
          <w:szCs w:val="22"/>
        </w:rPr>
        <w:t xml:space="preserve"> to sign in to Coupa</w:t>
      </w:r>
      <w:r>
        <w:rPr>
          <w:rFonts w:asciiTheme="majorHAnsi" w:hAnsiTheme="majorHAnsi" w:cstheme="majorHAnsi"/>
          <w:szCs w:val="22"/>
        </w:rPr>
        <w:t>.</w:t>
      </w:r>
    </w:p>
    <w:p w14:paraId="22DB0679" w14:textId="5533B88D" w:rsidR="00AF1205" w:rsidRDefault="006C6762" w:rsidP="00650D32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 w:rsidRPr="005132A7">
        <w:rPr>
          <w:rFonts w:asciiTheme="majorHAnsi" w:hAnsiTheme="majorHAnsi" w:cstheme="majorHAnsi"/>
          <w:b/>
          <w:bCs/>
          <w:szCs w:val="22"/>
        </w:rPr>
        <w:t>Reminder:</w:t>
      </w:r>
      <w:r>
        <w:rPr>
          <w:rFonts w:asciiTheme="majorHAnsi" w:hAnsiTheme="majorHAnsi" w:cstheme="majorHAnsi"/>
          <w:szCs w:val="22"/>
        </w:rPr>
        <w:t xml:space="preserve"> You</w:t>
      </w:r>
      <w:r w:rsidR="008C425A">
        <w:rPr>
          <w:rFonts w:asciiTheme="majorHAnsi" w:hAnsiTheme="majorHAnsi" w:cstheme="majorHAnsi"/>
          <w:szCs w:val="22"/>
        </w:rPr>
        <w:t>r</w:t>
      </w:r>
      <w:r>
        <w:rPr>
          <w:rFonts w:asciiTheme="majorHAnsi" w:hAnsiTheme="majorHAnsi" w:cstheme="majorHAnsi"/>
          <w:szCs w:val="22"/>
        </w:rPr>
        <w:t xml:space="preserve"> username was provided in the event invitation email.</w:t>
      </w:r>
      <w:r w:rsidR="00D5745D">
        <w:rPr>
          <w:rFonts w:asciiTheme="majorHAnsi" w:hAnsiTheme="majorHAnsi" w:cstheme="majorHAnsi"/>
          <w:szCs w:val="22"/>
        </w:rPr>
        <w:t xml:space="preserve"> </w:t>
      </w:r>
      <w:r w:rsidR="00A26BB1" w:rsidRPr="00743430">
        <w:rPr>
          <w:rFonts w:asciiTheme="majorHAnsi" w:hAnsiTheme="majorHAnsi" w:cstheme="majorHAnsi"/>
          <w:szCs w:val="22"/>
        </w:rPr>
        <w:t>Copy and p</w:t>
      </w:r>
      <w:r w:rsidR="00D5745D" w:rsidRPr="00743430">
        <w:rPr>
          <w:rFonts w:asciiTheme="majorHAnsi" w:hAnsiTheme="majorHAnsi" w:cstheme="majorHAnsi"/>
          <w:szCs w:val="22"/>
        </w:rPr>
        <w:t xml:space="preserve">aste the provided username into the Username </w:t>
      </w:r>
      <w:r w:rsidR="00D504C7">
        <w:rPr>
          <w:rFonts w:asciiTheme="majorHAnsi" w:hAnsiTheme="majorHAnsi" w:cstheme="majorHAnsi"/>
          <w:szCs w:val="22"/>
        </w:rPr>
        <w:t>field, then</w:t>
      </w:r>
      <w:r w:rsidR="00D5745D" w:rsidRPr="00743430">
        <w:rPr>
          <w:rFonts w:asciiTheme="majorHAnsi" w:hAnsiTheme="majorHAnsi" w:cstheme="majorHAnsi"/>
          <w:szCs w:val="22"/>
        </w:rPr>
        <w:t xml:space="preserve"> enter your password. </w:t>
      </w:r>
    </w:p>
    <w:p w14:paraId="6777F45C" w14:textId="3C3BD89B" w:rsidR="001C2B50" w:rsidRDefault="00537A25" w:rsidP="008751FF">
      <w:pPr>
        <w:pStyle w:val="BodyText"/>
        <w:numPr>
          <w:ilvl w:val="1"/>
          <w:numId w:val="9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</w:t>
      </w:r>
      <w:r w:rsidR="00983368">
        <w:rPr>
          <w:rFonts w:asciiTheme="majorHAnsi" w:hAnsiTheme="majorHAnsi" w:cstheme="majorHAnsi"/>
          <w:szCs w:val="22"/>
        </w:rPr>
        <w:t xml:space="preserve">this is your first time responding to an event through Coupa </w:t>
      </w:r>
      <w:r w:rsidR="00DA6FDF">
        <w:rPr>
          <w:rFonts w:asciiTheme="majorHAnsi" w:hAnsiTheme="majorHAnsi" w:cstheme="majorHAnsi"/>
          <w:szCs w:val="22"/>
        </w:rPr>
        <w:t xml:space="preserve">and you did not create a new password </w:t>
      </w:r>
      <w:r w:rsidR="007F253F">
        <w:rPr>
          <w:rFonts w:asciiTheme="majorHAnsi" w:hAnsiTheme="majorHAnsi" w:cstheme="majorHAnsi"/>
          <w:szCs w:val="22"/>
        </w:rPr>
        <w:t xml:space="preserve">before </w:t>
      </w:r>
      <w:r w:rsidR="00550691">
        <w:rPr>
          <w:rFonts w:asciiTheme="majorHAnsi" w:hAnsiTheme="majorHAnsi" w:cstheme="majorHAnsi"/>
          <w:szCs w:val="22"/>
        </w:rPr>
        <w:t xml:space="preserve">attempting to log in, </w:t>
      </w:r>
      <w:r w:rsidR="00983368">
        <w:rPr>
          <w:rFonts w:asciiTheme="majorHAnsi" w:hAnsiTheme="majorHAnsi" w:cstheme="majorHAnsi"/>
          <w:szCs w:val="22"/>
        </w:rPr>
        <w:t>you will be prom</w:t>
      </w:r>
      <w:r w:rsidR="001C2B50">
        <w:rPr>
          <w:rFonts w:asciiTheme="majorHAnsi" w:hAnsiTheme="majorHAnsi" w:cstheme="majorHAnsi"/>
          <w:szCs w:val="22"/>
        </w:rPr>
        <w:t>p</w:t>
      </w:r>
      <w:r w:rsidR="00983368">
        <w:rPr>
          <w:rFonts w:asciiTheme="majorHAnsi" w:hAnsiTheme="majorHAnsi" w:cstheme="majorHAnsi"/>
          <w:szCs w:val="22"/>
        </w:rPr>
        <w:t xml:space="preserve">ted to create a </w:t>
      </w:r>
      <w:r w:rsidR="006013A2">
        <w:rPr>
          <w:rFonts w:asciiTheme="majorHAnsi" w:hAnsiTheme="majorHAnsi" w:cstheme="majorHAnsi"/>
          <w:szCs w:val="22"/>
        </w:rPr>
        <w:t xml:space="preserve">new </w:t>
      </w:r>
      <w:r w:rsidR="001C2B50">
        <w:rPr>
          <w:rFonts w:asciiTheme="majorHAnsi" w:hAnsiTheme="majorHAnsi" w:cstheme="majorHAnsi"/>
          <w:szCs w:val="22"/>
        </w:rPr>
        <w:t>password.</w:t>
      </w:r>
    </w:p>
    <w:p w14:paraId="2081E07F" w14:textId="5547405B" w:rsidR="00AF1205" w:rsidRDefault="00AF1205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Click </w:t>
      </w:r>
      <w:r w:rsidRPr="006C4A34">
        <w:rPr>
          <w:rFonts w:asciiTheme="majorHAnsi" w:hAnsiTheme="majorHAnsi" w:cstheme="majorHAnsi"/>
          <w:b/>
          <w:bCs/>
          <w:szCs w:val="22"/>
        </w:rPr>
        <w:t>Sign In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297CC105" w14:textId="165783F6" w:rsidR="00D31146" w:rsidRDefault="00D31146" w:rsidP="008751FF">
      <w:pPr>
        <w:pStyle w:val="BodyText"/>
        <w:numPr>
          <w:ilvl w:val="1"/>
          <w:numId w:val="9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you have trouble signing in, please contact the </w:t>
      </w:r>
      <w:r w:rsidR="0021404A">
        <w:rPr>
          <w:rFonts w:asciiTheme="majorHAnsi" w:hAnsiTheme="majorHAnsi" w:cstheme="majorHAnsi"/>
          <w:szCs w:val="22"/>
        </w:rPr>
        <w:t xml:space="preserve">Event </w:t>
      </w:r>
      <w:r w:rsidR="00D869D2">
        <w:rPr>
          <w:rFonts w:asciiTheme="majorHAnsi" w:hAnsiTheme="majorHAnsi" w:cstheme="majorHAnsi"/>
          <w:szCs w:val="22"/>
        </w:rPr>
        <w:t>Manager</w:t>
      </w:r>
      <w:r w:rsidR="0021404A">
        <w:rPr>
          <w:rFonts w:asciiTheme="majorHAnsi" w:hAnsiTheme="majorHAnsi" w:cstheme="majorHAnsi"/>
          <w:szCs w:val="22"/>
        </w:rPr>
        <w:t xml:space="preserve"> (Buyer) </w:t>
      </w:r>
      <w:r w:rsidR="00EA27DE">
        <w:rPr>
          <w:rFonts w:asciiTheme="majorHAnsi" w:hAnsiTheme="majorHAnsi" w:cstheme="majorHAnsi"/>
          <w:szCs w:val="22"/>
        </w:rPr>
        <w:t xml:space="preserve">or the Supplier Enablement </w:t>
      </w:r>
      <w:r w:rsidR="00095F37">
        <w:rPr>
          <w:rFonts w:asciiTheme="majorHAnsi" w:hAnsiTheme="majorHAnsi" w:cstheme="majorHAnsi"/>
          <w:szCs w:val="22"/>
        </w:rPr>
        <w:t>T</w:t>
      </w:r>
      <w:r w:rsidR="00EA27DE">
        <w:rPr>
          <w:rFonts w:asciiTheme="majorHAnsi" w:hAnsiTheme="majorHAnsi" w:cstheme="majorHAnsi"/>
          <w:szCs w:val="22"/>
        </w:rPr>
        <w:t xml:space="preserve">eam </w:t>
      </w:r>
      <w:r w:rsidR="0021404A">
        <w:rPr>
          <w:rFonts w:asciiTheme="majorHAnsi" w:hAnsiTheme="majorHAnsi" w:cstheme="majorHAnsi"/>
          <w:szCs w:val="22"/>
        </w:rPr>
        <w:t>at Kimberly-Clark</w:t>
      </w:r>
      <w:r w:rsidR="00EA27DE">
        <w:rPr>
          <w:rFonts w:asciiTheme="majorHAnsi" w:hAnsiTheme="majorHAnsi" w:cstheme="majorHAnsi"/>
          <w:szCs w:val="22"/>
        </w:rPr>
        <w:t>.</w:t>
      </w:r>
    </w:p>
    <w:p w14:paraId="56863D3A" w14:textId="190380D6" w:rsidR="00E916FE" w:rsidRPr="00E916FE" w:rsidRDefault="00E916FE">
      <w:pPr>
        <w:pStyle w:val="BodyText"/>
        <w:numPr>
          <w:ilvl w:val="1"/>
          <w:numId w:val="9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</w:t>
      </w:r>
      <w:r w:rsidRPr="003B417C">
        <w:rPr>
          <w:rFonts w:asciiTheme="majorHAnsi" w:hAnsiTheme="majorHAnsi" w:cstheme="majorHAnsi"/>
          <w:szCs w:val="22"/>
        </w:rPr>
        <w:t xml:space="preserve">you forget your password, </w:t>
      </w:r>
      <w:r>
        <w:rPr>
          <w:rFonts w:asciiTheme="majorHAnsi" w:hAnsiTheme="majorHAnsi" w:cstheme="majorHAnsi"/>
          <w:szCs w:val="22"/>
        </w:rPr>
        <w:t xml:space="preserve">click the </w:t>
      </w:r>
      <w:r w:rsidRPr="005A3082">
        <w:rPr>
          <w:rFonts w:asciiTheme="majorHAnsi" w:hAnsiTheme="majorHAnsi" w:cstheme="majorHAnsi"/>
          <w:i/>
          <w:iCs/>
          <w:szCs w:val="22"/>
        </w:rPr>
        <w:t>Forgot username or password?</w:t>
      </w:r>
      <w:r>
        <w:rPr>
          <w:rFonts w:asciiTheme="majorHAnsi" w:hAnsiTheme="majorHAnsi" w:cstheme="majorHAnsi"/>
          <w:szCs w:val="22"/>
        </w:rPr>
        <w:t xml:space="preserve"> link, e</w:t>
      </w:r>
      <w:r w:rsidRPr="003B417C">
        <w:rPr>
          <w:rFonts w:asciiTheme="majorHAnsi" w:hAnsiTheme="majorHAnsi" w:cstheme="majorHAnsi"/>
          <w:szCs w:val="22"/>
        </w:rPr>
        <w:t>nter y</w:t>
      </w:r>
      <w:r>
        <w:rPr>
          <w:rFonts w:asciiTheme="majorHAnsi" w:hAnsiTheme="majorHAnsi" w:cstheme="majorHAnsi"/>
          <w:szCs w:val="22"/>
        </w:rPr>
        <w:t>our username or email associated with the account,</w:t>
      </w:r>
      <w:r w:rsidRPr="003B417C">
        <w:rPr>
          <w:rFonts w:asciiTheme="majorHAnsi" w:hAnsiTheme="majorHAnsi" w:cstheme="majorHAnsi"/>
          <w:szCs w:val="22"/>
        </w:rPr>
        <w:t xml:space="preserve"> </w:t>
      </w:r>
      <w:r>
        <w:rPr>
          <w:rFonts w:asciiTheme="majorHAnsi" w:hAnsiTheme="majorHAnsi" w:cstheme="majorHAnsi"/>
          <w:szCs w:val="22"/>
        </w:rPr>
        <w:t xml:space="preserve">select the </w:t>
      </w:r>
      <w:r w:rsidRPr="005A3082">
        <w:rPr>
          <w:rFonts w:asciiTheme="majorHAnsi" w:hAnsiTheme="majorHAnsi" w:cstheme="majorHAnsi"/>
          <w:i/>
          <w:iCs/>
          <w:szCs w:val="22"/>
        </w:rPr>
        <w:t>I’m not a robot</w:t>
      </w:r>
      <w:r>
        <w:rPr>
          <w:rFonts w:asciiTheme="majorHAnsi" w:hAnsiTheme="majorHAnsi" w:cstheme="majorHAnsi"/>
          <w:szCs w:val="22"/>
        </w:rPr>
        <w:t xml:space="preserve"> checkbox, then click submit </w:t>
      </w:r>
      <w:r w:rsidRPr="003B417C">
        <w:rPr>
          <w:rFonts w:asciiTheme="majorHAnsi" w:hAnsiTheme="majorHAnsi" w:cstheme="majorHAnsi"/>
          <w:szCs w:val="22"/>
        </w:rPr>
        <w:t>to request a new one-time ticket. The ticket is sent to your registered e-mail address and is valid for 24 hours. You will be requested to change the temporary password once you log in.</w:t>
      </w:r>
    </w:p>
    <w:p w14:paraId="11084EEC" w14:textId="5BEB2C45" w:rsidR="001C2B50" w:rsidRDefault="00D869D2" w:rsidP="5D2F55E4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Bidi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B3D87BF" wp14:editId="7D206817">
                <wp:simplePos x="0" y="0"/>
                <wp:positionH relativeFrom="column">
                  <wp:posOffset>2121231</wp:posOffset>
                </wp:positionH>
                <wp:positionV relativeFrom="paragraph">
                  <wp:posOffset>2846070</wp:posOffset>
                </wp:positionV>
                <wp:extent cx="540385" cy="198755"/>
                <wp:effectExtent l="0" t="0" r="12065" b="10795"/>
                <wp:wrapNone/>
                <wp:docPr id="4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198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719930" w14:textId="77777777" w:rsidR="00AF1205" w:rsidRDefault="00AF1205" w:rsidP="00AF1205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D87BF" id="_x0000_s1046" style="position:absolute;left:0;text-align:left;margin-left:167.05pt;margin-top:224.1pt;width:42.55pt;height:15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" filled="f" strokecolor="#10069f" strokeweight="2pt">
                <v:textbox>
                  <w:txbxContent>
                    <w:p w14:paraId="7C719930" w14:textId="77777777" w:rsidR="00AF1205" w:rsidRDefault="00AF1205" w:rsidP="00AF1205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C4E2C46" wp14:editId="5F464486">
                <wp:simplePos x="0" y="0"/>
                <wp:positionH relativeFrom="column">
                  <wp:posOffset>681355</wp:posOffset>
                </wp:positionH>
                <wp:positionV relativeFrom="paragraph">
                  <wp:posOffset>2017395</wp:posOffset>
                </wp:positionV>
                <wp:extent cx="1971675" cy="238125"/>
                <wp:effectExtent l="0" t="0" r="28575" b="28575"/>
                <wp:wrapNone/>
                <wp:docPr id="6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F328D9" w14:textId="77777777" w:rsidR="00AF1205" w:rsidRDefault="00AF1205" w:rsidP="00AF1205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E2C46" id="_x0000_s1047" style="position:absolute;left:0;text-align:left;margin-left:53.65pt;margin-top:158.85pt;width:155.25pt;height:18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" filled="f" strokecolor="#10069f" strokeweight="2pt">
                <v:textbox>
                  <w:txbxContent>
                    <w:p w14:paraId="05F328D9" w14:textId="77777777" w:rsidR="00AF1205" w:rsidRDefault="00AF1205" w:rsidP="00AF1205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215F8A" wp14:editId="25BFA06C">
                <wp:simplePos x="0" y="0"/>
                <wp:positionH relativeFrom="column">
                  <wp:posOffset>681990</wp:posOffset>
                </wp:positionH>
                <wp:positionV relativeFrom="paragraph">
                  <wp:posOffset>2457119</wp:posOffset>
                </wp:positionV>
                <wp:extent cx="1971675" cy="238125"/>
                <wp:effectExtent l="0" t="0" r="28575" b="28575"/>
                <wp:wrapNone/>
                <wp:docPr id="50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386C38" w14:textId="77777777" w:rsidR="001C2B50" w:rsidRDefault="001C2B50" w:rsidP="001C2B50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15F8A" id="_x0000_s1048" style="position:absolute;left:0;text-align:left;margin-left:53.7pt;margin-top:193.45pt;width:155.2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" filled="f" strokecolor="#10069f" strokeweight="2pt">
                <v:textbox>
                  <w:txbxContent>
                    <w:p w14:paraId="60386C38" w14:textId="77777777" w:rsidR="001C2B50" w:rsidRDefault="001C2B50" w:rsidP="001C2B50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F75FD" w:rsidRPr="00CF75FD">
        <w:rPr>
          <w:rFonts w:asciiTheme="minorHAnsi" w:eastAsiaTheme="minorHAnsi" w:hAnsiTheme="minorHAnsi" w:cstheme="minorBidi"/>
          <w:noProof/>
          <w:sz w:val="24"/>
          <w:szCs w:val="24"/>
          <w:lang w:val="en-US"/>
        </w:rPr>
        <w:t xml:space="preserve"> </w:t>
      </w:r>
      <w:r w:rsidR="001C2B50">
        <w:rPr>
          <w:noProof/>
          <w:color w:val="2B579A"/>
          <w:shd w:val="clear" w:color="auto" w:fill="E6E6E6"/>
        </w:rPr>
        <w:drawing>
          <wp:inline distT="0" distB="0" distL="0" distR="0" wp14:anchorId="583E8243" wp14:editId="437A1D9C">
            <wp:extent cx="2922933" cy="3399755"/>
            <wp:effectExtent l="19050" t="19050" r="10795" b="1079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5" r="34860"/>
                    <a:stretch/>
                  </pic:blipFill>
                  <pic:spPr bwMode="auto">
                    <a:xfrm>
                      <a:off x="0" y="0"/>
                      <a:ext cx="2944504" cy="342484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BBD97" w14:textId="39D62855" w:rsidR="002B6206" w:rsidRDefault="002B6206" w:rsidP="5D2F55E4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Bidi"/>
        </w:rPr>
      </w:pPr>
    </w:p>
    <w:p w14:paraId="2D06A5CF" w14:textId="2045F178" w:rsidR="005823B2" w:rsidRDefault="001C2B50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br w:type="page"/>
      </w:r>
      <w:r w:rsidR="00880AB9">
        <w:rPr>
          <w:rFonts w:asciiTheme="majorHAnsi" w:hAnsiTheme="majorHAnsi" w:cstheme="majorHAnsi"/>
          <w:szCs w:val="22"/>
        </w:rPr>
        <w:lastRenderedPageBreak/>
        <w:t>After logging in successfully, you will be routed to the</w:t>
      </w:r>
      <w:r w:rsidR="0063324F">
        <w:rPr>
          <w:rFonts w:asciiTheme="majorHAnsi" w:hAnsiTheme="majorHAnsi" w:cstheme="majorHAnsi"/>
          <w:szCs w:val="22"/>
        </w:rPr>
        <w:t xml:space="preserve"> </w:t>
      </w:r>
      <w:r w:rsidR="0063324F" w:rsidRPr="00880547">
        <w:rPr>
          <w:rFonts w:asciiTheme="majorHAnsi" w:hAnsiTheme="majorHAnsi" w:cstheme="majorHAnsi"/>
          <w:b/>
          <w:bCs/>
          <w:szCs w:val="22"/>
        </w:rPr>
        <w:t>Sourcing Response Porta</w:t>
      </w:r>
      <w:r w:rsidR="00880AB9">
        <w:rPr>
          <w:rFonts w:asciiTheme="majorHAnsi" w:hAnsiTheme="majorHAnsi" w:cstheme="majorHAnsi"/>
          <w:b/>
          <w:bCs/>
          <w:szCs w:val="22"/>
        </w:rPr>
        <w:t>l</w:t>
      </w:r>
      <w:r w:rsidR="0063324F">
        <w:rPr>
          <w:rFonts w:asciiTheme="majorHAnsi" w:hAnsiTheme="majorHAnsi" w:cstheme="majorHAnsi"/>
          <w:szCs w:val="22"/>
        </w:rPr>
        <w:t>.</w:t>
      </w:r>
      <w:r w:rsidR="00880AB9">
        <w:rPr>
          <w:rFonts w:asciiTheme="majorHAnsi" w:hAnsiTheme="majorHAnsi" w:cstheme="majorHAnsi"/>
          <w:szCs w:val="22"/>
        </w:rPr>
        <w:t xml:space="preserve"> </w:t>
      </w:r>
    </w:p>
    <w:p w14:paraId="24037EA3" w14:textId="1C14CE24" w:rsidR="00502EC6" w:rsidRDefault="00502EC6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Review the list of </w:t>
      </w:r>
      <w:r w:rsidRPr="005132A7">
        <w:rPr>
          <w:rFonts w:asciiTheme="majorHAnsi" w:hAnsiTheme="majorHAnsi" w:cstheme="majorHAnsi"/>
          <w:b/>
          <w:bCs/>
          <w:szCs w:val="22"/>
        </w:rPr>
        <w:t>Sourcing Events</w:t>
      </w:r>
      <w:r>
        <w:rPr>
          <w:rFonts w:asciiTheme="majorHAnsi" w:hAnsiTheme="majorHAnsi" w:cstheme="majorHAnsi"/>
          <w:szCs w:val="22"/>
        </w:rPr>
        <w:t>.</w:t>
      </w:r>
    </w:p>
    <w:p w14:paraId="533C7A0E" w14:textId="3AAACF84" w:rsidR="00BC458C" w:rsidRDefault="00BC458C" w:rsidP="005132A7">
      <w:pPr>
        <w:pStyle w:val="BodyText"/>
        <w:numPr>
          <w:ilvl w:val="1"/>
          <w:numId w:val="9"/>
        </w:numPr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If this is your first time responding to a</w:t>
      </w:r>
      <w:r w:rsidR="000B36DD">
        <w:rPr>
          <w:rFonts w:asciiTheme="majorHAnsi" w:hAnsiTheme="majorHAnsi" w:cstheme="majorHAnsi"/>
          <w:szCs w:val="22"/>
        </w:rPr>
        <w:t xml:space="preserve"> sourcing</w:t>
      </w:r>
      <w:r>
        <w:rPr>
          <w:rFonts w:asciiTheme="majorHAnsi" w:hAnsiTheme="majorHAnsi" w:cstheme="majorHAnsi"/>
          <w:szCs w:val="22"/>
        </w:rPr>
        <w:t xml:space="preserve"> event with Kimber</w:t>
      </w:r>
      <w:r w:rsidR="00C42B13">
        <w:rPr>
          <w:rFonts w:asciiTheme="majorHAnsi" w:hAnsiTheme="majorHAnsi" w:cstheme="majorHAnsi"/>
          <w:szCs w:val="22"/>
        </w:rPr>
        <w:t>l</w:t>
      </w:r>
      <w:r>
        <w:rPr>
          <w:rFonts w:asciiTheme="majorHAnsi" w:hAnsiTheme="majorHAnsi" w:cstheme="majorHAnsi"/>
          <w:szCs w:val="22"/>
        </w:rPr>
        <w:t xml:space="preserve">y-Clark, you will only have one event </w:t>
      </w:r>
      <w:r w:rsidR="00C42B13">
        <w:rPr>
          <w:rFonts w:asciiTheme="majorHAnsi" w:hAnsiTheme="majorHAnsi" w:cstheme="majorHAnsi"/>
          <w:szCs w:val="22"/>
        </w:rPr>
        <w:t>available in the portal.</w:t>
      </w:r>
    </w:p>
    <w:p w14:paraId="6C8DBDA8" w14:textId="0C964D95" w:rsidR="0063324F" w:rsidRDefault="00880AB9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Click the</w:t>
      </w:r>
      <w:r w:rsidR="002C097D">
        <w:rPr>
          <w:rFonts w:asciiTheme="majorHAnsi" w:hAnsiTheme="majorHAnsi" w:cstheme="majorHAnsi"/>
          <w:szCs w:val="22"/>
        </w:rPr>
        <w:t xml:space="preserve"> appropriate</w:t>
      </w:r>
      <w:r>
        <w:rPr>
          <w:rFonts w:asciiTheme="majorHAnsi" w:hAnsiTheme="majorHAnsi" w:cstheme="majorHAnsi"/>
          <w:szCs w:val="22"/>
        </w:rPr>
        <w:t xml:space="preserve"> </w:t>
      </w:r>
      <w:r w:rsidRPr="006C4A34">
        <w:rPr>
          <w:rFonts w:asciiTheme="majorHAnsi" w:hAnsiTheme="majorHAnsi" w:cstheme="majorHAnsi"/>
          <w:b/>
          <w:bCs/>
          <w:szCs w:val="22"/>
        </w:rPr>
        <w:t>Sourcing Event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0D2EF87A" w14:textId="15422F84" w:rsidR="00CB66C1" w:rsidRDefault="00EA3568" w:rsidP="00650D32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The </w:t>
      </w:r>
      <w:r w:rsidR="00CB66C1">
        <w:rPr>
          <w:rFonts w:asciiTheme="majorHAnsi" w:hAnsiTheme="majorHAnsi" w:cstheme="majorHAnsi"/>
          <w:szCs w:val="22"/>
        </w:rPr>
        <w:t xml:space="preserve">most recent event </w:t>
      </w:r>
      <w:r>
        <w:rPr>
          <w:rFonts w:asciiTheme="majorHAnsi" w:hAnsiTheme="majorHAnsi" w:cstheme="majorHAnsi"/>
          <w:szCs w:val="22"/>
        </w:rPr>
        <w:t xml:space="preserve">will be </w:t>
      </w:r>
      <w:r w:rsidR="00CB66C1">
        <w:rPr>
          <w:rFonts w:asciiTheme="majorHAnsi" w:hAnsiTheme="majorHAnsi" w:cstheme="majorHAnsi"/>
          <w:szCs w:val="22"/>
        </w:rPr>
        <w:t>displayed at the top.</w:t>
      </w:r>
    </w:p>
    <w:p w14:paraId="65FD9866" w14:textId="45E7DC96" w:rsidR="00EA3568" w:rsidRDefault="008751FF" w:rsidP="00650D32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 w:rsidRPr="009275B8">
        <w:rPr>
          <w:rFonts w:asciiTheme="majorHAnsi" w:hAnsiTheme="majorHAnsi" w:cstheme="majorHAnsi"/>
          <w:b/>
          <w:bCs/>
          <w:szCs w:val="22"/>
        </w:rPr>
        <w:t>Tip:</w:t>
      </w:r>
      <w:r>
        <w:rPr>
          <w:rFonts w:asciiTheme="majorHAnsi" w:hAnsiTheme="majorHAnsi" w:cstheme="majorHAnsi"/>
          <w:szCs w:val="22"/>
        </w:rPr>
        <w:t xml:space="preserve"> </w:t>
      </w:r>
      <w:r w:rsidR="00EA3568">
        <w:rPr>
          <w:rFonts w:asciiTheme="majorHAnsi" w:hAnsiTheme="majorHAnsi" w:cstheme="majorHAnsi"/>
          <w:szCs w:val="22"/>
        </w:rPr>
        <w:t xml:space="preserve">If desired, you </w:t>
      </w:r>
      <w:r w:rsidR="00951400">
        <w:rPr>
          <w:rFonts w:asciiTheme="majorHAnsi" w:hAnsiTheme="majorHAnsi" w:cstheme="majorHAnsi"/>
          <w:szCs w:val="22"/>
        </w:rPr>
        <w:t xml:space="preserve">can use the sort, filter, or search functionalities to </w:t>
      </w:r>
      <w:r>
        <w:rPr>
          <w:rFonts w:asciiTheme="majorHAnsi" w:hAnsiTheme="majorHAnsi" w:cstheme="majorHAnsi"/>
          <w:szCs w:val="22"/>
        </w:rPr>
        <w:t>find</w:t>
      </w:r>
      <w:r w:rsidR="00951400">
        <w:rPr>
          <w:rFonts w:asciiTheme="majorHAnsi" w:hAnsiTheme="majorHAnsi" w:cstheme="majorHAnsi"/>
          <w:szCs w:val="22"/>
        </w:rPr>
        <w:t xml:space="preserve"> </w:t>
      </w:r>
      <w:r w:rsidR="00851AE2">
        <w:rPr>
          <w:rFonts w:asciiTheme="majorHAnsi" w:hAnsiTheme="majorHAnsi" w:cstheme="majorHAnsi"/>
          <w:szCs w:val="22"/>
        </w:rPr>
        <w:t xml:space="preserve">a </w:t>
      </w:r>
      <w:r w:rsidR="00951400">
        <w:rPr>
          <w:rFonts w:asciiTheme="majorHAnsi" w:hAnsiTheme="majorHAnsi" w:cstheme="majorHAnsi"/>
          <w:szCs w:val="22"/>
        </w:rPr>
        <w:t>specific event.</w:t>
      </w:r>
    </w:p>
    <w:p w14:paraId="73299A18" w14:textId="011F9AB4" w:rsidR="00C0437C" w:rsidRPr="0063324F" w:rsidRDefault="005D562D" w:rsidP="00743430">
      <w:pPr>
        <w:pStyle w:val="BodyText"/>
        <w:kinsoku w:val="0"/>
        <w:overflowPunct w:val="0"/>
        <w:spacing w:before="89"/>
        <w:ind w:right="-29"/>
        <w:rPr>
          <w:rFonts w:asciiTheme="majorHAnsi" w:hAnsiTheme="majorHAnsi" w:cstheme="majorHAnsi"/>
          <w:szCs w:val="22"/>
        </w:rPr>
      </w:pPr>
      <w:r w:rsidRPr="00C85BC9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63C996" wp14:editId="3ECEC35D">
                <wp:simplePos x="0" y="0"/>
                <wp:positionH relativeFrom="column">
                  <wp:posOffset>278296</wp:posOffset>
                </wp:positionH>
                <wp:positionV relativeFrom="paragraph">
                  <wp:posOffset>1157936</wp:posOffset>
                </wp:positionV>
                <wp:extent cx="5246977" cy="2854325"/>
                <wp:effectExtent l="0" t="0" r="11430" b="22225"/>
                <wp:wrapNone/>
                <wp:docPr id="50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977" cy="285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40118" w14:textId="5CC119CB" w:rsidR="00951400" w:rsidRDefault="00951400" w:rsidP="00951400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3C996" id="_x0000_s1049" style="position:absolute;margin-left:21.9pt;margin-top:91.2pt;width:413.15pt;height:2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" filled="f" strokecolor="#10069f" strokeweight="2pt">
                <v:textbox>
                  <w:txbxContent>
                    <w:p w14:paraId="0B440118" w14:textId="5CC119CB" w:rsidR="00951400" w:rsidRDefault="00951400" w:rsidP="00951400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85BC9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5FEDB56" wp14:editId="1D298A86">
                <wp:simplePos x="0" y="0"/>
                <wp:positionH relativeFrom="column">
                  <wp:posOffset>324485</wp:posOffset>
                </wp:positionH>
                <wp:positionV relativeFrom="paragraph">
                  <wp:posOffset>1562735</wp:posOffset>
                </wp:positionV>
                <wp:extent cx="333375" cy="150495"/>
                <wp:effectExtent l="0" t="0" r="28575" b="20955"/>
                <wp:wrapNone/>
                <wp:docPr id="45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04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F6AC5F" w14:textId="77777777" w:rsidR="00C85BC9" w:rsidRDefault="00C85BC9" w:rsidP="00C85BC9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EDB56" id="_x0000_s1050" style="position:absolute;margin-left:25.55pt;margin-top:123.05pt;width:26.25pt;height:11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" filled="f" strokecolor="#10069f" strokeweight="2pt">
                <v:textbox>
                  <w:txbxContent>
                    <w:p w14:paraId="22F6AC5F" w14:textId="77777777" w:rsidR="00C85BC9" w:rsidRDefault="00C85BC9" w:rsidP="00C85BC9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B66C1">
        <w:rPr>
          <w:noProof/>
          <w:color w:val="2B579A"/>
          <w:shd w:val="clear" w:color="auto" w:fill="E6E6E6"/>
        </w:rPr>
        <w:drawing>
          <wp:inline distT="0" distB="0" distL="0" distR="0" wp14:anchorId="4F84BEFC" wp14:editId="5DB3F1F2">
            <wp:extent cx="5727700" cy="4058705"/>
            <wp:effectExtent l="19050" t="19050" r="25400" b="184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8705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CC87EC3" w14:textId="2E9E95B5" w:rsidR="008009A1" w:rsidRPr="00AF1205" w:rsidRDefault="00AF1205" w:rsidP="006C4A34">
      <w:pPr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2E993E6B" w14:textId="1DA9A551" w:rsidR="00502EC6" w:rsidRDefault="00543B4A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Review the </w:t>
      </w:r>
      <w:r w:rsidRPr="009275B8">
        <w:rPr>
          <w:rFonts w:asciiTheme="majorHAnsi" w:hAnsiTheme="majorHAnsi" w:cstheme="majorHAnsi"/>
          <w:b/>
          <w:bCs/>
          <w:szCs w:val="22"/>
        </w:rPr>
        <w:t>Event Info</w:t>
      </w:r>
      <w:r>
        <w:rPr>
          <w:rFonts w:asciiTheme="majorHAnsi" w:hAnsiTheme="majorHAnsi" w:cstheme="majorHAnsi"/>
          <w:szCs w:val="22"/>
        </w:rPr>
        <w:t xml:space="preserve"> message and the </w:t>
      </w:r>
      <w:r w:rsidRPr="009275B8">
        <w:rPr>
          <w:rFonts w:asciiTheme="majorHAnsi" w:hAnsiTheme="majorHAnsi" w:cstheme="majorHAnsi"/>
          <w:b/>
          <w:bCs/>
          <w:szCs w:val="22"/>
        </w:rPr>
        <w:t>Event Ends</w:t>
      </w:r>
      <w:r>
        <w:rPr>
          <w:rFonts w:asciiTheme="majorHAnsi" w:hAnsiTheme="majorHAnsi" w:cstheme="majorHAnsi"/>
          <w:szCs w:val="22"/>
        </w:rPr>
        <w:t xml:space="preserve"> countdown</w:t>
      </w:r>
      <w:r w:rsidR="00880AB9" w:rsidRPr="00743430">
        <w:rPr>
          <w:rFonts w:asciiTheme="majorHAnsi" w:hAnsiTheme="majorHAnsi" w:cstheme="majorHAnsi"/>
          <w:szCs w:val="22"/>
        </w:rPr>
        <w:t xml:space="preserve">. </w:t>
      </w:r>
    </w:p>
    <w:p w14:paraId="1037E461" w14:textId="680483E3" w:rsidR="00487401" w:rsidRPr="00487401" w:rsidRDefault="00487401" w:rsidP="005132A7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hAnsiTheme="majorHAnsi" w:cstheme="majorHAnsi"/>
          <w:szCs w:val="22"/>
        </w:rPr>
      </w:pPr>
      <w:r w:rsidRPr="006C4A34">
        <w:rPr>
          <w:rFonts w:asciiTheme="majorHAnsi" w:hAnsiTheme="majorHAnsi" w:cstheme="majorHAnsi"/>
          <w:b/>
          <w:bCs/>
          <w:szCs w:val="22"/>
        </w:rPr>
        <w:t>Critical:</w:t>
      </w:r>
      <w:r>
        <w:rPr>
          <w:rFonts w:asciiTheme="majorHAnsi" w:hAnsiTheme="majorHAnsi" w:cstheme="majorHAnsi"/>
          <w:szCs w:val="22"/>
        </w:rPr>
        <w:t xml:space="preserve"> Participating responses will not be a</w:t>
      </w:r>
      <w:r w:rsidR="00447AE9">
        <w:rPr>
          <w:rFonts w:asciiTheme="majorHAnsi" w:hAnsiTheme="majorHAnsi" w:cstheme="majorHAnsi"/>
          <w:szCs w:val="22"/>
        </w:rPr>
        <w:t>ccepted</w:t>
      </w:r>
      <w:r>
        <w:rPr>
          <w:rFonts w:asciiTheme="majorHAnsi" w:hAnsiTheme="majorHAnsi" w:cstheme="majorHAnsi"/>
          <w:szCs w:val="22"/>
        </w:rPr>
        <w:t xml:space="preserve"> past the </w:t>
      </w:r>
      <w:r w:rsidR="00167F32">
        <w:rPr>
          <w:rFonts w:asciiTheme="majorHAnsi" w:hAnsiTheme="majorHAnsi" w:cstheme="majorHAnsi"/>
          <w:szCs w:val="22"/>
        </w:rPr>
        <w:t>Event End</w:t>
      </w:r>
      <w:r>
        <w:rPr>
          <w:rFonts w:asciiTheme="majorHAnsi" w:hAnsiTheme="majorHAnsi" w:cstheme="majorHAnsi"/>
          <w:szCs w:val="22"/>
        </w:rPr>
        <w:t xml:space="preserve"> Date. </w:t>
      </w:r>
    </w:p>
    <w:p w14:paraId="512DC4FD" w14:textId="271E9459" w:rsidR="00502EC6" w:rsidRDefault="00A87E0A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743430">
        <w:rPr>
          <w:rFonts w:asciiTheme="majorHAnsi" w:hAnsiTheme="majorHAnsi" w:cstheme="majorHAnsi"/>
          <w:szCs w:val="22"/>
        </w:rPr>
        <w:t>If you choose to participate, select the “</w:t>
      </w:r>
      <w:r w:rsidRPr="00743430">
        <w:rPr>
          <w:rFonts w:asciiTheme="majorHAnsi" w:hAnsiTheme="majorHAnsi" w:cstheme="majorHAnsi"/>
          <w:b/>
          <w:bCs/>
          <w:szCs w:val="22"/>
        </w:rPr>
        <w:t>I inten</w:t>
      </w:r>
      <w:r w:rsidR="005F0CAC" w:rsidRPr="00743430">
        <w:rPr>
          <w:rFonts w:asciiTheme="majorHAnsi" w:hAnsiTheme="majorHAnsi" w:cstheme="majorHAnsi"/>
          <w:b/>
          <w:bCs/>
          <w:szCs w:val="22"/>
        </w:rPr>
        <w:t>d</w:t>
      </w:r>
      <w:r w:rsidRPr="00743430">
        <w:rPr>
          <w:rFonts w:asciiTheme="majorHAnsi" w:hAnsiTheme="majorHAnsi" w:cstheme="majorHAnsi"/>
          <w:b/>
          <w:bCs/>
          <w:szCs w:val="22"/>
        </w:rPr>
        <w:t xml:space="preserve"> to participate in this event</w:t>
      </w:r>
      <w:r w:rsidRPr="00743430">
        <w:rPr>
          <w:rFonts w:asciiTheme="majorHAnsi" w:hAnsiTheme="majorHAnsi" w:cstheme="majorHAnsi"/>
          <w:szCs w:val="22"/>
        </w:rPr>
        <w:t xml:space="preserve">” checkbox. </w:t>
      </w:r>
    </w:p>
    <w:p w14:paraId="1F9DC533" w14:textId="104490BB" w:rsidR="00C4030D" w:rsidRDefault="00A87E0A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743430">
        <w:rPr>
          <w:rFonts w:asciiTheme="majorHAnsi" w:hAnsiTheme="majorHAnsi" w:cstheme="majorHAnsi"/>
          <w:szCs w:val="22"/>
        </w:rPr>
        <w:t xml:space="preserve">If applicable, </w:t>
      </w:r>
      <w:r w:rsidR="004C4D60">
        <w:rPr>
          <w:rFonts w:asciiTheme="majorHAnsi" w:hAnsiTheme="majorHAnsi" w:cstheme="majorHAnsi"/>
          <w:szCs w:val="22"/>
        </w:rPr>
        <w:t xml:space="preserve">review </w:t>
      </w:r>
      <w:r w:rsidRPr="00743430">
        <w:rPr>
          <w:rFonts w:asciiTheme="majorHAnsi" w:hAnsiTheme="majorHAnsi" w:cstheme="majorHAnsi"/>
          <w:szCs w:val="22"/>
        </w:rPr>
        <w:t xml:space="preserve">the </w:t>
      </w:r>
      <w:r w:rsidRPr="00743430">
        <w:rPr>
          <w:rFonts w:asciiTheme="majorHAnsi" w:hAnsiTheme="majorHAnsi" w:cstheme="majorHAnsi"/>
          <w:b/>
          <w:bCs/>
          <w:szCs w:val="22"/>
        </w:rPr>
        <w:t>Event Terms and Conditions</w:t>
      </w:r>
      <w:r w:rsidR="00FB3771">
        <w:rPr>
          <w:rFonts w:asciiTheme="majorHAnsi" w:hAnsiTheme="majorHAnsi" w:cstheme="majorHAnsi"/>
          <w:szCs w:val="22"/>
        </w:rPr>
        <w:t xml:space="preserve">. In this example, no terms or conditions </w:t>
      </w:r>
      <w:r w:rsidR="00AA7EF1">
        <w:rPr>
          <w:rFonts w:asciiTheme="majorHAnsi" w:hAnsiTheme="majorHAnsi" w:cstheme="majorHAnsi"/>
          <w:szCs w:val="22"/>
        </w:rPr>
        <w:t xml:space="preserve">were added to the event so nothing is available or required for </w:t>
      </w:r>
      <w:r w:rsidR="0013106D">
        <w:rPr>
          <w:rFonts w:asciiTheme="majorHAnsi" w:hAnsiTheme="majorHAnsi" w:cstheme="majorHAnsi"/>
          <w:szCs w:val="22"/>
        </w:rPr>
        <w:t>review.</w:t>
      </w:r>
    </w:p>
    <w:p w14:paraId="3EFCBB18" w14:textId="22BE8BB4" w:rsidR="00C4030D" w:rsidRPr="009275B8" w:rsidRDefault="00022580" w:rsidP="00650D32">
      <w:pPr>
        <w:pStyle w:val="BodyText"/>
        <w:numPr>
          <w:ilvl w:val="1"/>
          <w:numId w:val="9"/>
        </w:numPr>
        <w:kinsoku w:val="0"/>
        <w:overflowPunct w:val="0"/>
        <w:spacing w:before="89"/>
        <w:ind w:right="1224"/>
        <w:rPr>
          <w:rFonts w:asciiTheme="majorHAnsi" w:eastAsiaTheme="minorHAnsi" w:hAnsiTheme="majorHAnsi" w:cstheme="majorHAnsi"/>
          <w:sz w:val="24"/>
          <w:szCs w:val="22"/>
        </w:rPr>
      </w:pPr>
      <w:r w:rsidRPr="009275B8">
        <w:rPr>
          <w:rFonts w:asciiTheme="majorHAnsi" w:hAnsiTheme="majorHAnsi" w:cstheme="majorHAnsi"/>
          <w:szCs w:val="22"/>
        </w:rPr>
        <w:t xml:space="preserve">If </w:t>
      </w:r>
      <w:r w:rsidR="00AA44C6">
        <w:rPr>
          <w:rFonts w:asciiTheme="majorHAnsi" w:hAnsiTheme="majorHAnsi" w:cstheme="majorHAnsi"/>
          <w:szCs w:val="22"/>
        </w:rPr>
        <w:t xml:space="preserve">any </w:t>
      </w:r>
      <w:r w:rsidR="009275B8">
        <w:rPr>
          <w:rFonts w:asciiTheme="majorHAnsi" w:hAnsiTheme="majorHAnsi" w:cstheme="majorHAnsi"/>
          <w:szCs w:val="22"/>
        </w:rPr>
        <w:t>Terms and Conditions were available, you would need to</w:t>
      </w:r>
      <w:r w:rsidRPr="009275B8">
        <w:rPr>
          <w:rFonts w:asciiTheme="majorHAnsi" w:hAnsiTheme="majorHAnsi" w:cstheme="majorHAnsi"/>
          <w:szCs w:val="22"/>
        </w:rPr>
        <w:t xml:space="preserve"> use the radio button to accept or decline </w:t>
      </w:r>
      <w:r w:rsidR="00A87E0A" w:rsidRPr="009275B8">
        <w:rPr>
          <w:rFonts w:asciiTheme="majorHAnsi" w:eastAsiaTheme="minorHAnsi" w:hAnsiTheme="majorHAnsi" w:cstheme="majorHAnsi"/>
          <w:szCs w:val="22"/>
        </w:rPr>
        <w:t>the</w:t>
      </w:r>
      <w:r w:rsidR="009275B8">
        <w:rPr>
          <w:rFonts w:asciiTheme="majorHAnsi" w:eastAsiaTheme="minorHAnsi" w:hAnsiTheme="majorHAnsi" w:cstheme="majorHAnsi"/>
          <w:szCs w:val="22"/>
        </w:rPr>
        <w:t xml:space="preserve"> provided</w:t>
      </w:r>
      <w:r w:rsidR="00A87E0A" w:rsidRPr="009275B8">
        <w:rPr>
          <w:rFonts w:asciiTheme="majorHAnsi" w:eastAsiaTheme="minorHAnsi" w:hAnsiTheme="majorHAnsi" w:cstheme="majorHAnsi"/>
          <w:szCs w:val="22"/>
        </w:rPr>
        <w:t xml:space="preserve"> </w:t>
      </w:r>
      <w:r w:rsidR="00A87E0A" w:rsidRPr="00650D32">
        <w:rPr>
          <w:rFonts w:asciiTheme="majorHAnsi" w:eastAsiaTheme="minorHAnsi" w:hAnsiTheme="majorHAnsi" w:cstheme="majorHAnsi"/>
          <w:szCs w:val="22"/>
        </w:rPr>
        <w:t>Terms and Conditions</w:t>
      </w:r>
      <w:r w:rsidR="009275B8">
        <w:rPr>
          <w:rFonts w:asciiTheme="majorHAnsi" w:eastAsiaTheme="minorHAnsi" w:hAnsiTheme="majorHAnsi" w:cstheme="majorHAnsi"/>
          <w:szCs w:val="22"/>
        </w:rPr>
        <w:t>.</w:t>
      </w:r>
    </w:p>
    <w:p w14:paraId="65C60DA3" w14:textId="4862174D" w:rsidR="00C4030D" w:rsidRPr="00743430" w:rsidRDefault="00A87E0A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743430">
        <w:rPr>
          <w:rFonts w:asciiTheme="majorHAnsi" w:hAnsiTheme="majorHAnsi" w:cstheme="majorHAnsi"/>
          <w:szCs w:val="22"/>
        </w:rPr>
        <w:t xml:space="preserve">Review the </w:t>
      </w:r>
      <w:r w:rsidRPr="00743430">
        <w:rPr>
          <w:rFonts w:asciiTheme="majorHAnsi" w:hAnsiTheme="majorHAnsi" w:cstheme="majorHAnsi"/>
          <w:b/>
          <w:bCs/>
          <w:szCs w:val="22"/>
        </w:rPr>
        <w:t>Event</w:t>
      </w:r>
      <w:r w:rsidRPr="00743430">
        <w:rPr>
          <w:rFonts w:asciiTheme="majorHAnsi" w:hAnsiTheme="majorHAnsi" w:cstheme="majorHAnsi"/>
          <w:szCs w:val="22"/>
        </w:rPr>
        <w:t xml:space="preserve"> </w:t>
      </w:r>
      <w:r w:rsidRPr="00743430">
        <w:rPr>
          <w:rFonts w:asciiTheme="majorHAnsi" w:hAnsiTheme="majorHAnsi" w:cstheme="majorHAnsi"/>
          <w:b/>
          <w:bCs/>
          <w:szCs w:val="22"/>
        </w:rPr>
        <w:t>Information</w:t>
      </w:r>
      <w:r w:rsidRPr="00743430">
        <w:rPr>
          <w:rFonts w:asciiTheme="majorHAnsi" w:hAnsiTheme="majorHAnsi" w:cstheme="majorHAnsi"/>
          <w:szCs w:val="22"/>
        </w:rPr>
        <w:t xml:space="preserve"> </w:t>
      </w:r>
      <w:r w:rsidRPr="00743430">
        <w:rPr>
          <w:rFonts w:asciiTheme="majorHAnsi" w:hAnsiTheme="majorHAnsi" w:cstheme="majorHAnsi"/>
          <w:b/>
          <w:bCs/>
          <w:szCs w:val="22"/>
        </w:rPr>
        <w:t>and Bidding</w:t>
      </w:r>
      <w:r w:rsidRPr="00743430">
        <w:rPr>
          <w:rFonts w:asciiTheme="majorHAnsi" w:hAnsiTheme="majorHAnsi" w:cstheme="majorHAnsi"/>
          <w:szCs w:val="22"/>
        </w:rPr>
        <w:t xml:space="preserve"> </w:t>
      </w:r>
      <w:r w:rsidRPr="00743430">
        <w:rPr>
          <w:rFonts w:asciiTheme="majorHAnsi" w:hAnsiTheme="majorHAnsi" w:cstheme="majorHAnsi"/>
          <w:b/>
          <w:bCs/>
          <w:szCs w:val="22"/>
        </w:rPr>
        <w:t>Rules</w:t>
      </w:r>
      <w:r w:rsidRPr="00743430">
        <w:rPr>
          <w:rFonts w:asciiTheme="majorHAnsi" w:hAnsiTheme="majorHAnsi" w:cstheme="majorHAnsi"/>
          <w:szCs w:val="22"/>
        </w:rPr>
        <w:t xml:space="preserve">. </w:t>
      </w:r>
    </w:p>
    <w:p w14:paraId="0A238A40" w14:textId="79EF974F" w:rsidR="00C4030D" w:rsidRPr="00743430" w:rsidRDefault="00A87E0A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743430">
        <w:rPr>
          <w:rFonts w:asciiTheme="majorHAnsi" w:hAnsiTheme="majorHAnsi" w:cstheme="majorHAnsi"/>
          <w:szCs w:val="22"/>
        </w:rPr>
        <w:t xml:space="preserve">If applicable, review the </w:t>
      </w:r>
      <w:r w:rsidRPr="00743430">
        <w:rPr>
          <w:rFonts w:asciiTheme="majorHAnsi" w:hAnsiTheme="majorHAnsi" w:cstheme="majorHAnsi"/>
          <w:b/>
          <w:bCs/>
          <w:szCs w:val="22"/>
        </w:rPr>
        <w:t>Buyer</w:t>
      </w:r>
      <w:r w:rsidRPr="00743430">
        <w:rPr>
          <w:rFonts w:asciiTheme="majorHAnsi" w:hAnsiTheme="majorHAnsi" w:cstheme="majorHAnsi"/>
          <w:szCs w:val="22"/>
        </w:rPr>
        <w:t xml:space="preserve"> </w:t>
      </w:r>
      <w:r w:rsidRPr="00743430">
        <w:rPr>
          <w:rFonts w:asciiTheme="majorHAnsi" w:hAnsiTheme="majorHAnsi" w:cstheme="majorHAnsi"/>
          <w:b/>
          <w:bCs/>
          <w:szCs w:val="22"/>
        </w:rPr>
        <w:t>Attachments</w:t>
      </w:r>
      <w:r w:rsidRPr="00743430">
        <w:rPr>
          <w:rFonts w:asciiTheme="majorHAnsi" w:hAnsiTheme="majorHAnsi" w:cstheme="majorHAnsi"/>
          <w:szCs w:val="22"/>
        </w:rPr>
        <w:t xml:space="preserve">. </w:t>
      </w:r>
      <w:r w:rsidR="00921124">
        <w:rPr>
          <w:rFonts w:asciiTheme="majorHAnsi" w:hAnsiTheme="majorHAnsi" w:cstheme="majorHAnsi"/>
          <w:szCs w:val="22"/>
        </w:rPr>
        <w:t>In this example, there are no attachments with additional requirements or instructions for the event.</w:t>
      </w:r>
    </w:p>
    <w:p w14:paraId="2595F48A" w14:textId="4E8D6475" w:rsidR="00C4030D" w:rsidRDefault="00A87E0A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 w:rsidRPr="00743430">
        <w:rPr>
          <w:rFonts w:asciiTheme="majorHAnsi" w:hAnsiTheme="majorHAnsi" w:cstheme="majorHAnsi"/>
          <w:szCs w:val="22"/>
        </w:rPr>
        <w:t xml:space="preserve">Review the </w:t>
      </w:r>
      <w:r w:rsidRPr="00743430">
        <w:rPr>
          <w:rFonts w:asciiTheme="majorHAnsi" w:hAnsiTheme="majorHAnsi" w:cstheme="majorHAnsi"/>
          <w:b/>
          <w:bCs/>
          <w:szCs w:val="22"/>
        </w:rPr>
        <w:t>Timeline</w:t>
      </w:r>
      <w:r w:rsidRPr="00743430">
        <w:rPr>
          <w:rFonts w:asciiTheme="majorHAnsi" w:hAnsiTheme="majorHAnsi" w:cstheme="majorHAnsi"/>
          <w:szCs w:val="22"/>
        </w:rPr>
        <w:t xml:space="preserve"> for the event. </w:t>
      </w:r>
    </w:p>
    <w:p w14:paraId="2153BDEA" w14:textId="24A97295" w:rsidR="007D28F4" w:rsidRPr="00743430" w:rsidRDefault="007D28F4" w:rsidP="008751FF">
      <w:pPr>
        <w:pStyle w:val="BodyText"/>
        <w:numPr>
          <w:ilvl w:val="0"/>
          <w:numId w:val="9"/>
        </w:numPr>
        <w:kinsoku w:val="0"/>
        <w:overflowPunct w:val="0"/>
        <w:spacing w:before="89"/>
        <w:ind w:left="288" w:right="-29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C</w:t>
      </w:r>
      <w:r w:rsidRPr="00743430">
        <w:rPr>
          <w:rFonts w:asciiTheme="majorHAnsi" w:hAnsiTheme="majorHAnsi" w:cstheme="majorHAnsi"/>
          <w:szCs w:val="22"/>
        </w:rPr>
        <w:t xml:space="preserve">lick </w:t>
      </w:r>
      <w:r w:rsidRPr="00743430">
        <w:rPr>
          <w:rFonts w:asciiTheme="majorHAnsi" w:hAnsiTheme="majorHAnsi" w:cstheme="majorHAnsi"/>
          <w:b/>
          <w:bCs/>
          <w:szCs w:val="22"/>
        </w:rPr>
        <w:t>Enter</w:t>
      </w:r>
      <w:r w:rsidRPr="00743430">
        <w:rPr>
          <w:rFonts w:asciiTheme="majorHAnsi" w:hAnsiTheme="majorHAnsi" w:cstheme="majorHAnsi"/>
          <w:szCs w:val="22"/>
        </w:rPr>
        <w:t xml:space="preserve"> </w:t>
      </w:r>
      <w:r w:rsidRPr="00743430">
        <w:rPr>
          <w:rFonts w:asciiTheme="majorHAnsi" w:hAnsiTheme="majorHAnsi" w:cstheme="majorHAnsi"/>
          <w:b/>
          <w:bCs/>
          <w:szCs w:val="22"/>
        </w:rPr>
        <w:t>Response</w:t>
      </w:r>
      <w:r w:rsidRPr="00743430">
        <w:rPr>
          <w:rFonts w:asciiTheme="majorHAnsi" w:hAnsiTheme="majorHAnsi" w:cstheme="majorHAnsi"/>
          <w:szCs w:val="22"/>
        </w:rPr>
        <w:t xml:space="preserve">.  </w:t>
      </w:r>
    </w:p>
    <w:p w14:paraId="5A14D268" w14:textId="518F25FA" w:rsidR="00E96029" w:rsidRDefault="00187512" w:rsidP="00E96029">
      <w:pPr>
        <w:pStyle w:val="BodyText"/>
        <w:kinsoku w:val="0"/>
        <w:overflowPunct w:val="0"/>
        <w:spacing w:before="89"/>
        <w:ind w:left="-72" w:right="-29"/>
        <w:rPr>
          <w:rFonts w:asciiTheme="majorHAnsi" w:hAnsiTheme="majorHAnsi" w:cstheme="majorHAnsi"/>
          <w:szCs w:val="22"/>
        </w:rPr>
      </w:pPr>
      <w:r w:rsidRPr="005F0CAC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CD47B0" wp14:editId="5B55C4C0">
                <wp:simplePos x="0" y="0"/>
                <wp:positionH relativeFrom="margin">
                  <wp:posOffset>5115229</wp:posOffset>
                </wp:positionH>
                <wp:positionV relativeFrom="paragraph">
                  <wp:posOffset>4803775</wp:posOffset>
                </wp:positionV>
                <wp:extent cx="819509" cy="198408"/>
                <wp:effectExtent l="0" t="0" r="19050" b="11430"/>
                <wp:wrapNone/>
                <wp:docPr id="47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09" cy="1984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EDF2D9" w14:textId="77777777" w:rsidR="005F0CAC" w:rsidRDefault="005F0CAC" w:rsidP="005F0CAC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D47B0" id="_x0000_s1051" style="position:absolute;left:0;text-align:left;margin-left:402.75pt;margin-top:378.25pt;width:64.55pt;height:15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" filled="f" strokecolor="#10069f" strokeweight="2pt">
                <v:textbox>
                  <w:txbxContent>
                    <w:p w14:paraId="1BEDF2D9" w14:textId="77777777" w:rsidR="005F0CAC" w:rsidRDefault="005F0CAC" w:rsidP="005F0CAC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CAC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06919B0" wp14:editId="0469F2EA">
                <wp:simplePos x="0" y="0"/>
                <wp:positionH relativeFrom="margin">
                  <wp:posOffset>55769</wp:posOffset>
                </wp:positionH>
                <wp:positionV relativeFrom="paragraph">
                  <wp:posOffset>4055828</wp:posOffset>
                </wp:positionV>
                <wp:extent cx="5764695" cy="572493"/>
                <wp:effectExtent l="0" t="0" r="26670" b="18415"/>
                <wp:wrapNone/>
                <wp:docPr id="47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4695" cy="5724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F5A78B" w14:textId="77777777" w:rsidR="005F0CAC" w:rsidRDefault="005F0CAC" w:rsidP="005F0CAC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919B0" id="_x0000_s1052" style="position:absolute;left:0;text-align:left;margin-left:4.4pt;margin-top:319.35pt;width:453.9pt;height:45.1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" filled="f" strokecolor="#10069f" strokeweight="2pt">
                <v:textbox>
                  <w:txbxContent>
                    <w:p w14:paraId="6BF5A78B" w14:textId="77777777" w:rsidR="005F0CAC" w:rsidRDefault="005F0CAC" w:rsidP="005F0CAC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CAC">
        <w:rPr>
          <w:rFonts w:asciiTheme="majorHAnsi" w:hAnsiTheme="majorHAnsi" w:cstheme="majorHAnsi"/>
          <w:b/>
          <w:bCs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A4194A1" wp14:editId="6F98A377">
                <wp:simplePos x="0" y="0"/>
                <wp:positionH relativeFrom="margin">
                  <wp:posOffset>61595</wp:posOffset>
                </wp:positionH>
                <wp:positionV relativeFrom="paragraph">
                  <wp:posOffset>2745436</wp:posOffset>
                </wp:positionV>
                <wp:extent cx="2803585" cy="644055"/>
                <wp:effectExtent l="0" t="0" r="15875" b="22860"/>
                <wp:wrapNone/>
                <wp:docPr id="46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6440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FE7FDE" w14:textId="77777777" w:rsidR="005F0CAC" w:rsidRDefault="005F0CAC" w:rsidP="005F0CAC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94A1" id="_x0000_s1053" style="position:absolute;left:0;text-align:left;margin-left:4.85pt;margin-top:216.2pt;width:220.75pt;height:50.7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" filled="f" strokecolor="#10069f" strokeweight="2pt">
                <v:textbox>
                  <w:txbxContent>
                    <w:p w14:paraId="0FFE7FDE" w14:textId="77777777" w:rsidR="005F0CAC" w:rsidRDefault="005F0CAC" w:rsidP="005F0CAC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CAC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B569CD" wp14:editId="4DC40FBB">
                <wp:simplePos x="0" y="0"/>
                <wp:positionH relativeFrom="column">
                  <wp:posOffset>3060369</wp:posOffset>
                </wp:positionH>
                <wp:positionV relativeFrom="paragraph">
                  <wp:posOffset>2617360</wp:posOffset>
                </wp:positionV>
                <wp:extent cx="2881223" cy="250166"/>
                <wp:effectExtent l="0" t="0" r="14605" b="17145"/>
                <wp:wrapNone/>
                <wp:docPr id="46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223" cy="25016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D5F19" w14:textId="77777777" w:rsidR="005F0CAC" w:rsidRDefault="005F0CAC" w:rsidP="005F0CAC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569CD" id="_x0000_s1054" style="position:absolute;left:0;text-align:left;margin-left:240.95pt;margin-top:206.1pt;width:226.85pt;height:19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" filled="f" strokecolor="#10069f" strokeweight="2pt">
                <v:textbox>
                  <w:txbxContent>
                    <w:p w14:paraId="0DFD5F19" w14:textId="77777777" w:rsidR="005F0CAC" w:rsidRDefault="005F0CAC" w:rsidP="005F0CAC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5F0CAC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F3A4D5B" wp14:editId="759C4A61">
                <wp:simplePos x="0" y="0"/>
                <wp:positionH relativeFrom="margin">
                  <wp:align>left</wp:align>
                </wp:positionH>
                <wp:positionV relativeFrom="paragraph">
                  <wp:posOffset>2123578</wp:posOffset>
                </wp:positionV>
                <wp:extent cx="2138901" cy="215110"/>
                <wp:effectExtent l="0" t="0" r="13970" b="13970"/>
                <wp:wrapNone/>
                <wp:docPr id="47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901" cy="2151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08FD01" w14:textId="77777777" w:rsidR="005F0CAC" w:rsidRDefault="005F0CAC" w:rsidP="005F0CAC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A4D5B" id="_x0000_s1055" style="position:absolute;left:0;text-align:left;margin-left:0;margin-top:167.2pt;width:168.4pt;height:16.9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" filled="f" strokecolor="#10069f" strokeweight="2pt">
                <v:textbox>
                  <w:txbxContent>
                    <w:p w14:paraId="0008FD01" w14:textId="77777777" w:rsidR="005F0CAC" w:rsidRDefault="005F0CAC" w:rsidP="005F0CAC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CAC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E28042" wp14:editId="07DE5617">
                <wp:simplePos x="0" y="0"/>
                <wp:positionH relativeFrom="margin">
                  <wp:align>left</wp:align>
                </wp:positionH>
                <wp:positionV relativeFrom="paragraph">
                  <wp:posOffset>1509478</wp:posOffset>
                </wp:positionV>
                <wp:extent cx="1900361" cy="302150"/>
                <wp:effectExtent l="0" t="0" r="24130" b="22225"/>
                <wp:wrapNone/>
                <wp:docPr id="50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61" cy="302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4EC9C4" w14:textId="77777777" w:rsidR="003C5582" w:rsidRDefault="003C5582" w:rsidP="003C5582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28042" id="_x0000_s1056" style="position:absolute;left:0;text-align:left;margin-left:0;margin-top:118.85pt;width:149.65pt;height:23.8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" filled="f" strokecolor="#10069f" strokeweight="2pt">
                <v:textbox>
                  <w:txbxContent>
                    <w:p w14:paraId="384EC9C4" w14:textId="77777777" w:rsidR="003C5582" w:rsidRDefault="003C5582" w:rsidP="003C5582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CAC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42355AC" wp14:editId="779964BA">
                <wp:simplePos x="0" y="0"/>
                <wp:positionH relativeFrom="margin">
                  <wp:align>left</wp:align>
                </wp:positionH>
                <wp:positionV relativeFrom="paragraph">
                  <wp:posOffset>746346</wp:posOffset>
                </wp:positionV>
                <wp:extent cx="5955527" cy="461176"/>
                <wp:effectExtent l="0" t="0" r="26670" b="15240"/>
                <wp:wrapNone/>
                <wp:docPr id="45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527" cy="46117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984BC4" w14:textId="77777777" w:rsidR="005F0CAC" w:rsidRDefault="005F0CAC" w:rsidP="005F0CAC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355AC" id="_x0000_s1057" style="position:absolute;left:0;text-align:left;margin-left:0;margin-top:58.75pt;width:468.95pt;height:36.3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" filled="f" strokecolor="#10069f" strokeweight="2pt">
                <v:textbox>
                  <w:txbxContent>
                    <w:p w14:paraId="10984BC4" w14:textId="77777777" w:rsidR="005F0CAC" w:rsidRDefault="005F0CAC" w:rsidP="005F0CAC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5213F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88292CE" wp14:editId="52BA327F">
                <wp:simplePos x="0" y="0"/>
                <wp:positionH relativeFrom="column">
                  <wp:posOffset>4527743</wp:posOffset>
                </wp:positionH>
                <wp:positionV relativeFrom="paragraph">
                  <wp:posOffset>41689</wp:posOffset>
                </wp:positionV>
                <wp:extent cx="1414732" cy="448573"/>
                <wp:effectExtent l="0" t="0" r="14605" b="27940"/>
                <wp:wrapNone/>
                <wp:docPr id="45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2" cy="4485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B1DED" w14:textId="77777777" w:rsidR="0005213F" w:rsidRDefault="0005213F" w:rsidP="0005213F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292CE" id="_x0000_s1058" style="position:absolute;left:0;text-align:left;margin-left:356.5pt;margin-top:3.3pt;width:111.4pt;height:35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" filled="f" strokecolor="#10069f" strokeweight="2pt">
                <v:textbox>
                  <w:txbxContent>
                    <w:p w14:paraId="2D7B1DED" w14:textId="77777777" w:rsidR="0005213F" w:rsidRDefault="0005213F" w:rsidP="0005213F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05213F">
        <w:rPr>
          <w:noProof/>
          <w:color w:val="2B579A"/>
          <w:shd w:val="clear" w:color="auto" w:fill="E6E6E6"/>
        </w:rPr>
        <w:drawing>
          <wp:inline distT="0" distB="0" distL="0" distR="0" wp14:anchorId="5D1A24C1" wp14:editId="4C3026F3">
            <wp:extent cx="6025515" cy="5029200"/>
            <wp:effectExtent l="19050" t="19050" r="13335" b="1905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5029200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496F1B5" w14:textId="77777777" w:rsidR="005A356A" w:rsidRDefault="005A356A" w:rsidP="002D5B2F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</w:p>
    <w:p w14:paraId="32455869" w14:textId="11DD67C3" w:rsidR="00654DC1" w:rsidRPr="000C3CC1" w:rsidRDefault="00654DC1"/>
    <w:p w14:paraId="69B94550" w14:textId="49740E3C" w:rsidR="00936C89" w:rsidRPr="00650D32" w:rsidRDefault="00936C89" w:rsidP="00650D32">
      <w:pPr>
        <w:pStyle w:val="ListParagraph"/>
        <w:numPr>
          <w:ilvl w:val="0"/>
          <w:numId w:val="9"/>
        </w:numPr>
        <w:spacing w:before="91" w:after="120"/>
        <w:ind w:left="288"/>
        <w:contextualSpacing w:val="0"/>
        <w:rPr>
          <w:rFonts w:asciiTheme="majorHAnsi" w:hAnsiTheme="majorHAnsi" w:cstheme="majorHAnsi"/>
          <w:b/>
          <w:szCs w:val="22"/>
        </w:rPr>
      </w:pPr>
      <w:r w:rsidRPr="00650D32">
        <w:rPr>
          <w:rFonts w:asciiTheme="majorHAnsi" w:hAnsiTheme="majorHAnsi" w:cstheme="majorHAnsi"/>
          <w:szCs w:val="22"/>
        </w:rPr>
        <w:lastRenderedPageBreak/>
        <w:t xml:space="preserve">Enter </w:t>
      </w:r>
      <w:r w:rsidR="00654DC1">
        <w:rPr>
          <w:rFonts w:asciiTheme="majorHAnsi" w:hAnsiTheme="majorHAnsi" w:cstheme="majorHAnsi"/>
          <w:szCs w:val="22"/>
        </w:rPr>
        <w:t>an</w:t>
      </w:r>
      <w:r w:rsidRPr="00650D32">
        <w:rPr>
          <w:rFonts w:asciiTheme="majorHAnsi" w:hAnsiTheme="majorHAnsi" w:cstheme="majorHAnsi"/>
          <w:szCs w:val="22"/>
        </w:rPr>
        <w:t xml:space="preserve"> appropriate response</w:t>
      </w:r>
      <w:r>
        <w:rPr>
          <w:rFonts w:asciiTheme="majorHAnsi" w:hAnsiTheme="majorHAnsi" w:cstheme="majorHAnsi"/>
          <w:b/>
          <w:bCs/>
          <w:szCs w:val="22"/>
        </w:rPr>
        <w:t xml:space="preserve"> Name</w:t>
      </w:r>
      <w:r w:rsidR="005A356A">
        <w:rPr>
          <w:rFonts w:asciiTheme="majorHAnsi" w:hAnsiTheme="majorHAnsi" w:cstheme="majorHAnsi"/>
          <w:szCs w:val="22"/>
        </w:rPr>
        <w:t>.</w:t>
      </w:r>
    </w:p>
    <w:p w14:paraId="3E6BBE8C" w14:textId="75E26254" w:rsidR="00A60579" w:rsidRPr="00650D32" w:rsidRDefault="009C2ADE" w:rsidP="008751FF">
      <w:pPr>
        <w:pStyle w:val="ListParagraph"/>
        <w:numPr>
          <w:ilvl w:val="0"/>
          <w:numId w:val="9"/>
        </w:numPr>
        <w:spacing w:before="91" w:after="120"/>
        <w:ind w:left="288"/>
        <w:contextualSpacing w:val="0"/>
        <w:rPr>
          <w:rFonts w:asciiTheme="majorHAnsi" w:hAnsiTheme="majorHAnsi" w:cstheme="majorHAnsi"/>
          <w:szCs w:val="22"/>
        </w:rPr>
      </w:pPr>
      <w:r w:rsidRPr="00650D32">
        <w:rPr>
          <w:rFonts w:asciiTheme="majorHAnsi" w:hAnsiTheme="majorHAnsi" w:cstheme="majorHAnsi"/>
          <w:szCs w:val="22"/>
        </w:rPr>
        <w:t>If applicable, r</w:t>
      </w:r>
      <w:r w:rsidR="00A60579" w:rsidRPr="00650D32">
        <w:rPr>
          <w:rFonts w:asciiTheme="majorHAnsi" w:hAnsiTheme="majorHAnsi" w:cstheme="majorHAnsi"/>
          <w:szCs w:val="22"/>
        </w:rPr>
        <w:t xml:space="preserve">eview or </w:t>
      </w:r>
      <w:r w:rsidR="00681251">
        <w:rPr>
          <w:rFonts w:asciiTheme="majorHAnsi" w:hAnsiTheme="majorHAnsi" w:cstheme="majorHAnsi"/>
          <w:szCs w:val="22"/>
        </w:rPr>
        <w:t>upload</w:t>
      </w:r>
      <w:r w:rsidR="00A60579" w:rsidRPr="00650D32">
        <w:rPr>
          <w:rFonts w:asciiTheme="majorHAnsi" w:hAnsiTheme="majorHAnsi" w:cstheme="majorHAnsi"/>
          <w:szCs w:val="22"/>
        </w:rPr>
        <w:t xml:space="preserve"> any </w:t>
      </w:r>
      <w:r>
        <w:rPr>
          <w:rFonts w:asciiTheme="majorHAnsi" w:hAnsiTheme="majorHAnsi" w:cstheme="majorHAnsi"/>
          <w:szCs w:val="22"/>
        </w:rPr>
        <w:t xml:space="preserve">appropriate </w:t>
      </w:r>
      <w:r w:rsidRPr="00650D32">
        <w:rPr>
          <w:rFonts w:asciiTheme="majorHAnsi" w:hAnsiTheme="majorHAnsi" w:cstheme="majorHAnsi"/>
          <w:b/>
          <w:szCs w:val="22"/>
        </w:rPr>
        <w:t>Attachments</w:t>
      </w:r>
      <w:r>
        <w:rPr>
          <w:rFonts w:asciiTheme="majorHAnsi" w:hAnsiTheme="majorHAnsi" w:cstheme="majorHAnsi"/>
          <w:szCs w:val="22"/>
        </w:rPr>
        <w:t xml:space="preserve"> as</w:t>
      </w:r>
      <w:r w:rsidR="00A60579" w:rsidRPr="00650D32">
        <w:rPr>
          <w:rFonts w:asciiTheme="majorHAnsi" w:hAnsiTheme="majorHAnsi" w:cstheme="majorHAnsi"/>
          <w:szCs w:val="22"/>
        </w:rPr>
        <w:t xml:space="preserve"> supporting documentation.</w:t>
      </w:r>
    </w:p>
    <w:p w14:paraId="062DBBAC" w14:textId="184A5D7F" w:rsidR="009C2ADE" w:rsidRDefault="001647ED" w:rsidP="00650D32">
      <w:pPr>
        <w:pStyle w:val="ListParagraph"/>
        <w:numPr>
          <w:ilvl w:val="1"/>
          <w:numId w:val="9"/>
        </w:numPr>
        <w:spacing w:before="91" w:after="120"/>
        <w:ind w:right="1224"/>
        <w:contextualSpacing w:val="0"/>
        <w:rPr>
          <w:rFonts w:asciiTheme="majorHAnsi" w:hAnsiTheme="majorHAnsi" w:cstheme="majorHAnsi"/>
          <w:szCs w:val="22"/>
        </w:rPr>
      </w:pPr>
      <w:r w:rsidRPr="00650D32">
        <w:rPr>
          <w:rFonts w:asciiTheme="majorHAnsi" w:hAnsiTheme="majorHAnsi" w:cstheme="majorHAnsi"/>
          <w:szCs w:val="22"/>
        </w:rPr>
        <w:t>Attachments</w:t>
      </w:r>
      <w:r w:rsidRPr="00936C89">
        <w:rPr>
          <w:rFonts w:asciiTheme="majorHAnsi" w:hAnsiTheme="majorHAnsi" w:cstheme="majorHAnsi"/>
          <w:szCs w:val="22"/>
        </w:rPr>
        <w:t xml:space="preserve"> can be included to </w:t>
      </w:r>
      <w:r w:rsidR="009C2ADE">
        <w:rPr>
          <w:rFonts w:asciiTheme="majorHAnsi" w:hAnsiTheme="majorHAnsi" w:cstheme="majorHAnsi"/>
          <w:szCs w:val="22"/>
        </w:rPr>
        <w:t>provide additional instruction</w:t>
      </w:r>
      <w:r w:rsidRPr="00936C89">
        <w:rPr>
          <w:rFonts w:asciiTheme="majorHAnsi" w:hAnsiTheme="majorHAnsi" w:cstheme="majorHAnsi"/>
          <w:szCs w:val="22"/>
        </w:rPr>
        <w:t xml:space="preserve"> or </w:t>
      </w:r>
      <w:r w:rsidR="009C2ADE">
        <w:rPr>
          <w:rFonts w:asciiTheme="majorHAnsi" w:hAnsiTheme="majorHAnsi" w:cstheme="majorHAnsi"/>
          <w:szCs w:val="22"/>
        </w:rPr>
        <w:t xml:space="preserve">to </w:t>
      </w:r>
      <w:r w:rsidRPr="00936C89">
        <w:rPr>
          <w:rFonts w:asciiTheme="majorHAnsi" w:hAnsiTheme="majorHAnsi" w:cstheme="majorHAnsi"/>
          <w:szCs w:val="22"/>
        </w:rPr>
        <w:t xml:space="preserve">gather </w:t>
      </w:r>
      <w:r w:rsidR="009C2ADE">
        <w:rPr>
          <w:rFonts w:asciiTheme="majorHAnsi" w:hAnsiTheme="majorHAnsi" w:cstheme="majorHAnsi"/>
          <w:szCs w:val="22"/>
        </w:rPr>
        <w:t xml:space="preserve">additional </w:t>
      </w:r>
      <w:r w:rsidRPr="00936C89">
        <w:rPr>
          <w:rFonts w:asciiTheme="majorHAnsi" w:hAnsiTheme="majorHAnsi" w:cstheme="majorHAnsi"/>
          <w:szCs w:val="22"/>
        </w:rPr>
        <w:t>information from you</w:t>
      </w:r>
      <w:r w:rsidR="009C2ADE">
        <w:rPr>
          <w:rFonts w:asciiTheme="majorHAnsi" w:hAnsiTheme="majorHAnsi" w:cstheme="majorHAnsi"/>
          <w:szCs w:val="22"/>
        </w:rPr>
        <w:t xml:space="preserve"> and your response</w:t>
      </w:r>
      <w:r w:rsidRPr="00936C89">
        <w:rPr>
          <w:rFonts w:asciiTheme="majorHAnsi" w:hAnsiTheme="majorHAnsi" w:cstheme="majorHAnsi"/>
          <w:szCs w:val="22"/>
        </w:rPr>
        <w:t xml:space="preserve">. </w:t>
      </w:r>
    </w:p>
    <w:p w14:paraId="1A89C441" w14:textId="4169A7DD" w:rsidR="00936C89" w:rsidRPr="00936C89" w:rsidRDefault="009C2ADE" w:rsidP="00650D32">
      <w:pPr>
        <w:pStyle w:val="ListParagraph"/>
        <w:numPr>
          <w:ilvl w:val="1"/>
          <w:numId w:val="9"/>
        </w:numPr>
        <w:spacing w:before="91" w:after="120"/>
        <w:ind w:right="1224"/>
        <w:contextualSpacing w:val="0"/>
        <w:rPr>
          <w:rFonts w:asciiTheme="majorHAnsi" w:hAnsiTheme="majorHAnsi" w:cstheme="majorHAnsi"/>
          <w:szCs w:val="22"/>
        </w:rPr>
      </w:pPr>
      <w:r w:rsidRPr="00650D32">
        <w:rPr>
          <w:rFonts w:asciiTheme="majorHAnsi" w:hAnsiTheme="majorHAnsi" w:cstheme="majorHAnsi"/>
          <w:szCs w:val="22"/>
        </w:rPr>
        <w:t>If available,</w:t>
      </w:r>
      <w:r>
        <w:rPr>
          <w:rFonts w:asciiTheme="majorHAnsi" w:hAnsiTheme="majorHAnsi" w:cstheme="majorHAnsi"/>
          <w:b/>
          <w:bCs/>
          <w:szCs w:val="22"/>
        </w:rPr>
        <w:t xml:space="preserve"> </w:t>
      </w:r>
      <w:r w:rsidR="00DA4ADE" w:rsidRPr="00936C89">
        <w:rPr>
          <w:rFonts w:asciiTheme="majorHAnsi" w:hAnsiTheme="majorHAnsi" w:cstheme="majorHAnsi"/>
          <w:szCs w:val="22"/>
        </w:rPr>
        <w:t>A</w:t>
      </w:r>
      <w:r w:rsidR="001647ED" w:rsidRPr="00936C89">
        <w:rPr>
          <w:rFonts w:asciiTheme="majorHAnsi" w:hAnsiTheme="majorHAnsi" w:cstheme="majorHAnsi"/>
          <w:szCs w:val="22"/>
        </w:rPr>
        <w:t xml:space="preserve">ttachments can be downloaded and reviewed. </w:t>
      </w:r>
    </w:p>
    <w:p w14:paraId="3C5EEE18" w14:textId="206825DD" w:rsidR="0041268D" w:rsidRDefault="0041268D" w:rsidP="008751FF">
      <w:pPr>
        <w:pStyle w:val="ListParagraph"/>
        <w:numPr>
          <w:ilvl w:val="0"/>
          <w:numId w:val="9"/>
        </w:numPr>
        <w:spacing w:before="91" w:after="120"/>
        <w:ind w:left="288"/>
        <w:contextualSpacing w:val="0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Review t</w:t>
      </w:r>
      <w:r w:rsidR="001647ED" w:rsidRPr="00936C89">
        <w:rPr>
          <w:rFonts w:asciiTheme="majorHAnsi" w:hAnsiTheme="majorHAnsi" w:cstheme="majorHAnsi"/>
          <w:szCs w:val="22"/>
        </w:rPr>
        <w:t xml:space="preserve">he </w:t>
      </w:r>
      <w:r w:rsidR="001647ED" w:rsidRPr="00936C89">
        <w:rPr>
          <w:rFonts w:asciiTheme="majorHAnsi" w:eastAsia="Times New Roman" w:hAnsiTheme="majorHAnsi" w:cstheme="majorHAnsi"/>
          <w:b/>
          <w:bCs/>
          <w:szCs w:val="22"/>
        </w:rPr>
        <w:t>Forms</w:t>
      </w:r>
      <w:r w:rsidR="001647ED" w:rsidRPr="00936C89">
        <w:rPr>
          <w:rFonts w:asciiTheme="majorHAnsi" w:hAnsiTheme="majorHAnsi" w:cstheme="majorHAnsi"/>
          <w:szCs w:val="22"/>
        </w:rPr>
        <w:t xml:space="preserve"> section </w:t>
      </w:r>
      <w:r>
        <w:rPr>
          <w:rFonts w:asciiTheme="majorHAnsi" w:hAnsiTheme="majorHAnsi" w:cstheme="majorHAnsi"/>
          <w:szCs w:val="22"/>
        </w:rPr>
        <w:t>to see if there are any</w:t>
      </w:r>
      <w:r w:rsidR="001647ED" w:rsidRPr="00936C89">
        <w:rPr>
          <w:rFonts w:asciiTheme="majorHAnsi" w:hAnsiTheme="majorHAnsi" w:cstheme="majorHAnsi"/>
          <w:szCs w:val="22"/>
        </w:rPr>
        <w:t xml:space="preserve"> additional </w:t>
      </w:r>
      <w:r w:rsidR="00DF16B9">
        <w:rPr>
          <w:rFonts w:asciiTheme="majorHAnsi" w:hAnsiTheme="majorHAnsi" w:cstheme="majorHAnsi"/>
          <w:szCs w:val="22"/>
        </w:rPr>
        <w:t>Forms</w:t>
      </w:r>
      <w:r>
        <w:rPr>
          <w:rFonts w:asciiTheme="majorHAnsi" w:hAnsiTheme="majorHAnsi" w:cstheme="majorHAnsi"/>
          <w:szCs w:val="22"/>
        </w:rPr>
        <w:t xml:space="preserve"> or Questionnaires</w:t>
      </w:r>
      <w:r w:rsidR="001647ED" w:rsidRPr="00936C89">
        <w:rPr>
          <w:rFonts w:asciiTheme="majorHAnsi" w:hAnsiTheme="majorHAnsi" w:cstheme="majorHAnsi"/>
          <w:szCs w:val="22"/>
        </w:rPr>
        <w:t xml:space="preserve"> t</w:t>
      </w:r>
      <w:r w:rsidR="00A75CE6">
        <w:rPr>
          <w:rFonts w:asciiTheme="majorHAnsi" w:hAnsiTheme="majorHAnsi" w:cstheme="majorHAnsi"/>
          <w:szCs w:val="22"/>
        </w:rPr>
        <w:t xml:space="preserve">hat need to be </w:t>
      </w:r>
      <w:r w:rsidR="001647ED" w:rsidRPr="00936C89">
        <w:rPr>
          <w:rFonts w:asciiTheme="majorHAnsi" w:hAnsiTheme="majorHAnsi" w:cstheme="majorHAnsi"/>
          <w:szCs w:val="22"/>
        </w:rPr>
        <w:t>complete</w:t>
      </w:r>
      <w:r w:rsidR="00A75CE6">
        <w:rPr>
          <w:rFonts w:asciiTheme="majorHAnsi" w:hAnsiTheme="majorHAnsi" w:cstheme="majorHAnsi"/>
          <w:szCs w:val="22"/>
        </w:rPr>
        <w:t>d for the event</w:t>
      </w:r>
      <w:r w:rsidR="001647ED" w:rsidRPr="00936C89">
        <w:rPr>
          <w:rFonts w:asciiTheme="majorHAnsi" w:hAnsiTheme="majorHAnsi" w:cstheme="majorHAnsi"/>
          <w:szCs w:val="22"/>
        </w:rPr>
        <w:t xml:space="preserve">. </w:t>
      </w:r>
    </w:p>
    <w:p w14:paraId="7123B226" w14:textId="77777777" w:rsidR="0041268D" w:rsidRDefault="001647ED" w:rsidP="0041268D">
      <w:pPr>
        <w:pStyle w:val="ListParagraph"/>
        <w:numPr>
          <w:ilvl w:val="1"/>
          <w:numId w:val="9"/>
        </w:numPr>
        <w:spacing w:before="91" w:after="120"/>
        <w:contextualSpacing w:val="0"/>
        <w:rPr>
          <w:rFonts w:asciiTheme="majorHAnsi" w:hAnsiTheme="majorHAnsi" w:cstheme="majorHAnsi"/>
          <w:szCs w:val="22"/>
        </w:rPr>
      </w:pPr>
      <w:r w:rsidRPr="00650D32">
        <w:rPr>
          <w:rFonts w:asciiTheme="majorHAnsi" w:eastAsia="Times New Roman" w:hAnsiTheme="majorHAnsi" w:cstheme="majorHAnsi"/>
          <w:szCs w:val="22"/>
        </w:rPr>
        <w:t>Forms</w:t>
      </w:r>
      <w:r w:rsidRPr="00936C89">
        <w:rPr>
          <w:rFonts w:asciiTheme="majorHAnsi" w:hAnsiTheme="majorHAnsi" w:cstheme="majorHAnsi"/>
          <w:szCs w:val="22"/>
        </w:rPr>
        <w:t xml:space="preserve"> can have many different response options. </w:t>
      </w:r>
    </w:p>
    <w:p w14:paraId="7387ECC7" w14:textId="27A03253" w:rsidR="001647ED" w:rsidRDefault="001647ED" w:rsidP="00650D32">
      <w:pPr>
        <w:pStyle w:val="ListParagraph"/>
        <w:numPr>
          <w:ilvl w:val="1"/>
          <w:numId w:val="9"/>
        </w:numPr>
        <w:spacing w:before="91" w:after="120"/>
        <w:contextualSpacing w:val="0"/>
        <w:rPr>
          <w:rFonts w:asciiTheme="majorHAnsi" w:hAnsiTheme="majorHAnsi" w:cstheme="majorHAnsi"/>
          <w:szCs w:val="22"/>
        </w:rPr>
      </w:pPr>
      <w:r w:rsidRPr="00936C89">
        <w:rPr>
          <w:rFonts w:asciiTheme="majorHAnsi" w:hAnsiTheme="majorHAnsi" w:cstheme="majorHAnsi"/>
          <w:szCs w:val="22"/>
        </w:rPr>
        <w:t xml:space="preserve">If applicable, complete the </w:t>
      </w:r>
      <w:r w:rsidRPr="00650D32">
        <w:rPr>
          <w:rFonts w:asciiTheme="majorHAnsi" w:eastAsia="Times New Roman" w:hAnsiTheme="majorHAnsi" w:cstheme="majorHAnsi"/>
          <w:szCs w:val="22"/>
        </w:rPr>
        <w:t>Form</w:t>
      </w:r>
      <w:r w:rsidRPr="00936C89">
        <w:rPr>
          <w:rFonts w:asciiTheme="majorHAnsi" w:hAnsiTheme="majorHAnsi" w:cstheme="majorHAnsi"/>
          <w:szCs w:val="22"/>
        </w:rPr>
        <w:t xml:space="preserve"> </w:t>
      </w:r>
      <w:r w:rsidR="00DF16B9">
        <w:rPr>
          <w:rFonts w:asciiTheme="majorHAnsi" w:hAnsiTheme="majorHAnsi" w:cstheme="majorHAnsi"/>
          <w:szCs w:val="22"/>
        </w:rPr>
        <w:t xml:space="preserve">or </w:t>
      </w:r>
      <w:r w:rsidR="0041268D">
        <w:rPr>
          <w:rFonts w:asciiTheme="majorHAnsi" w:hAnsiTheme="majorHAnsi" w:cstheme="majorHAnsi"/>
          <w:szCs w:val="22"/>
        </w:rPr>
        <w:t>Q</w:t>
      </w:r>
      <w:r w:rsidRPr="00936C89">
        <w:rPr>
          <w:rFonts w:asciiTheme="majorHAnsi" w:hAnsiTheme="majorHAnsi" w:cstheme="majorHAnsi"/>
          <w:szCs w:val="22"/>
        </w:rPr>
        <w:t xml:space="preserve">uestionnaire. </w:t>
      </w:r>
    </w:p>
    <w:p w14:paraId="7755B550" w14:textId="0D4E263D" w:rsidR="001647ED" w:rsidRDefault="00D24B30" w:rsidP="00AF12FA">
      <w:pPr>
        <w:pStyle w:val="BodyText"/>
        <w:kinsoku w:val="0"/>
        <w:overflowPunct w:val="0"/>
        <w:spacing w:before="2"/>
        <w:ind w:left="-72" w:right="1224"/>
        <w:rPr>
          <w:rFonts w:asciiTheme="majorHAnsi" w:hAnsiTheme="majorHAnsi" w:cstheme="majorHAnsi"/>
          <w:szCs w:val="22"/>
        </w:rPr>
      </w:pPr>
      <w:r w:rsidRPr="008E77A7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9DBA76" wp14:editId="6E5318EF">
                <wp:simplePos x="0" y="0"/>
                <wp:positionH relativeFrom="margin">
                  <wp:align>left</wp:align>
                </wp:positionH>
                <wp:positionV relativeFrom="paragraph">
                  <wp:posOffset>1662430</wp:posOffset>
                </wp:positionV>
                <wp:extent cx="810883" cy="241540"/>
                <wp:effectExtent l="0" t="0" r="27940" b="25400"/>
                <wp:wrapNone/>
                <wp:docPr id="48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83" cy="2415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A674B" w14:textId="77777777" w:rsidR="008E77A7" w:rsidRDefault="008E77A7" w:rsidP="008E77A7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DBA76" id="_x0000_s1059" style="position:absolute;left:0;text-align:left;margin-left:0;margin-top:130.9pt;width:63.8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" filled="f" strokecolor="#10069f" strokeweight="2pt">
                <v:textbox>
                  <w:txbxContent>
                    <w:p w14:paraId="744A674B" w14:textId="77777777" w:rsidR="008E77A7" w:rsidRDefault="008E77A7" w:rsidP="008E77A7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E77A7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17D4CE" wp14:editId="04F06ECE">
                <wp:simplePos x="0" y="0"/>
                <wp:positionH relativeFrom="margin">
                  <wp:align>left</wp:align>
                </wp:positionH>
                <wp:positionV relativeFrom="paragraph">
                  <wp:posOffset>1352743</wp:posOffset>
                </wp:positionV>
                <wp:extent cx="2210463" cy="214685"/>
                <wp:effectExtent l="0" t="0" r="18415" b="13970"/>
                <wp:wrapNone/>
                <wp:docPr id="48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2146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89527D" w14:textId="77777777" w:rsidR="008E77A7" w:rsidRDefault="008E77A7" w:rsidP="008E77A7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D4CE" id="_x0000_s1060" style="position:absolute;left:0;text-align:left;margin-left:0;margin-top:106.5pt;width:174.05pt;height:16.9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" filled="f" strokecolor="#10069f" strokeweight="2pt">
                <v:textbox>
                  <w:txbxContent>
                    <w:p w14:paraId="7789527D" w14:textId="77777777" w:rsidR="008E77A7" w:rsidRDefault="008E77A7" w:rsidP="008E77A7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E77A7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30CB82" wp14:editId="16D7908E">
                <wp:simplePos x="0" y="0"/>
                <wp:positionH relativeFrom="column">
                  <wp:posOffset>962109</wp:posOffset>
                </wp:positionH>
                <wp:positionV relativeFrom="paragraph">
                  <wp:posOffset>737787</wp:posOffset>
                </wp:positionV>
                <wp:extent cx="1478942" cy="206734"/>
                <wp:effectExtent l="0" t="0" r="26035" b="22225"/>
                <wp:wrapNone/>
                <wp:docPr id="48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2067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E3E6D" w14:textId="77777777" w:rsidR="008E77A7" w:rsidRDefault="008E77A7" w:rsidP="008E77A7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0CB82" id="_x0000_s1061" style="position:absolute;left:0;text-align:left;margin-left:75.75pt;margin-top:58.1pt;width:116.45pt;height:16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" filled="f" strokecolor="#10069f" strokeweight="2pt">
                <v:textbox>
                  <w:txbxContent>
                    <w:p w14:paraId="0E8E3E6D" w14:textId="77777777" w:rsidR="008E77A7" w:rsidRDefault="008E77A7" w:rsidP="008E77A7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936C89">
        <w:rPr>
          <w:noProof/>
          <w:color w:val="2B579A"/>
          <w:shd w:val="clear" w:color="auto" w:fill="E6E6E6"/>
        </w:rPr>
        <w:drawing>
          <wp:inline distT="0" distB="0" distL="0" distR="0" wp14:anchorId="256E16AC" wp14:editId="66D16882">
            <wp:extent cx="5973909" cy="1966750"/>
            <wp:effectExtent l="19050" t="19050" r="27305" b="14605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386" cy="1976784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6407E7C" w14:textId="534135B6" w:rsidR="001E6425" w:rsidRDefault="001E6425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2AECDF81" w14:textId="43B4919B" w:rsidR="009F04A6" w:rsidRDefault="008E77A7" w:rsidP="008751FF">
      <w:pPr>
        <w:pStyle w:val="BodyText"/>
        <w:numPr>
          <w:ilvl w:val="0"/>
          <w:numId w:val="9"/>
        </w:numPr>
        <w:kinsoku w:val="0"/>
        <w:overflowPunct w:val="0"/>
        <w:spacing w:before="2"/>
        <w:ind w:left="288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Scroll down to </w:t>
      </w:r>
      <w:r w:rsidR="00BF4C31">
        <w:rPr>
          <w:rFonts w:asciiTheme="majorHAnsi" w:hAnsiTheme="majorHAnsi" w:cstheme="majorHAnsi"/>
          <w:szCs w:val="22"/>
        </w:rPr>
        <w:t>the</w:t>
      </w:r>
      <w:r>
        <w:rPr>
          <w:rFonts w:asciiTheme="majorHAnsi" w:hAnsiTheme="majorHAnsi" w:cstheme="majorHAnsi"/>
          <w:szCs w:val="22"/>
        </w:rPr>
        <w:t xml:space="preserve"> </w:t>
      </w:r>
      <w:r w:rsidRPr="006C4A34">
        <w:rPr>
          <w:rFonts w:asciiTheme="majorHAnsi" w:hAnsiTheme="majorHAnsi" w:cstheme="majorHAnsi"/>
          <w:b/>
          <w:bCs/>
          <w:szCs w:val="22"/>
        </w:rPr>
        <w:t>Items and Services</w:t>
      </w:r>
      <w:r w:rsidR="009F04A6">
        <w:rPr>
          <w:rFonts w:asciiTheme="majorHAnsi" w:hAnsiTheme="majorHAnsi" w:cstheme="majorHAnsi"/>
          <w:b/>
          <w:bCs/>
          <w:szCs w:val="22"/>
        </w:rPr>
        <w:t xml:space="preserve"> </w:t>
      </w:r>
      <w:r w:rsidR="009F04A6">
        <w:rPr>
          <w:rFonts w:asciiTheme="majorHAnsi" w:hAnsiTheme="majorHAnsi" w:cstheme="majorHAnsi"/>
          <w:szCs w:val="22"/>
        </w:rPr>
        <w:t>section.</w:t>
      </w:r>
    </w:p>
    <w:p w14:paraId="6226E30A" w14:textId="694BFFC2" w:rsidR="00444482" w:rsidRDefault="009F04A6" w:rsidP="008751FF">
      <w:pPr>
        <w:pStyle w:val="BodyText"/>
        <w:numPr>
          <w:ilvl w:val="0"/>
          <w:numId w:val="9"/>
        </w:numPr>
        <w:kinsoku w:val="0"/>
        <w:overflowPunct w:val="0"/>
        <w:spacing w:before="2"/>
        <w:ind w:left="288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Review</w:t>
      </w:r>
      <w:r w:rsidR="00444482" w:rsidRPr="006C4A34">
        <w:rPr>
          <w:rFonts w:asciiTheme="majorHAnsi" w:hAnsiTheme="majorHAnsi" w:cstheme="majorHAnsi"/>
          <w:b/>
          <w:bCs/>
          <w:szCs w:val="22"/>
        </w:rPr>
        <w:t xml:space="preserve"> </w:t>
      </w:r>
      <w:r w:rsidRPr="00AF12FA">
        <w:rPr>
          <w:rFonts w:asciiTheme="majorHAnsi" w:hAnsiTheme="majorHAnsi" w:cstheme="majorHAnsi"/>
          <w:szCs w:val="22"/>
        </w:rPr>
        <w:t xml:space="preserve">all available </w:t>
      </w:r>
      <w:r w:rsidR="00881130">
        <w:rPr>
          <w:rFonts w:asciiTheme="majorHAnsi" w:hAnsiTheme="majorHAnsi" w:cstheme="majorHAnsi"/>
          <w:szCs w:val="22"/>
        </w:rPr>
        <w:t>I</w:t>
      </w:r>
      <w:r w:rsidR="00444482" w:rsidRPr="00AF12FA">
        <w:rPr>
          <w:rFonts w:asciiTheme="majorHAnsi" w:hAnsiTheme="majorHAnsi" w:cstheme="majorHAnsi"/>
          <w:szCs w:val="22"/>
        </w:rPr>
        <w:t>tem</w:t>
      </w:r>
      <w:r w:rsidRPr="00AF12FA">
        <w:rPr>
          <w:rFonts w:asciiTheme="majorHAnsi" w:hAnsiTheme="majorHAnsi" w:cstheme="majorHAnsi"/>
          <w:szCs w:val="22"/>
        </w:rPr>
        <w:t xml:space="preserve">s, </w:t>
      </w:r>
      <w:r w:rsidR="00881130">
        <w:rPr>
          <w:rFonts w:asciiTheme="majorHAnsi" w:hAnsiTheme="majorHAnsi" w:cstheme="majorHAnsi"/>
          <w:szCs w:val="22"/>
        </w:rPr>
        <w:t>L</w:t>
      </w:r>
      <w:r w:rsidRPr="00AF12FA">
        <w:rPr>
          <w:rFonts w:asciiTheme="majorHAnsi" w:hAnsiTheme="majorHAnsi" w:cstheme="majorHAnsi"/>
          <w:szCs w:val="22"/>
        </w:rPr>
        <w:t>o</w:t>
      </w:r>
      <w:r w:rsidR="00F62B17">
        <w:rPr>
          <w:rFonts w:asciiTheme="majorHAnsi" w:hAnsiTheme="majorHAnsi" w:cstheme="majorHAnsi"/>
          <w:szCs w:val="22"/>
        </w:rPr>
        <w:t>ts, or</w:t>
      </w:r>
      <w:r w:rsidR="00444482" w:rsidRPr="00AF12FA">
        <w:rPr>
          <w:rFonts w:asciiTheme="majorHAnsi" w:hAnsiTheme="majorHAnsi" w:cstheme="majorHAnsi"/>
          <w:szCs w:val="22"/>
        </w:rPr>
        <w:t xml:space="preserve"> </w:t>
      </w:r>
      <w:r w:rsidR="00881130">
        <w:rPr>
          <w:rFonts w:asciiTheme="majorHAnsi" w:hAnsiTheme="majorHAnsi" w:cstheme="majorHAnsi"/>
          <w:szCs w:val="22"/>
        </w:rPr>
        <w:t>S</w:t>
      </w:r>
      <w:r w:rsidR="00444482" w:rsidRPr="00AF12FA">
        <w:rPr>
          <w:rFonts w:asciiTheme="majorHAnsi" w:hAnsiTheme="majorHAnsi" w:cstheme="majorHAnsi"/>
          <w:szCs w:val="22"/>
        </w:rPr>
        <w:t>ervice</w:t>
      </w:r>
      <w:r w:rsidRPr="00AF12FA">
        <w:rPr>
          <w:rFonts w:asciiTheme="majorHAnsi" w:hAnsiTheme="majorHAnsi" w:cstheme="majorHAnsi"/>
          <w:szCs w:val="22"/>
        </w:rPr>
        <w:t>s</w:t>
      </w:r>
      <w:r>
        <w:rPr>
          <w:rFonts w:asciiTheme="majorHAnsi" w:hAnsiTheme="majorHAnsi" w:cstheme="majorHAnsi"/>
          <w:szCs w:val="22"/>
        </w:rPr>
        <w:t xml:space="preserve"> </w:t>
      </w:r>
      <w:r w:rsidR="005A09B4">
        <w:rPr>
          <w:rFonts w:asciiTheme="majorHAnsi" w:hAnsiTheme="majorHAnsi" w:cstheme="majorHAnsi"/>
          <w:szCs w:val="22"/>
        </w:rPr>
        <w:t xml:space="preserve">that are included </w:t>
      </w:r>
      <w:r>
        <w:rPr>
          <w:rFonts w:asciiTheme="majorHAnsi" w:hAnsiTheme="majorHAnsi" w:cstheme="majorHAnsi"/>
          <w:szCs w:val="22"/>
        </w:rPr>
        <w:t>in the event.</w:t>
      </w:r>
      <w:r w:rsidR="00DF16B9">
        <w:rPr>
          <w:rFonts w:asciiTheme="majorHAnsi" w:hAnsiTheme="majorHAnsi" w:cstheme="majorHAnsi"/>
          <w:szCs w:val="22"/>
        </w:rPr>
        <w:t xml:space="preserve"> In this example, </w:t>
      </w:r>
      <w:r w:rsidR="005A09B4">
        <w:rPr>
          <w:rFonts w:asciiTheme="majorHAnsi" w:hAnsiTheme="majorHAnsi" w:cstheme="majorHAnsi"/>
          <w:szCs w:val="22"/>
        </w:rPr>
        <w:t xml:space="preserve">there is </w:t>
      </w:r>
      <w:r w:rsidR="00DF16B9">
        <w:rPr>
          <w:rFonts w:asciiTheme="majorHAnsi" w:hAnsiTheme="majorHAnsi" w:cstheme="majorHAnsi"/>
          <w:szCs w:val="22"/>
        </w:rPr>
        <w:t>a single item</w:t>
      </w:r>
      <w:r w:rsidR="0090638C">
        <w:rPr>
          <w:rFonts w:asciiTheme="majorHAnsi" w:hAnsiTheme="majorHAnsi" w:cstheme="majorHAnsi"/>
          <w:szCs w:val="22"/>
        </w:rPr>
        <w:t xml:space="preserve"> </w:t>
      </w:r>
      <w:r w:rsidR="005A09B4">
        <w:rPr>
          <w:rFonts w:asciiTheme="majorHAnsi" w:hAnsiTheme="majorHAnsi" w:cstheme="majorHAnsi"/>
          <w:szCs w:val="22"/>
        </w:rPr>
        <w:t>included</w:t>
      </w:r>
      <w:r w:rsidR="0090638C">
        <w:rPr>
          <w:rFonts w:asciiTheme="majorHAnsi" w:hAnsiTheme="majorHAnsi" w:cstheme="majorHAnsi"/>
          <w:szCs w:val="22"/>
        </w:rPr>
        <w:t xml:space="preserve"> </w:t>
      </w:r>
      <w:r w:rsidR="00903FE8">
        <w:rPr>
          <w:rFonts w:asciiTheme="majorHAnsi" w:hAnsiTheme="majorHAnsi" w:cstheme="majorHAnsi"/>
          <w:szCs w:val="22"/>
        </w:rPr>
        <w:t>in the event.</w:t>
      </w:r>
    </w:p>
    <w:p w14:paraId="0260592F" w14:textId="443D7D7F" w:rsidR="009F04A6" w:rsidRDefault="004A19EC" w:rsidP="008751FF">
      <w:pPr>
        <w:pStyle w:val="BodyText"/>
        <w:numPr>
          <w:ilvl w:val="0"/>
          <w:numId w:val="9"/>
        </w:numPr>
        <w:kinsoku w:val="0"/>
        <w:overflowPunct w:val="0"/>
        <w:spacing w:before="91"/>
        <w:ind w:left="288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Enter your </w:t>
      </w:r>
      <w:r w:rsidRPr="005132A7">
        <w:rPr>
          <w:rFonts w:asciiTheme="majorHAnsi" w:hAnsiTheme="majorHAnsi" w:cstheme="majorHAnsi"/>
          <w:b/>
          <w:bCs/>
          <w:szCs w:val="22"/>
        </w:rPr>
        <w:t>bid</w:t>
      </w:r>
      <w:r>
        <w:rPr>
          <w:rFonts w:asciiTheme="majorHAnsi" w:hAnsiTheme="majorHAnsi" w:cstheme="majorHAnsi"/>
          <w:szCs w:val="22"/>
        </w:rPr>
        <w:t xml:space="preserve"> for all required fields</w:t>
      </w:r>
      <w:r w:rsidR="00987A25">
        <w:rPr>
          <w:rFonts w:asciiTheme="majorHAnsi" w:hAnsiTheme="majorHAnsi" w:cstheme="majorHAnsi"/>
          <w:szCs w:val="22"/>
        </w:rPr>
        <w:t xml:space="preserve">, </w:t>
      </w:r>
      <w:proofErr w:type="gramStart"/>
      <w:r>
        <w:rPr>
          <w:rFonts w:asciiTheme="majorHAnsi" w:hAnsiTheme="majorHAnsi" w:cstheme="majorHAnsi"/>
          <w:szCs w:val="22"/>
        </w:rPr>
        <w:t>In</w:t>
      </w:r>
      <w:proofErr w:type="gramEnd"/>
      <w:r>
        <w:rPr>
          <w:rFonts w:asciiTheme="majorHAnsi" w:hAnsiTheme="majorHAnsi" w:cstheme="majorHAnsi"/>
          <w:szCs w:val="22"/>
        </w:rPr>
        <w:t xml:space="preserve"> this example, you are required to </w:t>
      </w:r>
      <w:r w:rsidR="00566275">
        <w:rPr>
          <w:rFonts w:asciiTheme="majorHAnsi" w:hAnsiTheme="majorHAnsi" w:cstheme="majorHAnsi"/>
          <w:szCs w:val="22"/>
        </w:rPr>
        <w:t xml:space="preserve">enter a </w:t>
      </w:r>
      <w:r w:rsidR="00566275" w:rsidRPr="00AF12FA">
        <w:rPr>
          <w:rFonts w:asciiTheme="majorHAnsi" w:hAnsiTheme="majorHAnsi" w:cstheme="majorHAnsi"/>
          <w:b/>
          <w:bCs/>
          <w:szCs w:val="22"/>
        </w:rPr>
        <w:t>Manufacturing Cost</w:t>
      </w:r>
      <w:r w:rsidR="00566275">
        <w:rPr>
          <w:rFonts w:asciiTheme="majorHAnsi" w:hAnsiTheme="majorHAnsi" w:cstheme="majorHAnsi"/>
          <w:szCs w:val="22"/>
        </w:rPr>
        <w:t xml:space="preserve">, </w:t>
      </w:r>
      <w:proofErr w:type="spellStart"/>
      <w:r w:rsidR="00566275" w:rsidRPr="00AF12FA">
        <w:rPr>
          <w:rFonts w:asciiTheme="majorHAnsi" w:hAnsiTheme="majorHAnsi" w:cstheme="majorHAnsi"/>
          <w:b/>
          <w:bCs/>
          <w:szCs w:val="22"/>
        </w:rPr>
        <w:t>Labor</w:t>
      </w:r>
      <w:proofErr w:type="spellEnd"/>
      <w:r w:rsidR="00566275" w:rsidRPr="00AF12FA">
        <w:rPr>
          <w:rFonts w:asciiTheme="majorHAnsi" w:hAnsiTheme="majorHAnsi" w:cstheme="majorHAnsi"/>
          <w:b/>
          <w:bCs/>
          <w:szCs w:val="22"/>
        </w:rPr>
        <w:t xml:space="preserve"> Cost</w:t>
      </w:r>
      <w:r w:rsidR="00566275">
        <w:rPr>
          <w:rFonts w:asciiTheme="majorHAnsi" w:hAnsiTheme="majorHAnsi" w:cstheme="majorHAnsi"/>
          <w:szCs w:val="22"/>
        </w:rPr>
        <w:t xml:space="preserve">, and </w:t>
      </w:r>
      <w:r w:rsidR="00566275" w:rsidRPr="00AF12FA">
        <w:rPr>
          <w:rFonts w:asciiTheme="majorHAnsi" w:hAnsiTheme="majorHAnsi" w:cstheme="majorHAnsi"/>
          <w:b/>
          <w:bCs/>
          <w:szCs w:val="22"/>
        </w:rPr>
        <w:t>Shipping Cost</w:t>
      </w:r>
      <w:r w:rsidR="004A7F05">
        <w:rPr>
          <w:rFonts w:asciiTheme="majorHAnsi" w:hAnsiTheme="majorHAnsi" w:cstheme="majorHAnsi"/>
          <w:szCs w:val="22"/>
        </w:rPr>
        <w:t xml:space="preserve"> for</w:t>
      </w:r>
      <w:r w:rsidR="00393DA0">
        <w:rPr>
          <w:rFonts w:asciiTheme="majorHAnsi" w:hAnsiTheme="majorHAnsi" w:cstheme="majorHAnsi"/>
          <w:szCs w:val="22"/>
        </w:rPr>
        <w:t xml:space="preserve"> the Hardwood Pulp</w:t>
      </w:r>
      <w:r w:rsidR="004A7F05">
        <w:rPr>
          <w:rFonts w:asciiTheme="majorHAnsi" w:hAnsiTheme="majorHAnsi" w:cstheme="majorHAnsi"/>
          <w:szCs w:val="22"/>
        </w:rPr>
        <w:t xml:space="preserve"> item.</w:t>
      </w:r>
    </w:p>
    <w:p w14:paraId="78077811" w14:textId="13B5F75A" w:rsidR="00987A25" w:rsidRDefault="00987A25" w:rsidP="005132A7">
      <w:pPr>
        <w:pStyle w:val="BodyText"/>
        <w:numPr>
          <w:ilvl w:val="1"/>
          <w:numId w:val="9"/>
        </w:numPr>
        <w:kinsoku w:val="0"/>
        <w:overflowPunct w:val="0"/>
        <w:spacing w:before="91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All required fields are notated by a red asterisk </w:t>
      </w:r>
      <w:r w:rsidRPr="005132A7">
        <w:rPr>
          <w:rFonts w:asciiTheme="majorHAnsi" w:hAnsiTheme="majorHAnsi" w:cstheme="majorHAnsi"/>
          <w:color w:val="EE3744" w:themeColor="accent4"/>
          <w:szCs w:val="22"/>
        </w:rPr>
        <w:t>*</w:t>
      </w:r>
      <w:r>
        <w:rPr>
          <w:rFonts w:asciiTheme="majorHAnsi" w:hAnsiTheme="majorHAnsi" w:cstheme="majorHAnsi"/>
          <w:szCs w:val="22"/>
        </w:rPr>
        <w:t>.</w:t>
      </w:r>
    </w:p>
    <w:p w14:paraId="2DD8D472" w14:textId="060455EB" w:rsidR="00444482" w:rsidRDefault="00444482" w:rsidP="008751FF">
      <w:pPr>
        <w:pStyle w:val="BodyText"/>
        <w:numPr>
          <w:ilvl w:val="0"/>
          <w:numId w:val="9"/>
        </w:numPr>
        <w:kinsoku w:val="0"/>
        <w:overflowPunct w:val="0"/>
        <w:spacing w:before="91"/>
        <w:ind w:left="288"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Review </w:t>
      </w:r>
      <w:r w:rsidR="00DE6517">
        <w:rPr>
          <w:rFonts w:asciiTheme="majorHAnsi" w:hAnsiTheme="majorHAnsi" w:cstheme="majorHAnsi"/>
          <w:szCs w:val="22"/>
        </w:rPr>
        <w:t>your</w:t>
      </w:r>
      <w:r>
        <w:rPr>
          <w:rFonts w:asciiTheme="majorHAnsi" w:hAnsiTheme="majorHAnsi" w:cstheme="majorHAnsi"/>
          <w:szCs w:val="22"/>
        </w:rPr>
        <w:t xml:space="preserve"> </w:t>
      </w:r>
      <w:r w:rsidR="00FA3021">
        <w:rPr>
          <w:rFonts w:asciiTheme="majorHAnsi" w:hAnsiTheme="majorHAnsi" w:cstheme="majorHAnsi"/>
          <w:szCs w:val="22"/>
        </w:rPr>
        <w:t xml:space="preserve">response </w:t>
      </w:r>
      <w:r>
        <w:rPr>
          <w:rFonts w:asciiTheme="majorHAnsi" w:hAnsiTheme="majorHAnsi" w:cstheme="majorHAnsi"/>
          <w:szCs w:val="22"/>
        </w:rPr>
        <w:t xml:space="preserve">details for accuracy, then click </w:t>
      </w:r>
      <w:r w:rsidRPr="006C4A34">
        <w:rPr>
          <w:rFonts w:asciiTheme="majorHAnsi" w:hAnsiTheme="majorHAnsi" w:cstheme="majorHAnsi"/>
          <w:b/>
          <w:bCs/>
          <w:szCs w:val="22"/>
        </w:rPr>
        <w:t>Submit Response to Buyer</w:t>
      </w:r>
      <w:r>
        <w:rPr>
          <w:rFonts w:asciiTheme="majorHAnsi" w:hAnsiTheme="majorHAnsi" w:cstheme="majorHAnsi"/>
          <w:szCs w:val="22"/>
        </w:rPr>
        <w:t xml:space="preserve">. </w:t>
      </w:r>
    </w:p>
    <w:p w14:paraId="74C0ECB7" w14:textId="6F60D79C" w:rsidR="0076612E" w:rsidRDefault="003209B8" w:rsidP="5D2F55E4">
      <w:pPr>
        <w:pStyle w:val="BodyText"/>
        <w:numPr>
          <w:ilvl w:val="1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Bidi"/>
        </w:rPr>
      </w:pPr>
      <w:r w:rsidRPr="5D2F55E4">
        <w:rPr>
          <w:rFonts w:asciiTheme="majorHAnsi" w:hAnsiTheme="majorHAnsi" w:cstheme="majorBidi"/>
        </w:rPr>
        <w:t>If desired, you have additional option</w:t>
      </w:r>
      <w:r w:rsidR="0033049C">
        <w:rPr>
          <w:rFonts w:asciiTheme="majorHAnsi" w:hAnsiTheme="majorHAnsi" w:cstheme="majorBidi"/>
        </w:rPr>
        <w:t>s</w:t>
      </w:r>
      <w:r w:rsidRPr="5D2F55E4">
        <w:rPr>
          <w:rFonts w:asciiTheme="majorHAnsi" w:hAnsiTheme="majorHAnsi" w:cstheme="majorBidi"/>
        </w:rPr>
        <w:t xml:space="preserve"> to provide the response using an excel sheet using the following steps:</w:t>
      </w:r>
    </w:p>
    <w:p w14:paraId="1EF498B9" w14:textId="22857596" w:rsidR="0076612E" w:rsidRDefault="0076612E" w:rsidP="5D2F55E4">
      <w:pPr>
        <w:pStyle w:val="BodyText"/>
        <w:numPr>
          <w:ilvl w:val="2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Bidi"/>
        </w:rPr>
      </w:pPr>
      <w:r w:rsidRPr="5D2F55E4">
        <w:rPr>
          <w:rFonts w:asciiTheme="majorHAnsi" w:hAnsiTheme="majorHAnsi" w:cstheme="majorBidi"/>
        </w:rPr>
        <w:t>Export to Excel:</w:t>
      </w:r>
      <w:r w:rsidR="00D3314C" w:rsidRPr="5D2F55E4">
        <w:rPr>
          <w:rFonts w:asciiTheme="majorHAnsi" w:hAnsiTheme="majorHAnsi" w:cstheme="majorBidi"/>
        </w:rPr>
        <w:t xml:space="preserve"> Export the response requirements of the event into a Microsoft Excel </w:t>
      </w:r>
      <w:r w:rsidR="00C47DAB" w:rsidRPr="5D2F55E4">
        <w:rPr>
          <w:rFonts w:asciiTheme="majorHAnsi" w:hAnsiTheme="majorHAnsi" w:cstheme="majorBidi"/>
        </w:rPr>
        <w:t>f</w:t>
      </w:r>
      <w:r w:rsidR="00D3314C" w:rsidRPr="5D2F55E4">
        <w:rPr>
          <w:rFonts w:asciiTheme="majorHAnsi" w:hAnsiTheme="majorHAnsi" w:cstheme="majorBidi"/>
        </w:rPr>
        <w:t>ormat.</w:t>
      </w:r>
    </w:p>
    <w:p w14:paraId="4D15D3DC" w14:textId="3469C02A" w:rsidR="5D2F55E4" w:rsidRDefault="5D2F55E4" w:rsidP="5D2F55E4">
      <w:pPr>
        <w:pStyle w:val="BodyText"/>
        <w:numPr>
          <w:ilvl w:val="2"/>
          <w:numId w:val="9"/>
        </w:numPr>
        <w:spacing w:before="2"/>
        <w:ind w:right="1224"/>
      </w:pPr>
      <w:r w:rsidRPr="5D2F55E4">
        <w:rPr>
          <w:rFonts w:asciiTheme="majorHAnsi" w:hAnsiTheme="majorHAnsi" w:cstheme="majorBidi"/>
          <w:szCs w:val="22"/>
        </w:rPr>
        <w:t xml:space="preserve">Complete the exported </w:t>
      </w:r>
      <w:r w:rsidR="00F90A55">
        <w:rPr>
          <w:rFonts w:asciiTheme="majorHAnsi" w:hAnsiTheme="majorHAnsi" w:cstheme="majorBidi"/>
          <w:szCs w:val="22"/>
        </w:rPr>
        <w:t>Microsoft E</w:t>
      </w:r>
      <w:r w:rsidRPr="5D2F55E4">
        <w:rPr>
          <w:rFonts w:asciiTheme="majorHAnsi" w:hAnsiTheme="majorHAnsi" w:cstheme="majorBidi"/>
          <w:szCs w:val="22"/>
        </w:rPr>
        <w:t xml:space="preserve">xcel </w:t>
      </w:r>
      <w:r w:rsidR="00F90A55">
        <w:rPr>
          <w:rFonts w:asciiTheme="majorHAnsi" w:hAnsiTheme="majorHAnsi" w:cstheme="majorBidi"/>
          <w:szCs w:val="22"/>
        </w:rPr>
        <w:t>work</w:t>
      </w:r>
      <w:r w:rsidRPr="5D2F55E4">
        <w:rPr>
          <w:rFonts w:asciiTheme="majorHAnsi" w:hAnsiTheme="majorHAnsi" w:cstheme="majorBidi"/>
          <w:szCs w:val="22"/>
        </w:rPr>
        <w:t xml:space="preserve">sheet with </w:t>
      </w:r>
      <w:r w:rsidR="00DE6517">
        <w:rPr>
          <w:rFonts w:asciiTheme="majorHAnsi" w:hAnsiTheme="majorHAnsi" w:cstheme="majorBidi"/>
          <w:szCs w:val="22"/>
        </w:rPr>
        <w:t>your</w:t>
      </w:r>
      <w:r w:rsidRPr="5D2F55E4">
        <w:rPr>
          <w:rFonts w:asciiTheme="majorHAnsi" w:hAnsiTheme="majorHAnsi" w:cstheme="majorBidi"/>
          <w:szCs w:val="22"/>
        </w:rPr>
        <w:t xml:space="preserve"> response</w:t>
      </w:r>
      <w:r w:rsidR="00DE6517">
        <w:rPr>
          <w:rFonts w:asciiTheme="majorHAnsi" w:hAnsiTheme="majorHAnsi" w:cstheme="majorBidi"/>
          <w:szCs w:val="22"/>
        </w:rPr>
        <w:t xml:space="preserve"> (bid).</w:t>
      </w:r>
    </w:p>
    <w:p w14:paraId="2BC62CED" w14:textId="436E895A" w:rsidR="0076612E" w:rsidRDefault="0076612E" w:rsidP="5D2F55E4">
      <w:pPr>
        <w:pStyle w:val="BodyText"/>
        <w:numPr>
          <w:ilvl w:val="2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Bidi"/>
        </w:rPr>
      </w:pPr>
      <w:r w:rsidRPr="5D2F55E4">
        <w:rPr>
          <w:rFonts w:asciiTheme="majorHAnsi" w:hAnsiTheme="majorHAnsi" w:cstheme="majorBidi"/>
        </w:rPr>
        <w:t>Import from Excel:</w:t>
      </w:r>
      <w:r w:rsidR="00D3314C" w:rsidRPr="5D2F55E4">
        <w:rPr>
          <w:rFonts w:asciiTheme="majorHAnsi" w:hAnsiTheme="majorHAnsi" w:cstheme="majorBidi"/>
        </w:rPr>
        <w:t xml:space="preserve"> </w:t>
      </w:r>
      <w:r w:rsidR="00C47DAB" w:rsidRPr="5D2F55E4">
        <w:rPr>
          <w:rFonts w:asciiTheme="majorHAnsi" w:hAnsiTheme="majorHAnsi" w:cstheme="majorBidi"/>
        </w:rPr>
        <w:t xml:space="preserve">Load </w:t>
      </w:r>
      <w:r w:rsidR="00EE4666">
        <w:rPr>
          <w:rFonts w:asciiTheme="majorHAnsi" w:hAnsiTheme="majorHAnsi" w:cstheme="majorBidi"/>
        </w:rPr>
        <w:t>your</w:t>
      </w:r>
      <w:r w:rsidR="00C47DAB" w:rsidRPr="5D2F55E4">
        <w:rPr>
          <w:rFonts w:asciiTheme="majorHAnsi" w:hAnsiTheme="majorHAnsi" w:cstheme="majorBidi"/>
        </w:rPr>
        <w:t xml:space="preserve"> response </w:t>
      </w:r>
      <w:r w:rsidR="00EE4666">
        <w:rPr>
          <w:rFonts w:asciiTheme="majorHAnsi" w:hAnsiTheme="majorHAnsi" w:cstheme="majorBidi"/>
        </w:rPr>
        <w:t xml:space="preserve">to </w:t>
      </w:r>
      <w:r w:rsidR="00C47DAB" w:rsidRPr="5D2F55E4">
        <w:rPr>
          <w:rFonts w:asciiTheme="majorHAnsi" w:hAnsiTheme="majorHAnsi" w:cstheme="majorBidi"/>
        </w:rPr>
        <w:t>the event</w:t>
      </w:r>
      <w:r w:rsidR="009C293C">
        <w:rPr>
          <w:rFonts w:asciiTheme="majorHAnsi" w:hAnsiTheme="majorHAnsi" w:cstheme="majorBidi"/>
        </w:rPr>
        <w:t xml:space="preserve"> in its Microsoft Excel format.</w:t>
      </w:r>
    </w:p>
    <w:p w14:paraId="3580D886" w14:textId="0DA3AF69" w:rsidR="0076612E" w:rsidRDefault="0076612E" w:rsidP="5D2F55E4">
      <w:pPr>
        <w:pStyle w:val="BodyText"/>
        <w:numPr>
          <w:ilvl w:val="2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Bidi"/>
        </w:rPr>
      </w:pPr>
      <w:r w:rsidRPr="5D2F55E4">
        <w:rPr>
          <w:rFonts w:asciiTheme="majorHAnsi" w:hAnsiTheme="majorHAnsi" w:cstheme="majorBidi"/>
        </w:rPr>
        <w:t>Save:</w:t>
      </w:r>
      <w:r w:rsidR="00B54196" w:rsidRPr="5D2F55E4">
        <w:rPr>
          <w:rFonts w:asciiTheme="majorHAnsi" w:hAnsiTheme="majorHAnsi" w:cstheme="majorBidi"/>
        </w:rPr>
        <w:t xml:space="preserve"> Save your </w:t>
      </w:r>
      <w:r w:rsidR="001B3B78" w:rsidRPr="5D2F55E4">
        <w:rPr>
          <w:rFonts w:asciiTheme="majorHAnsi" w:hAnsiTheme="majorHAnsi" w:cstheme="majorBidi"/>
        </w:rPr>
        <w:t>progress</w:t>
      </w:r>
      <w:r w:rsidR="00AF6D33" w:rsidRPr="5D2F55E4">
        <w:rPr>
          <w:rFonts w:asciiTheme="majorHAnsi" w:hAnsiTheme="majorHAnsi" w:cstheme="majorBidi"/>
        </w:rPr>
        <w:t>.</w:t>
      </w:r>
    </w:p>
    <w:p w14:paraId="7AEF8E2A" w14:textId="0E2D6B10" w:rsidR="00885BCD" w:rsidRDefault="003165FA" w:rsidP="008751FF">
      <w:pPr>
        <w:pStyle w:val="BodyText"/>
        <w:numPr>
          <w:ilvl w:val="1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After </w:t>
      </w:r>
      <w:r w:rsidR="00683292">
        <w:rPr>
          <w:rFonts w:asciiTheme="majorHAnsi" w:hAnsiTheme="majorHAnsi" w:cstheme="majorHAnsi"/>
          <w:szCs w:val="22"/>
        </w:rPr>
        <w:t>submitting your bid, a</w:t>
      </w:r>
      <w:r w:rsidR="00885BCD">
        <w:rPr>
          <w:rFonts w:asciiTheme="majorHAnsi" w:hAnsiTheme="majorHAnsi" w:cstheme="majorHAnsi"/>
          <w:szCs w:val="22"/>
        </w:rPr>
        <w:t xml:space="preserve"> </w:t>
      </w:r>
      <w:r w:rsidR="00885BCD" w:rsidRPr="00AF12FA">
        <w:rPr>
          <w:rFonts w:asciiTheme="majorHAnsi" w:hAnsiTheme="majorHAnsi" w:cstheme="majorHAnsi"/>
          <w:i/>
          <w:iCs/>
          <w:szCs w:val="22"/>
        </w:rPr>
        <w:t>Response submitted to Buyer</w:t>
      </w:r>
      <w:r w:rsidR="00885BCD">
        <w:rPr>
          <w:rFonts w:asciiTheme="majorHAnsi" w:hAnsiTheme="majorHAnsi" w:cstheme="majorHAnsi"/>
          <w:szCs w:val="22"/>
        </w:rPr>
        <w:t xml:space="preserve"> message will appear on top of the screen </w:t>
      </w:r>
      <w:r w:rsidR="003E548D">
        <w:rPr>
          <w:rFonts w:asciiTheme="majorHAnsi" w:hAnsiTheme="majorHAnsi" w:cstheme="majorHAnsi"/>
          <w:szCs w:val="22"/>
        </w:rPr>
        <w:t xml:space="preserve">as </w:t>
      </w:r>
      <w:r w:rsidR="00B4786F">
        <w:rPr>
          <w:rFonts w:asciiTheme="majorHAnsi" w:hAnsiTheme="majorHAnsi" w:cstheme="majorHAnsi"/>
          <w:szCs w:val="22"/>
        </w:rPr>
        <w:t xml:space="preserve">confirmation </w:t>
      </w:r>
      <w:r w:rsidR="00C9358E">
        <w:rPr>
          <w:rFonts w:asciiTheme="majorHAnsi" w:hAnsiTheme="majorHAnsi" w:cstheme="majorHAnsi"/>
          <w:szCs w:val="22"/>
        </w:rPr>
        <w:t>of your successful participation in the event.</w:t>
      </w:r>
    </w:p>
    <w:p w14:paraId="34C436F5" w14:textId="50C48F78" w:rsidR="00444482" w:rsidRDefault="0076612E" w:rsidP="00444482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E7EB75" wp14:editId="0AA323AA">
                <wp:simplePos x="0" y="0"/>
                <wp:positionH relativeFrom="margin">
                  <wp:posOffset>4412974</wp:posOffset>
                </wp:positionH>
                <wp:positionV relativeFrom="paragraph">
                  <wp:posOffset>2775530</wp:posOffset>
                </wp:positionV>
                <wp:extent cx="1216549" cy="174928"/>
                <wp:effectExtent l="0" t="0" r="22225" b="15875"/>
                <wp:wrapNone/>
                <wp:docPr id="49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1749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275F5" w14:textId="77777777" w:rsidR="00C109DA" w:rsidRDefault="00C109DA" w:rsidP="00C109DA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7EB75" id="_x0000_s1062" style="position:absolute;margin-left:347.5pt;margin-top:218.55pt;width:95.8pt;height:13.7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" filled="f" strokecolor="#10069f" strokeweight="2pt">
                <v:textbox>
                  <w:txbxContent>
                    <w:p w14:paraId="327275F5" w14:textId="77777777" w:rsidR="00C109DA" w:rsidRDefault="00C109DA" w:rsidP="00C109DA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15EC7C" wp14:editId="2F9BDB78">
                <wp:simplePos x="0" y="0"/>
                <wp:positionH relativeFrom="column">
                  <wp:posOffset>3283889</wp:posOffset>
                </wp:positionH>
                <wp:positionV relativeFrom="paragraph">
                  <wp:posOffset>891072</wp:posOffset>
                </wp:positionV>
                <wp:extent cx="1152939" cy="1478942"/>
                <wp:effectExtent l="0" t="0" r="28575" b="26035"/>
                <wp:wrapNone/>
                <wp:docPr id="49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39" cy="14789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A3CD1" w14:textId="77777777" w:rsidR="00C109DA" w:rsidRDefault="00C109DA" w:rsidP="00C109DA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5EC7C" id="_x0000_s1063" style="position:absolute;margin-left:258.55pt;margin-top:70.15pt;width:90.8pt;height:116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" filled="f" strokecolor="#10069f" strokeweight="2pt">
                <v:textbox>
                  <w:txbxContent>
                    <w:p w14:paraId="578A3CD1" w14:textId="77777777" w:rsidR="00C109DA" w:rsidRDefault="00C109DA" w:rsidP="00C109DA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6410B2D7" wp14:editId="093F529A">
            <wp:extent cx="5727700" cy="3024713"/>
            <wp:effectExtent l="19050" t="19050" r="25400" b="23495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24713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FC0C3B7" w14:textId="293D20FF" w:rsidR="004404E6" w:rsidRDefault="004404E6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228CF26D" w14:textId="4CADFA6A" w:rsidR="00554DEB" w:rsidRDefault="00B04626" w:rsidP="00894E5E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If desired, you can log back into </w:t>
      </w:r>
      <w:r w:rsidR="00221D09">
        <w:rPr>
          <w:rFonts w:asciiTheme="majorHAnsi" w:hAnsiTheme="majorHAnsi" w:cstheme="majorHAnsi"/>
          <w:szCs w:val="22"/>
        </w:rPr>
        <w:t xml:space="preserve">the </w:t>
      </w:r>
      <w:r w:rsidR="00F56103" w:rsidRPr="005132A7">
        <w:rPr>
          <w:rFonts w:asciiTheme="majorHAnsi" w:hAnsiTheme="majorHAnsi" w:cstheme="majorHAnsi"/>
          <w:b/>
          <w:bCs/>
          <w:szCs w:val="22"/>
        </w:rPr>
        <w:t>Sourcing Response</w:t>
      </w:r>
      <w:r w:rsidR="00221D09" w:rsidRPr="005132A7">
        <w:rPr>
          <w:rFonts w:asciiTheme="majorHAnsi" w:hAnsiTheme="majorHAnsi" w:cstheme="majorHAnsi"/>
          <w:b/>
          <w:bCs/>
          <w:szCs w:val="22"/>
        </w:rPr>
        <w:t xml:space="preserve"> Portal</w:t>
      </w:r>
      <w:r>
        <w:rPr>
          <w:rFonts w:asciiTheme="majorHAnsi" w:hAnsiTheme="majorHAnsi" w:cstheme="majorHAnsi"/>
          <w:szCs w:val="22"/>
        </w:rPr>
        <w:t xml:space="preserve"> </w:t>
      </w:r>
      <w:r w:rsidR="009D4BAE">
        <w:rPr>
          <w:rFonts w:asciiTheme="majorHAnsi" w:hAnsiTheme="majorHAnsi" w:cstheme="majorHAnsi"/>
          <w:szCs w:val="22"/>
        </w:rPr>
        <w:t xml:space="preserve">at any time </w:t>
      </w:r>
      <w:proofErr w:type="gramStart"/>
      <w:r w:rsidR="009D4BAE">
        <w:rPr>
          <w:rFonts w:asciiTheme="majorHAnsi" w:hAnsiTheme="majorHAnsi" w:cstheme="majorHAnsi"/>
          <w:szCs w:val="22"/>
        </w:rPr>
        <w:t xml:space="preserve">in order </w:t>
      </w:r>
      <w:r w:rsidR="00554DEB">
        <w:rPr>
          <w:rFonts w:asciiTheme="majorHAnsi" w:hAnsiTheme="majorHAnsi" w:cstheme="majorHAnsi"/>
          <w:szCs w:val="22"/>
        </w:rPr>
        <w:t>to</w:t>
      </w:r>
      <w:proofErr w:type="gramEnd"/>
      <w:r w:rsidR="00554DEB">
        <w:rPr>
          <w:rFonts w:asciiTheme="majorHAnsi" w:hAnsiTheme="majorHAnsi" w:cstheme="majorHAnsi"/>
          <w:szCs w:val="22"/>
        </w:rPr>
        <w:t xml:space="preserve"> view the </w:t>
      </w:r>
      <w:r w:rsidR="009D4BAE">
        <w:rPr>
          <w:rFonts w:asciiTheme="majorHAnsi" w:hAnsiTheme="majorHAnsi" w:cstheme="majorHAnsi"/>
          <w:szCs w:val="22"/>
        </w:rPr>
        <w:t xml:space="preserve">status of the </w:t>
      </w:r>
      <w:r w:rsidR="00554DEB">
        <w:rPr>
          <w:rFonts w:asciiTheme="majorHAnsi" w:hAnsiTheme="majorHAnsi" w:cstheme="majorHAnsi"/>
          <w:szCs w:val="22"/>
        </w:rPr>
        <w:t>event.</w:t>
      </w:r>
    </w:p>
    <w:p w14:paraId="17345050" w14:textId="0593CB5B" w:rsidR="00A51D32" w:rsidRDefault="00A51D32" w:rsidP="00A51D32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5E979AE" wp14:editId="5D50A6C6">
                <wp:simplePos x="0" y="0"/>
                <wp:positionH relativeFrom="margin">
                  <wp:posOffset>3935399</wp:posOffset>
                </wp:positionH>
                <wp:positionV relativeFrom="paragraph">
                  <wp:posOffset>2310765</wp:posOffset>
                </wp:positionV>
                <wp:extent cx="731327" cy="2361538"/>
                <wp:effectExtent l="0" t="0" r="12065" b="20320"/>
                <wp:wrapNone/>
                <wp:docPr id="2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27" cy="236153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26BE79" w14:textId="77777777" w:rsidR="00A51D32" w:rsidRDefault="00A51D32" w:rsidP="00A51D32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979AE" id="_x0000_s1064" style="position:absolute;margin-left:309.85pt;margin-top:181.95pt;width:57.6pt;height:185.9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" filled="f" strokecolor="#10069f" strokeweight="2pt">
                <v:textbox>
                  <w:txbxContent>
                    <w:p w14:paraId="0526BE79" w14:textId="77777777" w:rsidR="00A51D32" w:rsidRDefault="00A51D32" w:rsidP="00A51D32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Cs w:val="22"/>
        </w:rPr>
        <w:drawing>
          <wp:inline distT="0" distB="0" distL="0" distR="0" wp14:anchorId="38CBDD08" wp14:editId="7A1AE90C">
            <wp:extent cx="5727700" cy="4749800"/>
            <wp:effectExtent l="19050" t="19050" r="2540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749800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A5CD429" w14:textId="0DA27A4F" w:rsidR="00A51D32" w:rsidRDefault="00A51D32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4333309A" w14:textId="1ED8B362" w:rsidR="00221D09" w:rsidRDefault="00554DEB" w:rsidP="00894E5E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If </w:t>
      </w:r>
      <w:r w:rsidR="00C54668">
        <w:rPr>
          <w:rFonts w:asciiTheme="majorHAnsi" w:hAnsiTheme="majorHAnsi" w:cstheme="majorHAnsi"/>
          <w:szCs w:val="22"/>
        </w:rPr>
        <w:t>applicable</w:t>
      </w:r>
      <w:r>
        <w:rPr>
          <w:rFonts w:asciiTheme="majorHAnsi" w:hAnsiTheme="majorHAnsi" w:cstheme="majorHAnsi"/>
          <w:szCs w:val="22"/>
        </w:rPr>
        <w:t xml:space="preserve">, </w:t>
      </w:r>
      <w:r w:rsidR="00852DC1">
        <w:rPr>
          <w:rFonts w:asciiTheme="majorHAnsi" w:hAnsiTheme="majorHAnsi" w:cstheme="majorHAnsi"/>
          <w:szCs w:val="22"/>
        </w:rPr>
        <w:t>you can</w:t>
      </w:r>
      <w:r w:rsidR="00B04626">
        <w:rPr>
          <w:rFonts w:asciiTheme="majorHAnsi" w:hAnsiTheme="majorHAnsi" w:cstheme="majorHAnsi"/>
          <w:szCs w:val="22"/>
        </w:rPr>
        <w:t xml:space="preserve"> </w:t>
      </w:r>
      <w:r w:rsidR="00F30CC3">
        <w:rPr>
          <w:rFonts w:asciiTheme="majorHAnsi" w:hAnsiTheme="majorHAnsi" w:cstheme="majorHAnsi"/>
          <w:szCs w:val="22"/>
        </w:rPr>
        <w:t>enter a new</w:t>
      </w:r>
      <w:r w:rsidR="00B04626">
        <w:rPr>
          <w:rFonts w:asciiTheme="majorHAnsi" w:hAnsiTheme="majorHAnsi" w:cstheme="majorHAnsi"/>
          <w:szCs w:val="22"/>
        </w:rPr>
        <w:t xml:space="preserve"> bid </w:t>
      </w:r>
      <w:r w:rsidR="00221D09">
        <w:rPr>
          <w:rFonts w:asciiTheme="majorHAnsi" w:hAnsiTheme="majorHAnsi" w:cstheme="majorHAnsi"/>
          <w:szCs w:val="22"/>
        </w:rPr>
        <w:t xml:space="preserve">(response) </w:t>
      </w:r>
      <w:proofErr w:type="gramStart"/>
      <w:r w:rsidR="00221D09">
        <w:rPr>
          <w:rFonts w:asciiTheme="majorHAnsi" w:hAnsiTheme="majorHAnsi" w:cstheme="majorHAnsi"/>
          <w:szCs w:val="22"/>
        </w:rPr>
        <w:t>as long as</w:t>
      </w:r>
      <w:proofErr w:type="gramEnd"/>
      <w:r w:rsidR="00221D09">
        <w:rPr>
          <w:rFonts w:asciiTheme="majorHAnsi" w:hAnsiTheme="majorHAnsi" w:cstheme="majorHAnsi"/>
          <w:szCs w:val="22"/>
        </w:rPr>
        <w:t xml:space="preserve"> the event is </w:t>
      </w:r>
      <w:r w:rsidR="00852DC1">
        <w:rPr>
          <w:rFonts w:asciiTheme="majorHAnsi" w:hAnsiTheme="majorHAnsi" w:cstheme="majorHAnsi"/>
          <w:szCs w:val="22"/>
        </w:rPr>
        <w:t xml:space="preserve">still </w:t>
      </w:r>
      <w:r w:rsidR="00221D09">
        <w:rPr>
          <w:rFonts w:asciiTheme="majorHAnsi" w:hAnsiTheme="majorHAnsi" w:cstheme="majorHAnsi"/>
          <w:szCs w:val="22"/>
        </w:rPr>
        <w:t>open</w:t>
      </w:r>
      <w:r w:rsidR="0020347B">
        <w:rPr>
          <w:rFonts w:asciiTheme="majorHAnsi" w:hAnsiTheme="majorHAnsi" w:cstheme="majorHAnsi"/>
          <w:szCs w:val="22"/>
        </w:rPr>
        <w:t xml:space="preserve"> and the event was set up to allow for </w:t>
      </w:r>
      <w:r w:rsidR="00F30CC3">
        <w:rPr>
          <w:rFonts w:asciiTheme="majorHAnsi" w:hAnsiTheme="majorHAnsi" w:cstheme="majorHAnsi"/>
          <w:szCs w:val="22"/>
        </w:rPr>
        <w:t>response updates.</w:t>
      </w:r>
      <w:r w:rsidR="00127F0A">
        <w:rPr>
          <w:rFonts w:asciiTheme="majorHAnsi" w:hAnsiTheme="majorHAnsi" w:cstheme="majorHAnsi"/>
          <w:szCs w:val="22"/>
        </w:rPr>
        <w:t xml:space="preserve"> In this example, we will not enter a new bid.</w:t>
      </w:r>
    </w:p>
    <w:p w14:paraId="58C85726" w14:textId="7DA635AB" w:rsidR="00C54668" w:rsidRDefault="00C54668" w:rsidP="00160170">
      <w:pPr>
        <w:pStyle w:val="BodyText"/>
        <w:numPr>
          <w:ilvl w:val="1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5132A7">
        <w:rPr>
          <w:rFonts w:asciiTheme="majorHAnsi" w:hAnsiTheme="majorHAnsi" w:cstheme="majorHAnsi"/>
          <w:b/>
          <w:bCs/>
          <w:szCs w:val="22"/>
        </w:rPr>
        <w:t>Reminder:</w:t>
      </w:r>
      <w:r>
        <w:rPr>
          <w:rFonts w:asciiTheme="majorHAnsi" w:hAnsiTheme="majorHAnsi" w:cstheme="majorHAnsi"/>
          <w:szCs w:val="22"/>
        </w:rPr>
        <w:t xml:space="preserve"> Participating responses will not be accepted </w:t>
      </w:r>
      <w:r w:rsidR="00753A70">
        <w:rPr>
          <w:rFonts w:asciiTheme="majorHAnsi" w:hAnsiTheme="majorHAnsi" w:cstheme="majorHAnsi"/>
          <w:szCs w:val="22"/>
        </w:rPr>
        <w:t xml:space="preserve">after </w:t>
      </w:r>
      <w:r>
        <w:rPr>
          <w:rFonts w:asciiTheme="majorHAnsi" w:hAnsiTheme="majorHAnsi" w:cstheme="majorHAnsi"/>
          <w:szCs w:val="22"/>
        </w:rPr>
        <w:t>the Event End Date</w:t>
      </w:r>
      <w:r w:rsidR="00753A70">
        <w:rPr>
          <w:rFonts w:asciiTheme="majorHAnsi" w:hAnsiTheme="majorHAnsi" w:cstheme="majorHAnsi"/>
          <w:szCs w:val="22"/>
        </w:rPr>
        <w:t xml:space="preserve"> has passed</w:t>
      </w:r>
      <w:r>
        <w:rPr>
          <w:rFonts w:asciiTheme="majorHAnsi" w:hAnsiTheme="majorHAnsi" w:cstheme="majorHAnsi"/>
          <w:szCs w:val="22"/>
        </w:rPr>
        <w:t>.</w:t>
      </w:r>
    </w:p>
    <w:p w14:paraId="10218AC3" w14:textId="144BDB8C" w:rsidR="00567E78" w:rsidRPr="00567E78" w:rsidRDefault="00567E78" w:rsidP="005132A7">
      <w:pPr>
        <w:pStyle w:val="BodyText"/>
        <w:numPr>
          <w:ilvl w:val="1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Please contact the Event Owner (Buyer at Kimberly-Clark) if you are having trouble making updates to a bid.</w:t>
      </w:r>
    </w:p>
    <w:p w14:paraId="686189D5" w14:textId="08B1CA5B" w:rsidR="00444482" w:rsidRDefault="006B3D60" w:rsidP="00444482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FC3843" wp14:editId="756B5982">
                <wp:simplePos x="0" y="0"/>
                <wp:positionH relativeFrom="margin">
                  <wp:posOffset>4890052</wp:posOffset>
                </wp:positionH>
                <wp:positionV relativeFrom="paragraph">
                  <wp:posOffset>4561205</wp:posOffset>
                </wp:positionV>
                <wp:extent cx="795075" cy="182880"/>
                <wp:effectExtent l="0" t="0" r="24130" b="26670"/>
                <wp:wrapNone/>
                <wp:docPr id="2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75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9110D2" w14:textId="77777777" w:rsidR="006B3D60" w:rsidRDefault="006B3D60" w:rsidP="006B3D60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C3843" id="_x0000_s1065" style="position:absolute;margin-left:385.05pt;margin-top:359.15pt;width:62.6pt;height:14.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" filled="f" strokecolor="#10069f" strokeweight="2pt">
                <v:textbox>
                  <w:txbxContent>
                    <w:p w14:paraId="149110D2" w14:textId="77777777" w:rsidR="006B3D60" w:rsidRDefault="006B3D60" w:rsidP="006B3D60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3B45"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CF009D" wp14:editId="3255BCA6">
                <wp:simplePos x="0" y="0"/>
                <wp:positionH relativeFrom="margin">
                  <wp:posOffset>23799</wp:posOffset>
                </wp:positionH>
                <wp:positionV relativeFrom="paragraph">
                  <wp:posOffset>421640</wp:posOffset>
                </wp:positionV>
                <wp:extent cx="2409245" cy="230588"/>
                <wp:effectExtent l="0" t="0" r="10160" b="17145"/>
                <wp:wrapNone/>
                <wp:docPr id="2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245" cy="23058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968465" w14:textId="77777777" w:rsidR="00343B45" w:rsidRDefault="00343B45" w:rsidP="00343B45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F009D" id="_x0000_s1066" style="position:absolute;margin-left:1.85pt;margin-top:33.2pt;width:189.7pt;height:18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" filled="f" strokecolor="#10069f" strokeweight="2pt">
                <v:textbox>
                  <w:txbxContent>
                    <w:p w14:paraId="12968465" w14:textId="77777777" w:rsidR="00343B45" w:rsidRDefault="00343B45" w:rsidP="00343B45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8603B">
        <w:rPr>
          <w:noProof/>
          <w:color w:val="2B579A"/>
          <w:shd w:val="clear" w:color="auto" w:fill="E6E6E6"/>
        </w:rPr>
        <w:drawing>
          <wp:inline distT="0" distB="0" distL="0" distR="0" wp14:anchorId="36C64355" wp14:editId="1E32FFDA">
            <wp:extent cx="5727700" cy="4780599"/>
            <wp:effectExtent l="19050" t="19050" r="25400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80599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0B6E29C" w14:textId="2320351E" w:rsidR="00BA3E71" w:rsidRDefault="00BA3E71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219451C2" w14:textId="27ACBB4F" w:rsidR="002668FC" w:rsidRDefault="009E10EA" w:rsidP="009E10EA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When the event timeline </w:t>
      </w:r>
      <w:r w:rsidR="007D6C18">
        <w:rPr>
          <w:rFonts w:asciiTheme="majorHAnsi" w:hAnsiTheme="majorHAnsi" w:cstheme="majorHAnsi"/>
          <w:szCs w:val="22"/>
        </w:rPr>
        <w:t xml:space="preserve">is about to </w:t>
      </w:r>
      <w:r>
        <w:rPr>
          <w:rFonts w:asciiTheme="majorHAnsi" w:hAnsiTheme="majorHAnsi" w:cstheme="majorHAnsi"/>
          <w:szCs w:val="22"/>
        </w:rPr>
        <w:t xml:space="preserve">expire, you </w:t>
      </w:r>
      <w:r w:rsidR="00E32375">
        <w:rPr>
          <w:rFonts w:asciiTheme="majorHAnsi" w:hAnsiTheme="majorHAnsi" w:cstheme="majorHAnsi"/>
          <w:szCs w:val="22"/>
        </w:rPr>
        <w:t xml:space="preserve">will </w:t>
      </w:r>
      <w:r w:rsidR="007D6C18">
        <w:rPr>
          <w:rFonts w:asciiTheme="majorHAnsi" w:hAnsiTheme="majorHAnsi" w:cstheme="majorHAnsi"/>
          <w:szCs w:val="22"/>
        </w:rPr>
        <w:t>receive a</w:t>
      </w:r>
      <w:r w:rsidR="002668FC">
        <w:rPr>
          <w:rFonts w:asciiTheme="majorHAnsi" w:hAnsiTheme="majorHAnsi" w:cstheme="majorHAnsi"/>
          <w:szCs w:val="22"/>
        </w:rPr>
        <w:t xml:space="preserve"> notification </w:t>
      </w:r>
      <w:r w:rsidR="0032612B">
        <w:rPr>
          <w:rFonts w:asciiTheme="majorHAnsi" w:hAnsiTheme="majorHAnsi" w:cstheme="majorHAnsi"/>
          <w:szCs w:val="22"/>
        </w:rPr>
        <w:t xml:space="preserve">from Coupa </w:t>
      </w:r>
      <w:r w:rsidR="002668FC">
        <w:rPr>
          <w:rFonts w:asciiTheme="majorHAnsi" w:hAnsiTheme="majorHAnsi" w:cstheme="majorHAnsi"/>
          <w:szCs w:val="22"/>
        </w:rPr>
        <w:t>at the email address that was registered for the event.</w:t>
      </w:r>
    </w:p>
    <w:p w14:paraId="52FCD090" w14:textId="42E71221" w:rsidR="00C91794" w:rsidRDefault="002224A5" w:rsidP="009E10EA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desired, review the message or navigate to the event in the Sourcing Response Portal to view the event. In this example, we will not </w:t>
      </w:r>
      <w:r w:rsidR="00557208">
        <w:rPr>
          <w:rFonts w:asciiTheme="majorHAnsi" w:hAnsiTheme="majorHAnsi" w:cstheme="majorHAnsi"/>
          <w:szCs w:val="22"/>
        </w:rPr>
        <w:t>take any further action.</w:t>
      </w:r>
    </w:p>
    <w:p w14:paraId="290AC673" w14:textId="43DE856B" w:rsidR="002224A5" w:rsidRDefault="00557208" w:rsidP="005132A7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BD8546F" wp14:editId="258E15FB">
                <wp:simplePos x="0" y="0"/>
                <wp:positionH relativeFrom="margin">
                  <wp:align>right</wp:align>
                </wp:positionH>
                <wp:positionV relativeFrom="paragraph">
                  <wp:posOffset>43125</wp:posOffset>
                </wp:positionV>
                <wp:extent cx="5677232" cy="151075"/>
                <wp:effectExtent l="0" t="0" r="19050" b="20955"/>
                <wp:wrapNone/>
                <wp:docPr id="49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232" cy="151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A31CDC" w14:textId="77777777" w:rsidR="00557208" w:rsidRDefault="00557208" w:rsidP="00557208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8546F" id="_x0000_s1067" style="position:absolute;margin-left:395.85pt;margin-top:3.4pt;width:447.05pt;height:11.9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" filled="f" strokecolor="#10069f" strokeweight="2pt">
                <v:textbox>
                  <w:txbxContent>
                    <w:p w14:paraId="02A31CDC" w14:textId="77777777" w:rsidR="00557208" w:rsidRDefault="00557208" w:rsidP="00557208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Cs w:val="22"/>
        </w:rPr>
        <w:drawing>
          <wp:inline distT="0" distB="0" distL="0" distR="0" wp14:anchorId="15888EC0" wp14:editId="56EDF21C">
            <wp:extent cx="5727700" cy="1633855"/>
            <wp:effectExtent l="19050" t="19050" r="25400" b="2349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33855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2D14047" w14:textId="6C64C24B" w:rsidR="002E3E88" w:rsidRDefault="009E10EA" w:rsidP="00117BBE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782E2D">
        <w:rPr>
          <w:rFonts w:asciiTheme="majorHAnsi" w:hAnsiTheme="majorHAnsi" w:cstheme="majorHAnsi"/>
          <w:szCs w:val="22"/>
        </w:rPr>
        <w:t>If you were awarded any of the items, lots, or services of the event</w:t>
      </w:r>
      <w:r w:rsidR="00782E2D">
        <w:rPr>
          <w:rFonts w:asciiTheme="majorHAnsi" w:hAnsiTheme="majorHAnsi" w:cstheme="majorHAnsi"/>
          <w:szCs w:val="22"/>
        </w:rPr>
        <w:t xml:space="preserve">, </w:t>
      </w:r>
      <w:r w:rsidR="00BE506C">
        <w:rPr>
          <w:rFonts w:asciiTheme="majorHAnsi" w:hAnsiTheme="majorHAnsi" w:cstheme="majorHAnsi"/>
          <w:szCs w:val="22"/>
        </w:rPr>
        <w:t xml:space="preserve">the Event Manager will send a message to communicate the </w:t>
      </w:r>
      <w:r w:rsidR="002E3E88">
        <w:rPr>
          <w:rFonts w:asciiTheme="majorHAnsi" w:hAnsiTheme="majorHAnsi" w:cstheme="majorHAnsi"/>
          <w:szCs w:val="22"/>
        </w:rPr>
        <w:t>award.</w:t>
      </w:r>
    </w:p>
    <w:p w14:paraId="6291D8B3" w14:textId="59FB33CD" w:rsidR="008A3AFB" w:rsidRDefault="002E3E88" w:rsidP="00117BBE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C</w:t>
      </w:r>
      <w:r w:rsidR="00782E2D">
        <w:rPr>
          <w:rFonts w:asciiTheme="majorHAnsi" w:hAnsiTheme="majorHAnsi" w:cstheme="majorHAnsi"/>
          <w:szCs w:val="22"/>
        </w:rPr>
        <w:t xml:space="preserve">lick the </w:t>
      </w:r>
      <w:r w:rsidR="00ED64BC">
        <w:rPr>
          <w:rFonts w:asciiTheme="majorHAnsi" w:hAnsiTheme="majorHAnsi" w:cstheme="majorHAnsi"/>
          <w:szCs w:val="22"/>
        </w:rPr>
        <w:t xml:space="preserve">appropriate </w:t>
      </w:r>
      <w:r w:rsidR="00ED64BC" w:rsidRPr="005132A7">
        <w:rPr>
          <w:rFonts w:asciiTheme="majorHAnsi" w:hAnsiTheme="majorHAnsi" w:cstheme="majorHAnsi"/>
          <w:b/>
          <w:bCs/>
          <w:szCs w:val="22"/>
        </w:rPr>
        <w:t>Inbox item</w:t>
      </w:r>
      <w:r w:rsidR="00ED64BC">
        <w:rPr>
          <w:rFonts w:asciiTheme="majorHAnsi" w:hAnsiTheme="majorHAnsi" w:cstheme="majorHAnsi"/>
          <w:szCs w:val="22"/>
        </w:rPr>
        <w:t xml:space="preserve"> to view the award message.</w:t>
      </w:r>
    </w:p>
    <w:p w14:paraId="12784D46" w14:textId="4C8C818E" w:rsidR="00117BBE" w:rsidRPr="008A3AFB" w:rsidRDefault="008A3AFB" w:rsidP="005132A7">
      <w:pPr>
        <w:pStyle w:val="BodyText"/>
        <w:numPr>
          <w:ilvl w:val="1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The Subject of the Inbox Item will read, </w:t>
      </w:r>
      <w:r w:rsidRPr="005A3082">
        <w:rPr>
          <w:rFonts w:asciiTheme="majorHAnsi" w:hAnsiTheme="majorHAnsi" w:cstheme="majorHAnsi"/>
          <w:i/>
          <w:iCs/>
          <w:szCs w:val="22"/>
        </w:rPr>
        <w:t>New Message Received for [Event Name] – Event #</w:t>
      </w:r>
      <w:r>
        <w:rPr>
          <w:rFonts w:asciiTheme="majorHAnsi" w:hAnsiTheme="majorHAnsi" w:cstheme="majorHAnsi"/>
          <w:szCs w:val="22"/>
        </w:rPr>
        <w:t>.</w:t>
      </w:r>
    </w:p>
    <w:p w14:paraId="528771BE" w14:textId="4553070B" w:rsidR="00FA3E25" w:rsidRDefault="002E3E88" w:rsidP="00117BBE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C109DA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EC61D85" wp14:editId="016DF14B">
                <wp:simplePos x="0" y="0"/>
                <wp:positionH relativeFrom="margin">
                  <wp:posOffset>39066</wp:posOffset>
                </wp:positionH>
                <wp:positionV relativeFrom="paragraph">
                  <wp:posOffset>224790</wp:posOffset>
                </wp:positionV>
                <wp:extent cx="5677232" cy="151075"/>
                <wp:effectExtent l="0" t="0" r="19050" b="20955"/>
                <wp:wrapNone/>
                <wp:docPr id="5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232" cy="151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9C9D0" w14:textId="77777777" w:rsidR="002E3E88" w:rsidRDefault="002E3E88" w:rsidP="002E3E88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61D85" id="_x0000_s1068" style="position:absolute;margin-left:3.1pt;margin-top:17.7pt;width:447.05pt;height:11.9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" filled="f" strokecolor="#10069f" strokeweight="2pt">
                <v:textbox>
                  <w:txbxContent>
                    <w:p w14:paraId="55E9C9D0" w14:textId="77777777" w:rsidR="002E3E88" w:rsidRDefault="002E3E88" w:rsidP="002E3E88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Cs w:val="22"/>
        </w:rPr>
        <w:drawing>
          <wp:inline distT="0" distB="0" distL="0" distR="0" wp14:anchorId="5BA53795" wp14:editId="71CE8AE8">
            <wp:extent cx="5727700" cy="1606550"/>
            <wp:effectExtent l="19050" t="19050" r="25400" b="1270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06550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2B0630C" w14:textId="3499C2A7" w:rsidR="008A3AFB" w:rsidRPr="008A3AFB" w:rsidRDefault="008A3AFB" w:rsidP="005132A7">
      <w:pPr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64BDEEA6" w14:textId="5154E8DD" w:rsidR="00FA3E25" w:rsidRPr="00FA3E25" w:rsidRDefault="00ED64BC" w:rsidP="005132A7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FA3E25">
        <w:rPr>
          <w:rFonts w:asciiTheme="majorHAnsi" w:hAnsiTheme="majorHAnsi" w:cstheme="majorHAnsi"/>
          <w:szCs w:val="22"/>
        </w:rPr>
        <w:lastRenderedPageBreak/>
        <w:t xml:space="preserve">Review the </w:t>
      </w:r>
      <w:r w:rsidR="00025F9A" w:rsidRPr="005132A7">
        <w:rPr>
          <w:rFonts w:asciiTheme="majorHAnsi" w:hAnsiTheme="majorHAnsi" w:cstheme="majorHAnsi"/>
          <w:b/>
          <w:bCs/>
          <w:szCs w:val="22"/>
        </w:rPr>
        <w:t>A</w:t>
      </w:r>
      <w:r w:rsidRPr="005132A7">
        <w:rPr>
          <w:rFonts w:asciiTheme="majorHAnsi" w:hAnsiTheme="majorHAnsi" w:cstheme="majorHAnsi"/>
          <w:b/>
          <w:bCs/>
          <w:szCs w:val="22"/>
        </w:rPr>
        <w:t xml:space="preserve">ward </w:t>
      </w:r>
      <w:r w:rsidR="00025F9A" w:rsidRPr="005132A7">
        <w:rPr>
          <w:rFonts w:asciiTheme="majorHAnsi" w:hAnsiTheme="majorHAnsi" w:cstheme="majorHAnsi"/>
          <w:b/>
          <w:bCs/>
          <w:szCs w:val="22"/>
        </w:rPr>
        <w:t>M</w:t>
      </w:r>
      <w:r w:rsidRPr="005132A7">
        <w:rPr>
          <w:rFonts w:asciiTheme="majorHAnsi" w:hAnsiTheme="majorHAnsi" w:cstheme="majorHAnsi"/>
          <w:b/>
          <w:bCs/>
          <w:szCs w:val="22"/>
        </w:rPr>
        <w:t>essage</w:t>
      </w:r>
      <w:r w:rsidR="00025F9A" w:rsidRPr="00FA3E25">
        <w:rPr>
          <w:rFonts w:asciiTheme="majorHAnsi" w:hAnsiTheme="majorHAnsi" w:cstheme="majorHAnsi"/>
          <w:szCs w:val="22"/>
        </w:rPr>
        <w:t>.</w:t>
      </w:r>
    </w:p>
    <w:p w14:paraId="159BE24B" w14:textId="72304A27" w:rsidR="00025F9A" w:rsidRDefault="00FA3E25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If desired, </w:t>
      </w:r>
      <w:r w:rsidR="00ED64BC" w:rsidRPr="00FA3E25">
        <w:rPr>
          <w:rFonts w:asciiTheme="majorHAnsi" w:hAnsiTheme="majorHAnsi" w:cstheme="majorHAnsi"/>
          <w:szCs w:val="22"/>
        </w:rPr>
        <w:t xml:space="preserve">click the </w:t>
      </w:r>
      <w:r w:rsidR="00025F9A" w:rsidRPr="005132A7">
        <w:rPr>
          <w:rFonts w:asciiTheme="majorHAnsi" w:hAnsiTheme="majorHAnsi" w:cstheme="majorHAnsi"/>
          <w:b/>
          <w:bCs/>
          <w:szCs w:val="22"/>
        </w:rPr>
        <w:t>View Online</w:t>
      </w:r>
      <w:r w:rsidR="00025F9A" w:rsidRPr="00FA3E25">
        <w:rPr>
          <w:rFonts w:asciiTheme="majorHAnsi" w:hAnsiTheme="majorHAnsi" w:cstheme="majorHAnsi"/>
          <w:szCs w:val="22"/>
        </w:rPr>
        <w:t xml:space="preserve"> </w:t>
      </w:r>
      <w:r w:rsidR="00ED64BC" w:rsidRPr="00FA3E25">
        <w:rPr>
          <w:rFonts w:asciiTheme="majorHAnsi" w:hAnsiTheme="majorHAnsi" w:cstheme="majorHAnsi"/>
          <w:szCs w:val="22"/>
        </w:rPr>
        <w:t>link to log in</w:t>
      </w:r>
      <w:r w:rsidR="005935F0" w:rsidRPr="00FA3E25">
        <w:rPr>
          <w:rFonts w:asciiTheme="majorHAnsi" w:hAnsiTheme="majorHAnsi" w:cstheme="majorHAnsi"/>
          <w:szCs w:val="22"/>
        </w:rPr>
        <w:t xml:space="preserve"> </w:t>
      </w:r>
      <w:r w:rsidR="00ED64BC" w:rsidRPr="00FA3E25">
        <w:rPr>
          <w:rFonts w:asciiTheme="majorHAnsi" w:hAnsiTheme="majorHAnsi" w:cstheme="majorHAnsi"/>
          <w:szCs w:val="22"/>
        </w:rPr>
        <w:t xml:space="preserve">to the </w:t>
      </w:r>
      <w:r w:rsidR="0026606C" w:rsidRPr="005132A7">
        <w:rPr>
          <w:rFonts w:asciiTheme="majorHAnsi" w:hAnsiTheme="majorHAnsi" w:cstheme="majorHAnsi"/>
          <w:b/>
          <w:bCs/>
          <w:szCs w:val="22"/>
        </w:rPr>
        <w:t>Sourcing Response Portal</w:t>
      </w:r>
      <w:r w:rsidR="0026606C" w:rsidRPr="00FA3E25">
        <w:rPr>
          <w:rFonts w:asciiTheme="majorHAnsi" w:hAnsiTheme="majorHAnsi" w:cstheme="majorHAnsi"/>
          <w:szCs w:val="22"/>
        </w:rPr>
        <w:t>.</w:t>
      </w:r>
    </w:p>
    <w:p w14:paraId="6C00713D" w14:textId="47F780B3" w:rsidR="00117BBE" w:rsidRDefault="00EB56F9" w:rsidP="00025F9A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4127C74" wp14:editId="1BB3DD1F">
                <wp:simplePos x="0" y="0"/>
                <wp:positionH relativeFrom="column">
                  <wp:posOffset>3713259</wp:posOffset>
                </wp:positionH>
                <wp:positionV relativeFrom="paragraph">
                  <wp:posOffset>2392128</wp:posOffset>
                </wp:positionV>
                <wp:extent cx="659710" cy="238125"/>
                <wp:effectExtent l="0" t="0" r="26670" b="28575"/>
                <wp:wrapNone/>
                <wp:docPr id="4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10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8027AF" w14:textId="77777777" w:rsidR="00EB56F9" w:rsidRDefault="00EB56F9" w:rsidP="00EB56F9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27C74" id="_x0000_s1069" style="position:absolute;margin-left:292.4pt;margin-top:188.35pt;width:51.95pt;height:18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" filled="f" strokecolor="#10069f" strokeweight="2pt">
                <v:textbox>
                  <w:txbxContent>
                    <w:p w14:paraId="0B8027AF" w14:textId="77777777" w:rsidR="00EB56F9" w:rsidRDefault="00EB56F9" w:rsidP="00EB56F9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FA3E25"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4E289FC" wp14:editId="5E36B06C">
                <wp:simplePos x="0" y="0"/>
                <wp:positionH relativeFrom="column">
                  <wp:posOffset>564543</wp:posOffset>
                </wp:positionH>
                <wp:positionV relativeFrom="paragraph">
                  <wp:posOffset>1437971</wp:posOffset>
                </wp:positionV>
                <wp:extent cx="2751151" cy="556177"/>
                <wp:effectExtent l="0" t="0" r="11430" b="15875"/>
                <wp:wrapNone/>
                <wp:docPr id="4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55617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32DF1" w14:textId="77777777" w:rsidR="00FA3E25" w:rsidRDefault="00FA3E25" w:rsidP="00FA3E25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89FC" id="_x0000_s1070" style="position:absolute;margin-left:44.45pt;margin-top:113.25pt;width:216.65pt;height:43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" filled="f" strokecolor="#10069f" strokeweight="2pt">
                <v:textbox>
                  <w:txbxContent>
                    <w:p w14:paraId="14B32DF1" w14:textId="77777777" w:rsidR="00FA3E25" w:rsidRDefault="00FA3E25" w:rsidP="00FA3E25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025F9A">
        <w:rPr>
          <w:noProof/>
        </w:rPr>
        <w:drawing>
          <wp:inline distT="0" distB="0" distL="0" distR="0" wp14:anchorId="5F590C1B" wp14:editId="731B07FB">
            <wp:extent cx="5727700" cy="3414395"/>
            <wp:effectExtent l="19050" t="19050" r="25400" b="146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1439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D1130C2" w14:textId="77777777" w:rsidR="00117BBE" w:rsidRDefault="00117BBE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71949994" w14:textId="2466FA52" w:rsidR="00B62469" w:rsidRPr="00B62469" w:rsidRDefault="0026606C" w:rsidP="005132A7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B62469">
        <w:rPr>
          <w:rFonts w:asciiTheme="majorHAnsi" w:hAnsiTheme="majorHAnsi" w:cstheme="majorHAnsi"/>
          <w:szCs w:val="22"/>
        </w:rPr>
        <w:lastRenderedPageBreak/>
        <w:t>Enter you</w:t>
      </w:r>
      <w:r w:rsidR="00CA4A38">
        <w:rPr>
          <w:rFonts w:asciiTheme="majorHAnsi" w:hAnsiTheme="majorHAnsi" w:cstheme="majorHAnsi"/>
          <w:szCs w:val="22"/>
        </w:rPr>
        <w:t>r</w:t>
      </w:r>
      <w:r w:rsidRPr="00B62469">
        <w:rPr>
          <w:rFonts w:asciiTheme="majorHAnsi" w:hAnsiTheme="majorHAnsi" w:cstheme="majorHAnsi"/>
          <w:szCs w:val="22"/>
        </w:rPr>
        <w:t xml:space="preserve"> </w:t>
      </w:r>
      <w:r w:rsidRPr="005132A7">
        <w:rPr>
          <w:rFonts w:asciiTheme="majorHAnsi" w:hAnsiTheme="majorHAnsi" w:cstheme="majorHAnsi"/>
          <w:b/>
          <w:bCs/>
          <w:szCs w:val="22"/>
        </w:rPr>
        <w:t>log in credential</w:t>
      </w:r>
      <w:r w:rsidR="00B62469" w:rsidRPr="005132A7">
        <w:rPr>
          <w:rFonts w:asciiTheme="majorHAnsi" w:hAnsiTheme="majorHAnsi" w:cstheme="majorHAnsi"/>
          <w:b/>
          <w:bCs/>
          <w:szCs w:val="22"/>
        </w:rPr>
        <w:t>s</w:t>
      </w:r>
      <w:r w:rsidRPr="005132A7">
        <w:rPr>
          <w:rFonts w:asciiTheme="majorHAnsi" w:hAnsiTheme="majorHAnsi" w:cstheme="majorHAnsi"/>
          <w:b/>
          <w:bCs/>
          <w:szCs w:val="22"/>
        </w:rPr>
        <w:t>,</w:t>
      </w:r>
      <w:r w:rsidRPr="00B62469">
        <w:rPr>
          <w:rFonts w:asciiTheme="majorHAnsi" w:hAnsiTheme="majorHAnsi" w:cstheme="majorHAnsi"/>
          <w:szCs w:val="22"/>
        </w:rPr>
        <w:t xml:space="preserve"> then click </w:t>
      </w:r>
      <w:r w:rsidRPr="005132A7">
        <w:rPr>
          <w:rFonts w:asciiTheme="majorHAnsi" w:hAnsiTheme="majorHAnsi" w:cstheme="majorHAnsi"/>
          <w:b/>
          <w:bCs/>
          <w:szCs w:val="22"/>
        </w:rPr>
        <w:t>S</w:t>
      </w:r>
      <w:r w:rsidR="00604413" w:rsidRPr="005132A7">
        <w:rPr>
          <w:rFonts w:asciiTheme="majorHAnsi" w:hAnsiTheme="majorHAnsi" w:cstheme="majorHAnsi"/>
          <w:b/>
          <w:bCs/>
          <w:szCs w:val="22"/>
        </w:rPr>
        <w:t>ign In</w:t>
      </w:r>
      <w:r w:rsidRPr="00B62469">
        <w:rPr>
          <w:rFonts w:asciiTheme="majorHAnsi" w:hAnsiTheme="majorHAnsi" w:cstheme="majorHAnsi"/>
          <w:szCs w:val="22"/>
        </w:rPr>
        <w:t>.</w:t>
      </w:r>
    </w:p>
    <w:p w14:paraId="25C9790E" w14:textId="39390EF5" w:rsidR="0026606C" w:rsidRPr="005132A7" w:rsidRDefault="00B62469" w:rsidP="005132A7">
      <w:pPr>
        <w:pStyle w:val="BodyText"/>
        <w:kinsoku w:val="0"/>
        <w:overflowPunct w:val="0"/>
        <w:spacing w:before="89"/>
        <w:ind w:left="288" w:right="-29"/>
        <w:rPr>
          <w:rFonts w:asciiTheme="majorHAnsi" w:hAnsiTheme="majorHAnsi" w:cstheme="majorBidi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E81D75" wp14:editId="6F0E25D6">
                <wp:simplePos x="0" y="0"/>
                <wp:positionH relativeFrom="column">
                  <wp:posOffset>2121231</wp:posOffset>
                </wp:positionH>
                <wp:positionV relativeFrom="paragraph">
                  <wp:posOffset>2846070</wp:posOffset>
                </wp:positionV>
                <wp:extent cx="540385" cy="198755"/>
                <wp:effectExtent l="0" t="0" r="12065" b="10795"/>
                <wp:wrapNone/>
                <wp:docPr id="2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198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D3FE3D" w14:textId="77777777" w:rsidR="00B62469" w:rsidRDefault="00B62469" w:rsidP="00B62469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81D75" id="_x0000_s1071" style="position:absolute;left:0;text-align:left;margin-left:167.05pt;margin-top:224.1pt;width:42.55pt;height:15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" filled="f" strokecolor="#10069f" strokeweight="2pt">
                <v:textbox>
                  <w:txbxContent>
                    <w:p w14:paraId="12D3FE3D" w14:textId="77777777" w:rsidR="00B62469" w:rsidRDefault="00B62469" w:rsidP="00B62469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F84DC0A" wp14:editId="0CCE741D">
                <wp:simplePos x="0" y="0"/>
                <wp:positionH relativeFrom="column">
                  <wp:posOffset>681355</wp:posOffset>
                </wp:positionH>
                <wp:positionV relativeFrom="paragraph">
                  <wp:posOffset>2017395</wp:posOffset>
                </wp:positionV>
                <wp:extent cx="1971675" cy="238125"/>
                <wp:effectExtent l="0" t="0" r="28575" b="28575"/>
                <wp:wrapNone/>
                <wp:docPr id="27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07B016" w14:textId="77777777" w:rsidR="00B62469" w:rsidRDefault="00B62469" w:rsidP="00B62469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4DC0A" id="_x0000_s1072" style="position:absolute;left:0;text-align:left;margin-left:53.65pt;margin-top:158.85pt;width:155.25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" filled="f" strokecolor="#10069f" strokeweight="2pt">
                <v:textbox>
                  <w:txbxContent>
                    <w:p w14:paraId="7F07B016" w14:textId="77777777" w:rsidR="00B62469" w:rsidRDefault="00B62469" w:rsidP="00B62469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DA93DB3" wp14:editId="67492944">
                <wp:simplePos x="0" y="0"/>
                <wp:positionH relativeFrom="column">
                  <wp:posOffset>681990</wp:posOffset>
                </wp:positionH>
                <wp:positionV relativeFrom="paragraph">
                  <wp:posOffset>2457119</wp:posOffset>
                </wp:positionV>
                <wp:extent cx="1971675" cy="238125"/>
                <wp:effectExtent l="0" t="0" r="28575" b="28575"/>
                <wp:wrapNone/>
                <wp:docPr id="3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8CD2C" w14:textId="77777777" w:rsidR="00B62469" w:rsidRDefault="00B62469" w:rsidP="00B62469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93DB3" id="_x0000_s1073" style="position:absolute;left:0;text-align:left;margin-left:53.7pt;margin-top:193.45pt;width:155.25pt;height:1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" filled="f" strokecolor="#10069f" strokeweight="2pt">
                <v:textbox>
                  <w:txbxContent>
                    <w:p w14:paraId="1688CD2C" w14:textId="77777777" w:rsidR="00B62469" w:rsidRDefault="00B62469" w:rsidP="00B62469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CF75FD">
        <w:rPr>
          <w:rFonts w:asciiTheme="minorHAnsi" w:eastAsiaTheme="minorHAnsi" w:hAnsiTheme="minorHAnsi" w:cstheme="minorBidi"/>
          <w:noProof/>
          <w:sz w:val="24"/>
          <w:szCs w:val="24"/>
          <w:lang w:val="en-US"/>
        </w:rPr>
        <w:t xml:space="preserve"> 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6ECC6C25" wp14:editId="7CC10066">
            <wp:extent cx="2922933" cy="3399755"/>
            <wp:effectExtent l="19050" t="19050" r="10795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5" r="34860"/>
                    <a:stretch/>
                  </pic:blipFill>
                  <pic:spPr bwMode="auto">
                    <a:xfrm>
                      <a:off x="0" y="0"/>
                      <a:ext cx="2944504" cy="342484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4F15C" w14:textId="4213DA4F" w:rsidR="0026606C" w:rsidRDefault="0026606C" w:rsidP="00782E2D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 xml:space="preserve">Click the appropriate </w:t>
      </w:r>
      <w:r w:rsidR="005935F0" w:rsidRPr="005132A7">
        <w:rPr>
          <w:rFonts w:asciiTheme="majorHAnsi" w:hAnsiTheme="majorHAnsi" w:cstheme="majorHAnsi"/>
          <w:b/>
          <w:bCs/>
          <w:szCs w:val="22"/>
        </w:rPr>
        <w:t>E</w:t>
      </w:r>
      <w:r w:rsidRPr="005132A7">
        <w:rPr>
          <w:rFonts w:asciiTheme="majorHAnsi" w:hAnsiTheme="majorHAnsi" w:cstheme="majorHAnsi"/>
          <w:b/>
          <w:bCs/>
          <w:szCs w:val="22"/>
        </w:rPr>
        <w:t>vent</w:t>
      </w:r>
      <w:r>
        <w:rPr>
          <w:rFonts w:asciiTheme="majorHAnsi" w:hAnsiTheme="majorHAnsi" w:cstheme="majorHAnsi"/>
          <w:szCs w:val="22"/>
        </w:rPr>
        <w:t>.</w:t>
      </w:r>
    </w:p>
    <w:p w14:paraId="7ACD7C05" w14:textId="5CFF9D40" w:rsidR="005935F0" w:rsidRDefault="00621471" w:rsidP="005132A7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5E64BF" wp14:editId="13393C13">
                <wp:simplePos x="0" y="0"/>
                <wp:positionH relativeFrom="column">
                  <wp:posOffset>142571</wp:posOffset>
                </wp:positionH>
                <wp:positionV relativeFrom="paragraph">
                  <wp:posOffset>2172335</wp:posOffset>
                </wp:positionV>
                <wp:extent cx="349858" cy="2122998"/>
                <wp:effectExtent l="0" t="0" r="12700" b="10795"/>
                <wp:wrapNone/>
                <wp:docPr id="44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8" cy="212299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2C408" w14:textId="77777777" w:rsidR="00621471" w:rsidRDefault="00621471" w:rsidP="00621471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E64BF" id="_x0000_s1074" style="position:absolute;margin-left:11.25pt;margin-top:171.05pt;width:27.55pt;height:167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" filled="f" strokecolor="#10069f" strokeweight="2pt">
                <v:textbox>
                  <w:txbxContent>
                    <w:p w14:paraId="3EB2C408" w14:textId="77777777" w:rsidR="00621471" w:rsidRDefault="00621471" w:rsidP="00621471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5935F0">
        <w:rPr>
          <w:rFonts w:asciiTheme="majorHAnsi" w:hAnsiTheme="majorHAnsi" w:cstheme="majorHAnsi"/>
          <w:noProof/>
          <w:szCs w:val="22"/>
        </w:rPr>
        <w:drawing>
          <wp:inline distT="0" distB="0" distL="0" distR="0" wp14:anchorId="1B4106A8" wp14:editId="15C2517D">
            <wp:extent cx="5327319" cy="4417778"/>
            <wp:effectExtent l="19050" t="19050" r="26035" b="209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93" cy="4430859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DAF8B15" w14:textId="38EB301F" w:rsidR="006C6964" w:rsidRDefault="006C6964" w:rsidP="00782E2D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lastRenderedPageBreak/>
        <w:t xml:space="preserve">Click </w:t>
      </w:r>
      <w:r w:rsidRPr="005132A7">
        <w:rPr>
          <w:rFonts w:asciiTheme="majorHAnsi" w:hAnsiTheme="majorHAnsi" w:cstheme="majorHAnsi"/>
          <w:b/>
          <w:bCs/>
          <w:szCs w:val="22"/>
        </w:rPr>
        <w:t>Messages</w:t>
      </w:r>
      <w:r>
        <w:rPr>
          <w:rFonts w:asciiTheme="majorHAnsi" w:hAnsiTheme="majorHAnsi" w:cstheme="majorHAnsi"/>
          <w:szCs w:val="22"/>
        </w:rPr>
        <w:t>.</w:t>
      </w:r>
    </w:p>
    <w:p w14:paraId="7F89C05D" w14:textId="4E11EAAC" w:rsidR="00B80368" w:rsidRDefault="00246BDA" w:rsidP="005132A7">
      <w:pPr>
        <w:pStyle w:val="BodyText"/>
        <w:kinsoku w:val="0"/>
        <w:overflowPunct w:val="0"/>
        <w:spacing w:before="2"/>
        <w:ind w:right="1224"/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21BAE8" wp14:editId="5ABCDECF">
                <wp:simplePos x="0" y="0"/>
                <wp:positionH relativeFrom="column">
                  <wp:posOffset>39757</wp:posOffset>
                </wp:positionH>
                <wp:positionV relativeFrom="paragraph">
                  <wp:posOffset>3673392</wp:posOffset>
                </wp:positionV>
                <wp:extent cx="1121133" cy="174901"/>
                <wp:effectExtent l="0" t="0" r="22225" b="15875"/>
                <wp:wrapNone/>
                <wp:docPr id="4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3" cy="174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93CD8" w14:textId="77777777" w:rsidR="00246BDA" w:rsidRDefault="00246BDA" w:rsidP="00246BDA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1BAE8" id="_x0000_s1075" style="position:absolute;margin-left:3.15pt;margin-top:289.25pt;width:88.3pt;height:1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" filled="f" strokecolor="#10069f" strokeweight="2pt">
                <v:textbox>
                  <w:txbxContent>
                    <w:p w14:paraId="5C293CD8" w14:textId="77777777" w:rsidR="00246BDA" w:rsidRDefault="00246BDA" w:rsidP="00246BDA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110426">
        <w:rPr>
          <w:noProof/>
        </w:rPr>
        <w:drawing>
          <wp:inline distT="0" distB="0" distL="0" distR="0" wp14:anchorId="78DE3799" wp14:editId="1ABC8018">
            <wp:extent cx="5727700" cy="3843655"/>
            <wp:effectExtent l="19050" t="19050" r="25400" b="2349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43655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D5DFBF1" w14:textId="0A759AD2" w:rsidR="007439A5" w:rsidRPr="002D313C" w:rsidRDefault="006C6964">
      <w:pPr>
        <w:pStyle w:val="BodyText"/>
        <w:numPr>
          <w:ilvl w:val="0"/>
          <w:numId w:val="9"/>
        </w:numPr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</w:rPr>
        <w:t>Review the</w:t>
      </w:r>
      <w:r w:rsidR="000412A2">
        <w:rPr>
          <w:rFonts w:asciiTheme="majorHAnsi" w:hAnsiTheme="majorHAnsi" w:cstheme="majorHAnsi"/>
          <w:szCs w:val="22"/>
        </w:rPr>
        <w:t xml:space="preserve"> details of the</w:t>
      </w:r>
      <w:r>
        <w:rPr>
          <w:rFonts w:asciiTheme="majorHAnsi" w:hAnsiTheme="majorHAnsi" w:cstheme="majorHAnsi"/>
          <w:szCs w:val="22"/>
        </w:rPr>
        <w:t xml:space="preserve"> </w:t>
      </w:r>
      <w:r w:rsidRPr="005132A7">
        <w:rPr>
          <w:rFonts w:asciiTheme="majorHAnsi" w:hAnsiTheme="majorHAnsi" w:cstheme="majorHAnsi"/>
          <w:b/>
          <w:bCs/>
          <w:szCs w:val="22"/>
        </w:rPr>
        <w:t>Award Message</w:t>
      </w:r>
      <w:r>
        <w:rPr>
          <w:rFonts w:asciiTheme="majorHAnsi" w:hAnsiTheme="majorHAnsi" w:cstheme="majorHAnsi"/>
          <w:szCs w:val="22"/>
        </w:rPr>
        <w:t xml:space="preserve"> and any instructions </w:t>
      </w:r>
      <w:r w:rsidR="00F15F34">
        <w:rPr>
          <w:rFonts w:asciiTheme="majorHAnsi" w:hAnsiTheme="majorHAnsi" w:cstheme="majorHAnsi"/>
          <w:szCs w:val="22"/>
        </w:rPr>
        <w:t xml:space="preserve">from the Event Manager (Buyer at Kimberly-Clark) </w:t>
      </w:r>
      <w:r w:rsidR="00604413">
        <w:rPr>
          <w:rFonts w:asciiTheme="majorHAnsi" w:hAnsiTheme="majorHAnsi" w:cstheme="majorHAnsi"/>
          <w:szCs w:val="22"/>
        </w:rPr>
        <w:t>regarding next steps.</w:t>
      </w:r>
    </w:p>
    <w:p w14:paraId="42BC6935" w14:textId="57E3E132" w:rsidR="00B80368" w:rsidRPr="00782E2D" w:rsidRDefault="000412A2" w:rsidP="005132A7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  <w:r w:rsidRPr="00AF1205">
        <w:rPr>
          <w:rFonts w:asciiTheme="majorHAnsi" w:hAnsiTheme="majorHAnsi" w:cstheme="majorHAnsi"/>
          <w:noProof/>
          <w:color w:val="2B579A"/>
          <w:szCs w:val="2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E40B07" wp14:editId="4C8AEAD7">
                <wp:simplePos x="0" y="0"/>
                <wp:positionH relativeFrom="column">
                  <wp:posOffset>357201</wp:posOffset>
                </wp:positionH>
                <wp:positionV relativeFrom="paragraph">
                  <wp:posOffset>545465</wp:posOffset>
                </wp:positionV>
                <wp:extent cx="3228230" cy="278296"/>
                <wp:effectExtent l="0" t="0" r="10795" b="26670"/>
                <wp:wrapNone/>
                <wp:docPr id="4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230" cy="2782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006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F0DC1" w14:textId="77777777" w:rsidR="000412A2" w:rsidRDefault="000412A2" w:rsidP="000412A2">
                            <w:pP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0069F"/>
                                <w:kern w:val="24"/>
                                <w:sz w:val="18"/>
                                <w:szCs w:val="18"/>
                                <w:lang w:val="en-IN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40B07" id="_x0000_s1076" style="position:absolute;margin-left:28.15pt;margin-top:42.95pt;width:254.2pt;height:21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" filled="f" strokecolor="#10069f" strokeweight="2pt">
                <v:textbox>
                  <w:txbxContent>
                    <w:p w14:paraId="6CFF0DC1" w14:textId="77777777" w:rsidR="000412A2" w:rsidRDefault="000412A2" w:rsidP="000412A2">
                      <w:pP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</w:pPr>
                      <w:r>
                        <w:rPr>
                          <w:rFonts w:ascii="Arial" w:eastAsia="Arial" w:hAnsi="Arial" w:cs="Arial"/>
                          <w:color w:val="10069F"/>
                          <w:kern w:val="24"/>
                          <w:sz w:val="18"/>
                          <w:szCs w:val="18"/>
                          <w:lang w:val="en-IN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B80368">
        <w:rPr>
          <w:noProof/>
        </w:rPr>
        <w:drawing>
          <wp:inline distT="0" distB="0" distL="0" distR="0" wp14:anchorId="2EBFE665" wp14:editId="086016F2">
            <wp:extent cx="3776929" cy="2067339"/>
            <wp:effectExtent l="19050" t="19050" r="1460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6" r="72652"/>
                    <a:stretch/>
                  </pic:blipFill>
                  <pic:spPr bwMode="auto">
                    <a:xfrm>
                      <a:off x="0" y="0"/>
                      <a:ext cx="3814729" cy="2088029"/>
                    </a:xfrm>
                    <a:prstGeom prst="rect">
                      <a:avLst/>
                    </a:prstGeom>
                    <a:ln w="6350">
                      <a:solidFill>
                        <a:srgbClr val="D9D9D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D8191" w14:textId="77777777" w:rsidR="009E10EA" w:rsidRDefault="009E10EA" w:rsidP="00444482">
      <w:pPr>
        <w:pStyle w:val="BodyText"/>
        <w:kinsoku w:val="0"/>
        <w:overflowPunct w:val="0"/>
        <w:spacing w:before="2"/>
        <w:ind w:right="1224"/>
        <w:rPr>
          <w:rFonts w:asciiTheme="majorHAnsi" w:hAnsiTheme="majorHAnsi" w:cstheme="majorHAnsi"/>
          <w:szCs w:val="22"/>
        </w:rPr>
      </w:pPr>
    </w:p>
    <w:p w14:paraId="50F96DDB" w14:textId="6EB1FAB7" w:rsidR="00444482" w:rsidRDefault="00CF6B53">
      <w:pPr>
        <w:rPr>
          <w:rFonts w:asciiTheme="majorHAnsi" w:eastAsia="Times New Roman" w:hAnsiTheme="majorHAnsi" w:cstheme="majorHAnsi"/>
          <w:sz w:val="22"/>
          <w:szCs w:val="22"/>
          <w:lang w:val="en-GB"/>
        </w:rPr>
      </w:pPr>
      <w:r>
        <w:rPr>
          <w:rFonts w:asciiTheme="majorHAnsi" w:hAnsiTheme="majorHAnsi" w:cstheme="majorHAnsi"/>
          <w:szCs w:val="22"/>
        </w:rPr>
        <w:br w:type="page"/>
      </w:r>
    </w:p>
    <w:p w14:paraId="57627AE3" w14:textId="77777777" w:rsidR="00A47D7A" w:rsidRPr="00A47D7A" w:rsidRDefault="00A47D7A" w:rsidP="00A47D7A">
      <w:pPr>
        <w:keepNext/>
        <w:suppressLineNumbers/>
        <w:spacing w:before="240" w:after="240" w:line="360" w:lineRule="auto"/>
        <w:ind w:left="-284" w:right="-478"/>
        <w:outlineLvl w:val="1"/>
        <w:rPr>
          <w:rFonts w:eastAsia="Times New Roman" w:cstheme="minorHAnsi"/>
          <w:b/>
          <w:bCs/>
          <w:color w:val="10069F" w:themeColor="accent1"/>
          <w:sz w:val="22"/>
          <w:szCs w:val="20"/>
          <w:lang w:val="en-GB"/>
        </w:rPr>
      </w:pPr>
      <w:bookmarkStart w:id="4" w:name="_Toc106951215"/>
      <w:bookmarkStart w:id="5" w:name="_Toc108686536"/>
      <w:r w:rsidRPr="00A47D7A">
        <w:rPr>
          <w:rFonts w:eastAsia="Times New Roman" w:cstheme="minorHAnsi"/>
          <w:b/>
          <w:bCs/>
          <w:color w:val="10069F" w:themeColor="accent1"/>
          <w:sz w:val="28"/>
          <w:szCs w:val="28"/>
        </w:rPr>
        <w:lastRenderedPageBreak/>
        <w:t>Change Version</w:t>
      </w:r>
      <w:bookmarkEnd w:id="4"/>
      <w:bookmarkEnd w:id="5"/>
    </w:p>
    <w:tbl>
      <w:tblPr>
        <w:tblStyle w:val="ADMTable11"/>
        <w:tblW w:w="9640" w:type="dxa"/>
        <w:tblInd w:w="-289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560"/>
        <w:gridCol w:w="1418"/>
        <w:gridCol w:w="4268"/>
        <w:gridCol w:w="2394"/>
      </w:tblGrid>
      <w:tr w:rsidR="00A47D7A" w:rsidRPr="00A47D7A" w14:paraId="46E14D39" w14:textId="77777777" w:rsidTr="00355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tcW w:w="9640" w:type="dxa"/>
            <w:gridSpan w:val="4"/>
            <w:shd w:val="clear" w:color="auto" w:fill="FFFFFF" w:themeFill="background1"/>
            <w:vAlign w:val="center"/>
          </w:tcPr>
          <w:p w14:paraId="78113313" w14:textId="77777777" w:rsidR="00A47D7A" w:rsidRPr="00A47D7A" w:rsidRDefault="00A47D7A" w:rsidP="00A47D7A">
            <w:pPr>
              <w:rPr>
                <w:rFonts w:asciiTheme="minorHAnsi" w:eastAsia="Arial" w:hAnsiTheme="minorHAnsi" w:cstheme="minorHAnsi"/>
                <w:sz w:val="24"/>
                <w:lang w:val="en-GB"/>
              </w:rPr>
            </w:pPr>
            <w:r w:rsidRPr="00A47D7A">
              <w:rPr>
                <w:rFonts w:asciiTheme="minorHAnsi" w:eastAsia="Arial" w:hAnsiTheme="minorHAnsi" w:cstheme="minorHAnsi"/>
                <w:color w:val="000000" w:themeColor="text1"/>
                <w:sz w:val="24"/>
                <w:lang w:val="en-GB"/>
              </w:rPr>
              <w:t>Version History</w:t>
            </w:r>
          </w:p>
        </w:tc>
      </w:tr>
      <w:tr w:rsidR="00A47D7A" w:rsidRPr="00A47D7A" w14:paraId="6DE6BCF2" w14:textId="77777777" w:rsidTr="00355FB0">
        <w:trPr>
          <w:trHeight w:val="492"/>
        </w:trPr>
        <w:tc>
          <w:tcPr>
            <w:tcW w:w="1560" w:type="dxa"/>
            <w:shd w:val="clear" w:color="auto" w:fill="10069F" w:themeFill="accent1"/>
            <w:vAlign w:val="center"/>
          </w:tcPr>
          <w:p w14:paraId="4C5C5E25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Version</w:t>
            </w:r>
          </w:p>
        </w:tc>
        <w:tc>
          <w:tcPr>
            <w:tcW w:w="1418" w:type="dxa"/>
            <w:shd w:val="clear" w:color="auto" w:fill="10069F" w:themeFill="accent1"/>
            <w:vAlign w:val="center"/>
          </w:tcPr>
          <w:p w14:paraId="0E949480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Date</w:t>
            </w:r>
          </w:p>
        </w:tc>
        <w:tc>
          <w:tcPr>
            <w:tcW w:w="4268" w:type="dxa"/>
            <w:shd w:val="clear" w:color="auto" w:fill="10069F" w:themeFill="accent1"/>
            <w:vAlign w:val="center"/>
          </w:tcPr>
          <w:p w14:paraId="7511AAEB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Change Description</w:t>
            </w:r>
          </w:p>
        </w:tc>
        <w:tc>
          <w:tcPr>
            <w:tcW w:w="2394" w:type="dxa"/>
            <w:shd w:val="clear" w:color="auto" w:fill="10069F" w:themeFill="accent1"/>
            <w:vAlign w:val="center"/>
          </w:tcPr>
          <w:p w14:paraId="41D6F0F5" w14:textId="77777777" w:rsidR="00A47D7A" w:rsidRPr="00A47D7A" w:rsidRDefault="00A47D7A" w:rsidP="00A47D7A">
            <w:pPr>
              <w:jc w:val="center"/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</w:pPr>
            <w:r w:rsidRPr="00A47D7A">
              <w:rPr>
                <w:rFonts w:eastAsia="Arial" w:cstheme="minorHAnsi"/>
                <w:b/>
                <w:bCs/>
                <w:sz w:val="18"/>
                <w:szCs w:val="18"/>
                <w:lang w:val="en-GB"/>
              </w:rPr>
              <w:t>Author</w:t>
            </w:r>
          </w:p>
        </w:tc>
      </w:tr>
      <w:tr w:rsidR="00A47D7A" w:rsidRPr="00A47D7A" w14:paraId="4E3E263E" w14:textId="77777777" w:rsidTr="00355FB0">
        <w:trPr>
          <w:trHeight w:val="343"/>
        </w:trPr>
        <w:tc>
          <w:tcPr>
            <w:tcW w:w="1560" w:type="dxa"/>
            <w:vAlign w:val="center"/>
          </w:tcPr>
          <w:p w14:paraId="47EB76DE" w14:textId="77777777" w:rsidR="00A47D7A" w:rsidRPr="00A47D7A" w:rsidRDefault="00A47D7A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0.1</w:t>
            </w:r>
          </w:p>
        </w:tc>
        <w:tc>
          <w:tcPr>
            <w:tcW w:w="1418" w:type="dxa"/>
            <w:vAlign w:val="center"/>
          </w:tcPr>
          <w:p w14:paraId="2F3BEC4E" w14:textId="301EE329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26</w:t>
            </w: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-Jun, 2022</w:t>
            </w:r>
          </w:p>
        </w:tc>
        <w:tc>
          <w:tcPr>
            <w:tcW w:w="4268" w:type="dxa"/>
            <w:vAlign w:val="center"/>
          </w:tcPr>
          <w:p w14:paraId="28E53505" w14:textId="77777777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Original</w:t>
            </w:r>
          </w:p>
        </w:tc>
        <w:tc>
          <w:tcPr>
            <w:tcW w:w="2394" w:type="dxa"/>
            <w:vAlign w:val="center"/>
          </w:tcPr>
          <w:p w14:paraId="7C2FBBA2" w14:textId="77777777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Park, Sarah (KPMG)</w:t>
            </w:r>
          </w:p>
        </w:tc>
      </w:tr>
      <w:tr w:rsidR="00A47D7A" w:rsidRPr="00A47D7A" w14:paraId="1BE122B6" w14:textId="77777777" w:rsidTr="00355FB0">
        <w:trPr>
          <w:trHeight w:val="329"/>
        </w:trPr>
        <w:tc>
          <w:tcPr>
            <w:tcW w:w="1560" w:type="dxa"/>
            <w:vAlign w:val="center"/>
          </w:tcPr>
          <w:p w14:paraId="414E040C" w14:textId="77777777" w:rsidR="00A47D7A" w:rsidRPr="00A47D7A" w:rsidRDefault="00A47D7A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0.2</w:t>
            </w:r>
          </w:p>
        </w:tc>
        <w:tc>
          <w:tcPr>
            <w:tcW w:w="1418" w:type="dxa"/>
            <w:vAlign w:val="center"/>
          </w:tcPr>
          <w:p w14:paraId="68FE0CEF" w14:textId="037FBA6D" w:rsidR="00A47D7A" w:rsidRPr="00A47D7A" w:rsidRDefault="00EE2759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27-Jun, 2022</w:t>
            </w:r>
          </w:p>
        </w:tc>
        <w:tc>
          <w:tcPr>
            <w:tcW w:w="4268" w:type="dxa"/>
            <w:vAlign w:val="center"/>
          </w:tcPr>
          <w:p w14:paraId="75431F16" w14:textId="77777777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94" w:type="dxa"/>
            <w:vAlign w:val="center"/>
          </w:tcPr>
          <w:p w14:paraId="2B0C8F45" w14:textId="17B313A1" w:rsidR="00A47D7A" w:rsidRPr="00A47D7A" w:rsidRDefault="00EE2759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Kallen</w:t>
            </w:r>
            <w:r w:rsidR="00633E41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berg, Danny (KPMG)</w:t>
            </w:r>
          </w:p>
        </w:tc>
      </w:tr>
      <w:tr w:rsidR="00A47D7A" w:rsidRPr="00A47D7A" w14:paraId="4C746448" w14:textId="77777777" w:rsidTr="00355FB0">
        <w:trPr>
          <w:trHeight w:val="329"/>
        </w:trPr>
        <w:tc>
          <w:tcPr>
            <w:tcW w:w="1560" w:type="dxa"/>
            <w:vAlign w:val="center"/>
          </w:tcPr>
          <w:p w14:paraId="26FD4F06" w14:textId="77777777" w:rsidR="00A47D7A" w:rsidRPr="00A47D7A" w:rsidRDefault="00A47D7A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 w:rsidRPr="00A47D7A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0.3</w:t>
            </w:r>
          </w:p>
        </w:tc>
        <w:tc>
          <w:tcPr>
            <w:tcW w:w="1418" w:type="dxa"/>
            <w:vAlign w:val="center"/>
          </w:tcPr>
          <w:p w14:paraId="5ECD67C7" w14:textId="04E01226" w:rsidR="00A47D7A" w:rsidRPr="00A47D7A" w:rsidRDefault="00633E41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28-Jun, 2022</w:t>
            </w:r>
          </w:p>
        </w:tc>
        <w:tc>
          <w:tcPr>
            <w:tcW w:w="4268" w:type="dxa"/>
            <w:vAlign w:val="center"/>
          </w:tcPr>
          <w:p w14:paraId="09132BE4" w14:textId="3A493C33" w:rsidR="00A47D7A" w:rsidRPr="00A47D7A" w:rsidRDefault="00A47D7A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394" w:type="dxa"/>
            <w:vAlign w:val="center"/>
          </w:tcPr>
          <w:p w14:paraId="3F878133" w14:textId="1C0822D0" w:rsidR="00A47D7A" w:rsidRPr="00A47D7A" w:rsidRDefault="00633E41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Park, Sarah (KPMG)</w:t>
            </w:r>
          </w:p>
        </w:tc>
      </w:tr>
      <w:tr w:rsidR="005D4297" w:rsidRPr="00A47D7A" w14:paraId="73E0549E" w14:textId="77777777" w:rsidTr="00355FB0">
        <w:trPr>
          <w:trHeight w:val="329"/>
        </w:trPr>
        <w:tc>
          <w:tcPr>
            <w:tcW w:w="1560" w:type="dxa"/>
            <w:vAlign w:val="center"/>
          </w:tcPr>
          <w:p w14:paraId="56453F88" w14:textId="4629186B" w:rsidR="005D4297" w:rsidRPr="00A47D7A" w:rsidRDefault="005D4297" w:rsidP="00A47D7A">
            <w:pPr>
              <w:jc w:val="center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0.4</w:t>
            </w:r>
          </w:p>
        </w:tc>
        <w:tc>
          <w:tcPr>
            <w:tcW w:w="1418" w:type="dxa"/>
            <w:vAlign w:val="center"/>
          </w:tcPr>
          <w:p w14:paraId="39A3339A" w14:textId="7E892AD9" w:rsidR="005D4297" w:rsidRDefault="005D4297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13-July, 2022</w:t>
            </w:r>
          </w:p>
        </w:tc>
        <w:tc>
          <w:tcPr>
            <w:tcW w:w="4268" w:type="dxa"/>
            <w:vAlign w:val="center"/>
          </w:tcPr>
          <w:p w14:paraId="44FF63B3" w14:textId="724A9E47" w:rsidR="005D4297" w:rsidRPr="00A47D7A" w:rsidRDefault="00DA072C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Incorporated GPL / SME feedback.</w:t>
            </w:r>
          </w:p>
        </w:tc>
        <w:tc>
          <w:tcPr>
            <w:tcW w:w="2394" w:type="dxa"/>
            <w:vAlign w:val="center"/>
          </w:tcPr>
          <w:p w14:paraId="14A0B22E" w14:textId="68A53F21" w:rsidR="005D4297" w:rsidRDefault="005D4297" w:rsidP="00A47D7A">
            <w:pPr>
              <w:spacing w:after="60"/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Kall</w:t>
            </w:r>
            <w:r w:rsidR="00F21262">
              <w:rPr>
                <w:rFonts w:eastAsia="Arial" w:cstheme="minorHAnsi"/>
                <w:color w:val="000000"/>
                <w:sz w:val="20"/>
                <w:szCs w:val="20"/>
                <w:lang w:val="en-GB"/>
              </w:rPr>
              <w:t>enberg, Danny (KPMG)</w:t>
            </w:r>
          </w:p>
        </w:tc>
      </w:tr>
      <w:bookmarkEnd w:id="0"/>
      <w:bookmarkEnd w:id="3"/>
    </w:tbl>
    <w:p w14:paraId="3CE74C60" w14:textId="77777777" w:rsidR="002A2CA0" w:rsidRDefault="002A2CA0" w:rsidP="006C4A34">
      <w:pPr>
        <w:pStyle w:val="BodyText"/>
        <w:kinsoku w:val="0"/>
        <w:overflowPunct w:val="0"/>
        <w:spacing w:before="2"/>
        <w:ind w:right="1226"/>
        <w:rPr>
          <w:rFonts w:cstheme="minorHAnsi"/>
        </w:rPr>
      </w:pPr>
    </w:p>
    <w:sectPr w:rsidR="002A2CA0" w:rsidSect="00455F8E">
      <w:headerReference w:type="default" r:id="rId30"/>
      <w:footerReference w:type="default" r:id="rId31"/>
      <w:pgSz w:w="11900" w:h="16840"/>
      <w:pgMar w:top="1831" w:right="1440" w:bottom="1440" w:left="1440" w:header="720" w:footer="1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5F820" w14:textId="77777777" w:rsidR="00E156BD" w:rsidRDefault="00E156BD" w:rsidP="00324F90">
      <w:r>
        <w:separator/>
      </w:r>
    </w:p>
  </w:endnote>
  <w:endnote w:type="continuationSeparator" w:id="0">
    <w:p w14:paraId="49F6EE6C" w14:textId="77777777" w:rsidR="00E156BD" w:rsidRDefault="00E156BD" w:rsidP="00324F90">
      <w:r>
        <w:continuationSeparator/>
      </w:r>
    </w:p>
  </w:endnote>
  <w:endnote w:type="continuationNotice" w:id="1">
    <w:p w14:paraId="387CF713" w14:textId="77777777" w:rsidR="00E156BD" w:rsidRDefault="00E156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189362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F4D2802" w14:textId="4F7069B6" w:rsidR="00813344" w:rsidRPr="000F35ED" w:rsidRDefault="00813344" w:rsidP="00504504">
            <w:pPr>
              <w:pStyle w:val="Footer"/>
              <w:ind w:left="-993" w:right="-1045"/>
              <w:rPr>
                <w:rFonts w:cs="Arial"/>
                <w:color w:val="000000"/>
                <w:sz w:val="18"/>
                <w:szCs w:val="20"/>
              </w:rPr>
            </w:pPr>
            <w:r w:rsidRPr="00813344">
              <w:rPr>
                <w:rFonts w:cs="Arial"/>
                <w:color w:val="000000"/>
                <w:sz w:val="18"/>
                <w:szCs w:val="20"/>
              </w:rPr>
              <w:t xml:space="preserve"> </w:t>
            </w:r>
            <w:sdt>
              <w:sdtPr>
                <w:rPr>
                  <w:rFonts w:cs="Arial"/>
                  <w:color w:val="000000"/>
                  <w:sz w:val="18"/>
                  <w:szCs w:val="20"/>
                  <w:shd w:val="clear" w:color="auto" w:fill="E6E6E6"/>
                </w:rPr>
                <w:id w:val="-824588020"/>
                <w:docPartObj>
                  <w:docPartGallery w:val="Page Numbers (Bottom of Page)"/>
                  <w:docPartUnique/>
                </w:docPartObj>
              </w:sdtPr>
              <w:sdtContent>
                <w:sdt>
                  <w:sdtPr>
                    <w:rPr>
                      <w:rFonts w:cs="Arial"/>
                      <w:color w:val="000000"/>
                      <w:sz w:val="18"/>
                      <w:szCs w:val="20"/>
                      <w:shd w:val="clear" w:color="auto" w:fill="E6E6E6"/>
                    </w:rPr>
                    <w:id w:val="783619808"/>
                    <w:docPartObj>
                      <w:docPartGallery w:val="Page Numbers (Top of Page)"/>
                      <w:docPartUnique/>
                    </w:docPartObj>
                  </w:sdtPr>
                  <w:sdtContent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>Copyright © 202</w:t>
                    </w:r>
                    <w:r w:rsidR="004D59FB">
                      <w:rPr>
                        <w:rFonts w:cs="Arial"/>
                        <w:color w:val="000000"/>
                        <w:sz w:val="18"/>
                        <w:szCs w:val="20"/>
                      </w:rPr>
                      <w:t>3</w:t>
                    </w:r>
                    <w:r w:rsidRPr="00FC0830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Kimberly-Clark Worldwide, Inc. all rights reserved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             </w:t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</w:t>
                    </w:r>
                    <w:r w:rsidR="00504504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    </w:t>
                    </w:r>
                    <w:r w:rsidR="005F2993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P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age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PAGE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t xml:space="preserve"> of 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begin"/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</w:rPr>
                      <w:instrText xml:space="preserve"> NUMPAGES  </w:instrTex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rFonts w:cs="Arial"/>
                        <w:color w:val="000000"/>
                        <w:sz w:val="18"/>
                        <w:szCs w:val="20"/>
                      </w:rPr>
                      <w:t>8</w:t>
                    </w:r>
                    <w:r w:rsidRPr="000F35ED">
                      <w:rPr>
                        <w:rFonts w:cs="Arial"/>
                        <w:color w:val="000000"/>
                        <w:sz w:val="18"/>
                        <w:szCs w:val="20"/>
                        <w:shd w:val="clear" w:color="auto" w:fill="E6E6E6"/>
                      </w:rPr>
                      <w:fldChar w:fldCharType="end"/>
                    </w:r>
                  </w:sdtContent>
                </w:sdt>
              </w:sdtContent>
            </w:sdt>
          </w:p>
          <w:p w14:paraId="020F3E49" w14:textId="55AF70B5" w:rsidR="002140AB" w:rsidRPr="00126215" w:rsidRDefault="005F2993" w:rsidP="008643BB">
            <w:pPr>
              <w:pStyle w:val="Footer"/>
              <w:jc w:val="center"/>
            </w:pPr>
            <w:r>
              <w:rPr>
                <w:rFonts w:cs="Arial"/>
                <w:noProof/>
                <w:color w:val="000000"/>
                <w:sz w:val="18"/>
                <w:szCs w:val="20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00FA28A" wp14:editId="00D3A4B2">
                      <wp:simplePos x="0" y="0"/>
                      <wp:positionH relativeFrom="column">
                        <wp:posOffset>5499100</wp:posOffset>
                      </wp:positionH>
                      <wp:positionV relativeFrom="paragraph">
                        <wp:posOffset>212725</wp:posOffset>
                      </wp:positionV>
                      <wp:extent cx="762000" cy="92075"/>
                      <wp:effectExtent l="0" t="0" r="0" b="3175"/>
                      <wp:wrapNone/>
                      <wp:docPr id="6" name="Parallelogra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92075"/>
                              </a:xfrm>
                              <a:prstGeom prst="parallelogram">
                                <a:avLst>
                                  <a:gd name="adj" fmla="val 97414"/>
                                </a:avLst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D4E05B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6" o:spid="_x0000_s1026" type="#_x0000_t7" style="position:absolute;margin-left:433pt;margin-top:16.75pt;width:60pt;height:7.2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" adj="2543" fillcolor="#33d196 [3206]" stroked="f" strokeweight="1pt"/>
                  </w:pict>
                </mc:Fallback>
              </mc:AlternateContent>
            </w:r>
            <w:r w:rsidR="00813344" w:rsidRPr="00813344">
              <w:rPr>
                <w:noProof/>
                <w:color w:val="2B579A"/>
                <w:sz w:val="20"/>
                <w:szCs w:val="20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38784" behindDoc="1" locked="0" layoutInCell="1" allowOverlap="1" wp14:anchorId="7619C5C2" wp14:editId="314488BF">
                      <wp:simplePos x="0" y="0"/>
                      <wp:positionH relativeFrom="column">
                        <wp:posOffset>-901700</wp:posOffset>
                      </wp:positionH>
                      <wp:positionV relativeFrom="paragraph">
                        <wp:posOffset>211455</wp:posOffset>
                      </wp:positionV>
                      <wp:extent cx="7545705" cy="212090"/>
                      <wp:effectExtent l="0" t="0" r="0" b="0"/>
                      <wp:wrapNone/>
                      <wp:docPr id="397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545705" cy="212090"/>
                              </a:xfrm>
                              <a:custGeom>
                                <a:avLst/>
                                <a:gdLst>
                                  <a:gd name="T0" fmla="*/ 0 w 6480"/>
                                  <a:gd name="T1" fmla="*/ 285 h 286"/>
                                  <a:gd name="T2" fmla="*/ 6480 w 6480"/>
                                  <a:gd name="T3" fmla="*/ 285 h 286"/>
                                  <a:gd name="T4" fmla="*/ 6480 w 6480"/>
                                  <a:gd name="T5" fmla="*/ 0 h 286"/>
                                  <a:gd name="T6" fmla="*/ 0 w 6480"/>
                                  <a:gd name="T7" fmla="*/ 0 h 286"/>
                                  <a:gd name="T8" fmla="*/ 0 w 6480"/>
                                  <a:gd name="T9" fmla="*/ 285 h 2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480" h="286">
                                    <a:moveTo>
                                      <a:pt x="0" y="285"/>
                                    </a:moveTo>
                                    <a:lnTo>
                                      <a:pt x="6480" y="285"/>
                                    </a:lnTo>
                                    <a:lnTo>
                                      <a:pt x="64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A33AA" id="Freeform 4" o:spid="_x0000_s1026" style="position:absolute;margin-left:-71pt;margin-top:16.65pt;width:594.15pt;height:16.7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80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" path="m,285r6480,l6480,,,,,285xe" fillcolor="#10069f [3204]" stroked="f">
                      <v:path arrowok="t" o:connecttype="custom" o:connectlocs="0,211348;7545705,211348;7545705,0;0,0;0,211348" o:connectangles="0,0,0,0,0"/>
                    </v:shape>
                  </w:pict>
                </mc:Fallback>
              </mc:AlternateConten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B4E64" w14:textId="77777777" w:rsidR="00E156BD" w:rsidRDefault="00E156BD" w:rsidP="00324F90">
      <w:r>
        <w:separator/>
      </w:r>
    </w:p>
  </w:footnote>
  <w:footnote w:type="continuationSeparator" w:id="0">
    <w:p w14:paraId="4684FBEE" w14:textId="77777777" w:rsidR="00E156BD" w:rsidRDefault="00E156BD" w:rsidP="00324F90">
      <w:r>
        <w:continuationSeparator/>
      </w:r>
    </w:p>
  </w:footnote>
  <w:footnote w:type="continuationNotice" w:id="1">
    <w:p w14:paraId="0127D5B7" w14:textId="77777777" w:rsidR="00E156BD" w:rsidRDefault="00E156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ayout w:type="fixed"/>
      <w:tblLook w:val="0000" w:firstRow="0" w:lastRow="0" w:firstColumn="0" w:lastColumn="0" w:noHBand="0" w:noVBand="0"/>
    </w:tblPr>
    <w:tblGrid>
      <w:gridCol w:w="1418"/>
      <w:gridCol w:w="5103"/>
      <w:gridCol w:w="2835"/>
    </w:tblGrid>
    <w:tr w:rsidR="00906F47" w:rsidRPr="00357BA0" w14:paraId="3F68B5D9" w14:textId="77777777" w:rsidTr="00173B58">
      <w:trPr>
        <w:trHeight w:val="149"/>
      </w:trPr>
      <w:tc>
        <w:tcPr>
          <w:tcW w:w="1418" w:type="dxa"/>
        </w:tcPr>
        <w:p w14:paraId="36EE4221" w14:textId="188F113C" w:rsidR="00906F47" w:rsidRPr="00357BA0" w:rsidRDefault="00235929" w:rsidP="00906F47">
          <w:pPr>
            <w:pStyle w:val="Header"/>
            <w:ind w:left="-100"/>
            <w:rPr>
              <w:rFonts w:cs="Arial"/>
              <w:color w:val="10069F" w:themeColor="accent1"/>
            </w:rPr>
          </w:pPr>
          <w:r>
            <w:rPr>
              <w:rFonts w:cs="Arial"/>
              <w:color w:val="10069F" w:themeColor="accent1"/>
            </w:rPr>
            <w:t xml:space="preserve">  </w:t>
          </w:r>
        </w:p>
      </w:tc>
      <w:tc>
        <w:tcPr>
          <w:tcW w:w="5103" w:type="dxa"/>
        </w:tcPr>
        <w:p w14:paraId="6D6BB198" w14:textId="0B427704" w:rsidR="00906F47" w:rsidRPr="00357BA0" w:rsidRDefault="00906F47" w:rsidP="00235929">
          <w:pPr>
            <w:pStyle w:val="Header"/>
            <w:ind w:left="40"/>
            <w:rPr>
              <w:rFonts w:cs="Arial"/>
              <w:color w:val="10069F" w:themeColor="accent1"/>
            </w:rPr>
          </w:pPr>
        </w:p>
      </w:tc>
      <w:tc>
        <w:tcPr>
          <w:tcW w:w="2835" w:type="dxa"/>
        </w:tcPr>
        <w:p w14:paraId="57890A9B" w14:textId="56BC75AE" w:rsidR="00906F47" w:rsidRPr="00357BA0" w:rsidRDefault="00906F47" w:rsidP="00173B58">
          <w:pPr>
            <w:pStyle w:val="Header"/>
            <w:ind w:left="326"/>
            <w:jc w:val="right"/>
            <w:rPr>
              <w:rFonts w:cs="Arial"/>
              <w:color w:val="10069F" w:themeColor="accent1"/>
            </w:rPr>
          </w:pPr>
        </w:p>
      </w:tc>
    </w:tr>
  </w:tbl>
  <w:p w14:paraId="6ECF7C1C" w14:textId="16FB6609" w:rsidR="002140AB" w:rsidRDefault="00813344" w:rsidP="00DA65ED">
    <w:pPr>
      <w:pStyle w:val="Header"/>
      <w:tabs>
        <w:tab w:val="clear" w:pos="4536"/>
        <w:tab w:val="clear" w:pos="9072"/>
        <w:tab w:val="left" w:pos="1051"/>
      </w:tabs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3CBB2E" wp14:editId="06012395">
              <wp:simplePos x="0" y="0"/>
              <wp:positionH relativeFrom="column">
                <wp:posOffset>-955964</wp:posOffset>
              </wp:positionH>
              <wp:positionV relativeFrom="paragraph">
                <wp:posOffset>-680951</wp:posOffset>
              </wp:positionV>
              <wp:extent cx="7616825" cy="623455"/>
              <wp:effectExtent l="0" t="0" r="3175" b="5715"/>
              <wp:wrapNone/>
              <wp:docPr id="329" name="Rectangl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825" cy="62345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1A0086" w14:textId="2D08FDE0" w:rsidR="00813344" w:rsidRPr="00626430" w:rsidRDefault="00813344" w:rsidP="00813344">
                          <w:pPr>
                            <w:ind w:left="-142"/>
                            <w:rPr>
                              <w:lang w:val="en-IN"/>
                            </w:rPr>
                          </w:pPr>
                          <w:bookmarkStart w:id="6" w:name="_Hlk99301732"/>
                          <w:bookmarkEnd w:id="6"/>
                          <w:r>
                            <w:t xml:space="preserve">         </w:t>
                          </w:r>
                          <w:r w:rsidR="0061198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Respond to a</w:t>
                          </w:r>
                          <w:r w:rsidR="00C2438A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Sourcing Event</w:t>
                          </w:r>
                          <w:r w:rsidR="00A55A89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(Suppliers)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3CBB2E" id="Rectangle 329" o:spid="_x0000_s1077" style="position:absolute;margin-left:-75.25pt;margin-top:-53.6pt;width:599.75pt;height: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nN0TWZzPSJodHRwOi8vbnMuYWRvYmUuY29tL3hh&#10;cC8xLjAvc1R5cGUvTWFuaWZlc3RJdGVt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zI8L3htcEdJbWc6aGVpZ2h0PgogICAgICAgICAgICAgICAgICA8eG1wR0lt&#10;Zzpmb3JtYXQ+SlBFRzwveG1wR0ltZzpmb3JtYXQ+CiAgICAgICAgICAgICAgICAgIDx4bXBHSW1n&#10;OmltYWdlPi85ai80QUFRU2taSlJnQUJBZ0VBbGdDV0FBRC83UUFzVUdodmRHOXphRzl3SURNdU1B&#10;QTRRa2xOQSswQUFBQUFBQkFBbGdBQUFBRUEmI3hBO0FRQ1d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FTQUV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4bXAuaWlkOmQ5NmYxMmIyLTcxNWUtZDg0Mi05OTIwLWZlZGMzNjgzZmJhZjwv&#10;c3RSZWY6aW5zdGFuY2VJRD4KICAgICAgICAgICAgPHN0UmVmOmRvY3VtZW50SUQ+eG1wLmRpZDpk&#10;OTZmMTJiMi03MTVlLWQ4NDItOTkyMC1mZWRjMzY4M2ZiYWY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NlZWRjNTAw&#10;LTE2YTktM2I0Ni05YTc3LWJjOGM1Y2YyMjEwNzwvc3RFdnQ6aW5zdGFuY2VJRD4KICAgICAgICAg&#10;ICAgICAgICAgPHN0RXZ0OndoZW4+MjAyMi0wMy0xNlQxMTozMjowMyswNTozMDwvc3RFdnQ6d2hl&#10;bj4KICAgICAgICAgICAgICAgICAgPHN0RXZ0OnNvZnR3YXJlQWdlbnQ+QWRvYmUgSWxsdXN0cmF0&#10;b3IgMjYuMS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ExNjJiODBjLWNlYmMtOWM0ZC1hYmVi&#10;LWYxNTZmMWQ0MDBlNjwvc3RFdnQ6aW5zdGFuY2VJRD4KICAgICAgICAgICAgICAgICAgPHN0RXZ0&#10;OndoZW4+MjAyMi0wMy0yOVQyMDo0ODozNSswNTozMDwvc3RFdnQ6d2hlbj4KICAgICAgICAgICAg&#10;ICAgICAgPHN0RXZ0OnNvZnR3YXJlQWdlbnQ+QWRvYmUgSWxsdXN0cmF0b3IgMjY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Vc2Vyc1xqYXlhYmFsYW4ua2FtYXJhalxEZXNrdG9wXExvZ28gYmx1&#10;ZS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M6XFVzZXJzXGpheWFiYWxhbi5rYW1hcmFqXERl&#10;c2t0b3BcTG9nby5wbm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amF5YWJhbGFuLmthbWFyYWpc&#10;RGVza3RvcFxMb2dvLnBuZzwvc3RSZWY6ZmlsZVBhdGg+CiAgICAgICAgICAgICAgICAgICAgIDxz&#10;dFJlZjpkb2N1bWVudElEPjA8L3N0UmVmOmRvY3VtZW50SUQ+CiAgICAgICAgICAgICAgICAgICAg&#10;IDxzdFJlZjppbnN0YW5jZUlEPj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DOlxVc2Vyc1xqYXlhYmFsYW4ua2FtYXJh&#10;alxEZXNrdG9wXExvZ28ucG5nPC9zdFJlZjpmaWxlUGF0aD4KICAgICAgICAgICAgICAgICAgICAg&#10;PHN0UmVmOmRvY3VtZW50SUQ+MDwvc3RSZWY6ZG9jdW1lbnRJRD4KICAgICAgICAgICAgICAgICAg&#10;ICAgPHN0UmVmOmluc3RhbmNlSUQ+MD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Mzk4&#10;MjE5MjMzLmpwZWc8L3N0UmVmOmZpbGVQYXRoPgogICAgICAgICAgICAgICAgICAgICA8c3RSZWY6&#10;ZG9jdW1lbnRJRD54bXAuZGlkOjM5ZTU2MTcxLWJjNTUtOWY0Ny04ZGQ2LTcxODY1Y2YzMzdkMTwv&#10;c3RSZWY6ZG9jdW1lbnRJRD4KICAgICAgICAgICAgICAgICAgICAgPHN0UmVmOmluc3RhbmNlSUQ+&#10;eG1wLmlpZDoyZTljMTIzNy02MWQxLWI4NGQtYmZkNi0wNmMwZWUyMzQ0Yzg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qYXlhYmFsYW4ua2FtYXJhalxEZXNrdG9wXFBpY3R1cmUxLnBuZzwvc3RSZWY6Zmls&#10;ZVBhdGg+CiAgICAgICAgICAgICAgICAgICAgIDxzdFJlZjpkb2N1bWVudElEPjA8L3N0UmVmOmRv&#10;Y3VtZW50SUQ+CiAgICAgICAgICAgICAgICAgICAgIDxzdFJlZjppbnN0YW5jZUlEPj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" stroked="f" strokeweight="1pt">
              <v:fill r:id="rId2" o:title="" recolor="t" rotate="t" type="frame"/>
              <v:textbox>
                <w:txbxContent>
                  <w:p w14:paraId="6C1A0086" w14:textId="2D08FDE0" w:rsidR="00813344" w:rsidRPr="00626430" w:rsidRDefault="00813344" w:rsidP="00813344">
                    <w:pPr>
                      <w:ind w:left="-142"/>
                      <w:rPr>
                        <w:lang w:val="en-IN"/>
                      </w:rPr>
                    </w:pPr>
                    <w:bookmarkStart w:id="7" w:name="_Hlk99301732"/>
                    <w:bookmarkEnd w:id="7"/>
                    <w:r>
                      <w:t xml:space="preserve">         </w:t>
                    </w:r>
                    <w:r w:rsidR="0061198C">
                      <w:rPr>
                        <w:color w:val="FFFFFF" w:themeColor="background1"/>
                        <w:sz w:val="28"/>
                        <w:szCs w:val="28"/>
                      </w:rPr>
                      <w:t>Respond to a</w:t>
                    </w:r>
                    <w:r w:rsidR="00C2438A">
                      <w:rPr>
                        <w:color w:val="FFFFFF" w:themeColor="background1"/>
                        <w:sz w:val="28"/>
                        <w:szCs w:val="28"/>
                      </w:rPr>
                      <w:t xml:space="preserve"> Sourcing Event</w:t>
                    </w:r>
                    <w:r w:rsidR="00A55A89">
                      <w:rPr>
                        <w:color w:val="FFFFFF" w:themeColor="background1"/>
                        <w:sz w:val="28"/>
                        <w:szCs w:val="28"/>
                      </w:rPr>
                      <w:t xml:space="preserve"> (Suppliers)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59647D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5B78856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16422E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9224BE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4FEF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1DB10D1"/>
    <w:multiLevelType w:val="hybridMultilevel"/>
    <w:tmpl w:val="6B66A7AC"/>
    <w:lvl w:ilvl="0" w:tplc="0EB0F752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68F033B6">
      <w:start w:val="1"/>
      <w:numFmt w:val="lowerLetter"/>
      <w:lvlText w:val="%2."/>
      <w:lvlJc w:val="left"/>
      <w:pPr>
        <w:ind w:left="1080" w:hanging="360"/>
      </w:pPr>
      <w:rPr>
        <w:rFonts w:asciiTheme="minorHAnsi" w:hAnsiTheme="minorHAnsi" w:cstheme="minorHAnsi" w:hint="default"/>
        <w:i w:val="0"/>
        <w:iCs/>
        <w:sz w:val="22"/>
        <w:szCs w:val="22"/>
      </w:rPr>
    </w:lvl>
    <w:lvl w:ilvl="2" w:tplc="CBD8A012">
      <w:start w:val="1"/>
      <w:numFmt w:val="lowerRoman"/>
      <w:lvlText w:val="%3."/>
      <w:lvlJc w:val="right"/>
      <w:pPr>
        <w:ind w:left="1800" w:hanging="180"/>
      </w:pPr>
      <w:rPr>
        <w:i w:val="0"/>
        <w:iCs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2A0A97"/>
    <w:multiLevelType w:val="hybridMultilevel"/>
    <w:tmpl w:val="DB445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6A5FCC"/>
    <w:multiLevelType w:val="hybridMultilevel"/>
    <w:tmpl w:val="84BA3AD8"/>
    <w:lvl w:ilvl="0" w:tplc="DB8ACA0C">
      <w:start w:val="1"/>
      <w:numFmt w:val="bullet"/>
      <w:pStyle w:val="TableLis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F3BCE"/>
    <w:multiLevelType w:val="multilevel"/>
    <w:tmpl w:val="9A007162"/>
    <w:lvl w:ilvl="0">
      <w:start w:val="41"/>
      <w:numFmt w:val="none"/>
      <w:lvlText w:val="1.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0"/>
        <w:szCs w:val="20"/>
      </w:rPr>
    </w:lvl>
    <w:lvl w:ilvl="1">
      <w:start w:val="1"/>
      <w:numFmt w:val="decimal"/>
      <w:lvlText w:val="%11.%2"/>
      <w:lvlJc w:val="left"/>
      <w:pPr>
        <w:tabs>
          <w:tab w:val="num" w:pos="-2115"/>
        </w:tabs>
        <w:ind w:left="-2115" w:hanging="720"/>
      </w:pPr>
      <w:rPr>
        <w:rFonts w:ascii="Arial Bold" w:hAnsi="Arial Bold" w:cs="Arial Bold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pStyle w:val="StyleStyleHeading3Univers45LightBoldLeft127cmHangin"/>
      <w:lvlText w:val="%11.%2.%3"/>
      <w:lvlJc w:val="left"/>
      <w:pPr>
        <w:tabs>
          <w:tab w:val="num" w:pos="-2115"/>
        </w:tabs>
        <w:ind w:left="-2115" w:hanging="720"/>
      </w:pPr>
      <w:rPr>
        <w:rFonts w:ascii="Arial Bold" w:eastAsia="MS Mincho" w:hAnsi="Arial Bold" w:cs="Arial Bold" w:hint="default"/>
        <w:b/>
        <w:bCs/>
        <w:i w:val="0"/>
        <w:iCs w:val="0"/>
        <w:color w:val="DE6600"/>
        <w:sz w:val="22"/>
        <w:szCs w:val="22"/>
      </w:rPr>
    </w:lvl>
    <w:lvl w:ilvl="3">
      <w:start w:val="1"/>
      <w:numFmt w:val="decimal"/>
      <w:lvlText w:val="%11.%2.%3.%4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835"/>
        </w:tabs>
        <w:ind w:left="-2835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35"/>
        </w:tabs>
        <w:ind w:left="-2835" w:firstLine="0"/>
      </w:pPr>
      <w:rPr>
        <w:rFonts w:hint="default"/>
      </w:rPr>
    </w:lvl>
  </w:abstractNum>
  <w:abstractNum w:abstractNumId="9" w15:restartNumberingAfterBreak="0">
    <w:nsid w:val="5B685E5D"/>
    <w:multiLevelType w:val="multilevel"/>
    <w:tmpl w:val="660672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 w16cid:durableId="1362244330">
    <w:abstractNumId w:val="9"/>
  </w:num>
  <w:num w:numId="2" w16cid:durableId="245650701">
    <w:abstractNumId w:val="3"/>
  </w:num>
  <w:num w:numId="3" w16cid:durableId="966357226">
    <w:abstractNumId w:val="2"/>
  </w:num>
  <w:num w:numId="4" w16cid:durableId="1918589829">
    <w:abstractNumId w:val="4"/>
    <w:lvlOverride w:ilvl="0">
      <w:startOverride w:val="1"/>
    </w:lvlOverride>
  </w:num>
  <w:num w:numId="5" w16cid:durableId="115491626">
    <w:abstractNumId w:val="1"/>
    <w:lvlOverride w:ilvl="0">
      <w:startOverride w:val="1"/>
    </w:lvlOverride>
  </w:num>
  <w:num w:numId="6" w16cid:durableId="1310936916">
    <w:abstractNumId w:val="0"/>
    <w:lvlOverride w:ilvl="0">
      <w:startOverride w:val="1"/>
    </w:lvlOverride>
  </w:num>
  <w:num w:numId="7" w16cid:durableId="1131362644">
    <w:abstractNumId w:val="7"/>
  </w:num>
  <w:num w:numId="8" w16cid:durableId="1845632934">
    <w:abstractNumId w:val="8"/>
  </w:num>
  <w:num w:numId="9" w16cid:durableId="1317808525">
    <w:abstractNumId w:val="5"/>
  </w:num>
  <w:num w:numId="10" w16cid:durableId="1629970766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3E"/>
    <w:rsid w:val="000014DF"/>
    <w:rsid w:val="00003C4C"/>
    <w:rsid w:val="00004E73"/>
    <w:rsid w:val="00006AC4"/>
    <w:rsid w:val="0000716D"/>
    <w:rsid w:val="000074B5"/>
    <w:rsid w:val="00007B7B"/>
    <w:rsid w:val="00012C48"/>
    <w:rsid w:val="00014C10"/>
    <w:rsid w:val="00015949"/>
    <w:rsid w:val="00016B1B"/>
    <w:rsid w:val="00016C82"/>
    <w:rsid w:val="00016E8C"/>
    <w:rsid w:val="00020B36"/>
    <w:rsid w:val="0002168C"/>
    <w:rsid w:val="00021848"/>
    <w:rsid w:val="00021E51"/>
    <w:rsid w:val="00022580"/>
    <w:rsid w:val="00022DCA"/>
    <w:rsid w:val="00024464"/>
    <w:rsid w:val="0002538E"/>
    <w:rsid w:val="00025F9A"/>
    <w:rsid w:val="00027324"/>
    <w:rsid w:val="0002770C"/>
    <w:rsid w:val="0003135E"/>
    <w:rsid w:val="00031F1E"/>
    <w:rsid w:val="00033127"/>
    <w:rsid w:val="000331AC"/>
    <w:rsid w:val="0003483A"/>
    <w:rsid w:val="0003664A"/>
    <w:rsid w:val="00037491"/>
    <w:rsid w:val="000412A2"/>
    <w:rsid w:val="000423A6"/>
    <w:rsid w:val="00042D1F"/>
    <w:rsid w:val="00042E64"/>
    <w:rsid w:val="00044343"/>
    <w:rsid w:val="00045106"/>
    <w:rsid w:val="0004702C"/>
    <w:rsid w:val="00050E1C"/>
    <w:rsid w:val="00050F5C"/>
    <w:rsid w:val="0005140D"/>
    <w:rsid w:val="00051B10"/>
    <w:rsid w:val="0005213F"/>
    <w:rsid w:val="0005249D"/>
    <w:rsid w:val="00052A52"/>
    <w:rsid w:val="00052C62"/>
    <w:rsid w:val="00052FBD"/>
    <w:rsid w:val="00053286"/>
    <w:rsid w:val="00053513"/>
    <w:rsid w:val="00055AE1"/>
    <w:rsid w:val="00056BA1"/>
    <w:rsid w:val="00057176"/>
    <w:rsid w:val="00057B06"/>
    <w:rsid w:val="00062827"/>
    <w:rsid w:val="00062CDA"/>
    <w:rsid w:val="000634D4"/>
    <w:rsid w:val="0006447D"/>
    <w:rsid w:val="000646E7"/>
    <w:rsid w:val="00064AD0"/>
    <w:rsid w:val="00064E02"/>
    <w:rsid w:val="00064F93"/>
    <w:rsid w:val="000664C1"/>
    <w:rsid w:val="00067707"/>
    <w:rsid w:val="00067F40"/>
    <w:rsid w:val="000705A5"/>
    <w:rsid w:val="000713F8"/>
    <w:rsid w:val="00071A1A"/>
    <w:rsid w:val="000721EB"/>
    <w:rsid w:val="00072F97"/>
    <w:rsid w:val="000731CF"/>
    <w:rsid w:val="0007407E"/>
    <w:rsid w:val="0007478F"/>
    <w:rsid w:val="000757D6"/>
    <w:rsid w:val="00075DB0"/>
    <w:rsid w:val="0008037D"/>
    <w:rsid w:val="000804A8"/>
    <w:rsid w:val="000804C8"/>
    <w:rsid w:val="0008100C"/>
    <w:rsid w:val="000810E7"/>
    <w:rsid w:val="00082D15"/>
    <w:rsid w:val="0008395D"/>
    <w:rsid w:val="00084C08"/>
    <w:rsid w:val="00086130"/>
    <w:rsid w:val="0009024D"/>
    <w:rsid w:val="000916A9"/>
    <w:rsid w:val="00091B01"/>
    <w:rsid w:val="000940A0"/>
    <w:rsid w:val="000951C5"/>
    <w:rsid w:val="00095AC2"/>
    <w:rsid w:val="00095F37"/>
    <w:rsid w:val="000969F1"/>
    <w:rsid w:val="00096F1A"/>
    <w:rsid w:val="00097020"/>
    <w:rsid w:val="000A0507"/>
    <w:rsid w:val="000A1514"/>
    <w:rsid w:val="000A23B2"/>
    <w:rsid w:val="000A2758"/>
    <w:rsid w:val="000A2F0A"/>
    <w:rsid w:val="000A4282"/>
    <w:rsid w:val="000A48DB"/>
    <w:rsid w:val="000A5808"/>
    <w:rsid w:val="000A602F"/>
    <w:rsid w:val="000A66FA"/>
    <w:rsid w:val="000A719D"/>
    <w:rsid w:val="000A745B"/>
    <w:rsid w:val="000B2F47"/>
    <w:rsid w:val="000B3125"/>
    <w:rsid w:val="000B36DD"/>
    <w:rsid w:val="000B3824"/>
    <w:rsid w:val="000B3A83"/>
    <w:rsid w:val="000B4142"/>
    <w:rsid w:val="000B515A"/>
    <w:rsid w:val="000B6C0B"/>
    <w:rsid w:val="000C059A"/>
    <w:rsid w:val="000C0C1E"/>
    <w:rsid w:val="000C3CC1"/>
    <w:rsid w:val="000C448E"/>
    <w:rsid w:val="000C4975"/>
    <w:rsid w:val="000C4B27"/>
    <w:rsid w:val="000C5A2A"/>
    <w:rsid w:val="000C65C6"/>
    <w:rsid w:val="000D00F1"/>
    <w:rsid w:val="000D0192"/>
    <w:rsid w:val="000D28C7"/>
    <w:rsid w:val="000D48C0"/>
    <w:rsid w:val="000D5AD3"/>
    <w:rsid w:val="000D64D8"/>
    <w:rsid w:val="000D6848"/>
    <w:rsid w:val="000D6F50"/>
    <w:rsid w:val="000D7970"/>
    <w:rsid w:val="000DA3F0"/>
    <w:rsid w:val="000E0656"/>
    <w:rsid w:val="000E0841"/>
    <w:rsid w:val="000E2939"/>
    <w:rsid w:val="000E4B40"/>
    <w:rsid w:val="000E54C1"/>
    <w:rsid w:val="000E60E2"/>
    <w:rsid w:val="000E6D2F"/>
    <w:rsid w:val="000E76F0"/>
    <w:rsid w:val="000F04A2"/>
    <w:rsid w:val="000F18B8"/>
    <w:rsid w:val="000F6BFC"/>
    <w:rsid w:val="00101330"/>
    <w:rsid w:val="00101929"/>
    <w:rsid w:val="0010284F"/>
    <w:rsid w:val="00102960"/>
    <w:rsid w:val="0010302A"/>
    <w:rsid w:val="001054C0"/>
    <w:rsid w:val="00105528"/>
    <w:rsid w:val="00107960"/>
    <w:rsid w:val="00107F80"/>
    <w:rsid w:val="00110426"/>
    <w:rsid w:val="00110779"/>
    <w:rsid w:val="00111C5B"/>
    <w:rsid w:val="00114150"/>
    <w:rsid w:val="00115A2D"/>
    <w:rsid w:val="001172D8"/>
    <w:rsid w:val="00117BBE"/>
    <w:rsid w:val="00121987"/>
    <w:rsid w:val="00121BA6"/>
    <w:rsid w:val="00126215"/>
    <w:rsid w:val="0012668A"/>
    <w:rsid w:val="00126D3A"/>
    <w:rsid w:val="00126F63"/>
    <w:rsid w:val="00127F0A"/>
    <w:rsid w:val="00130190"/>
    <w:rsid w:val="0013042F"/>
    <w:rsid w:val="0013106D"/>
    <w:rsid w:val="00133154"/>
    <w:rsid w:val="001337D6"/>
    <w:rsid w:val="00134029"/>
    <w:rsid w:val="00134D79"/>
    <w:rsid w:val="0013563C"/>
    <w:rsid w:val="00141EA2"/>
    <w:rsid w:val="001420F2"/>
    <w:rsid w:val="001424AD"/>
    <w:rsid w:val="0014432F"/>
    <w:rsid w:val="00144C60"/>
    <w:rsid w:val="00145587"/>
    <w:rsid w:val="001466C2"/>
    <w:rsid w:val="00146E4B"/>
    <w:rsid w:val="00150121"/>
    <w:rsid w:val="0015414B"/>
    <w:rsid w:val="00155412"/>
    <w:rsid w:val="001567B5"/>
    <w:rsid w:val="0015736F"/>
    <w:rsid w:val="00157AAB"/>
    <w:rsid w:val="00160170"/>
    <w:rsid w:val="00160E9C"/>
    <w:rsid w:val="00163054"/>
    <w:rsid w:val="00163B12"/>
    <w:rsid w:val="001647ED"/>
    <w:rsid w:val="00164884"/>
    <w:rsid w:val="00165914"/>
    <w:rsid w:val="00166410"/>
    <w:rsid w:val="00166CF9"/>
    <w:rsid w:val="00166E55"/>
    <w:rsid w:val="0016718D"/>
    <w:rsid w:val="00167F32"/>
    <w:rsid w:val="00172A24"/>
    <w:rsid w:val="00172B8A"/>
    <w:rsid w:val="00172D32"/>
    <w:rsid w:val="00173B58"/>
    <w:rsid w:val="00175E15"/>
    <w:rsid w:val="00176240"/>
    <w:rsid w:val="00176D0F"/>
    <w:rsid w:val="00177D3F"/>
    <w:rsid w:val="00180C45"/>
    <w:rsid w:val="00182571"/>
    <w:rsid w:val="00183DDE"/>
    <w:rsid w:val="00185330"/>
    <w:rsid w:val="001865D9"/>
    <w:rsid w:val="00186844"/>
    <w:rsid w:val="00187512"/>
    <w:rsid w:val="00187DE6"/>
    <w:rsid w:val="00187DF6"/>
    <w:rsid w:val="00192D3F"/>
    <w:rsid w:val="00197083"/>
    <w:rsid w:val="001A12DD"/>
    <w:rsid w:val="001A2034"/>
    <w:rsid w:val="001A3518"/>
    <w:rsid w:val="001A477A"/>
    <w:rsid w:val="001A571B"/>
    <w:rsid w:val="001A73DB"/>
    <w:rsid w:val="001A7C1A"/>
    <w:rsid w:val="001B1047"/>
    <w:rsid w:val="001B1369"/>
    <w:rsid w:val="001B2213"/>
    <w:rsid w:val="001B2622"/>
    <w:rsid w:val="001B3B78"/>
    <w:rsid w:val="001B4A62"/>
    <w:rsid w:val="001B566D"/>
    <w:rsid w:val="001B56B9"/>
    <w:rsid w:val="001B6503"/>
    <w:rsid w:val="001B7932"/>
    <w:rsid w:val="001C0FFB"/>
    <w:rsid w:val="001C19B6"/>
    <w:rsid w:val="001C2B50"/>
    <w:rsid w:val="001C333E"/>
    <w:rsid w:val="001C3386"/>
    <w:rsid w:val="001D0291"/>
    <w:rsid w:val="001D1DA3"/>
    <w:rsid w:val="001D2298"/>
    <w:rsid w:val="001D49E5"/>
    <w:rsid w:val="001D5825"/>
    <w:rsid w:val="001D62D5"/>
    <w:rsid w:val="001D65E9"/>
    <w:rsid w:val="001E073B"/>
    <w:rsid w:val="001E0A69"/>
    <w:rsid w:val="001E2ABC"/>
    <w:rsid w:val="001E3A6B"/>
    <w:rsid w:val="001E45CA"/>
    <w:rsid w:val="001E4E74"/>
    <w:rsid w:val="001E507E"/>
    <w:rsid w:val="001E61D3"/>
    <w:rsid w:val="001E6425"/>
    <w:rsid w:val="001E6517"/>
    <w:rsid w:val="001E6E23"/>
    <w:rsid w:val="001E74CC"/>
    <w:rsid w:val="001F4C64"/>
    <w:rsid w:val="001F6376"/>
    <w:rsid w:val="001F7271"/>
    <w:rsid w:val="001F744F"/>
    <w:rsid w:val="001F7BFF"/>
    <w:rsid w:val="002018F7"/>
    <w:rsid w:val="00202FD7"/>
    <w:rsid w:val="0020347B"/>
    <w:rsid w:val="00203551"/>
    <w:rsid w:val="002036B9"/>
    <w:rsid w:val="00204231"/>
    <w:rsid w:val="002054C6"/>
    <w:rsid w:val="00206698"/>
    <w:rsid w:val="00207D7A"/>
    <w:rsid w:val="002114E6"/>
    <w:rsid w:val="002124C1"/>
    <w:rsid w:val="0021250B"/>
    <w:rsid w:val="00213DA1"/>
    <w:rsid w:val="0021404A"/>
    <w:rsid w:val="002140AB"/>
    <w:rsid w:val="002144ED"/>
    <w:rsid w:val="00215656"/>
    <w:rsid w:val="00216B00"/>
    <w:rsid w:val="00220869"/>
    <w:rsid w:val="00220C65"/>
    <w:rsid w:val="00221D09"/>
    <w:rsid w:val="002224A5"/>
    <w:rsid w:val="00222EC0"/>
    <w:rsid w:val="00223E64"/>
    <w:rsid w:val="002242C3"/>
    <w:rsid w:val="0022463A"/>
    <w:rsid w:val="00224784"/>
    <w:rsid w:val="002250DC"/>
    <w:rsid w:val="00230295"/>
    <w:rsid w:val="00230C15"/>
    <w:rsid w:val="002335D0"/>
    <w:rsid w:val="00235929"/>
    <w:rsid w:val="002377E7"/>
    <w:rsid w:val="00237DA0"/>
    <w:rsid w:val="00240CC4"/>
    <w:rsid w:val="00244194"/>
    <w:rsid w:val="00245064"/>
    <w:rsid w:val="00246BDA"/>
    <w:rsid w:val="00251C97"/>
    <w:rsid w:val="00251FD0"/>
    <w:rsid w:val="0025332B"/>
    <w:rsid w:val="00254784"/>
    <w:rsid w:val="00254C09"/>
    <w:rsid w:val="00256A12"/>
    <w:rsid w:val="00256AA5"/>
    <w:rsid w:val="002572C5"/>
    <w:rsid w:val="00264225"/>
    <w:rsid w:val="0026606C"/>
    <w:rsid w:val="002668FC"/>
    <w:rsid w:val="00267ABC"/>
    <w:rsid w:val="0027188A"/>
    <w:rsid w:val="002721B3"/>
    <w:rsid w:val="002721BD"/>
    <w:rsid w:val="0027270C"/>
    <w:rsid w:val="00272913"/>
    <w:rsid w:val="00272A91"/>
    <w:rsid w:val="00274394"/>
    <w:rsid w:val="00275B2B"/>
    <w:rsid w:val="002765B8"/>
    <w:rsid w:val="00276837"/>
    <w:rsid w:val="002770B0"/>
    <w:rsid w:val="00277CA1"/>
    <w:rsid w:val="0028123F"/>
    <w:rsid w:val="002836C1"/>
    <w:rsid w:val="002847C6"/>
    <w:rsid w:val="00284A61"/>
    <w:rsid w:val="00285201"/>
    <w:rsid w:val="00286C6D"/>
    <w:rsid w:val="00286F93"/>
    <w:rsid w:val="002871EE"/>
    <w:rsid w:val="00287381"/>
    <w:rsid w:val="00287866"/>
    <w:rsid w:val="002913EB"/>
    <w:rsid w:val="0029260F"/>
    <w:rsid w:val="002926F8"/>
    <w:rsid w:val="00294EFB"/>
    <w:rsid w:val="00294F90"/>
    <w:rsid w:val="00295612"/>
    <w:rsid w:val="00295D82"/>
    <w:rsid w:val="00296D8F"/>
    <w:rsid w:val="00297059"/>
    <w:rsid w:val="002A0A31"/>
    <w:rsid w:val="002A178E"/>
    <w:rsid w:val="002A238F"/>
    <w:rsid w:val="002A2CA0"/>
    <w:rsid w:val="002A723A"/>
    <w:rsid w:val="002A7463"/>
    <w:rsid w:val="002A7E81"/>
    <w:rsid w:val="002B0724"/>
    <w:rsid w:val="002B1223"/>
    <w:rsid w:val="002B1CD3"/>
    <w:rsid w:val="002B228C"/>
    <w:rsid w:val="002B2E16"/>
    <w:rsid w:val="002B374D"/>
    <w:rsid w:val="002B48A8"/>
    <w:rsid w:val="002B4CFA"/>
    <w:rsid w:val="002B5922"/>
    <w:rsid w:val="002B60F1"/>
    <w:rsid w:val="002B6206"/>
    <w:rsid w:val="002B79C5"/>
    <w:rsid w:val="002C02F4"/>
    <w:rsid w:val="002C097D"/>
    <w:rsid w:val="002C0A6F"/>
    <w:rsid w:val="002C2A3F"/>
    <w:rsid w:val="002C2B44"/>
    <w:rsid w:val="002C3126"/>
    <w:rsid w:val="002C3162"/>
    <w:rsid w:val="002C4559"/>
    <w:rsid w:val="002C4EDE"/>
    <w:rsid w:val="002C51ED"/>
    <w:rsid w:val="002C6DC5"/>
    <w:rsid w:val="002D02C9"/>
    <w:rsid w:val="002D11B8"/>
    <w:rsid w:val="002D19C5"/>
    <w:rsid w:val="002D2617"/>
    <w:rsid w:val="002D270F"/>
    <w:rsid w:val="002D313C"/>
    <w:rsid w:val="002D5B2F"/>
    <w:rsid w:val="002D5F99"/>
    <w:rsid w:val="002E1DD1"/>
    <w:rsid w:val="002E1E20"/>
    <w:rsid w:val="002E2507"/>
    <w:rsid w:val="002E3E88"/>
    <w:rsid w:val="002E42AA"/>
    <w:rsid w:val="002E5374"/>
    <w:rsid w:val="002E57B0"/>
    <w:rsid w:val="002E58B7"/>
    <w:rsid w:val="002E7121"/>
    <w:rsid w:val="002E7A02"/>
    <w:rsid w:val="002F30AA"/>
    <w:rsid w:val="002F3DF0"/>
    <w:rsid w:val="002F4351"/>
    <w:rsid w:val="002F49CF"/>
    <w:rsid w:val="002F5153"/>
    <w:rsid w:val="002F5DAE"/>
    <w:rsid w:val="002F7513"/>
    <w:rsid w:val="002F771D"/>
    <w:rsid w:val="0030228E"/>
    <w:rsid w:val="00303E4C"/>
    <w:rsid w:val="003049DF"/>
    <w:rsid w:val="00305742"/>
    <w:rsid w:val="00307259"/>
    <w:rsid w:val="0031051B"/>
    <w:rsid w:val="00311498"/>
    <w:rsid w:val="003135A2"/>
    <w:rsid w:val="0031369D"/>
    <w:rsid w:val="00313A4F"/>
    <w:rsid w:val="00314D45"/>
    <w:rsid w:val="00315C5F"/>
    <w:rsid w:val="003165FA"/>
    <w:rsid w:val="003167DE"/>
    <w:rsid w:val="0032029C"/>
    <w:rsid w:val="003209B8"/>
    <w:rsid w:val="00320BFB"/>
    <w:rsid w:val="00321521"/>
    <w:rsid w:val="003239FF"/>
    <w:rsid w:val="00324F90"/>
    <w:rsid w:val="0032612B"/>
    <w:rsid w:val="00330132"/>
    <w:rsid w:val="0033049C"/>
    <w:rsid w:val="00330D66"/>
    <w:rsid w:val="00330E9A"/>
    <w:rsid w:val="003316A3"/>
    <w:rsid w:val="00331CDF"/>
    <w:rsid w:val="00332127"/>
    <w:rsid w:val="00332300"/>
    <w:rsid w:val="00334444"/>
    <w:rsid w:val="00340DFC"/>
    <w:rsid w:val="00343B45"/>
    <w:rsid w:val="00344AE4"/>
    <w:rsid w:val="003475C1"/>
    <w:rsid w:val="003504D9"/>
    <w:rsid w:val="00350985"/>
    <w:rsid w:val="00352CF3"/>
    <w:rsid w:val="00355FB0"/>
    <w:rsid w:val="00356708"/>
    <w:rsid w:val="00356837"/>
    <w:rsid w:val="003579AA"/>
    <w:rsid w:val="00360321"/>
    <w:rsid w:val="003610A6"/>
    <w:rsid w:val="00361AFB"/>
    <w:rsid w:val="00361F7E"/>
    <w:rsid w:val="003631D4"/>
    <w:rsid w:val="00363DD1"/>
    <w:rsid w:val="00364506"/>
    <w:rsid w:val="00364E93"/>
    <w:rsid w:val="00370B63"/>
    <w:rsid w:val="00374FF8"/>
    <w:rsid w:val="0037517D"/>
    <w:rsid w:val="00382638"/>
    <w:rsid w:val="00384D7B"/>
    <w:rsid w:val="003877E0"/>
    <w:rsid w:val="003900C0"/>
    <w:rsid w:val="0039095D"/>
    <w:rsid w:val="00390E8C"/>
    <w:rsid w:val="003917B6"/>
    <w:rsid w:val="0039198D"/>
    <w:rsid w:val="0039292B"/>
    <w:rsid w:val="003938EE"/>
    <w:rsid w:val="00393B72"/>
    <w:rsid w:val="00393DA0"/>
    <w:rsid w:val="00393F72"/>
    <w:rsid w:val="00394E38"/>
    <w:rsid w:val="003952B2"/>
    <w:rsid w:val="00396631"/>
    <w:rsid w:val="00396A77"/>
    <w:rsid w:val="00397DEF"/>
    <w:rsid w:val="003A0FAB"/>
    <w:rsid w:val="003A1975"/>
    <w:rsid w:val="003A19E3"/>
    <w:rsid w:val="003A2C1D"/>
    <w:rsid w:val="003A2EBA"/>
    <w:rsid w:val="003A317F"/>
    <w:rsid w:val="003A36FD"/>
    <w:rsid w:val="003A376B"/>
    <w:rsid w:val="003A4621"/>
    <w:rsid w:val="003A58D6"/>
    <w:rsid w:val="003A5C60"/>
    <w:rsid w:val="003A68D1"/>
    <w:rsid w:val="003B1C19"/>
    <w:rsid w:val="003B2257"/>
    <w:rsid w:val="003B239B"/>
    <w:rsid w:val="003B277B"/>
    <w:rsid w:val="003B3D61"/>
    <w:rsid w:val="003B417C"/>
    <w:rsid w:val="003B43A1"/>
    <w:rsid w:val="003B479D"/>
    <w:rsid w:val="003B5C3E"/>
    <w:rsid w:val="003B5E2F"/>
    <w:rsid w:val="003B711F"/>
    <w:rsid w:val="003B7EE4"/>
    <w:rsid w:val="003C2074"/>
    <w:rsid w:val="003C305F"/>
    <w:rsid w:val="003C53AE"/>
    <w:rsid w:val="003C5582"/>
    <w:rsid w:val="003C598D"/>
    <w:rsid w:val="003C733D"/>
    <w:rsid w:val="003D3DE8"/>
    <w:rsid w:val="003D42A1"/>
    <w:rsid w:val="003D45EF"/>
    <w:rsid w:val="003D4A79"/>
    <w:rsid w:val="003D6A0A"/>
    <w:rsid w:val="003E03FB"/>
    <w:rsid w:val="003E1E63"/>
    <w:rsid w:val="003E2021"/>
    <w:rsid w:val="003E2F2A"/>
    <w:rsid w:val="003E548D"/>
    <w:rsid w:val="003E5D42"/>
    <w:rsid w:val="003F06DA"/>
    <w:rsid w:val="003F1214"/>
    <w:rsid w:val="003F20CC"/>
    <w:rsid w:val="003F2507"/>
    <w:rsid w:val="003F4E7E"/>
    <w:rsid w:val="003F543C"/>
    <w:rsid w:val="003F5F2F"/>
    <w:rsid w:val="003F6054"/>
    <w:rsid w:val="003F73C0"/>
    <w:rsid w:val="004015B4"/>
    <w:rsid w:val="00402559"/>
    <w:rsid w:val="004029AD"/>
    <w:rsid w:val="00404033"/>
    <w:rsid w:val="00404E30"/>
    <w:rsid w:val="00407C54"/>
    <w:rsid w:val="004102A5"/>
    <w:rsid w:val="00410594"/>
    <w:rsid w:val="00412301"/>
    <w:rsid w:val="0041268D"/>
    <w:rsid w:val="004130F6"/>
    <w:rsid w:val="0041522B"/>
    <w:rsid w:val="00415489"/>
    <w:rsid w:val="0041556E"/>
    <w:rsid w:val="004168EF"/>
    <w:rsid w:val="00417D05"/>
    <w:rsid w:val="00421749"/>
    <w:rsid w:val="0042518F"/>
    <w:rsid w:val="004251C1"/>
    <w:rsid w:val="004269D2"/>
    <w:rsid w:val="00426B3D"/>
    <w:rsid w:val="004270B7"/>
    <w:rsid w:val="004272C9"/>
    <w:rsid w:val="00427AB1"/>
    <w:rsid w:val="00427F9E"/>
    <w:rsid w:val="00430AB8"/>
    <w:rsid w:val="00431960"/>
    <w:rsid w:val="004322FF"/>
    <w:rsid w:val="00432F4E"/>
    <w:rsid w:val="0043542F"/>
    <w:rsid w:val="004356AB"/>
    <w:rsid w:val="00435935"/>
    <w:rsid w:val="00435F95"/>
    <w:rsid w:val="00440463"/>
    <w:rsid w:val="004404E6"/>
    <w:rsid w:val="00440B1A"/>
    <w:rsid w:val="00440ED3"/>
    <w:rsid w:val="0044221D"/>
    <w:rsid w:val="004432BA"/>
    <w:rsid w:val="00444482"/>
    <w:rsid w:val="004459F6"/>
    <w:rsid w:val="00445AF7"/>
    <w:rsid w:val="00446990"/>
    <w:rsid w:val="00447131"/>
    <w:rsid w:val="0044769E"/>
    <w:rsid w:val="00447AE9"/>
    <w:rsid w:val="00451E3A"/>
    <w:rsid w:val="0045324B"/>
    <w:rsid w:val="0045583D"/>
    <w:rsid w:val="00455F8E"/>
    <w:rsid w:val="0045602F"/>
    <w:rsid w:val="004571BB"/>
    <w:rsid w:val="00457438"/>
    <w:rsid w:val="0045749F"/>
    <w:rsid w:val="00457669"/>
    <w:rsid w:val="00457931"/>
    <w:rsid w:val="004607A7"/>
    <w:rsid w:val="00464211"/>
    <w:rsid w:val="00465508"/>
    <w:rsid w:val="00465DA3"/>
    <w:rsid w:val="00466172"/>
    <w:rsid w:val="00467F3B"/>
    <w:rsid w:val="00470E1A"/>
    <w:rsid w:val="00471043"/>
    <w:rsid w:val="00471BE1"/>
    <w:rsid w:val="00473504"/>
    <w:rsid w:val="004742E3"/>
    <w:rsid w:val="00474872"/>
    <w:rsid w:val="00474FA3"/>
    <w:rsid w:val="004758A3"/>
    <w:rsid w:val="00480CC4"/>
    <w:rsid w:val="00480FCB"/>
    <w:rsid w:val="00482886"/>
    <w:rsid w:val="0048310C"/>
    <w:rsid w:val="00484A43"/>
    <w:rsid w:val="00484E8E"/>
    <w:rsid w:val="00485891"/>
    <w:rsid w:val="004859DF"/>
    <w:rsid w:val="00485B14"/>
    <w:rsid w:val="00485B3F"/>
    <w:rsid w:val="00485E5E"/>
    <w:rsid w:val="00486122"/>
    <w:rsid w:val="00486BE6"/>
    <w:rsid w:val="00486EC5"/>
    <w:rsid w:val="00487401"/>
    <w:rsid w:val="00487892"/>
    <w:rsid w:val="00492D03"/>
    <w:rsid w:val="00492F4A"/>
    <w:rsid w:val="0049347B"/>
    <w:rsid w:val="00493893"/>
    <w:rsid w:val="00493EC7"/>
    <w:rsid w:val="004940E7"/>
    <w:rsid w:val="0049458E"/>
    <w:rsid w:val="004A1412"/>
    <w:rsid w:val="004A1830"/>
    <w:rsid w:val="004A19EC"/>
    <w:rsid w:val="004A1FC3"/>
    <w:rsid w:val="004A2207"/>
    <w:rsid w:val="004A3D46"/>
    <w:rsid w:val="004A5E71"/>
    <w:rsid w:val="004A7F05"/>
    <w:rsid w:val="004B4822"/>
    <w:rsid w:val="004B4C26"/>
    <w:rsid w:val="004B6648"/>
    <w:rsid w:val="004B685C"/>
    <w:rsid w:val="004B6CBC"/>
    <w:rsid w:val="004B6FDE"/>
    <w:rsid w:val="004B6FFE"/>
    <w:rsid w:val="004C19F4"/>
    <w:rsid w:val="004C3CB0"/>
    <w:rsid w:val="004C4D60"/>
    <w:rsid w:val="004C6451"/>
    <w:rsid w:val="004C6EB6"/>
    <w:rsid w:val="004C738E"/>
    <w:rsid w:val="004D128D"/>
    <w:rsid w:val="004D12F4"/>
    <w:rsid w:val="004D1637"/>
    <w:rsid w:val="004D1BF4"/>
    <w:rsid w:val="004D1DC7"/>
    <w:rsid w:val="004D3DEB"/>
    <w:rsid w:val="004D4F59"/>
    <w:rsid w:val="004D5179"/>
    <w:rsid w:val="004D59FB"/>
    <w:rsid w:val="004D60D3"/>
    <w:rsid w:val="004D6D92"/>
    <w:rsid w:val="004D7052"/>
    <w:rsid w:val="004E008F"/>
    <w:rsid w:val="004E02F6"/>
    <w:rsid w:val="004E0E03"/>
    <w:rsid w:val="004E0ED7"/>
    <w:rsid w:val="004E1D76"/>
    <w:rsid w:val="004E2086"/>
    <w:rsid w:val="004E23C0"/>
    <w:rsid w:val="004E2B81"/>
    <w:rsid w:val="004E4CB5"/>
    <w:rsid w:val="004E54C3"/>
    <w:rsid w:val="004E57C3"/>
    <w:rsid w:val="004E5C8F"/>
    <w:rsid w:val="004E66EF"/>
    <w:rsid w:val="004E767E"/>
    <w:rsid w:val="004F0A07"/>
    <w:rsid w:val="004F18BA"/>
    <w:rsid w:val="004F2AE9"/>
    <w:rsid w:val="004F4CA8"/>
    <w:rsid w:val="004F4FB1"/>
    <w:rsid w:val="004F6138"/>
    <w:rsid w:val="004F6D53"/>
    <w:rsid w:val="004F7BC1"/>
    <w:rsid w:val="004F7C93"/>
    <w:rsid w:val="00502CDB"/>
    <w:rsid w:val="00502EC6"/>
    <w:rsid w:val="005038E3"/>
    <w:rsid w:val="00504504"/>
    <w:rsid w:val="005047BF"/>
    <w:rsid w:val="0050504D"/>
    <w:rsid w:val="0050746A"/>
    <w:rsid w:val="00507A54"/>
    <w:rsid w:val="005110FE"/>
    <w:rsid w:val="00511FCB"/>
    <w:rsid w:val="005132A7"/>
    <w:rsid w:val="00513A36"/>
    <w:rsid w:val="005143CB"/>
    <w:rsid w:val="005203B7"/>
    <w:rsid w:val="00521954"/>
    <w:rsid w:val="00522113"/>
    <w:rsid w:val="00522957"/>
    <w:rsid w:val="00522AD8"/>
    <w:rsid w:val="00522D49"/>
    <w:rsid w:val="0052445D"/>
    <w:rsid w:val="00525035"/>
    <w:rsid w:val="005267B9"/>
    <w:rsid w:val="005277FF"/>
    <w:rsid w:val="0053308E"/>
    <w:rsid w:val="0053425B"/>
    <w:rsid w:val="00534FA4"/>
    <w:rsid w:val="0053642D"/>
    <w:rsid w:val="00536B01"/>
    <w:rsid w:val="00537A25"/>
    <w:rsid w:val="0054173E"/>
    <w:rsid w:val="00541B2D"/>
    <w:rsid w:val="00541B51"/>
    <w:rsid w:val="00542939"/>
    <w:rsid w:val="00543B4A"/>
    <w:rsid w:val="00544541"/>
    <w:rsid w:val="0054768F"/>
    <w:rsid w:val="00550691"/>
    <w:rsid w:val="00553F7C"/>
    <w:rsid w:val="00554315"/>
    <w:rsid w:val="00554DEB"/>
    <w:rsid w:val="0055586E"/>
    <w:rsid w:val="005560DA"/>
    <w:rsid w:val="00557208"/>
    <w:rsid w:val="00560055"/>
    <w:rsid w:val="00560911"/>
    <w:rsid w:val="00560B8A"/>
    <w:rsid w:val="00560C3B"/>
    <w:rsid w:val="00561076"/>
    <w:rsid w:val="005611E8"/>
    <w:rsid w:val="005616FE"/>
    <w:rsid w:val="00561E66"/>
    <w:rsid w:val="00561F56"/>
    <w:rsid w:val="00562C2E"/>
    <w:rsid w:val="0056312A"/>
    <w:rsid w:val="0056589B"/>
    <w:rsid w:val="00566275"/>
    <w:rsid w:val="00567E78"/>
    <w:rsid w:val="00567F3F"/>
    <w:rsid w:val="00570DC5"/>
    <w:rsid w:val="00571072"/>
    <w:rsid w:val="00572DBC"/>
    <w:rsid w:val="005745EF"/>
    <w:rsid w:val="005801C5"/>
    <w:rsid w:val="00580BBE"/>
    <w:rsid w:val="00581268"/>
    <w:rsid w:val="005817BE"/>
    <w:rsid w:val="0058192B"/>
    <w:rsid w:val="005823B2"/>
    <w:rsid w:val="00582F3C"/>
    <w:rsid w:val="00582F51"/>
    <w:rsid w:val="005832BF"/>
    <w:rsid w:val="005832CE"/>
    <w:rsid w:val="00586A81"/>
    <w:rsid w:val="005905FF"/>
    <w:rsid w:val="0059287D"/>
    <w:rsid w:val="005933FF"/>
    <w:rsid w:val="005935F0"/>
    <w:rsid w:val="00593FD2"/>
    <w:rsid w:val="005955EE"/>
    <w:rsid w:val="00595DF3"/>
    <w:rsid w:val="00596067"/>
    <w:rsid w:val="0059651B"/>
    <w:rsid w:val="00596847"/>
    <w:rsid w:val="00597AC5"/>
    <w:rsid w:val="005A09B4"/>
    <w:rsid w:val="005A1F8C"/>
    <w:rsid w:val="005A356A"/>
    <w:rsid w:val="005A5C1D"/>
    <w:rsid w:val="005A5F50"/>
    <w:rsid w:val="005A69C3"/>
    <w:rsid w:val="005B10DC"/>
    <w:rsid w:val="005B2B24"/>
    <w:rsid w:val="005B2F38"/>
    <w:rsid w:val="005B5AA7"/>
    <w:rsid w:val="005B6534"/>
    <w:rsid w:val="005B6FAE"/>
    <w:rsid w:val="005C02B3"/>
    <w:rsid w:val="005C05E2"/>
    <w:rsid w:val="005C0A78"/>
    <w:rsid w:val="005C0C25"/>
    <w:rsid w:val="005C0C36"/>
    <w:rsid w:val="005C4214"/>
    <w:rsid w:val="005C5D63"/>
    <w:rsid w:val="005C6990"/>
    <w:rsid w:val="005C7510"/>
    <w:rsid w:val="005D04DA"/>
    <w:rsid w:val="005D187A"/>
    <w:rsid w:val="005D23EC"/>
    <w:rsid w:val="005D4297"/>
    <w:rsid w:val="005D4C6E"/>
    <w:rsid w:val="005D562D"/>
    <w:rsid w:val="005D75D0"/>
    <w:rsid w:val="005D7FD4"/>
    <w:rsid w:val="005E1914"/>
    <w:rsid w:val="005E1E6C"/>
    <w:rsid w:val="005E23C2"/>
    <w:rsid w:val="005E5807"/>
    <w:rsid w:val="005E6C9A"/>
    <w:rsid w:val="005E7A9A"/>
    <w:rsid w:val="005E7FAF"/>
    <w:rsid w:val="005F0CAC"/>
    <w:rsid w:val="005F22F0"/>
    <w:rsid w:val="005F23BF"/>
    <w:rsid w:val="005F26E8"/>
    <w:rsid w:val="005F2993"/>
    <w:rsid w:val="005F3DF9"/>
    <w:rsid w:val="005F4947"/>
    <w:rsid w:val="005F716E"/>
    <w:rsid w:val="006013A2"/>
    <w:rsid w:val="00602979"/>
    <w:rsid w:val="0060382F"/>
    <w:rsid w:val="00604413"/>
    <w:rsid w:val="006044E9"/>
    <w:rsid w:val="0060456B"/>
    <w:rsid w:val="0061198C"/>
    <w:rsid w:val="00612EBF"/>
    <w:rsid w:val="006132D3"/>
    <w:rsid w:val="00613F5D"/>
    <w:rsid w:val="00614DD6"/>
    <w:rsid w:val="006169C0"/>
    <w:rsid w:val="0061728D"/>
    <w:rsid w:val="006172EC"/>
    <w:rsid w:val="00620D36"/>
    <w:rsid w:val="00621471"/>
    <w:rsid w:val="00621661"/>
    <w:rsid w:val="00621D1D"/>
    <w:rsid w:val="0062231D"/>
    <w:rsid w:val="0062355E"/>
    <w:rsid w:val="00623E74"/>
    <w:rsid w:val="00627C41"/>
    <w:rsid w:val="00630B66"/>
    <w:rsid w:val="00630D77"/>
    <w:rsid w:val="006322C2"/>
    <w:rsid w:val="00632713"/>
    <w:rsid w:val="00632BBD"/>
    <w:rsid w:val="0063324F"/>
    <w:rsid w:val="00633A8A"/>
    <w:rsid w:val="00633E41"/>
    <w:rsid w:val="00634E6F"/>
    <w:rsid w:val="0063515A"/>
    <w:rsid w:val="00635514"/>
    <w:rsid w:val="006360D3"/>
    <w:rsid w:val="00642C6E"/>
    <w:rsid w:val="00642E93"/>
    <w:rsid w:val="00643446"/>
    <w:rsid w:val="006437B5"/>
    <w:rsid w:val="00643BAB"/>
    <w:rsid w:val="00643FB5"/>
    <w:rsid w:val="006440CC"/>
    <w:rsid w:val="00645345"/>
    <w:rsid w:val="006466EA"/>
    <w:rsid w:val="00646A7D"/>
    <w:rsid w:val="0065009A"/>
    <w:rsid w:val="00650BB9"/>
    <w:rsid w:val="00650D32"/>
    <w:rsid w:val="006514AE"/>
    <w:rsid w:val="0065201D"/>
    <w:rsid w:val="0065256F"/>
    <w:rsid w:val="00652651"/>
    <w:rsid w:val="006528E8"/>
    <w:rsid w:val="00652F43"/>
    <w:rsid w:val="00654DC1"/>
    <w:rsid w:val="006553F2"/>
    <w:rsid w:val="00655D45"/>
    <w:rsid w:val="00657056"/>
    <w:rsid w:val="0065712A"/>
    <w:rsid w:val="00660634"/>
    <w:rsid w:val="00660B56"/>
    <w:rsid w:val="00661D92"/>
    <w:rsid w:val="006625C8"/>
    <w:rsid w:val="0066318C"/>
    <w:rsid w:val="00663C8A"/>
    <w:rsid w:val="00665C78"/>
    <w:rsid w:val="00667B86"/>
    <w:rsid w:val="00670303"/>
    <w:rsid w:val="00670660"/>
    <w:rsid w:val="006709D6"/>
    <w:rsid w:val="00672FCB"/>
    <w:rsid w:val="006736DE"/>
    <w:rsid w:val="006740E9"/>
    <w:rsid w:val="00674B48"/>
    <w:rsid w:val="006755EF"/>
    <w:rsid w:val="00675A75"/>
    <w:rsid w:val="006760FA"/>
    <w:rsid w:val="006764AB"/>
    <w:rsid w:val="006767F0"/>
    <w:rsid w:val="00680159"/>
    <w:rsid w:val="00681251"/>
    <w:rsid w:val="00683292"/>
    <w:rsid w:val="00691476"/>
    <w:rsid w:val="0069558D"/>
    <w:rsid w:val="00697489"/>
    <w:rsid w:val="006A1198"/>
    <w:rsid w:val="006A1543"/>
    <w:rsid w:val="006A1E76"/>
    <w:rsid w:val="006A20F6"/>
    <w:rsid w:val="006A4662"/>
    <w:rsid w:val="006A5BF1"/>
    <w:rsid w:val="006A753A"/>
    <w:rsid w:val="006B2800"/>
    <w:rsid w:val="006B30B6"/>
    <w:rsid w:val="006B3D60"/>
    <w:rsid w:val="006B3E37"/>
    <w:rsid w:val="006B5D16"/>
    <w:rsid w:val="006B5FC4"/>
    <w:rsid w:val="006B6392"/>
    <w:rsid w:val="006C000B"/>
    <w:rsid w:val="006C0D2F"/>
    <w:rsid w:val="006C0E6A"/>
    <w:rsid w:val="006C25ED"/>
    <w:rsid w:val="006C352E"/>
    <w:rsid w:val="006C4A34"/>
    <w:rsid w:val="006C552B"/>
    <w:rsid w:val="006C6762"/>
    <w:rsid w:val="006C6964"/>
    <w:rsid w:val="006C6CA5"/>
    <w:rsid w:val="006C6F6D"/>
    <w:rsid w:val="006D043E"/>
    <w:rsid w:val="006D185B"/>
    <w:rsid w:val="006D1F3D"/>
    <w:rsid w:val="006D4620"/>
    <w:rsid w:val="006D4CB6"/>
    <w:rsid w:val="006D6869"/>
    <w:rsid w:val="006D7365"/>
    <w:rsid w:val="006D7E81"/>
    <w:rsid w:val="006E0AE9"/>
    <w:rsid w:val="006E2943"/>
    <w:rsid w:val="006E76E3"/>
    <w:rsid w:val="006F0089"/>
    <w:rsid w:val="006F0BD9"/>
    <w:rsid w:val="006F0D5C"/>
    <w:rsid w:val="006F1272"/>
    <w:rsid w:val="006F14B6"/>
    <w:rsid w:val="006F1B55"/>
    <w:rsid w:val="006F1C5F"/>
    <w:rsid w:val="006F1DE1"/>
    <w:rsid w:val="006F2814"/>
    <w:rsid w:val="006F2860"/>
    <w:rsid w:val="006F5D76"/>
    <w:rsid w:val="006F6A0F"/>
    <w:rsid w:val="006F75F3"/>
    <w:rsid w:val="00701F7B"/>
    <w:rsid w:val="00702F7B"/>
    <w:rsid w:val="007036B5"/>
    <w:rsid w:val="007040DE"/>
    <w:rsid w:val="00704233"/>
    <w:rsid w:val="00704B16"/>
    <w:rsid w:val="00705366"/>
    <w:rsid w:val="00706C7C"/>
    <w:rsid w:val="00711A6F"/>
    <w:rsid w:val="00711F18"/>
    <w:rsid w:val="00712486"/>
    <w:rsid w:val="00713F74"/>
    <w:rsid w:val="00714785"/>
    <w:rsid w:val="00715150"/>
    <w:rsid w:val="00715A51"/>
    <w:rsid w:val="00717843"/>
    <w:rsid w:val="00717BC6"/>
    <w:rsid w:val="00717FC7"/>
    <w:rsid w:val="0072489E"/>
    <w:rsid w:val="00724CB8"/>
    <w:rsid w:val="0072582A"/>
    <w:rsid w:val="007260E7"/>
    <w:rsid w:val="007312DD"/>
    <w:rsid w:val="00731BD3"/>
    <w:rsid w:val="0073264C"/>
    <w:rsid w:val="00732F6C"/>
    <w:rsid w:val="00733905"/>
    <w:rsid w:val="007351D7"/>
    <w:rsid w:val="00735228"/>
    <w:rsid w:val="007355D0"/>
    <w:rsid w:val="00741A88"/>
    <w:rsid w:val="007426F3"/>
    <w:rsid w:val="007429B6"/>
    <w:rsid w:val="00742A3A"/>
    <w:rsid w:val="00743430"/>
    <w:rsid w:val="007439A5"/>
    <w:rsid w:val="00743C53"/>
    <w:rsid w:val="00744CD4"/>
    <w:rsid w:val="00745834"/>
    <w:rsid w:val="00745E18"/>
    <w:rsid w:val="00746EE0"/>
    <w:rsid w:val="0074746D"/>
    <w:rsid w:val="00750022"/>
    <w:rsid w:val="0075006B"/>
    <w:rsid w:val="00750920"/>
    <w:rsid w:val="00751298"/>
    <w:rsid w:val="00752E5D"/>
    <w:rsid w:val="00753A70"/>
    <w:rsid w:val="00753BE6"/>
    <w:rsid w:val="007552B0"/>
    <w:rsid w:val="007558E3"/>
    <w:rsid w:val="00755FB5"/>
    <w:rsid w:val="00756663"/>
    <w:rsid w:val="00756B82"/>
    <w:rsid w:val="007577AF"/>
    <w:rsid w:val="00757B4C"/>
    <w:rsid w:val="0076141F"/>
    <w:rsid w:val="0076156D"/>
    <w:rsid w:val="00764E56"/>
    <w:rsid w:val="00764F7B"/>
    <w:rsid w:val="0076612E"/>
    <w:rsid w:val="0076638C"/>
    <w:rsid w:val="00766705"/>
    <w:rsid w:val="00771FF3"/>
    <w:rsid w:val="0077302A"/>
    <w:rsid w:val="00775DC4"/>
    <w:rsid w:val="00775E62"/>
    <w:rsid w:val="00775FA2"/>
    <w:rsid w:val="0077632F"/>
    <w:rsid w:val="0077637D"/>
    <w:rsid w:val="00776799"/>
    <w:rsid w:val="00777CB2"/>
    <w:rsid w:val="00777E41"/>
    <w:rsid w:val="007800C3"/>
    <w:rsid w:val="00781B03"/>
    <w:rsid w:val="00782519"/>
    <w:rsid w:val="00782E2D"/>
    <w:rsid w:val="00783744"/>
    <w:rsid w:val="0078631F"/>
    <w:rsid w:val="00791406"/>
    <w:rsid w:val="00794FFB"/>
    <w:rsid w:val="0079678E"/>
    <w:rsid w:val="00796FD1"/>
    <w:rsid w:val="00797E08"/>
    <w:rsid w:val="007A0373"/>
    <w:rsid w:val="007A1CA0"/>
    <w:rsid w:val="007A3E1C"/>
    <w:rsid w:val="007A436A"/>
    <w:rsid w:val="007A4F21"/>
    <w:rsid w:val="007A6BB8"/>
    <w:rsid w:val="007A7D73"/>
    <w:rsid w:val="007B1980"/>
    <w:rsid w:val="007B2618"/>
    <w:rsid w:val="007B28F9"/>
    <w:rsid w:val="007B48E7"/>
    <w:rsid w:val="007B5216"/>
    <w:rsid w:val="007C110D"/>
    <w:rsid w:val="007C2CC6"/>
    <w:rsid w:val="007C3AF4"/>
    <w:rsid w:val="007C43AF"/>
    <w:rsid w:val="007C5022"/>
    <w:rsid w:val="007D1495"/>
    <w:rsid w:val="007D2542"/>
    <w:rsid w:val="007D28F4"/>
    <w:rsid w:val="007D3556"/>
    <w:rsid w:val="007D3E95"/>
    <w:rsid w:val="007D6C18"/>
    <w:rsid w:val="007E0527"/>
    <w:rsid w:val="007E05EB"/>
    <w:rsid w:val="007E0A0A"/>
    <w:rsid w:val="007E1D65"/>
    <w:rsid w:val="007E3706"/>
    <w:rsid w:val="007E48AD"/>
    <w:rsid w:val="007E663C"/>
    <w:rsid w:val="007F193B"/>
    <w:rsid w:val="007F253F"/>
    <w:rsid w:val="007F3A4D"/>
    <w:rsid w:val="007F55A0"/>
    <w:rsid w:val="007F56B8"/>
    <w:rsid w:val="007F69BB"/>
    <w:rsid w:val="007F7AD3"/>
    <w:rsid w:val="008009A1"/>
    <w:rsid w:val="00800A6E"/>
    <w:rsid w:val="008017F0"/>
    <w:rsid w:val="0080197E"/>
    <w:rsid w:val="00802B29"/>
    <w:rsid w:val="00803A3D"/>
    <w:rsid w:val="00804585"/>
    <w:rsid w:val="008062CF"/>
    <w:rsid w:val="008112B5"/>
    <w:rsid w:val="00811314"/>
    <w:rsid w:val="00813344"/>
    <w:rsid w:val="008159FF"/>
    <w:rsid w:val="0081736B"/>
    <w:rsid w:val="0082059E"/>
    <w:rsid w:val="00820EF8"/>
    <w:rsid w:val="00822A82"/>
    <w:rsid w:val="00823DA9"/>
    <w:rsid w:val="0082436E"/>
    <w:rsid w:val="00824A99"/>
    <w:rsid w:val="00824FB1"/>
    <w:rsid w:val="00825809"/>
    <w:rsid w:val="0082676A"/>
    <w:rsid w:val="00826A13"/>
    <w:rsid w:val="00827B15"/>
    <w:rsid w:val="00831AF4"/>
    <w:rsid w:val="00832EDF"/>
    <w:rsid w:val="00832F50"/>
    <w:rsid w:val="00835137"/>
    <w:rsid w:val="00841773"/>
    <w:rsid w:val="008435A8"/>
    <w:rsid w:val="008442BA"/>
    <w:rsid w:val="00846C4C"/>
    <w:rsid w:val="00846EDE"/>
    <w:rsid w:val="0085018E"/>
    <w:rsid w:val="00851AE2"/>
    <w:rsid w:val="00852A1F"/>
    <w:rsid w:val="00852DC1"/>
    <w:rsid w:val="00855E9D"/>
    <w:rsid w:val="008560A3"/>
    <w:rsid w:val="00856170"/>
    <w:rsid w:val="008562C4"/>
    <w:rsid w:val="00860EED"/>
    <w:rsid w:val="00861B2A"/>
    <w:rsid w:val="008627AC"/>
    <w:rsid w:val="0086329E"/>
    <w:rsid w:val="008642BA"/>
    <w:rsid w:val="008643BB"/>
    <w:rsid w:val="00864DDB"/>
    <w:rsid w:val="0086565A"/>
    <w:rsid w:val="00865AFB"/>
    <w:rsid w:val="00866D24"/>
    <w:rsid w:val="00867780"/>
    <w:rsid w:val="00870A28"/>
    <w:rsid w:val="008720FF"/>
    <w:rsid w:val="00872336"/>
    <w:rsid w:val="00873202"/>
    <w:rsid w:val="0087438C"/>
    <w:rsid w:val="008746E8"/>
    <w:rsid w:val="008751FF"/>
    <w:rsid w:val="00875C52"/>
    <w:rsid w:val="0087764A"/>
    <w:rsid w:val="00880AB9"/>
    <w:rsid w:val="00880CA7"/>
    <w:rsid w:val="00881113"/>
    <w:rsid w:val="00881130"/>
    <w:rsid w:val="008819BE"/>
    <w:rsid w:val="008826E2"/>
    <w:rsid w:val="0088355A"/>
    <w:rsid w:val="0088536F"/>
    <w:rsid w:val="00885BCD"/>
    <w:rsid w:val="00886F2D"/>
    <w:rsid w:val="00893D42"/>
    <w:rsid w:val="00894074"/>
    <w:rsid w:val="008948CC"/>
    <w:rsid w:val="00894E5E"/>
    <w:rsid w:val="0089525A"/>
    <w:rsid w:val="00897B2F"/>
    <w:rsid w:val="008A0BF2"/>
    <w:rsid w:val="008A137D"/>
    <w:rsid w:val="008A1A1A"/>
    <w:rsid w:val="008A1DBF"/>
    <w:rsid w:val="008A3977"/>
    <w:rsid w:val="008A3AFB"/>
    <w:rsid w:val="008A4828"/>
    <w:rsid w:val="008A7B07"/>
    <w:rsid w:val="008B151F"/>
    <w:rsid w:val="008B23E2"/>
    <w:rsid w:val="008B248D"/>
    <w:rsid w:val="008B2831"/>
    <w:rsid w:val="008B37FA"/>
    <w:rsid w:val="008B4537"/>
    <w:rsid w:val="008B5F2A"/>
    <w:rsid w:val="008B764F"/>
    <w:rsid w:val="008C1852"/>
    <w:rsid w:val="008C1857"/>
    <w:rsid w:val="008C2EA0"/>
    <w:rsid w:val="008C3004"/>
    <w:rsid w:val="008C3C0E"/>
    <w:rsid w:val="008C425A"/>
    <w:rsid w:val="008C51FC"/>
    <w:rsid w:val="008C521D"/>
    <w:rsid w:val="008C539E"/>
    <w:rsid w:val="008C720F"/>
    <w:rsid w:val="008C7F5D"/>
    <w:rsid w:val="008D00F8"/>
    <w:rsid w:val="008D02AA"/>
    <w:rsid w:val="008D06AD"/>
    <w:rsid w:val="008D0DAB"/>
    <w:rsid w:val="008D142E"/>
    <w:rsid w:val="008D173C"/>
    <w:rsid w:val="008D39E2"/>
    <w:rsid w:val="008D43EE"/>
    <w:rsid w:val="008D553E"/>
    <w:rsid w:val="008E3358"/>
    <w:rsid w:val="008E5F2C"/>
    <w:rsid w:val="008E77A7"/>
    <w:rsid w:val="008F1771"/>
    <w:rsid w:val="008F1808"/>
    <w:rsid w:val="008F2F16"/>
    <w:rsid w:val="008F4599"/>
    <w:rsid w:val="008F4715"/>
    <w:rsid w:val="008F5B81"/>
    <w:rsid w:val="008F6062"/>
    <w:rsid w:val="008F61A2"/>
    <w:rsid w:val="008F6B12"/>
    <w:rsid w:val="008F6E63"/>
    <w:rsid w:val="008F7060"/>
    <w:rsid w:val="008F7EFF"/>
    <w:rsid w:val="0090011B"/>
    <w:rsid w:val="00901412"/>
    <w:rsid w:val="00901A90"/>
    <w:rsid w:val="009037F8"/>
    <w:rsid w:val="00903FE8"/>
    <w:rsid w:val="009045A8"/>
    <w:rsid w:val="00905541"/>
    <w:rsid w:val="009061A2"/>
    <w:rsid w:val="0090638C"/>
    <w:rsid w:val="0090665E"/>
    <w:rsid w:val="0090678F"/>
    <w:rsid w:val="00906E2D"/>
    <w:rsid w:val="00906F47"/>
    <w:rsid w:val="00907B17"/>
    <w:rsid w:val="0091188C"/>
    <w:rsid w:val="009149FB"/>
    <w:rsid w:val="009200C3"/>
    <w:rsid w:val="00921124"/>
    <w:rsid w:val="00923FD8"/>
    <w:rsid w:val="00924AB5"/>
    <w:rsid w:val="009256BD"/>
    <w:rsid w:val="00926D19"/>
    <w:rsid w:val="009275B8"/>
    <w:rsid w:val="00930A03"/>
    <w:rsid w:val="00931FAB"/>
    <w:rsid w:val="00932FE4"/>
    <w:rsid w:val="00935A5C"/>
    <w:rsid w:val="00936C89"/>
    <w:rsid w:val="00937DE1"/>
    <w:rsid w:val="00942BA9"/>
    <w:rsid w:val="00943B11"/>
    <w:rsid w:val="009440BB"/>
    <w:rsid w:val="0094572D"/>
    <w:rsid w:val="00946381"/>
    <w:rsid w:val="00946D1B"/>
    <w:rsid w:val="00950333"/>
    <w:rsid w:val="00950371"/>
    <w:rsid w:val="009504FB"/>
    <w:rsid w:val="00950E3D"/>
    <w:rsid w:val="00951400"/>
    <w:rsid w:val="00951E2F"/>
    <w:rsid w:val="00955AA6"/>
    <w:rsid w:val="00956E5C"/>
    <w:rsid w:val="00956F92"/>
    <w:rsid w:val="0096075B"/>
    <w:rsid w:val="00961B10"/>
    <w:rsid w:val="00961FF4"/>
    <w:rsid w:val="00963210"/>
    <w:rsid w:val="009632B6"/>
    <w:rsid w:val="00964CC5"/>
    <w:rsid w:val="0096543F"/>
    <w:rsid w:val="0096798E"/>
    <w:rsid w:val="00967A56"/>
    <w:rsid w:val="00970505"/>
    <w:rsid w:val="00973C4F"/>
    <w:rsid w:val="0097426B"/>
    <w:rsid w:val="009770EE"/>
    <w:rsid w:val="00980FB3"/>
    <w:rsid w:val="00983368"/>
    <w:rsid w:val="00983EB3"/>
    <w:rsid w:val="00984726"/>
    <w:rsid w:val="00984BA1"/>
    <w:rsid w:val="00985B94"/>
    <w:rsid w:val="00986FBE"/>
    <w:rsid w:val="00987107"/>
    <w:rsid w:val="0098751A"/>
    <w:rsid w:val="00987A25"/>
    <w:rsid w:val="00987E7F"/>
    <w:rsid w:val="0099004E"/>
    <w:rsid w:val="00990F43"/>
    <w:rsid w:val="00992367"/>
    <w:rsid w:val="009956DE"/>
    <w:rsid w:val="00997556"/>
    <w:rsid w:val="00997D26"/>
    <w:rsid w:val="009A367D"/>
    <w:rsid w:val="009A6CE0"/>
    <w:rsid w:val="009A7CFF"/>
    <w:rsid w:val="009A7F50"/>
    <w:rsid w:val="009B05FC"/>
    <w:rsid w:val="009B0890"/>
    <w:rsid w:val="009B1D0D"/>
    <w:rsid w:val="009B294C"/>
    <w:rsid w:val="009B2D96"/>
    <w:rsid w:val="009B5FA2"/>
    <w:rsid w:val="009B7858"/>
    <w:rsid w:val="009B7DAF"/>
    <w:rsid w:val="009C1B59"/>
    <w:rsid w:val="009C234A"/>
    <w:rsid w:val="009C293C"/>
    <w:rsid w:val="009C2ADE"/>
    <w:rsid w:val="009C5018"/>
    <w:rsid w:val="009C501D"/>
    <w:rsid w:val="009C5041"/>
    <w:rsid w:val="009C52C8"/>
    <w:rsid w:val="009C73DE"/>
    <w:rsid w:val="009C74B9"/>
    <w:rsid w:val="009D1FAC"/>
    <w:rsid w:val="009D3A63"/>
    <w:rsid w:val="009D3BD9"/>
    <w:rsid w:val="009D4BAE"/>
    <w:rsid w:val="009D51A9"/>
    <w:rsid w:val="009D69FB"/>
    <w:rsid w:val="009D6B17"/>
    <w:rsid w:val="009E10EA"/>
    <w:rsid w:val="009E2E34"/>
    <w:rsid w:val="009E5E83"/>
    <w:rsid w:val="009E6F99"/>
    <w:rsid w:val="009E7427"/>
    <w:rsid w:val="009F04A6"/>
    <w:rsid w:val="009F04BD"/>
    <w:rsid w:val="009F0954"/>
    <w:rsid w:val="009F110D"/>
    <w:rsid w:val="009F304C"/>
    <w:rsid w:val="009F411E"/>
    <w:rsid w:val="009F7052"/>
    <w:rsid w:val="00A0013B"/>
    <w:rsid w:val="00A002A4"/>
    <w:rsid w:val="00A006F0"/>
    <w:rsid w:val="00A00E76"/>
    <w:rsid w:val="00A01321"/>
    <w:rsid w:val="00A030AF"/>
    <w:rsid w:val="00A03130"/>
    <w:rsid w:val="00A03590"/>
    <w:rsid w:val="00A069A7"/>
    <w:rsid w:val="00A074C4"/>
    <w:rsid w:val="00A103D1"/>
    <w:rsid w:val="00A10C48"/>
    <w:rsid w:val="00A11F68"/>
    <w:rsid w:val="00A1258E"/>
    <w:rsid w:val="00A125AC"/>
    <w:rsid w:val="00A125AF"/>
    <w:rsid w:val="00A12756"/>
    <w:rsid w:val="00A13C94"/>
    <w:rsid w:val="00A1503E"/>
    <w:rsid w:val="00A1552D"/>
    <w:rsid w:val="00A157FE"/>
    <w:rsid w:val="00A20E82"/>
    <w:rsid w:val="00A225B1"/>
    <w:rsid w:val="00A22694"/>
    <w:rsid w:val="00A24436"/>
    <w:rsid w:val="00A24658"/>
    <w:rsid w:val="00A25231"/>
    <w:rsid w:val="00A26BB1"/>
    <w:rsid w:val="00A27565"/>
    <w:rsid w:val="00A335AB"/>
    <w:rsid w:val="00A345DF"/>
    <w:rsid w:val="00A35658"/>
    <w:rsid w:val="00A35D5F"/>
    <w:rsid w:val="00A36E7C"/>
    <w:rsid w:val="00A37460"/>
    <w:rsid w:val="00A37886"/>
    <w:rsid w:val="00A37C75"/>
    <w:rsid w:val="00A40CF7"/>
    <w:rsid w:val="00A411BD"/>
    <w:rsid w:val="00A41609"/>
    <w:rsid w:val="00A4339E"/>
    <w:rsid w:val="00A436CE"/>
    <w:rsid w:val="00A4387D"/>
    <w:rsid w:val="00A46306"/>
    <w:rsid w:val="00A47D7A"/>
    <w:rsid w:val="00A50827"/>
    <w:rsid w:val="00A51D32"/>
    <w:rsid w:val="00A5206C"/>
    <w:rsid w:val="00A523C9"/>
    <w:rsid w:val="00A532F0"/>
    <w:rsid w:val="00A53840"/>
    <w:rsid w:val="00A54358"/>
    <w:rsid w:val="00A5463D"/>
    <w:rsid w:val="00A55A89"/>
    <w:rsid w:val="00A57B3B"/>
    <w:rsid w:val="00A60579"/>
    <w:rsid w:val="00A61B3D"/>
    <w:rsid w:val="00A63309"/>
    <w:rsid w:val="00A65493"/>
    <w:rsid w:val="00A672F6"/>
    <w:rsid w:val="00A6742E"/>
    <w:rsid w:val="00A67523"/>
    <w:rsid w:val="00A71E78"/>
    <w:rsid w:val="00A72650"/>
    <w:rsid w:val="00A73F1C"/>
    <w:rsid w:val="00A74420"/>
    <w:rsid w:val="00A75053"/>
    <w:rsid w:val="00A751DE"/>
    <w:rsid w:val="00A75527"/>
    <w:rsid w:val="00A756EE"/>
    <w:rsid w:val="00A75CE6"/>
    <w:rsid w:val="00A76F14"/>
    <w:rsid w:val="00A777E0"/>
    <w:rsid w:val="00A82235"/>
    <w:rsid w:val="00A83A61"/>
    <w:rsid w:val="00A84B2B"/>
    <w:rsid w:val="00A84B61"/>
    <w:rsid w:val="00A8539D"/>
    <w:rsid w:val="00A87D40"/>
    <w:rsid w:val="00A87E0A"/>
    <w:rsid w:val="00A90B53"/>
    <w:rsid w:val="00A9132F"/>
    <w:rsid w:val="00A91C8E"/>
    <w:rsid w:val="00A91DBC"/>
    <w:rsid w:val="00A9440F"/>
    <w:rsid w:val="00A9444F"/>
    <w:rsid w:val="00A946CB"/>
    <w:rsid w:val="00A951E5"/>
    <w:rsid w:val="00A9544A"/>
    <w:rsid w:val="00A955A0"/>
    <w:rsid w:val="00AA2FE3"/>
    <w:rsid w:val="00AA4330"/>
    <w:rsid w:val="00AA4393"/>
    <w:rsid w:val="00AA44C6"/>
    <w:rsid w:val="00AA5C1A"/>
    <w:rsid w:val="00AA6A5E"/>
    <w:rsid w:val="00AA7EF1"/>
    <w:rsid w:val="00AB0AC1"/>
    <w:rsid w:val="00AB476E"/>
    <w:rsid w:val="00AB498B"/>
    <w:rsid w:val="00AB645F"/>
    <w:rsid w:val="00AC0DB3"/>
    <w:rsid w:val="00AC1DA9"/>
    <w:rsid w:val="00AC359B"/>
    <w:rsid w:val="00AC3E7C"/>
    <w:rsid w:val="00AC41F6"/>
    <w:rsid w:val="00AC5920"/>
    <w:rsid w:val="00AC5AFB"/>
    <w:rsid w:val="00AD077E"/>
    <w:rsid w:val="00AD3EE9"/>
    <w:rsid w:val="00AD415B"/>
    <w:rsid w:val="00AD42F3"/>
    <w:rsid w:val="00AD4518"/>
    <w:rsid w:val="00AD59F3"/>
    <w:rsid w:val="00AD652D"/>
    <w:rsid w:val="00AD6F5B"/>
    <w:rsid w:val="00AD738B"/>
    <w:rsid w:val="00AD7A6F"/>
    <w:rsid w:val="00AE0D04"/>
    <w:rsid w:val="00AE2D51"/>
    <w:rsid w:val="00AE3165"/>
    <w:rsid w:val="00AE59D2"/>
    <w:rsid w:val="00AE663E"/>
    <w:rsid w:val="00AE740A"/>
    <w:rsid w:val="00AF0FB4"/>
    <w:rsid w:val="00AF115E"/>
    <w:rsid w:val="00AF1205"/>
    <w:rsid w:val="00AF12FA"/>
    <w:rsid w:val="00AF283C"/>
    <w:rsid w:val="00AF2FD7"/>
    <w:rsid w:val="00AF34C8"/>
    <w:rsid w:val="00AF35FF"/>
    <w:rsid w:val="00AF396D"/>
    <w:rsid w:val="00AF5071"/>
    <w:rsid w:val="00AF6D33"/>
    <w:rsid w:val="00AF7E3E"/>
    <w:rsid w:val="00B00F58"/>
    <w:rsid w:val="00B016F5"/>
    <w:rsid w:val="00B03AE7"/>
    <w:rsid w:val="00B04626"/>
    <w:rsid w:val="00B04707"/>
    <w:rsid w:val="00B0572D"/>
    <w:rsid w:val="00B05E5A"/>
    <w:rsid w:val="00B06241"/>
    <w:rsid w:val="00B067EB"/>
    <w:rsid w:val="00B07CC2"/>
    <w:rsid w:val="00B106F7"/>
    <w:rsid w:val="00B11875"/>
    <w:rsid w:val="00B11F41"/>
    <w:rsid w:val="00B17752"/>
    <w:rsid w:val="00B20F6F"/>
    <w:rsid w:val="00B21829"/>
    <w:rsid w:val="00B21833"/>
    <w:rsid w:val="00B24AD2"/>
    <w:rsid w:val="00B25572"/>
    <w:rsid w:val="00B262F1"/>
    <w:rsid w:val="00B270F6"/>
    <w:rsid w:val="00B30A56"/>
    <w:rsid w:val="00B30A58"/>
    <w:rsid w:val="00B30AB6"/>
    <w:rsid w:val="00B32F10"/>
    <w:rsid w:val="00B356F5"/>
    <w:rsid w:val="00B360C6"/>
    <w:rsid w:val="00B37373"/>
    <w:rsid w:val="00B4035B"/>
    <w:rsid w:val="00B4226D"/>
    <w:rsid w:val="00B42696"/>
    <w:rsid w:val="00B43A27"/>
    <w:rsid w:val="00B43C63"/>
    <w:rsid w:val="00B4736C"/>
    <w:rsid w:val="00B4786F"/>
    <w:rsid w:val="00B5111D"/>
    <w:rsid w:val="00B527EC"/>
    <w:rsid w:val="00B539CE"/>
    <w:rsid w:val="00B54015"/>
    <w:rsid w:val="00B54196"/>
    <w:rsid w:val="00B551E6"/>
    <w:rsid w:val="00B576FC"/>
    <w:rsid w:val="00B577C5"/>
    <w:rsid w:val="00B60605"/>
    <w:rsid w:val="00B609C6"/>
    <w:rsid w:val="00B61572"/>
    <w:rsid w:val="00B62469"/>
    <w:rsid w:val="00B62BEB"/>
    <w:rsid w:val="00B62D0D"/>
    <w:rsid w:val="00B63703"/>
    <w:rsid w:val="00B64FA6"/>
    <w:rsid w:val="00B66B39"/>
    <w:rsid w:val="00B70329"/>
    <w:rsid w:val="00B709F6"/>
    <w:rsid w:val="00B74101"/>
    <w:rsid w:val="00B75C0C"/>
    <w:rsid w:val="00B80368"/>
    <w:rsid w:val="00B82BA8"/>
    <w:rsid w:val="00B83A8C"/>
    <w:rsid w:val="00B841A4"/>
    <w:rsid w:val="00B84818"/>
    <w:rsid w:val="00B85B5F"/>
    <w:rsid w:val="00B86A7D"/>
    <w:rsid w:val="00B87AA9"/>
    <w:rsid w:val="00B87AAA"/>
    <w:rsid w:val="00B87BB1"/>
    <w:rsid w:val="00B9056A"/>
    <w:rsid w:val="00B91017"/>
    <w:rsid w:val="00B93F7B"/>
    <w:rsid w:val="00B9415D"/>
    <w:rsid w:val="00B942D4"/>
    <w:rsid w:val="00B97F07"/>
    <w:rsid w:val="00BA000D"/>
    <w:rsid w:val="00BA0867"/>
    <w:rsid w:val="00BA0F36"/>
    <w:rsid w:val="00BA211A"/>
    <w:rsid w:val="00BA2508"/>
    <w:rsid w:val="00BA3E71"/>
    <w:rsid w:val="00BA4213"/>
    <w:rsid w:val="00BA5786"/>
    <w:rsid w:val="00BB02B3"/>
    <w:rsid w:val="00BB1B71"/>
    <w:rsid w:val="00BB34AC"/>
    <w:rsid w:val="00BB4243"/>
    <w:rsid w:val="00BB4387"/>
    <w:rsid w:val="00BB616D"/>
    <w:rsid w:val="00BB6916"/>
    <w:rsid w:val="00BB7BE1"/>
    <w:rsid w:val="00BC11DF"/>
    <w:rsid w:val="00BC1B27"/>
    <w:rsid w:val="00BC2243"/>
    <w:rsid w:val="00BC2521"/>
    <w:rsid w:val="00BC2C2C"/>
    <w:rsid w:val="00BC3BD3"/>
    <w:rsid w:val="00BC41A6"/>
    <w:rsid w:val="00BC43C8"/>
    <w:rsid w:val="00BC458C"/>
    <w:rsid w:val="00BC4DE1"/>
    <w:rsid w:val="00BC567C"/>
    <w:rsid w:val="00BC6B77"/>
    <w:rsid w:val="00BC6C4E"/>
    <w:rsid w:val="00BC738E"/>
    <w:rsid w:val="00BD02A3"/>
    <w:rsid w:val="00BD1870"/>
    <w:rsid w:val="00BD3DBF"/>
    <w:rsid w:val="00BE15D9"/>
    <w:rsid w:val="00BE248E"/>
    <w:rsid w:val="00BE479B"/>
    <w:rsid w:val="00BE4BFF"/>
    <w:rsid w:val="00BE506C"/>
    <w:rsid w:val="00BE6952"/>
    <w:rsid w:val="00BF0344"/>
    <w:rsid w:val="00BF09DF"/>
    <w:rsid w:val="00BF1227"/>
    <w:rsid w:val="00BF2D8A"/>
    <w:rsid w:val="00BF317E"/>
    <w:rsid w:val="00BF3F18"/>
    <w:rsid w:val="00BF3F4A"/>
    <w:rsid w:val="00BF4252"/>
    <w:rsid w:val="00BF4C31"/>
    <w:rsid w:val="00BF514E"/>
    <w:rsid w:val="00BF52E1"/>
    <w:rsid w:val="00C00598"/>
    <w:rsid w:val="00C00785"/>
    <w:rsid w:val="00C0437C"/>
    <w:rsid w:val="00C05818"/>
    <w:rsid w:val="00C0747A"/>
    <w:rsid w:val="00C07698"/>
    <w:rsid w:val="00C108C9"/>
    <w:rsid w:val="00C109DA"/>
    <w:rsid w:val="00C11539"/>
    <w:rsid w:val="00C14000"/>
    <w:rsid w:val="00C14225"/>
    <w:rsid w:val="00C1671C"/>
    <w:rsid w:val="00C1765B"/>
    <w:rsid w:val="00C22C0F"/>
    <w:rsid w:val="00C2354C"/>
    <w:rsid w:val="00C2438A"/>
    <w:rsid w:val="00C24FE9"/>
    <w:rsid w:val="00C25281"/>
    <w:rsid w:val="00C25B86"/>
    <w:rsid w:val="00C2681F"/>
    <w:rsid w:val="00C26FF5"/>
    <w:rsid w:val="00C31388"/>
    <w:rsid w:val="00C346C5"/>
    <w:rsid w:val="00C34D28"/>
    <w:rsid w:val="00C35772"/>
    <w:rsid w:val="00C4030D"/>
    <w:rsid w:val="00C4042D"/>
    <w:rsid w:val="00C407A4"/>
    <w:rsid w:val="00C418A6"/>
    <w:rsid w:val="00C4205C"/>
    <w:rsid w:val="00C42272"/>
    <w:rsid w:val="00C42B13"/>
    <w:rsid w:val="00C43F50"/>
    <w:rsid w:val="00C45BB8"/>
    <w:rsid w:val="00C472BB"/>
    <w:rsid w:val="00C47C20"/>
    <w:rsid w:val="00C47DAB"/>
    <w:rsid w:val="00C50310"/>
    <w:rsid w:val="00C50E5D"/>
    <w:rsid w:val="00C5118B"/>
    <w:rsid w:val="00C51317"/>
    <w:rsid w:val="00C51418"/>
    <w:rsid w:val="00C53DC1"/>
    <w:rsid w:val="00C54668"/>
    <w:rsid w:val="00C548F7"/>
    <w:rsid w:val="00C55792"/>
    <w:rsid w:val="00C5634C"/>
    <w:rsid w:val="00C56BC9"/>
    <w:rsid w:val="00C571DC"/>
    <w:rsid w:val="00C57E92"/>
    <w:rsid w:val="00C61FA3"/>
    <w:rsid w:val="00C6306C"/>
    <w:rsid w:val="00C63726"/>
    <w:rsid w:val="00C63EF4"/>
    <w:rsid w:val="00C6518D"/>
    <w:rsid w:val="00C65417"/>
    <w:rsid w:val="00C65E3E"/>
    <w:rsid w:val="00C67365"/>
    <w:rsid w:val="00C6795A"/>
    <w:rsid w:val="00C720AB"/>
    <w:rsid w:val="00C73086"/>
    <w:rsid w:val="00C737D9"/>
    <w:rsid w:val="00C74478"/>
    <w:rsid w:val="00C762E8"/>
    <w:rsid w:val="00C76FA1"/>
    <w:rsid w:val="00C818D9"/>
    <w:rsid w:val="00C81D47"/>
    <w:rsid w:val="00C82A2B"/>
    <w:rsid w:val="00C85BC9"/>
    <w:rsid w:val="00C8603B"/>
    <w:rsid w:val="00C86318"/>
    <w:rsid w:val="00C87DF3"/>
    <w:rsid w:val="00C91794"/>
    <w:rsid w:val="00C91D2F"/>
    <w:rsid w:val="00C924E8"/>
    <w:rsid w:val="00C9358E"/>
    <w:rsid w:val="00C94460"/>
    <w:rsid w:val="00C94929"/>
    <w:rsid w:val="00C94BE8"/>
    <w:rsid w:val="00C96183"/>
    <w:rsid w:val="00C96705"/>
    <w:rsid w:val="00C97CF6"/>
    <w:rsid w:val="00C97D2F"/>
    <w:rsid w:val="00CA16A7"/>
    <w:rsid w:val="00CA1CDD"/>
    <w:rsid w:val="00CA40C0"/>
    <w:rsid w:val="00CA4938"/>
    <w:rsid w:val="00CA4A38"/>
    <w:rsid w:val="00CA5A2A"/>
    <w:rsid w:val="00CA6768"/>
    <w:rsid w:val="00CA68E4"/>
    <w:rsid w:val="00CA7FD8"/>
    <w:rsid w:val="00CB23E3"/>
    <w:rsid w:val="00CB3A6A"/>
    <w:rsid w:val="00CB3B0C"/>
    <w:rsid w:val="00CB4E18"/>
    <w:rsid w:val="00CB5A40"/>
    <w:rsid w:val="00CB66C1"/>
    <w:rsid w:val="00CC1CB9"/>
    <w:rsid w:val="00CC286A"/>
    <w:rsid w:val="00CC333A"/>
    <w:rsid w:val="00CC3E5E"/>
    <w:rsid w:val="00CC64E4"/>
    <w:rsid w:val="00CC6FF0"/>
    <w:rsid w:val="00CC7C37"/>
    <w:rsid w:val="00CD0603"/>
    <w:rsid w:val="00CD07D9"/>
    <w:rsid w:val="00CD0CBD"/>
    <w:rsid w:val="00CD1289"/>
    <w:rsid w:val="00CD2F0E"/>
    <w:rsid w:val="00CD3156"/>
    <w:rsid w:val="00CD323A"/>
    <w:rsid w:val="00CD394F"/>
    <w:rsid w:val="00CD417A"/>
    <w:rsid w:val="00CD539E"/>
    <w:rsid w:val="00CD58CB"/>
    <w:rsid w:val="00CD619D"/>
    <w:rsid w:val="00CD6396"/>
    <w:rsid w:val="00CD6B30"/>
    <w:rsid w:val="00CD731C"/>
    <w:rsid w:val="00CD772C"/>
    <w:rsid w:val="00CD7BFD"/>
    <w:rsid w:val="00CE0A40"/>
    <w:rsid w:val="00CE1522"/>
    <w:rsid w:val="00CE246E"/>
    <w:rsid w:val="00CE27B0"/>
    <w:rsid w:val="00CE308B"/>
    <w:rsid w:val="00CE3555"/>
    <w:rsid w:val="00CE3584"/>
    <w:rsid w:val="00CE419F"/>
    <w:rsid w:val="00CE477C"/>
    <w:rsid w:val="00CE5176"/>
    <w:rsid w:val="00CE53CE"/>
    <w:rsid w:val="00CE63CA"/>
    <w:rsid w:val="00CE77A8"/>
    <w:rsid w:val="00CF0D09"/>
    <w:rsid w:val="00CF12B8"/>
    <w:rsid w:val="00CF2518"/>
    <w:rsid w:val="00CF33B1"/>
    <w:rsid w:val="00CF373A"/>
    <w:rsid w:val="00CF4703"/>
    <w:rsid w:val="00CF4858"/>
    <w:rsid w:val="00CF58A8"/>
    <w:rsid w:val="00CF6B53"/>
    <w:rsid w:val="00CF7023"/>
    <w:rsid w:val="00CF75FD"/>
    <w:rsid w:val="00D00855"/>
    <w:rsid w:val="00D0163C"/>
    <w:rsid w:val="00D0214D"/>
    <w:rsid w:val="00D03601"/>
    <w:rsid w:val="00D0703C"/>
    <w:rsid w:val="00D1060F"/>
    <w:rsid w:val="00D10B50"/>
    <w:rsid w:val="00D120EA"/>
    <w:rsid w:val="00D134DA"/>
    <w:rsid w:val="00D16505"/>
    <w:rsid w:val="00D1718F"/>
    <w:rsid w:val="00D214D0"/>
    <w:rsid w:val="00D2167C"/>
    <w:rsid w:val="00D2348D"/>
    <w:rsid w:val="00D2444B"/>
    <w:rsid w:val="00D24B30"/>
    <w:rsid w:val="00D30629"/>
    <w:rsid w:val="00D3096D"/>
    <w:rsid w:val="00D31146"/>
    <w:rsid w:val="00D32B1B"/>
    <w:rsid w:val="00D32D60"/>
    <w:rsid w:val="00D3314C"/>
    <w:rsid w:val="00D3474F"/>
    <w:rsid w:val="00D3582C"/>
    <w:rsid w:val="00D35877"/>
    <w:rsid w:val="00D36412"/>
    <w:rsid w:val="00D368C2"/>
    <w:rsid w:val="00D37AD9"/>
    <w:rsid w:val="00D37BEE"/>
    <w:rsid w:val="00D41E0C"/>
    <w:rsid w:val="00D42B86"/>
    <w:rsid w:val="00D42DF7"/>
    <w:rsid w:val="00D43E6C"/>
    <w:rsid w:val="00D46158"/>
    <w:rsid w:val="00D46247"/>
    <w:rsid w:val="00D46C51"/>
    <w:rsid w:val="00D504C7"/>
    <w:rsid w:val="00D52D76"/>
    <w:rsid w:val="00D52F9A"/>
    <w:rsid w:val="00D533F0"/>
    <w:rsid w:val="00D53E03"/>
    <w:rsid w:val="00D53EA6"/>
    <w:rsid w:val="00D5546F"/>
    <w:rsid w:val="00D56F40"/>
    <w:rsid w:val="00D572A9"/>
    <w:rsid w:val="00D57305"/>
    <w:rsid w:val="00D5745D"/>
    <w:rsid w:val="00D575CD"/>
    <w:rsid w:val="00D603BD"/>
    <w:rsid w:val="00D640D1"/>
    <w:rsid w:val="00D64E6A"/>
    <w:rsid w:val="00D65F76"/>
    <w:rsid w:val="00D66284"/>
    <w:rsid w:val="00D70FD4"/>
    <w:rsid w:val="00D73F52"/>
    <w:rsid w:val="00D77229"/>
    <w:rsid w:val="00D779CB"/>
    <w:rsid w:val="00D80390"/>
    <w:rsid w:val="00D813DD"/>
    <w:rsid w:val="00D83355"/>
    <w:rsid w:val="00D841F1"/>
    <w:rsid w:val="00D869D2"/>
    <w:rsid w:val="00D9199B"/>
    <w:rsid w:val="00D92883"/>
    <w:rsid w:val="00D93CF9"/>
    <w:rsid w:val="00D93FFF"/>
    <w:rsid w:val="00D941FB"/>
    <w:rsid w:val="00D948BB"/>
    <w:rsid w:val="00D94A34"/>
    <w:rsid w:val="00D9612C"/>
    <w:rsid w:val="00D961DB"/>
    <w:rsid w:val="00D97E8E"/>
    <w:rsid w:val="00DA0124"/>
    <w:rsid w:val="00DA072C"/>
    <w:rsid w:val="00DA0ECE"/>
    <w:rsid w:val="00DA2547"/>
    <w:rsid w:val="00DA431C"/>
    <w:rsid w:val="00DA4ADE"/>
    <w:rsid w:val="00DA6354"/>
    <w:rsid w:val="00DA6400"/>
    <w:rsid w:val="00DA65ED"/>
    <w:rsid w:val="00DA6FDF"/>
    <w:rsid w:val="00DA7A2C"/>
    <w:rsid w:val="00DA7FDA"/>
    <w:rsid w:val="00DB03AF"/>
    <w:rsid w:val="00DB151A"/>
    <w:rsid w:val="00DB1797"/>
    <w:rsid w:val="00DB1A54"/>
    <w:rsid w:val="00DB1B26"/>
    <w:rsid w:val="00DB2ED7"/>
    <w:rsid w:val="00DB3B20"/>
    <w:rsid w:val="00DB67ED"/>
    <w:rsid w:val="00DB6F0D"/>
    <w:rsid w:val="00DC1B0A"/>
    <w:rsid w:val="00DC3057"/>
    <w:rsid w:val="00DC3D44"/>
    <w:rsid w:val="00DD10B7"/>
    <w:rsid w:val="00DD17C5"/>
    <w:rsid w:val="00DD410D"/>
    <w:rsid w:val="00DD5832"/>
    <w:rsid w:val="00DD6462"/>
    <w:rsid w:val="00DD6B3F"/>
    <w:rsid w:val="00DE0FFC"/>
    <w:rsid w:val="00DE2AFD"/>
    <w:rsid w:val="00DE2B3F"/>
    <w:rsid w:val="00DE2E12"/>
    <w:rsid w:val="00DE442B"/>
    <w:rsid w:val="00DE59D3"/>
    <w:rsid w:val="00DE6517"/>
    <w:rsid w:val="00DE7EF3"/>
    <w:rsid w:val="00DF16B9"/>
    <w:rsid w:val="00DF1A37"/>
    <w:rsid w:val="00DF5129"/>
    <w:rsid w:val="00DF55C6"/>
    <w:rsid w:val="00DF67FB"/>
    <w:rsid w:val="00DF69B0"/>
    <w:rsid w:val="00E0063D"/>
    <w:rsid w:val="00E01328"/>
    <w:rsid w:val="00E047A4"/>
    <w:rsid w:val="00E0747E"/>
    <w:rsid w:val="00E07F7C"/>
    <w:rsid w:val="00E10157"/>
    <w:rsid w:val="00E116F3"/>
    <w:rsid w:val="00E13275"/>
    <w:rsid w:val="00E13AD5"/>
    <w:rsid w:val="00E14A9E"/>
    <w:rsid w:val="00E156BD"/>
    <w:rsid w:val="00E15907"/>
    <w:rsid w:val="00E172DB"/>
    <w:rsid w:val="00E1747F"/>
    <w:rsid w:val="00E17E4D"/>
    <w:rsid w:val="00E20388"/>
    <w:rsid w:val="00E20F85"/>
    <w:rsid w:val="00E2249B"/>
    <w:rsid w:val="00E22B6A"/>
    <w:rsid w:val="00E23670"/>
    <w:rsid w:val="00E243AC"/>
    <w:rsid w:val="00E24F4D"/>
    <w:rsid w:val="00E27CB5"/>
    <w:rsid w:val="00E31B96"/>
    <w:rsid w:val="00E32375"/>
    <w:rsid w:val="00E33B7F"/>
    <w:rsid w:val="00E34C4B"/>
    <w:rsid w:val="00E35DC1"/>
    <w:rsid w:val="00E37453"/>
    <w:rsid w:val="00E412C2"/>
    <w:rsid w:val="00E41AE9"/>
    <w:rsid w:val="00E41B89"/>
    <w:rsid w:val="00E41F73"/>
    <w:rsid w:val="00E439E7"/>
    <w:rsid w:val="00E43CF8"/>
    <w:rsid w:val="00E461D4"/>
    <w:rsid w:val="00E463FB"/>
    <w:rsid w:val="00E47DC7"/>
    <w:rsid w:val="00E5081D"/>
    <w:rsid w:val="00E509F6"/>
    <w:rsid w:val="00E50F06"/>
    <w:rsid w:val="00E549E5"/>
    <w:rsid w:val="00E5525A"/>
    <w:rsid w:val="00E5535A"/>
    <w:rsid w:val="00E575CB"/>
    <w:rsid w:val="00E64C8D"/>
    <w:rsid w:val="00E658C8"/>
    <w:rsid w:val="00E65AC5"/>
    <w:rsid w:val="00E66C4B"/>
    <w:rsid w:val="00E66E97"/>
    <w:rsid w:val="00E67011"/>
    <w:rsid w:val="00E67C64"/>
    <w:rsid w:val="00E72E94"/>
    <w:rsid w:val="00E74BDF"/>
    <w:rsid w:val="00E74D7F"/>
    <w:rsid w:val="00E7559F"/>
    <w:rsid w:val="00E75F09"/>
    <w:rsid w:val="00E76E4C"/>
    <w:rsid w:val="00E8050B"/>
    <w:rsid w:val="00E80DD6"/>
    <w:rsid w:val="00E83098"/>
    <w:rsid w:val="00E83316"/>
    <w:rsid w:val="00E835D5"/>
    <w:rsid w:val="00E83B13"/>
    <w:rsid w:val="00E84C36"/>
    <w:rsid w:val="00E86870"/>
    <w:rsid w:val="00E87057"/>
    <w:rsid w:val="00E8733A"/>
    <w:rsid w:val="00E916FE"/>
    <w:rsid w:val="00E92113"/>
    <w:rsid w:val="00E92F5C"/>
    <w:rsid w:val="00E94388"/>
    <w:rsid w:val="00E95277"/>
    <w:rsid w:val="00E95809"/>
    <w:rsid w:val="00E96029"/>
    <w:rsid w:val="00E96803"/>
    <w:rsid w:val="00E96CBB"/>
    <w:rsid w:val="00E97220"/>
    <w:rsid w:val="00EA26AF"/>
    <w:rsid w:val="00EA27DE"/>
    <w:rsid w:val="00EA3451"/>
    <w:rsid w:val="00EA3568"/>
    <w:rsid w:val="00EA505E"/>
    <w:rsid w:val="00EA5ABF"/>
    <w:rsid w:val="00EA5E93"/>
    <w:rsid w:val="00EA5F89"/>
    <w:rsid w:val="00EA7119"/>
    <w:rsid w:val="00EB09ED"/>
    <w:rsid w:val="00EB20B5"/>
    <w:rsid w:val="00EB27DC"/>
    <w:rsid w:val="00EB282B"/>
    <w:rsid w:val="00EB49E2"/>
    <w:rsid w:val="00EB56F9"/>
    <w:rsid w:val="00EB5A73"/>
    <w:rsid w:val="00EB6244"/>
    <w:rsid w:val="00EC216E"/>
    <w:rsid w:val="00EC5E31"/>
    <w:rsid w:val="00EC7113"/>
    <w:rsid w:val="00ED192F"/>
    <w:rsid w:val="00ED21E9"/>
    <w:rsid w:val="00ED21FF"/>
    <w:rsid w:val="00ED2226"/>
    <w:rsid w:val="00ED2AA0"/>
    <w:rsid w:val="00ED3F2E"/>
    <w:rsid w:val="00ED42A2"/>
    <w:rsid w:val="00ED4D07"/>
    <w:rsid w:val="00ED63A8"/>
    <w:rsid w:val="00ED64BC"/>
    <w:rsid w:val="00ED716C"/>
    <w:rsid w:val="00EE024A"/>
    <w:rsid w:val="00EE0C33"/>
    <w:rsid w:val="00EE2759"/>
    <w:rsid w:val="00EE3E2F"/>
    <w:rsid w:val="00EE4666"/>
    <w:rsid w:val="00EE537A"/>
    <w:rsid w:val="00EE5CEB"/>
    <w:rsid w:val="00EE6160"/>
    <w:rsid w:val="00EE65C8"/>
    <w:rsid w:val="00EE78A6"/>
    <w:rsid w:val="00EF0645"/>
    <w:rsid w:val="00EF0694"/>
    <w:rsid w:val="00EF18DE"/>
    <w:rsid w:val="00EF43C5"/>
    <w:rsid w:val="00EF4674"/>
    <w:rsid w:val="00EF60F0"/>
    <w:rsid w:val="00EF6199"/>
    <w:rsid w:val="00EF69A3"/>
    <w:rsid w:val="00F00561"/>
    <w:rsid w:val="00F0209E"/>
    <w:rsid w:val="00F0283E"/>
    <w:rsid w:val="00F04B6A"/>
    <w:rsid w:val="00F063FC"/>
    <w:rsid w:val="00F07B1F"/>
    <w:rsid w:val="00F07C36"/>
    <w:rsid w:val="00F1005D"/>
    <w:rsid w:val="00F11DBF"/>
    <w:rsid w:val="00F13160"/>
    <w:rsid w:val="00F131A5"/>
    <w:rsid w:val="00F13D0E"/>
    <w:rsid w:val="00F14079"/>
    <w:rsid w:val="00F155D5"/>
    <w:rsid w:val="00F15F34"/>
    <w:rsid w:val="00F1678A"/>
    <w:rsid w:val="00F16F18"/>
    <w:rsid w:val="00F172E5"/>
    <w:rsid w:val="00F21262"/>
    <w:rsid w:val="00F218C7"/>
    <w:rsid w:val="00F21A01"/>
    <w:rsid w:val="00F22368"/>
    <w:rsid w:val="00F23829"/>
    <w:rsid w:val="00F24F32"/>
    <w:rsid w:val="00F25746"/>
    <w:rsid w:val="00F25A60"/>
    <w:rsid w:val="00F26A0A"/>
    <w:rsid w:val="00F2761D"/>
    <w:rsid w:val="00F300CA"/>
    <w:rsid w:val="00F30CC3"/>
    <w:rsid w:val="00F31508"/>
    <w:rsid w:val="00F31A97"/>
    <w:rsid w:val="00F34ABA"/>
    <w:rsid w:val="00F37C48"/>
    <w:rsid w:val="00F37C4B"/>
    <w:rsid w:val="00F40BE9"/>
    <w:rsid w:val="00F4142D"/>
    <w:rsid w:val="00F414FD"/>
    <w:rsid w:val="00F42D82"/>
    <w:rsid w:val="00F43208"/>
    <w:rsid w:val="00F44F70"/>
    <w:rsid w:val="00F47624"/>
    <w:rsid w:val="00F47C8C"/>
    <w:rsid w:val="00F51CD8"/>
    <w:rsid w:val="00F54A2A"/>
    <w:rsid w:val="00F550EB"/>
    <w:rsid w:val="00F55C98"/>
    <w:rsid w:val="00F56103"/>
    <w:rsid w:val="00F57BC9"/>
    <w:rsid w:val="00F57FBD"/>
    <w:rsid w:val="00F60515"/>
    <w:rsid w:val="00F60ABD"/>
    <w:rsid w:val="00F62B17"/>
    <w:rsid w:val="00F64107"/>
    <w:rsid w:val="00F671C7"/>
    <w:rsid w:val="00F67473"/>
    <w:rsid w:val="00F67ACB"/>
    <w:rsid w:val="00F706A4"/>
    <w:rsid w:val="00F716E5"/>
    <w:rsid w:val="00F729D4"/>
    <w:rsid w:val="00F74E47"/>
    <w:rsid w:val="00F7527A"/>
    <w:rsid w:val="00F75673"/>
    <w:rsid w:val="00F77A07"/>
    <w:rsid w:val="00F821CF"/>
    <w:rsid w:val="00F82229"/>
    <w:rsid w:val="00F823A8"/>
    <w:rsid w:val="00F823EC"/>
    <w:rsid w:val="00F825FE"/>
    <w:rsid w:val="00F8387B"/>
    <w:rsid w:val="00F850CE"/>
    <w:rsid w:val="00F85791"/>
    <w:rsid w:val="00F860BE"/>
    <w:rsid w:val="00F86D3B"/>
    <w:rsid w:val="00F878DC"/>
    <w:rsid w:val="00F90A55"/>
    <w:rsid w:val="00FA1550"/>
    <w:rsid w:val="00FA3021"/>
    <w:rsid w:val="00FA3E25"/>
    <w:rsid w:val="00FA4D14"/>
    <w:rsid w:val="00FA5EBC"/>
    <w:rsid w:val="00FB0C60"/>
    <w:rsid w:val="00FB1CDF"/>
    <w:rsid w:val="00FB1EE1"/>
    <w:rsid w:val="00FB3771"/>
    <w:rsid w:val="00FB6374"/>
    <w:rsid w:val="00FB75A6"/>
    <w:rsid w:val="00FC0208"/>
    <w:rsid w:val="00FC0216"/>
    <w:rsid w:val="00FC035D"/>
    <w:rsid w:val="00FC08FF"/>
    <w:rsid w:val="00FC3629"/>
    <w:rsid w:val="00FC4283"/>
    <w:rsid w:val="00FC59FF"/>
    <w:rsid w:val="00FC6960"/>
    <w:rsid w:val="00FC7CE8"/>
    <w:rsid w:val="00FD16E7"/>
    <w:rsid w:val="00FD2ED0"/>
    <w:rsid w:val="00FD4339"/>
    <w:rsid w:val="00FD62EC"/>
    <w:rsid w:val="00FD65CA"/>
    <w:rsid w:val="00FD6B36"/>
    <w:rsid w:val="00FE288B"/>
    <w:rsid w:val="00FE3C92"/>
    <w:rsid w:val="00FE541F"/>
    <w:rsid w:val="00FE58F5"/>
    <w:rsid w:val="00FE5E55"/>
    <w:rsid w:val="00FE66B1"/>
    <w:rsid w:val="00FE68F3"/>
    <w:rsid w:val="00FE694E"/>
    <w:rsid w:val="00FE76A7"/>
    <w:rsid w:val="00FE7E5E"/>
    <w:rsid w:val="00FE7E8F"/>
    <w:rsid w:val="00FF1292"/>
    <w:rsid w:val="00FF2030"/>
    <w:rsid w:val="00FF39DA"/>
    <w:rsid w:val="00FF3E08"/>
    <w:rsid w:val="00FF5A6D"/>
    <w:rsid w:val="00FF6D99"/>
    <w:rsid w:val="00FF7C4A"/>
    <w:rsid w:val="0EBF4D64"/>
    <w:rsid w:val="39CF5F05"/>
    <w:rsid w:val="59949EA3"/>
    <w:rsid w:val="5D2F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3FA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har,Chaptertext,H1"/>
    <w:basedOn w:val="Normal"/>
    <w:next w:val="Normal"/>
    <w:link w:val="Heading1Char"/>
    <w:autoRedefine/>
    <w:uiPriority w:val="99"/>
    <w:qFormat/>
    <w:rsid w:val="0069558D"/>
    <w:pPr>
      <w:keepNext/>
      <w:keepLines/>
      <w:pageBreakBefore/>
      <w:spacing w:after="240"/>
      <w:outlineLvl w:val="0"/>
    </w:pPr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paragraph" w:styleId="Heading2">
    <w:name w:val="heading 2"/>
    <w:aliases w:val="Heading 2 Char1 Char,Heading 2 Char Char Char,H2"/>
    <w:basedOn w:val="Normal"/>
    <w:next w:val="Normal"/>
    <w:link w:val="Heading2Char"/>
    <w:autoRedefine/>
    <w:uiPriority w:val="99"/>
    <w:qFormat/>
    <w:rsid w:val="0069558D"/>
    <w:pPr>
      <w:keepNext/>
      <w:suppressLineNumbers/>
      <w:spacing w:before="240" w:after="240" w:line="360" w:lineRule="auto"/>
      <w:ind w:left="-284" w:right="-478"/>
      <w:outlineLvl w:val="1"/>
    </w:pPr>
    <w:rPr>
      <w:rFonts w:eastAsia="Times New Roman" w:cstheme="minorHAnsi"/>
      <w:b/>
      <w:bCs/>
      <w:color w:val="10069F" w:themeColor="accent1"/>
      <w:sz w:val="28"/>
      <w:szCs w:val="28"/>
    </w:rPr>
  </w:style>
  <w:style w:type="paragraph" w:styleId="Heading3">
    <w:name w:val="heading 3"/>
    <w:aliases w:val="H3"/>
    <w:basedOn w:val="Heading2"/>
    <w:next w:val="Normal"/>
    <w:link w:val="Heading3Char"/>
    <w:autoRedefine/>
    <w:uiPriority w:val="9"/>
    <w:qFormat/>
    <w:rsid w:val="00906F47"/>
    <w:pPr>
      <w:numPr>
        <w:ilvl w:val="2"/>
      </w:numPr>
      <w:suppressLineNumbers w:val="0"/>
      <w:spacing w:after="60" w:line="240" w:lineRule="auto"/>
      <w:ind w:left="-284"/>
      <w:jc w:val="both"/>
      <w:outlineLvl w:val="2"/>
    </w:pPr>
    <w:rPr>
      <w:color w:val="827AFA" w:themeColor="accent1" w:themeTint="66"/>
    </w:rPr>
  </w:style>
  <w:style w:type="paragraph" w:styleId="Heading4">
    <w:name w:val="heading 4"/>
    <w:aliases w:val="Map Title"/>
    <w:basedOn w:val="Normal"/>
    <w:next w:val="Normal"/>
    <w:link w:val="Heading4Char"/>
    <w:uiPriority w:val="99"/>
    <w:qFormat/>
    <w:rsid w:val="00D3582C"/>
    <w:pPr>
      <w:keepNext/>
      <w:numPr>
        <w:ilvl w:val="3"/>
        <w:numId w:val="1"/>
      </w:numPr>
      <w:spacing w:before="240" w:after="240" w:line="360" w:lineRule="auto"/>
      <w:ind w:left="862" w:hanging="862"/>
      <w:outlineLvl w:val="3"/>
    </w:pPr>
    <w:rPr>
      <w:rFonts w:ascii="Graphik" w:eastAsia="Times New Roman" w:hAnsi="Graphik" w:cs="Times New Roman"/>
      <w:sz w:val="22"/>
      <w:szCs w:val="20"/>
      <w:lang w:val="en-GB"/>
    </w:rPr>
  </w:style>
  <w:style w:type="paragraph" w:styleId="Heading5">
    <w:name w:val="heading 5"/>
    <w:aliases w:val="Block Label"/>
    <w:basedOn w:val="Normal"/>
    <w:next w:val="NormalIndent"/>
    <w:link w:val="Heading5Char"/>
    <w:uiPriority w:val="99"/>
    <w:qFormat/>
    <w:rsid w:val="008C1857"/>
    <w:pPr>
      <w:numPr>
        <w:ilvl w:val="4"/>
        <w:numId w:val="1"/>
      </w:numPr>
      <w:suppressLineNumbers/>
      <w:spacing w:after="120" w:line="360" w:lineRule="auto"/>
      <w:outlineLvl w:val="4"/>
    </w:pPr>
    <w:rPr>
      <w:rFonts w:ascii="Arial" w:eastAsia="Times New Roman" w:hAnsi="Arial" w:cs="Times New Roman"/>
      <w:b/>
      <w:sz w:val="20"/>
      <w:szCs w:val="20"/>
    </w:rPr>
  </w:style>
  <w:style w:type="paragraph" w:styleId="Heading6">
    <w:name w:val="heading 6"/>
    <w:basedOn w:val="Normal"/>
    <w:next w:val="NormalIndent"/>
    <w:link w:val="Heading6Char"/>
    <w:uiPriority w:val="99"/>
    <w:qFormat/>
    <w:rsid w:val="008C1857"/>
    <w:pPr>
      <w:numPr>
        <w:ilvl w:val="5"/>
        <w:numId w:val="1"/>
      </w:numPr>
      <w:suppressLineNumbers/>
      <w:spacing w:after="120" w:line="360" w:lineRule="auto"/>
      <w:outlineLvl w:val="5"/>
    </w:pPr>
    <w:rPr>
      <w:rFonts w:ascii="Arial" w:eastAsia="Times New Roman" w:hAnsi="Arial" w:cs="Times New Roman"/>
      <w:sz w:val="18"/>
      <w:szCs w:val="20"/>
      <w:u w:val="single"/>
    </w:rPr>
  </w:style>
  <w:style w:type="paragraph" w:styleId="Heading7">
    <w:name w:val="heading 7"/>
    <w:basedOn w:val="Normal"/>
    <w:next w:val="NormalIndent"/>
    <w:link w:val="Heading7Char"/>
    <w:uiPriority w:val="99"/>
    <w:qFormat/>
    <w:rsid w:val="008C1857"/>
    <w:pPr>
      <w:numPr>
        <w:ilvl w:val="6"/>
        <w:numId w:val="1"/>
      </w:numPr>
      <w:suppressLineNumbers/>
      <w:spacing w:after="120" w:line="360" w:lineRule="auto"/>
      <w:outlineLvl w:val="6"/>
    </w:pPr>
    <w:rPr>
      <w:rFonts w:ascii="Arial" w:eastAsia="Times New Roman" w:hAnsi="Arial" w:cs="Times New Roman"/>
      <w:i/>
      <w:sz w:val="18"/>
      <w:szCs w:val="20"/>
    </w:rPr>
  </w:style>
  <w:style w:type="paragraph" w:styleId="Heading8">
    <w:name w:val="heading 8"/>
    <w:basedOn w:val="Normal"/>
    <w:next w:val="NormalIndent"/>
    <w:link w:val="Heading8Char"/>
    <w:uiPriority w:val="99"/>
    <w:qFormat/>
    <w:rsid w:val="008C1857"/>
    <w:pPr>
      <w:numPr>
        <w:ilvl w:val="7"/>
        <w:numId w:val="1"/>
      </w:numPr>
      <w:suppressLineNumbers/>
      <w:spacing w:after="120" w:line="360" w:lineRule="auto"/>
      <w:outlineLvl w:val="7"/>
    </w:pPr>
    <w:rPr>
      <w:rFonts w:ascii="Arial" w:eastAsia="Times New Roman" w:hAnsi="Arial" w:cs="Times New Roman"/>
      <w:i/>
      <w:sz w:val="18"/>
      <w:szCs w:val="20"/>
    </w:rPr>
  </w:style>
  <w:style w:type="paragraph" w:styleId="Heading9">
    <w:name w:val="heading 9"/>
    <w:aliases w:val="Título 9 - Anexos,(Apêndice)"/>
    <w:basedOn w:val="Normal"/>
    <w:next w:val="Normal"/>
    <w:link w:val="Heading9Char"/>
    <w:uiPriority w:val="99"/>
    <w:qFormat/>
    <w:rsid w:val="008C1857"/>
    <w:pPr>
      <w:numPr>
        <w:ilvl w:val="8"/>
        <w:numId w:val="1"/>
      </w:numPr>
      <w:spacing w:before="240" w:after="60" w:line="36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,Chaptertext Char,H1 Char"/>
    <w:basedOn w:val="DefaultParagraphFont"/>
    <w:link w:val="Heading1"/>
    <w:uiPriority w:val="99"/>
    <w:rsid w:val="0069558D"/>
    <w:rPr>
      <w:rFonts w:asciiTheme="majorHAnsi" w:eastAsia="Batang" w:hAnsiTheme="majorHAnsi" w:cstheme="majorHAnsi"/>
      <w:b/>
      <w:bCs/>
      <w:color w:val="10069F" w:themeColor="accent1"/>
      <w:sz w:val="28"/>
      <w:szCs w:val="36"/>
      <w:lang w:val="en-GB"/>
    </w:rPr>
  </w:style>
  <w:style w:type="character" w:customStyle="1" w:styleId="Heading2Char">
    <w:name w:val="Heading 2 Char"/>
    <w:aliases w:val="Heading 2 Char1 Char Char,Heading 2 Char Char Char Char,H2 Char"/>
    <w:basedOn w:val="DefaultParagraphFont"/>
    <w:link w:val="Heading2"/>
    <w:uiPriority w:val="99"/>
    <w:rsid w:val="0069558D"/>
    <w:rPr>
      <w:rFonts w:eastAsia="Times New Roman" w:cstheme="minorHAnsi"/>
      <w:b/>
      <w:bCs/>
      <w:color w:val="10069F" w:themeColor="accent1"/>
      <w:sz w:val="28"/>
      <w:szCs w:val="28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906F47"/>
    <w:rPr>
      <w:rFonts w:asciiTheme="majorHAnsi" w:eastAsia="Times New Roman" w:hAnsiTheme="majorHAnsi" w:cstheme="minorHAnsi"/>
      <w:color w:val="827AFA" w:themeColor="accent1" w:themeTint="66"/>
      <w:sz w:val="28"/>
      <w:szCs w:val="28"/>
    </w:rPr>
  </w:style>
  <w:style w:type="character" w:customStyle="1" w:styleId="Heading4Char">
    <w:name w:val="Heading 4 Char"/>
    <w:aliases w:val="Map Title Char"/>
    <w:basedOn w:val="DefaultParagraphFont"/>
    <w:link w:val="Heading4"/>
    <w:uiPriority w:val="99"/>
    <w:rsid w:val="00D3582C"/>
    <w:rPr>
      <w:rFonts w:ascii="Graphik" w:eastAsia="Times New Roman" w:hAnsi="Graphik" w:cs="Times New Roman"/>
      <w:sz w:val="22"/>
      <w:szCs w:val="20"/>
      <w:lang w:val="en-GB"/>
    </w:rPr>
  </w:style>
  <w:style w:type="character" w:customStyle="1" w:styleId="Heading5Char">
    <w:name w:val="Heading 5 Char"/>
    <w:aliases w:val="Block Label Char"/>
    <w:basedOn w:val="DefaultParagraphFont"/>
    <w:link w:val="Heading5"/>
    <w:uiPriority w:val="99"/>
    <w:rsid w:val="008C1857"/>
    <w:rPr>
      <w:rFonts w:ascii="Arial" w:eastAsia="Times New Roman" w:hAnsi="Arial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9"/>
    <w:rsid w:val="008C1857"/>
    <w:rPr>
      <w:rFonts w:ascii="Arial" w:eastAsia="Times New Roman" w:hAnsi="Arial" w:cs="Times New Roman"/>
      <w:sz w:val="18"/>
      <w:szCs w:val="20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8C1857"/>
    <w:rPr>
      <w:rFonts w:ascii="Arial" w:eastAsia="Times New Roman" w:hAnsi="Arial" w:cs="Times New Roman"/>
      <w:i/>
      <w:sz w:val="18"/>
      <w:szCs w:val="20"/>
    </w:rPr>
  </w:style>
  <w:style w:type="character" w:customStyle="1" w:styleId="Heading9Char">
    <w:name w:val="Heading 9 Char"/>
    <w:aliases w:val="Título 9 - Anexos Char,(Apêndice) Char"/>
    <w:basedOn w:val="DefaultParagraphFont"/>
    <w:link w:val="Heading9"/>
    <w:uiPriority w:val="99"/>
    <w:rsid w:val="008C1857"/>
    <w:rPr>
      <w:rFonts w:ascii="Arial" w:eastAsia="Times New Roman" w:hAnsi="Arial" w:cs="Times New Roman"/>
      <w:b/>
      <w:i/>
      <w:sz w:val="18"/>
      <w:szCs w:val="20"/>
    </w:rPr>
  </w:style>
  <w:style w:type="character" w:styleId="Hyperlink">
    <w:name w:val="Hyperlink"/>
    <w:basedOn w:val="DefaultParagraphFont"/>
    <w:uiPriority w:val="99"/>
    <w:rsid w:val="008C1857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A9444F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2">
    <w:name w:val="toc 2"/>
    <w:basedOn w:val="Normal"/>
    <w:next w:val="Normal"/>
    <w:link w:val="TOC2Char"/>
    <w:autoRedefine/>
    <w:uiPriority w:val="39"/>
    <w:rsid w:val="008C1857"/>
    <w:pPr>
      <w:spacing w:after="120"/>
    </w:pPr>
    <w:rPr>
      <w:rFonts w:ascii="Arial" w:eastAsia="Times New Roman" w:hAnsi="Arial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8C1857"/>
    <w:pPr>
      <w:spacing w:after="120"/>
      <w:ind w:left="482"/>
    </w:pPr>
    <w:rPr>
      <w:rFonts w:ascii="Arial" w:eastAsia="Times New Roman" w:hAnsi="Arial" w:cs="Times New Roman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8C1857"/>
    <w:pPr>
      <w:ind w:left="720"/>
    </w:pPr>
  </w:style>
  <w:style w:type="paragraph" w:styleId="ListBullet2">
    <w:name w:val="List Bullet 2"/>
    <w:basedOn w:val="Normal"/>
    <w:uiPriority w:val="99"/>
    <w:semiHidden/>
    <w:unhideWhenUsed/>
    <w:rsid w:val="00DE2E12"/>
    <w:pPr>
      <w:numPr>
        <w:numId w:val="2"/>
      </w:numPr>
      <w:contextualSpacing/>
    </w:pPr>
    <w:rPr>
      <w:rFonts w:ascii="Cambria" w:eastAsia="Cambria" w:hAnsi="Cambria" w:cs="Times New Roman"/>
    </w:rPr>
  </w:style>
  <w:style w:type="paragraph" w:styleId="ListBullet3">
    <w:name w:val="List Bullet 3"/>
    <w:basedOn w:val="Normal"/>
    <w:uiPriority w:val="99"/>
    <w:unhideWhenUsed/>
    <w:rsid w:val="00DE2E12"/>
    <w:pPr>
      <w:numPr>
        <w:numId w:val="3"/>
      </w:numPr>
      <w:contextualSpacing/>
    </w:pPr>
    <w:rPr>
      <w:rFonts w:ascii="Cambria" w:eastAsia="Cambria" w:hAnsi="Cambria" w:cs="Times New Roman"/>
    </w:rPr>
  </w:style>
  <w:style w:type="table" w:styleId="TableGrid">
    <w:name w:val="Table Grid"/>
    <w:basedOn w:val="TableNormal"/>
    <w:uiPriority w:val="39"/>
    <w:rsid w:val="00DE2E12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73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F90"/>
  </w:style>
  <w:style w:type="paragraph" w:styleId="Footer">
    <w:name w:val="footer"/>
    <w:basedOn w:val="Normal"/>
    <w:link w:val="FooterChar"/>
    <w:uiPriority w:val="99"/>
    <w:unhideWhenUsed/>
    <w:rsid w:val="00324F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F90"/>
  </w:style>
  <w:style w:type="paragraph" w:styleId="TOCHeading">
    <w:name w:val="TOC Heading"/>
    <w:basedOn w:val="Heading1"/>
    <w:next w:val="Normal"/>
    <w:uiPriority w:val="39"/>
    <w:unhideWhenUsed/>
    <w:qFormat/>
    <w:rsid w:val="00F823EC"/>
    <w:pPr>
      <w:pageBreakBefore w:val="0"/>
      <w:spacing w:before="240" w:after="0" w:line="259" w:lineRule="auto"/>
      <w:outlineLvl w:val="9"/>
    </w:pPr>
    <w:rPr>
      <w:rFonts w:eastAsiaTheme="majorEastAsia" w:cstheme="majorBidi"/>
      <w:b w:val="0"/>
      <w:color w:val="0B0476" w:themeColor="accent1" w:themeShade="BF"/>
      <w:szCs w:val="32"/>
      <w:lang w:val="fr-FR" w:eastAsia="fr-FR"/>
    </w:rPr>
  </w:style>
  <w:style w:type="table" w:customStyle="1" w:styleId="MediumShading1-Accent11">
    <w:name w:val="Medium Shading 1 - Accent 11"/>
    <w:basedOn w:val="TableNormal"/>
    <w:uiPriority w:val="63"/>
    <w:rsid w:val="00E0063D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A12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25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2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2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258E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1DE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1DE1"/>
    <w:rPr>
      <w:rFonts w:ascii="Consolas" w:hAnsi="Consolas"/>
      <w:sz w:val="20"/>
      <w:szCs w:val="20"/>
    </w:rPr>
  </w:style>
  <w:style w:type="table" w:styleId="TableTheme">
    <w:name w:val="Table Theme"/>
    <w:aliases w:val="ADM Table"/>
    <w:basedOn w:val="TableNormal"/>
    <w:uiPriority w:val="99"/>
    <w:rsid w:val="006F1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shd w:val="clear" w:color="auto" w:fill="7030A0"/>
      </w:tcPr>
    </w:tblStylePr>
  </w:style>
  <w:style w:type="character" w:styleId="FollowedHyperlink">
    <w:name w:val="FollowedHyperlink"/>
    <w:basedOn w:val="DefaultParagraphFont"/>
    <w:semiHidden/>
    <w:unhideWhenUsed/>
    <w:rsid w:val="00126F63"/>
    <w:rPr>
      <w:color w:val="800080"/>
      <w:u w:val="single"/>
    </w:rPr>
  </w:style>
  <w:style w:type="character" w:customStyle="1" w:styleId="Heading1Char1">
    <w:name w:val="Heading 1 Char1"/>
    <w:aliases w:val="Char Char1"/>
    <w:basedOn w:val="DefaultParagraphFont"/>
    <w:uiPriority w:val="99"/>
    <w:rsid w:val="00126F63"/>
    <w:rPr>
      <w:rFonts w:asciiTheme="majorHAnsi" w:eastAsiaTheme="majorEastAsia" w:hAnsiTheme="majorHAnsi" w:cstheme="majorBidi"/>
      <w:color w:val="0B0476" w:themeColor="accent1" w:themeShade="BF"/>
      <w:sz w:val="32"/>
      <w:szCs w:val="32"/>
      <w:lang w:val="en-GB"/>
    </w:rPr>
  </w:style>
  <w:style w:type="character" w:customStyle="1" w:styleId="Heading2Char1">
    <w:name w:val="Heading 2 Char1"/>
    <w:aliases w:val="Heading 2 Char1 Char Char1,Heading 2 Char Char Char Char1"/>
    <w:basedOn w:val="DefaultParagraphFont"/>
    <w:uiPriority w:val="9"/>
    <w:semiHidden/>
    <w:rsid w:val="00126F63"/>
    <w:rPr>
      <w:rFonts w:asciiTheme="majorHAnsi" w:eastAsiaTheme="majorEastAsia" w:hAnsiTheme="majorHAnsi" w:cstheme="majorBidi"/>
      <w:color w:val="0B0476" w:themeColor="accent1" w:themeShade="BF"/>
      <w:sz w:val="26"/>
      <w:szCs w:val="26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126F63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msonormal0">
    <w:name w:val="msonormal"/>
    <w:basedOn w:val="Normal"/>
    <w:uiPriority w:val="99"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NormalWeb">
    <w:name w:val="Normal (Web)"/>
    <w:basedOn w:val="Normal"/>
    <w:uiPriority w:val="99"/>
    <w:semiHidden/>
    <w:unhideWhenUsed/>
    <w:rsid w:val="00126F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TOC2Char">
    <w:name w:val="TOC 2 Char"/>
    <w:basedOn w:val="DefaultParagraphFont"/>
    <w:link w:val="TOC2"/>
    <w:uiPriority w:val="39"/>
    <w:locked/>
    <w:rsid w:val="00126F63"/>
    <w:rPr>
      <w:rFonts w:ascii="Arial" w:eastAsia="Times New Roman" w:hAnsi="Arial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26F63"/>
    <w:pPr>
      <w:suppressLineNumbers/>
      <w:ind w:left="662"/>
    </w:pPr>
    <w:rPr>
      <w:rFonts w:ascii="Calibri" w:eastAsia="Times New Roman" w:hAnsi="Calibri" w:cs="Times New Roman"/>
      <w:sz w:val="20"/>
      <w:szCs w:val="20"/>
      <w:lang w:val="en-GB"/>
    </w:rPr>
  </w:style>
  <w:style w:type="paragraph" w:styleId="TOC5">
    <w:name w:val="toc 5"/>
    <w:basedOn w:val="Normal"/>
    <w:next w:val="Normal"/>
    <w:autoRedefine/>
    <w:uiPriority w:val="39"/>
    <w:unhideWhenUsed/>
    <w:rsid w:val="00126F63"/>
    <w:pPr>
      <w:spacing w:after="100" w:line="256" w:lineRule="auto"/>
      <w:ind w:left="880"/>
    </w:pPr>
    <w:rPr>
      <w:rFonts w:eastAsiaTheme="minorEastAsia"/>
      <w:sz w:val="22"/>
      <w:szCs w:val="22"/>
      <w:lang w:val="en-IN" w:eastAsia="en-IN"/>
    </w:rPr>
  </w:style>
  <w:style w:type="paragraph" w:styleId="TOC6">
    <w:name w:val="toc 6"/>
    <w:basedOn w:val="Normal"/>
    <w:next w:val="Normal"/>
    <w:autoRedefine/>
    <w:uiPriority w:val="39"/>
    <w:unhideWhenUsed/>
    <w:rsid w:val="00126F63"/>
    <w:pPr>
      <w:spacing w:after="100" w:line="256" w:lineRule="auto"/>
      <w:ind w:left="1100"/>
    </w:pPr>
    <w:rPr>
      <w:rFonts w:eastAsiaTheme="minorEastAsia"/>
      <w:sz w:val="22"/>
      <w:szCs w:val="22"/>
      <w:lang w:val="en-IN" w:eastAsia="en-IN"/>
    </w:rPr>
  </w:style>
  <w:style w:type="paragraph" w:styleId="TOC7">
    <w:name w:val="toc 7"/>
    <w:basedOn w:val="Normal"/>
    <w:next w:val="Normal"/>
    <w:autoRedefine/>
    <w:uiPriority w:val="39"/>
    <w:unhideWhenUsed/>
    <w:rsid w:val="00126F63"/>
    <w:pPr>
      <w:spacing w:after="100" w:line="256" w:lineRule="auto"/>
      <w:ind w:left="1320"/>
    </w:pPr>
    <w:rPr>
      <w:rFonts w:eastAsiaTheme="minorEastAsia"/>
      <w:sz w:val="22"/>
      <w:szCs w:val="22"/>
      <w:lang w:val="en-IN" w:eastAsia="en-IN"/>
    </w:rPr>
  </w:style>
  <w:style w:type="paragraph" w:styleId="TOC8">
    <w:name w:val="toc 8"/>
    <w:basedOn w:val="Normal"/>
    <w:next w:val="Normal"/>
    <w:autoRedefine/>
    <w:uiPriority w:val="39"/>
    <w:unhideWhenUsed/>
    <w:rsid w:val="00126F63"/>
    <w:pPr>
      <w:spacing w:after="100" w:line="256" w:lineRule="auto"/>
      <w:ind w:left="1540"/>
    </w:pPr>
    <w:rPr>
      <w:rFonts w:eastAsiaTheme="minorEastAsia"/>
      <w:sz w:val="22"/>
      <w:szCs w:val="22"/>
      <w:lang w:val="en-IN" w:eastAsia="en-IN"/>
    </w:rPr>
  </w:style>
  <w:style w:type="paragraph" w:styleId="TOC9">
    <w:name w:val="toc 9"/>
    <w:basedOn w:val="Normal"/>
    <w:next w:val="Normal"/>
    <w:autoRedefine/>
    <w:uiPriority w:val="39"/>
    <w:unhideWhenUsed/>
    <w:rsid w:val="00126F63"/>
    <w:pPr>
      <w:spacing w:after="100"/>
      <w:ind w:left="17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unhideWhenUsed/>
    <w:qFormat/>
    <w:rsid w:val="00126F63"/>
    <w:rPr>
      <w:rFonts w:ascii="Calibri" w:eastAsia="SimSun" w:hAnsi="Calibri" w:cs="Times New Roman"/>
      <w:b/>
      <w:bCs/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6F63"/>
    <w:rPr>
      <w:rFonts w:ascii="Calibri" w:eastAsia="Times New Roman" w:hAnsi="Calibri" w:cs="Times New Roman"/>
      <w:sz w:val="20"/>
      <w:szCs w:val="20"/>
      <w:lang w:val="en-GB"/>
    </w:rPr>
  </w:style>
  <w:style w:type="paragraph" w:styleId="ListBullet">
    <w:name w:val="List Bullet"/>
    <w:basedOn w:val="Normal"/>
    <w:uiPriority w:val="99"/>
    <w:semiHidden/>
    <w:unhideWhenUsed/>
    <w:rsid w:val="00126F63"/>
    <w:pPr>
      <w:tabs>
        <w:tab w:val="num" w:pos="360"/>
      </w:tabs>
      <w:ind w:left="360" w:hanging="3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">
    <w:name w:val="List Number"/>
    <w:basedOn w:val="Normal"/>
    <w:uiPriority w:val="99"/>
    <w:semiHidden/>
    <w:unhideWhenUsed/>
    <w:rsid w:val="00126F63"/>
    <w:pPr>
      <w:numPr>
        <w:numId w:val="4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2">
    <w:name w:val="List 2"/>
    <w:basedOn w:val="Normal"/>
    <w:uiPriority w:val="99"/>
    <w:semiHidden/>
    <w:unhideWhenUsed/>
    <w:rsid w:val="00126F63"/>
    <w:pPr>
      <w:ind w:left="720" w:hanging="360"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2">
    <w:name w:val="List Number 2"/>
    <w:basedOn w:val="Normal"/>
    <w:uiPriority w:val="99"/>
    <w:semiHidden/>
    <w:unhideWhenUsed/>
    <w:rsid w:val="00126F63"/>
    <w:pPr>
      <w:numPr>
        <w:numId w:val="5"/>
      </w:numPr>
      <w:spacing w:before="60" w:after="60"/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ListNumber3">
    <w:name w:val="List Number 3"/>
    <w:basedOn w:val="Normal"/>
    <w:uiPriority w:val="99"/>
    <w:semiHidden/>
    <w:unhideWhenUsed/>
    <w:rsid w:val="00126F63"/>
    <w:pPr>
      <w:numPr>
        <w:numId w:val="6"/>
      </w:numPr>
      <w:contextualSpacing/>
    </w:pPr>
    <w:rPr>
      <w:rFonts w:ascii="Calibri" w:eastAsia="Times New Roman" w:hAnsi="Calibri" w:cs="Times New Roman"/>
      <w:sz w:val="22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99"/>
    <w:qFormat/>
    <w:rsid w:val="00126F63"/>
    <w:pPr>
      <w:spacing w:before="240" w:after="120"/>
      <w:outlineLvl w:val="0"/>
    </w:pPr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rsid w:val="00126F63"/>
    <w:rPr>
      <w:rFonts w:eastAsia="Times New Roman" w:cs="Times New Roman"/>
      <w:b/>
      <w:bCs/>
      <w:color w:val="365F91"/>
      <w:kern w:val="28"/>
      <w:sz w:val="28"/>
      <w:szCs w:val="32"/>
      <w:lang w:val="en-GB"/>
    </w:rPr>
  </w:style>
  <w:style w:type="paragraph" w:styleId="BodyText">
    <w:name w:val="Body Text"/>
    <w:basedOn w:val="Normal"/>
    <w:link w:val="BodyTextChar"/>
    <w:uiPriority w:val="1"/>
    <w:unhideWhenUsed/>
    <w:qFormat/>
    <w:rsid w:val="00126F63"/>
    <w:pPr>
      <w:spacing w:after="12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6F63"/>
    <w:pPr>
      <w:spacing w:after="120"/>
      <w:ind w:left="360"/>
    </w:pPr>
    <w:rPr>
      <w:rFonts w:ascii="Calibri" w:eastAsia="Times New Roman" w:hAnsi="Calibri" w:cs="Times New Roman"/>
      <w:sz w:val="22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6F63"/>
    <w:rPr>
      <w:rFonts w:ascii="Calibri" w:eastAsia="Times New Roman" w:hAnsi="Calibri" w:cs="Times New Roman"/>
      <w:sz w:val="22"/>
      <w:szCs w:val="2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6F63"/>
    <w:pPr>
      <w:shd w:val="clear" w:color="auto" w:fill="000080"/>
    </w:pPr>
    <w:rPr>
      <w:rFonts w:ascii="Tahoma" w:eastAsia="Times New Roman" w:hAnsi="Tahoma" w:cs="Tahoma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6F63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NoSpacing">
    <w:name w:val="No Spacing"/>
    <w:link w:val="NoSpacingChar"/>
    <w:uiPriority w:val="1"/>
    <w:qFormat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paragraph" w:styleId="Revision">
    <w:name w:val="Revision"/>
    <w:uiPriority w:val="99"/>
    <w:semiHidden/>
    <w:rsid w:val="00126F63"/>
    <w:pPr>
      <w:spacing w:before="80" w:after="80"/>
    </w:pPr>
    <w:rPr>
      <w:rFonts w:ascii="Calibri" w:eastAsia="Times New Roman" w:hAnsi="Calibri" w:cs="Times New Roman"/>
      <w:sz w:val="22"/>
      <w:szCs w:val="20"/>
    </w:rPr>
  </w:style>
  <w:style w:type="character" w:customStyle="1" w:styleId="ListParagraphChar">
    <w:name w:val="List Paragraph Char"/>
    <w:aliases w:val="lp1 Char,List Paragraph1 Char,TOC style Char,Colorful List - Accent 11 Char,Liste couleur - Accent 11 Char"/>
    <w:link w:val="ListParagraph"/>
    <w:uiPriority w:val="34"/>
    <w:locked/>
    <w:rsid w:val="00126F63"/>
    <w:rPr>
      <w:rFonts w:ascii="Calibri" w:hAnsi="Calibri" w:cs="Calibri"/>
      <w:sz w:val="22"/>
      <w:lang w:val="en-GB"/>
    </w:rPr>
  </w:style>
  <w:style w:type="paragraph" w:styleId="ListParagraph">
    <w:name w:val="List Paragraph"/>
    <w:aliases w:val="lp1,List Paragraph1,TOC style,Colorful List - Accent 11,Liste couleur - Accent 11"/>
    <w:basedOn w:val="Normal"/>
    <w:link w:val="ListParagraphChar"/>
    <w:uiPriority w:val="34"/>
    <w:qFormat/>
    <w:rsid w:val="00126F63"/>
    <w:pPr>
      <w:ind w:left="720"/>
      <w:contextualSpacing/>
    </w:pPr>
    <w:rPr>
      <w:rFonts w:ascii="Calibri" w:hAnsi="Calibri" w:cs="Calibri"/>
      <w:sz w:val="22"/>
      <w:lang w:val="en-GB"/>
    </w:rPr>
  </w:style>
  <w:style w:type="paragraph" w:customStyle="1" w:styleId="ABLOCKPARA">
    <w:name w:val="A BLOCK PARA"/>
    <w:basedOn w:val="Normal"/>
    <w:uiPriority w:val="99"/>
    <w:rsid w:val="00126F63"/>
    <w:rPr>
      <w:rFonts w:ascii="Book Antiqua" w:eastAsia="Times New Roman" w:hAnsi="Book Antiqua" w:cs="Times New Roman"/>
      <w:sz w:val="22"/>
      <w:szCs w:val="20"/>
      <w:lang w:val="en-GB"/>
    </w:rPr>
  </w:style>
  <w:style w:type="paragraph" w:customStyle="1" w:styleId="ABULLET">
    <w:name w:val="A BULLET"/>
    <w:basedOn w:val="ABLOCKPARA"/>
    <w:uiPriority w:val="99"/>
    <w:rsid w:val="00126F63"/>
    <w:pPr>
      <w:ind w:left="331" w:hanging="331"/>
    </w:pPr>
  </w:style>
  <w:style w:type="paragraph" w:customStyle="1" w:styleId="AINDENTEDBULLET">
    <w:name w:val="A INDENTED BULLET"/>
    <w:basedOn w:val="ABLOCKPARA"/>
    <w:uiPriority w:val="99"/>
    <w:rsid w:val="00126F63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uiPriority w:val="99"/>
    <w:rsid w:val="00126F63"/>
    <w:pPr>
      <w:ind w:left="331"/>
    </w:pPr>
  </w:style>
  <w:style w:type="paragraph" w:customStyle="1" w:styleId="TableText">
    <w:name w:val="Table Text"/>
    <w:basedOn w:val="Normal"/>
    <w:link w:val="TableTextChar"/>
    <w:uiPriority w:val="99"/>
    <w:qFormat/>
    <w:rsid w:val="00126F63"/>
    <w:pPr>
      <w:tabs>
        <w:tab w:val="left" w:pos="2250"/>
      </w:tabs>
    </w:pPr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ing">
    <w:name w:val="Table Heading"/>
    <w:basedOn w:val="TableText"/>
    <w:uiPriority w:val="99"/>
    <w:qFormat/>
    <w:rsid w:val="00126F63"/>
    <w:rPr>
      <w:b/>
      <w:sz w:val="22"/>
    </w:rPr>
  </w:style>
  <w:style w:type="paragraph" w:customStyle="1" w:styleId="TableListBullet1">
    <w:name w:val="Table List Bullet 1"/>
    <w:basedOn w:val="TableText"/>
    <w:uiPriority w:val="99"/>
    <w:qFormat/>
    <w:rsid w:val="00126F63"/>
    <w:pPr>
      <w:numPr>
        <w:numId w:val="7"/>
      </w:numPr>
      <w:tabs>
        <w:tab w:val="clear" w:pos="2250"/>
      </w:tabs>
      <w:ind w:left="144" w:hanging="144"/>
    </w:pPr>
  </w:style>
  <w:style w:type="paragraph" w:customStyle="1" w:styleId="TableListBullet2">
    <w:name w:val="Table List Bullet 2"/>
    <w:basedOn w:val="TableListBullet1"/>
    <w:uiPriority w:val="99"/>
    <w:qFormat/>
    <w:rsid w:val="00126F63"/>
    <w:pPr>
      <w:ind w:left="432"/>
    </w:pPr>
  </w:style>
  <w:style w:type="paragraph" w:customStyle="1" w:styleId="CodeExample">
    <w:name w:val="Code Example"/>
    <w:basedOn w:val="Normal"/>
    <w:uiPriority w:val="99"/>
    <w:qFormat/>
    <w:rsid w:val="00126F63"/>
    <w:pPr>
      <w:pBdr>
        <w:top w:val="single" w:sz="4" w:space="1" w:color="7F7F7F"/>
        <w:left w:val="single" w:sz="4" w:space="4" w:color="7F7F7F"/>
        <w:bottom w:val="single" w:sz="4" w:space="1" w:color="7F7F7F"/>
        <w:right w:val="single" w:sz="4" w:space="4" w:color="7F7F7F"/>
      </w:pBdr>
      <w:shd w:val="clear" w:color="auto" w:fill="F2F2F2"/>
      <w:spacing w:before="20" w:after="20"/>
    </w:pPr>
    <w:rPr>
      <w:rFonts w:ascii="Consolas" w:eastAsia="Times New Roman" w:hAnsi="Consolas" w:cs="Times New Roman"/>
      <w:sz w:val="20"/>
      <w:szCs w:val="20"/>
      <w:lang w:val="en-GB"/>
    </w:rPr>
  </w:style>
  <w:style w:type="paragraph" w:customStyle="1" w:styleId="Notes">
    <w:name w:val="Notes"/>
    <w:basedOn w:val="CodeExample"/>
    <w:uiPriority w:val="99"/>
    <w:qFormat/>
    <w:rsid w:val="00126F63"/>
    <w:pPr>
      <w:framePr w:wrap="around" w:vAnchor="text" w:hAnchor="text" w:y="1"/>
      <w:ind w:left="720" w:right="720"/>
    </w:pPr>
    <w:rPr>
      <w:rFonts w:ascii="Calibri" w:hAnsi="Calibri"/>
      <w:sz w:val="22"/>
    </w:rPr>
  </w:style>
  <w:style w:type="paragraph" w:customStyle="1" w:styleId="ExampleCaption">
    <w:name w:val="Example Caption"/>
    <w:basedOn w:val="Caption"/>
    <w:uiPriority w:val="99"/>
    <w:qFormat/>
    <w:rsid w:val="00126F63"/>
    <w:pPr>
      <w:keepNext/>
    </w:pPr>
  </w:style>
  <w:style w:type="character" w:customStyle="1" w:styleId="HDLGuidanceChar">
    <w:name w:val="HDL_Guidance Char"/>
    <w:basedOn w:val="BodyTextChar"/>
    <w:link w:val="HDLGuidance"/>
    <w:locked/>
    <w:rsid w:val="00126F63"/>
    <w:rPr>
      <w:rFonts w:ascii="Calibri" w:eastAsia="Times New Roman" w:hAnsi="Calibri" w:cs="Calibri"/>
      <w:i/>
      <w:color w:val="C00000"/>
      <w:sz w:val="22"/>
      <w:szCs w:val="20"/>
      <w:shd w:val="clear" w:color="auto" w:fill="CCCCCC" w:themeFill="text2" w:themeFillTint="33"/>
      <w:lang w:val="en-GB"/>
    </w:rPr>
  </w:style>
  <w:style w:type="paragraph" w:customStyle="1" w:styleId="HDLGuidance">
    <w:name w:val="HDL_Guidance"/>
    <w:basedOn w:val="Notes"/>
    <w:next w:val="ListParagraph"/>
    <w:link w:val="HDLGuidanceChar"/>
    <w:qFormat/>
    <w:rsid w:val="00126F63"/>
    <w:pPr>
      <w:framePr w:wrap="around"/>
      <w:shd w:val="clear" w:color="auto" w:fill="CCCCCC" w:themeFill="text2" w:themeFillTint="33"/>
      <w:spacing w:after="240"/>
    </w:pPr>
    <w:rPr>
      <w:rFonts w:cs="Calibri"/>
      <w:i/>
      <w:color w:val="C00000"/>
    </w:rPr>
  </w:style>
  <w:style w:type="character" w:customStyle="1" w:styleId="Style1Char">
    <w:name w:val="Style1 Char"/>
    <w:basedOn w:val="TOC2Char"/>
    <w:link w:val="Style1"/>
    <w:locked/>
    <w:rsid w:val="00126F63"/>
    <w:rPr>
      <w:rFonts w:ascii="Arial" w:eastAsia="Times New Roman" w:hAnsi="Arial" w:cs="Times New Roman"/>
      <w:noProof/>
      <w:sz w:val="22"/>
      <w:szCs w:val="22"/>
    </w:rPr>
  </w:style>
  <w:style w:type="paragraph" w:customStyle="1" w:styleId="Style1">
    <w:name w:val="Style1"/>
    <w:basedOn w:val="TOC2"/>
    <w:link w:val="Style1Char"/>
    <w:qFormat/>
    <w:rsid w:val="00126F63"/>
    <w:pPr>
      <w:suppressLineNumbers/>
      <w:tabs>
        <w:tab w:val="left" w:pos="720"/>
        <w:tab w:val="right" w:leader="dot" w:pos="10070"/>
      </w:tabs>
      <w:spacing w:after="0"/>
      <w:ind w:left="288"/>
      <w:jc w:val="both"/>
    </w:pPr>
    <w:rPr>
      <w:noProof/>
    </w:rPr>
  </w:style>
  <w:style w:type="character" w:styleId="FootnoteReference">
    <w:name w:val="footnote reference"/>
    <w:basedOn w:val="DefaultParagraphFont"/>
    <w:semiHidden/>
    <w:unhideWhenUsed/>
    <w:rsid w:val="00126F63"/>
    <w:rPr>
      <w:vertAlign w:val="superscript"/>
    </w:rPr>
  </w:style>
  <w:style w:type="character" w:styleId="EndnoteReference">
    <w:name w:val="endnote reference"/>
    <w:basedOn w:val="DefaultParagraphFont"/>
    <w:semiHidden/>
    <w:unhideWhenUsed/>
    <w:rsid w:val="00126F63"/>
    <w:rPr>
      <w:vertAlign w:val="superscript"/>
    </w:rPr>
  </w:style>
  <w:style w:type="character" w:customStyle="1" w:styleId="CommentTextChar1">
    <w:name w:val="Comment Text Char1"/>
    <w:basedOn w:val="DefaultParagraphFont"/>
    <w:uiPriority w:val="99"/>
    <w:semiHidden/>
    <w:locked/>
    <w:rsid w:val="00126F63"/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nobr">
    <w:name w:val="nobr"/>
    <w:basedOn w:val="DefaultParagraphFont"/>
    <w:rsid w:val="00126F63"/>
  </w:style>
  <w:style w:type="character" w:customStyle="1" w:styleId="icon">
    <w:name w:val="icon"/>
    <w:basedOn w:val="DefaultParagraphFont"/>
    <w:rsid w:val="00126F63"/>
  </w:style>
  <w:style w:type="character" w:customStyle="1" w:styleId="ph">
    <w:name w:val="ph"/>
    <w:basedOn w:val="DefaultParagraphFont"/>
    <w:rsid w:val="00126F63"/>
  </w:style>
  <w:style w:type="character" w:customStyle="1" w:styleId="e24kjd">
    <w:name w:val="e24kjd"/>
    <w:basedOn w:val="DefaultParagraphFont"/>
    <w:rsid w:val="00126F63"/>
  </w:style>
  <w:style w:type="table" w:styleId="MediumShading1-Accent1">
    <w:name w:val="Medium Shading 1 Accent 1"/>
    <w:basedOn w:val="TableNormal"/>
    <w:uiPriority w:val="63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1709F2" w:themeColor="accent1" w:themeTint="BF"/>
        <w:left w:val="single" w:sz="8" w:space="0" w:color="1709F2" w:themeColor="accent1" w:themeTint="BF"/>
        <w:bottom w:val="single" w:sz="8" w:space="0" w:color="1709F2" w:themeColor="accent1" w:themeTint="BF"/>
        <w:right w:val="single" w:sz="8" w:space="0" w:color="1709F2" w:themeColor="accent1" w:themeTint="BF"/>
        <w:insideH w:val="single" w:sz="8" w:space="0" w:color="1709F2" w:themeColor="accent1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  <w:shd w:val="clear" w:color="auto" w:fill="10069F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1709F2" w:themeColor="accent1" w:themeTint="BF"/>
          <w:left w:val="single" w:sz="8" w:space="0" w:color="1709F2" w:themeColor="accent1" w:themeTint="BF"/>
          <w:bottom w:val="single" w:sz="8" w:space="0" w:color="1709F2" w:themeColor="accent1" w:themeTint="BF"/>
          <w:right w:val="single" w:sz="8" w:space="0" w:color="1709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AC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AC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AC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069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069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069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359F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359F8" w:themeFill="accent1" w:themeFillTint="7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6F63"/>
    <w:rPr>
      <w:rFonts w:ascii="Times New Roman" w:eastAsia="Times New Roman" w:hAnsi="Times New Roman" w:cs="Times New Roman"/>
      <w:color w:val="FFFFFF" w:themeColor="background1"/>
      <w:sz w:val="20"/>
      <w:szCs w:val="20"/>
    </w:rPr>
    <w:tblPr>
      <w:tblStyleRowBandSize w:val="1"/>
      <w:tblStyleColBandSize w:val="1"/>
      <w:tblInd w:w="0" w:type="nil"/>
    </w:tblPr>
    <w:tcPr>
      <w:shd w:val="clear" w:color="auto" w:fill="10069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34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47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476" w:themeFill="accent1" w:themeFillShade="B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6F63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Ind w:w="0" w:type="nil"/>
      <w:tblBorders>
        <w:insideH w:val="single" w:sz="4" w:space="0" w:color="FFFFFF" w:themeColor="background1"/>
      </w:tblBorders>
    </w:tblPr>
    <w:tcPr>
      <w:shd w:val="clear" w:color="auto" w:fill="C0BCFC" w:themeFill="accent1" w:themeFillTint="33"/>
    </w:tcPr>
    <w:tblStylePr w:type="firstRow">
      <w:rPr>
        <w:b/>
        <w:bCs/>
      </w:rPr>
      <w:tblPr/>
      <w:tcPr>
        <w:shd w:val="clear" w:color="auto" w:fill="827AF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7AF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0476" w:themeFill="accent1" w:themeFillShade="BF"/>
      </w:tcPr>
    </w:tblStylePr>
    <w:tblStylePr w:type="band1Vert">
      <w:tblPr/>
      <w:tcPr>
        <w:shd w:val="clear" w:color="auto" w:fill="6359F8" w:themeFill="accent1" w:themeFillTint="7F"/>
      </w:tcPr>
    </w:tblStylePr>
    <w:tblStylePr w:type="band1Horz">
      <w:tblPr/>
      <w:tcPr>
        <w:shd w:val="clear" w:color="auto" w:fill="6359F8" w:themeFill="accent1" w:themeFillTint="7F"/>
      </w:tcPr>
    </w:tblStylePr>
  </w:style>
  <w:style w:type="table" w:styleId="GridTable4-Accent1">
    <w:name w:val="Grid Table 4 Accent 1"/>
    <w:basedOn w:val="TableNormal"/>
    <w:uiPriority w:val="49"/>
    <w:rsid w:val="00126F63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4" w:space="0" w:color="4337F7" w:themeColor="accent1" w:themeTint="99"/>
        <w:left w:val="single" w:sz="4" w:space="0" w:color="4337F7" w:themeColor="accent1" w:themeTint="99"/>
        <w:bottom w:val="single" w:sz="4" w:space="0" w:color="4337F7" w:themeColor="accent1" w:themeTint="99"/>
        <w:right w:val="single" w:sz="4" w:space="0" w:color="4337F7" w:themeColor="accent1" w:themeTint="99"/>
        <w:insideH w:val="single" w:sz="4" w:space="0" w:color="4337F7" w:themeColor="accent1" w:themeTint="99"/>
        <w:insideV w:val="single" w:sz="4" w:space="0" w:color="4337F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069F" w:themeColor="accent1"/>
          <w:left w:val="single" w:sz="4" w:space="0" w:color="10069F" w:themeColor="accent1"/>
          <w:bottom w:val="single" w:sz="4" w:space="0" w:color="10069F" w:themeColor="accent1"/>
          <w:right w:val="single" w:sz="4" w:space="0" w:color="10069F" w:themeColor="accent1"/>
          <w:insideH w:val="nil"/>
          <w:insideV w:val="nil"/>
        </w:tcBorders>
        <w:shd w:val="clear" w:color="auto" w:fill="10069F" w:themeFill="accent1"/>
      </w:tcPr>
    </w:tblStylePr>
    <w:tblStylePr w:type="lastRow">
      <w:rPr>
        <w:b/>
        <w:bCs/>
      </w:rPr>
      <w:tblPr/>
      <w:tcPr>
        <w:tcBorders>
          <w:top w:val="double" w:sz="4" w:space="0" w:color="10069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CFC" w:themeFill="accent1" w:themeFillTint="33"/>
      </w:tcPr>
    </w:tblStylePr>
    <w:tblStylePr w:type="band1Horz">
      <w:tblPr/>
      <w:tcPr>
        <w:shd w:val="clear" w:color="auto" w:fill="C0BCFC" w:themeFill="accent1" w:themeFillTint="33"/>
      </w:tcPr>
    </w:tblStylePr>
  </w:style>
  <w:style w:type="table" w:customStyle="1" w:styleId="Style2">
    <w:name w:val="Style2"/>
    <w:basedOn w:val="TableNormal"/>
    <w:uiPriority w:val="99"/>
    <w:rsid w:val="00C5634C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color w:val="FFFFFF" w:themeColor="background1"/>
        <w:sz w:val="28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  <w:shd w:val="clear" w:color="auto" w:fill="7030A0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F06D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80CC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80CC4"/>
  </w:style>
  <w:style w:type="paragraph" w:customStyle="1" w:styleId="Text">
    <w:name w:val="Text"/>
    <w:basedOn w:val="Normal"/>
    <w:link w:val="TextZchn"/>
    <w:rsid w:val="00480CC4"/>
    <w:pPr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TextZchn">
    <w:name w:val="Text Zchn"/>
    <w:link w:val="Text"/>
    <w:rsid w:val="00480CC4"/>
    <w:rPr>
      <w:rFonts w:ascii="Arial" w:eastAsia="Times New Roman" w:hAnsi="Arial" w:cs="Times New Roman"/>
      <w:sz w:val="20"/>
      <w:szCs w:val="20"/>
    </w:rPr>
  </w:style>
  <w:style w:type="paragraph" w:customStyle="1" w:styleId="Tabletitleboxsmall">
    <w:name w:val="Table title box small"/>
    <w:basedOn w:val="Normal"/>
    <w:rsid w:val="00480CC4"/>
    <w:pPr>
      <w:spacing w:before="60" w:after="60"/>
      <w:jc w:val="center"/>
    </w:pPr>
    <w:rPr>
      <w:rFonts w:ascii="Tahoma" w:eastAsia="Times New Roman" w:hAnsi="Tahoma" w:cs="Times New Roman"/>
      <w:b/>
      <w:bCs/>
      <w:sz w:val="16"/>
      <w:lang w:val="en-GB"/>
    </w:rPr>
  </w:style>
  <w:style w:type="paragraph" w:customStyle="1" w:styleId="Tableboxsmall">
    <w:name w:val="Table box small"/>
    <w:basedOn w:val="Normal"/>
    <w:rsid w:val="00480CC4"/>
    <w:pPr>
      <w:spacing w:before="60" w:after="60"/>
    </w:pPr>
    <w:rPr>
      <w:rFonts w:ascii="Tahoma" w:eastAsia="Times New Roman" w:hAnsi="Tahoma" w:cs="Tahoma"/>
      <w:bCs/>
      <w:sz w:val="16"/>
      <w:lang w:val="en-GB"/>
    </w:rPr>
  </w:style>
  <w:style w:type="paragraph" w:customStyle="1" w:styleId="Tabtext10fett">
    <w:name w:val="Tabtext10fett"/>
    <w:basedOn w:val="Normal"/>
    <w:rsid w:val="00480CC4"/>
    <w:pPr>
      <w:spacing w:before="60" w:after="60"/>
    </w:pPr>
    <w:rPr>
      <w:rFonts w:ascii="Arial" w:eastAsia="Times New Roman" w:hAnsi="Arial" w:cs="Times New Roman"/>
      <w:b/>
      <w:sz w:val="20"/>
      <w:szCs w:val="20"/>
      <w:lang w:val="de-DE" w:eastAsia="de-DE"/>
    </w:rPr>
  </w:style>
  <w:style w:type="paragraph" w:customStyle="1" w:styleId="Texto">
    <w:name w:val="Texto"/>
    <w:basedOn w:val="Normal"/>
    <w:link w:val="TextoChar"/>
    <w:rsid w:val="004D7052"/>
    <w:pPr>
      <w:spacing w:before="40" w:after="40"/>
    </w:pPr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extoChar">
    <w:name w:val="Texto Char"/>
    <w:basedOn w:val="DefaultParagraphFont"/>
    <w:link w:val="Texto"/>
    <w:locked/>
    <w:rsid w:val="004D7052"/>
    <w:rPr>
      <w:rFonts w:ascii="Arial" w:eastAsia="Times New Roman" w:hAnsi="Arial" w:cs="Times New Roman"/>
      <w:sz w:val="20"/>
      <w:szCs w:val="20"/>
      <w:lang w:val="pt-BR" w:eastAsia="pt-BR"/>
    </w:rPr>
  </w:style>
  <w:style w:type="character" w:customStyle="1" w:styleId="TableTextChar">
    <w:name w:val="Table Text Char"/>
    <w:link w:val="TableText"/>
    <w:uiPriority w:val="99"/>
    <w:rsid w:val="001B566D"/>
    <w:rPr>
      <w:rFonts w:ascii="Calibri" w:eastAsia="Times New Roman" w:hAnsi="Calibri" w:cs="Times New Roman"/>
      <w:sz w:val="20"/>
      <w:szCs w:val="48"/>
      <w:lang w:val="en-GB"/>
    </w:rPr>
  </w:style>
  <w:style w:type="paragraph" w:customStyle="1" w:styleId="TableHeaders">
    <w:name w:val="Table Headers"/>
    <w:basedOn w:val="Normal"/>
    <w:uiPriority w:val="99"/>
    <w:rsid w:val="001B566D"/>
    <w:pPr>
      <w:spacing w:before="120" w:after="60"/>
    </w:pPr>
    <w:rPr>
      <w:rFonts w:ascii="Arial" w:eastAsia="MS Mincho" w:hAnsi="Arial" w:cs="Arial"/>
      <w:b/>
      <w:bCs/>
      <w:sz w:val="20"/>
    </w:rPr>
  </w:style>
  <w:style w:type="paragraph" w:customStyle="1" w:styleId="StyleStyleHeading3Univers45LightBoldLeft127cmHangin">
    <w:name w:val="Style Style Heading 3 + Univers 45 Light Bold Left:  1.27 cm Hangin..."/>
    <w:basedOn w:val="Normal"/>
    <w:uiPriority w:val="99"/>
    <w:rsid w:val="001B566D"/>
    <w:pPr>
      <w:numPr>
        <w:ilvl w:val="2"/>
        <w:numId w:val="8"/>
      </w:numPr>
    </w:pPr>
    <w:rPr>
      <w:rFonts w:ascii="Arial" w:eastAsia="Times New Roman" w:hAnsi="Arial" w:cs="Times New Roman"/>
      <w:sz w:val="20"/>
      <w:szCs w:val="20"/>
      <w:lang w:val="en-AU" w:eastAsia="ja-JP"/>
    </w:rPr>
  </w:style>
  <w:style w:type="table" w:customStyle="1" w:styleId="ADMTable1">
    <w:name w:val="ADM Table1"/>
    <w:basedOn w:val="TableNormal"/>
    <w:next w:val="TableTheme"/>
    <w:uiPriority w:val="99"/>
    <w:rsid w:val="0090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table" w:customStyle="1" w:styleId="AuroraBasicTable">
    <w:name w:val="Aurora Basic Table"/>
    <w:basedOn w:val="TableTheme"/>
    <w:uiPriority w:val="99"/>
    <w:rsid w:val="00906F47"/>
    <w:rPr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BFBFBF" w:themeColor="background1" w:themeShade="BF"/>
        <w:insideV w:val="none" w:sz="0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10069F" w:themeFill="accent1"/>
      </w:tcPr>
    </w:tblStylePr>
  </w:style>
  <w:style w:type="table" w:styleId="GridTable1Light-Accent5">
    <w:name w:val="Grid Table 1 Light Accent 5"/>
    <w:basedOn w:val="TableNormal"/>
    <w:uiPriority w:val="46"/>
    <w:rsid w:val="00E31B96"/>
    <w:pPr>
      <w:ind w:left="360" w:hanging="360"/>
    </w:pPr>
    <w:rPr>
      <w:sz w:val="22"/>
      <w:szCs w:val="22"/>
    </w:rPr>
    <w:tblPr>
      <w:tblStyleRowBandSize w:val="1"/>
      <w:tblStyleColBandSize w:val="1"/>
      <w:tblBorders>
        <w:top w:val="single" w:sz="4" w:space="0" w:color="E4ECFA" w:themeColor="accent5" w:themeTint="66"/>
        <w:left w:val="single" w:sz="4" w:space="0" w:color="E4ECFA" w:themeColor="accent5" w:themeTint="66"/>
        <w:bottom w:val="single" w:sz="4" w:space="0" w:color="E4ECFA" w:themeColor="accent5" w:themeTint="66"/>
        <w:right w:val="single" w:sz="4" w:space="0" w:color="E4ECFA" w:themeColor="accent5" w:themeTint="66"/>
        <w:insideH w:val="single" w:sz="4" w:space="0" w:color="E4ECFA" w:themeColor="accent5" w:themeTint="66"/>
        <w:insideV w:val="single" w:sz="4" w:space="0" w:color="E4ECF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7E3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3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37DE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Light">
    <w:name w:val="Grid Table Light"/>
    <w:basedOn w:val="TableNormal"/>
    <w:uiPriority w:val="40"/>
    <w:rsid w:val="00C235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trong">
    <w:name w:val="Strong"/>
    <w:basedOn w:val="DefaultParagraphFont"/>
    <w:uiPriority w:val="22"/>
    <w:qFormat/>
    <w:rsid w:val="00926D19"/>
    <w:rPr>
      <w:b/>
      <w:bCs/>
    </w:rPr>
  </w:style>
  <w:style w:type="table" w:styleId="GridTable1Light-Accent6">
    <w:name w:val="Grid Table 1 Light Accent 6"/>
    <w:basedOn w:val="TableNormal"/>
    <w:uiPriority w:val="46"/>
    <w:rsid w:val="003F20CC"/>
    <w:tblPr>
      <w:tblStyleRowBandSize w:val="1"/>
      <w:tblStyleColBandSize w:val="1"/>
      <w:tblBorders>
        <w:top w:val="single" w:sz="4" w:space="0" w:color="F3EFF9" w:themeColor="accent6" w:themeTint="66"/>
        <w:left w:val="single" w:sz="4" w:space="0" w:color="F3EFF9" w:themeColor="accent6" w:themeTint="66"/>
        <w:bottom w:val="single" w:sz="4" w:space="0" w:color="F3EFF9" w:themeColor="accent6" w:themeTint="66"/>
        <w:right w:val="single" w:sz="4" w:space="0" w:color="F3EFF9" w:themeColor="accent6" w:themeTint="66"/>
        <w:insideH w:val="single" w:sz="4" w:space="0" w:color="F3EFF9" w:themeColor="accent6" w:themeTint="66"/>
        <w:insideV w:val="single" w:sz="4" w:space="0" w:color="F3EFF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EE7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7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42BA9"/>
    <w:rPr>
      <w:rFonts w:ascii="Calibri" w:eastAsia="Times New Roman" w:hAnsi="Calibri" w:cs="Times New Roman"/>
      <w:sz w:val="22"/>
      <w:szCs w:val="20"/>
    </w:rPr>
  </w:style>
  <w:style w:type="character" w:customStyle="1" w:styleId="normaltextrun">
    <w:name w:val="normaltextrun"/>
    <w:basedOn w:val="DefaultParagraphFont"/>
    <w:rsid w:val="002A2CA0"/>
  </w:style>
  <w:style w:type="table" w:customStyle="1" w:styleId="TableGrid1">
    <w:name w:val="Table Grid1"/>
    <w:basedOn w:val="TableNormal"/>
    <w:next w:val="TableGrid"/>
    <w:uiPriority w:val="39"/>
    <w:rsid w:val="00E92113"/>
    <w:rPr>
      <w:rFonts w:ascii="Cambria" w:eastAsia="Cambria" w:hAnsi="Cambria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DMTable11">
    <w:name w:val="ADM Table11"/>
    <w:basedOn w:val="TableNormal"/>
    <w:next w:val="TableTheme"/>
    <w:uiPriority w:val="99"/>
    <w:rsid w:val="00A47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color w:val="FFFFFF"/>
        <w:sz w:val="28"/>
      </w:rPr>
      <w:tblPr/>
      <w:tcPr>
        <w:shd w:val="clear" w:color="auto" w:fill="10069F"/>
      </w:tcPr>
    </w:tblStyle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1434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47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ish.joseph\Desktop\Templates%20New\Accenture_A4_Corporate_Template_Graphik%20-%20V20200526.dotx" TargetMode="External"/></Relationships>
</file>

<file path=word/theme/theme1.xml><?xml version="1.0" encoding="utf-8"?>
<a:theme xmlns:a="http://schemas.openxmlformats.org/drawingml/2006/main" name="Aurora">
  <a:themeElements>
    <a:clrScheme name="Aurora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10069F"/>
      </a:accent1>
      <a:accent2>
        <a:srgbClr val="753BBD"/>
      </a:accent2>
      <a:accent3>
        <a:srgbClr val="33D196"/>
      </a:accent3>
      <a:accent4>
        <a:srgbClr val="EE3744"/>
      </a:accent4>
      <a:accent5>
        <a:srgbClr val="BED2F3"/>
      </a:accent5>
      <a:accent6>
        <a:srgbClr val="E3D8F2"/>
      </a:accent6>
      <a:hlink>
        <a:srgbClr val="DBF7EE"/>
      </a:hlink>
      <a:folHlink>
        <a:srgbClr val="FCD7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5F51A125FA84BADF477DECC4E773C" ma:contentTypeVersion="16" ma:contentTypeDescription="Create a new document." ma:contentTypeScope="" ma:versionID="c23e637f46a45af0943c58d677363393">
  <xsd:schema xmlns:xsd="http://www.w3.org/2001/XMLSchema" xmlns:xs="http://www.w3.org/2001/XMLSchema" xmlns:p="http://schemas.microsoft.com/office/2006/metadata/properties" xmlns:ns2="b1b8050f-48a1-4459-b1e1-2b18f792d2b0" xmlns:ns3="d23bfa54-ea21-400c-982d-3bd3ff38a8ba" xmlns:ns4="e8efdb80-ccf6-4ea1-983d-0bd9de6abba1" targetNamespace="http://schemas.microsoft.com/office/2006/metadata/properties" ma:root="true" ma:fieldsID="bf13b1d5bb35bedaadab60e71cadf17c" ns2:_="" ns3:_="" ns4:_="">
    <xsd:import namespace="b1b8050f-48a1-4459-b1e1-2b18f792d2b0"/>
    <xsd:import namespace="d23bfa54-ea21-400c-982d-3bd3ff38a8ba"/>
    <xsd:import namespace="e8efdb80-ccf6-4ea1-983d-0bd9de6abb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1BusinessProcess" minOccurs="0"/>
                <xsd:element ref="ns2:L2BusinessProcess" minOccurs="0"/>
                <xsd:element ref="ns2:L3BusinessProcess" minOccurs="0"/>
                <xsd:element ref="ns2:L4BusinessProcess" minOccurs="0"/>
                <xsd:element ref="ns2:Region" minOccurs="0"/>
                <xsd:element ref="ns2:LearningContentType" minOccurs="0"/>
                <xsd:element ref="ns2:ContentOwner" minOccurs="0"/>
                <xsd:element ref="ns2:Release" minOccurs="0"/>
                <xsd:element ref="ns2:System" minOccurs="0"/>
                <xsd:element ref="ns2:DocumentStatu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8050f-48a1-4459-b1e1-2b18f792d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1BusinessProcess" ma:index="10" nillable="true" ma:displayName="L1 Business Process" ma:format="Dropdown" ma:internalName="L1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stomer Collaboration"/>
                    <xsd:enumeration value="Customer Solutions (Order to Cash)"/>
                    <xsd:enumeration value="Data &amp; Analytics"/>
                    <xsd:enumeration value="Design to Market"/>
                    <xsd:enumeration value="FP&amp;A"/>
                    <xsd:enumeration value="Insights to Actions"/>
                    <xsd:enumeration value="Market to Order"/>
                    <xsd:enumeration value="Plan to Deliver"/>
                    <xsd:enumeration value="Record to Report"/>
                    <xsd:enumeration value="Source to Pay"/>
                    <xsd:enumeration value="Tax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L2BusinessProcess" ma:index="11" nillable="true" ma:displayName="L2 Business Process" ma:format="Dropdown" ma:internalName="L2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s Receivables"/>
                    <xsd:enumeration value="Advanced Analytics"/>
                    <xsd:enumeration value="Business Planning"/>
                    <xsd:enumeration value="Channel Foundation"/>
                    <xsd:enumeration value="Consolidation &amp; External Reporting"/>
                    <xsd:enumeration value="Consumer Analytics"/>
                    <xsd:enumeration value="Consumer Execution"/>
                    <xsd:enumeration value="Consumer Interaction"/>
                    <xsd:enumeration value="Corporate Treasury"/>
                    <xsd:enumeration value="Customer Analytics"/>
                    <xsd:enumeration value="Customer Billing"/>
                    <xsd:enumeration value="Customer Execution"/>
                    <xsd:enumeration value="Customer Interaction"/>
                    <xsd:enumeration value="Customer Strategy"/>
                    <xsd:enumeration value="Environmental Health and Safety"/>
                    <xsd:enumeration value="Financial Accounting"/>
                    <xsd:enumeration value="Freight &amp; Compliance"/>
                    <xsd:enumeration value="Integrated Business Planning"/>
                    <xsd:enumeration value="Intercompany Accounting"/>
                    <xsd:enumeration value="Inventory Accounting"/>
                    <xsd:enumeration value="Invoice to Pay"/>
                    <xsd:enumeration value="Management Reporting"/>
                    <xsd:enumeration value="Manufacturing"/>
                    <xsd:enumeration value="Marketing"/>
                    <xsd:enumeration value="Master Data Management"/>
                    <xsd:enumeration value="Operational Reporting"/>
                    <xsd:enumeration value="Planning"/>
                    <xsd:enumeration value="Pricing"/>
                    <xsd:enumeration value="Procure to Order"/>
                    <xsd:enumeration value="Product Lifecycle Management"/>
                    <xsd:enumeration value="Products and Assets"/>
                    <xsd:enumeration value="Quality Management"/>
                    <xsd:enumeration value="Research &amp; Development"/>
                    <xsd:enumeration value="Sales Execution"/>
                    <xsd:enumeration value="Sales Planning"/>
                    <xsd:enumeration value="Source to Contract"/>
                    <xsd:enumeration value="Supplier Integration &amp; Collaboration"/>
                    <xsd:enumeration value="Tax"/>
                    <xsd:enumeration value="Tax Compliance"/>
                    <xsd:enumeration value="Track, Trace &amp; Sustainment"/>
                    <xsd:enumeration value="Trade Marketing &amp; Investment"/>
                    <xsd:enumeration value="Treasury Operations"/>
                    <xsd:enumeration value="Warehousing"/>
                  </xsd:restriction>
                </xsd:simpleType>
              </xsd:element>
            </xsd:sequence>
          </xsd:extension>
        </xsd:complexContent>
      </xsd:complexType>
    </xsd:element>
    <xsd:element name="L3BusinessProcess" ma:index="12" nillable="true" ma:displayName="L3 Business Process" ma:format="Dropdown" ma:internalName="L3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ruals"/>
                    <xsd:enumeration value="Acquire &amp; Create Assets"/>
                    <xsd:enumeration value="Aloocations"/>
                    <xsd:enumeration value="AR/VR &amp; Gaming"/>
                    <xsd:enumeration value="Batch Management"/>
                    <xsd:enumeration value="Brand &amp; Category Management"/>
                    <xsd:enumeration value="Brand Channels"/>
                    <xsd:enumeration value="Brand/Category Profitability Analytics"/>
                    <xsd:enumeration value="Business Partner Master Data"/>
                    <xsd:enumeration value="Buy Channel Management"/>
                    <xsd:enumeration value="Campaign Delivery &amp; Management"/>
                    <xsd:enumeration value="Capital Markets"/>
                    <xsd:enumeration value="Cash Management"/>
                    <xsd:enumeration value="Compliance &amp; Regulations"/>
                    <xsd:enumeration value="Component Cost Management"/>
                    <xsd:enumeration value="Concept Fulfillment"/>
                    <xsd:enumeration value="Concept Ideation"/>
                    <xsd:enumeration value="Connected Devices &amp; Digital"/>
                    <xsd:enumeration value="Consolidation"/>
                    <xsd:enumeration value="Customer Data Management"/>
                    <xsd:enumeration value="Consumer Pricing &amp; Promotion"/>
                    <xsd:enumeration value="Consumer Services Management"/>
                    <xsd:enumeration value="Content Management"/>
                    <xsd:enumeration value="Content Publication &amp; Delivery"/>
                    <xsd:enumeration value="Contract Lifecycle Management"/>
                    <xsd:enumeration value="Cost Accounting"/>
                    <xsd:enumeration value="Cost Accounting"/>
                    <xsd:enumeration value="Credit &amp; Debit"/>
                    <xsd:enumeration value="Cross Company Code Posting"/>
                    <xsd:enumeration value="Customer Billing"/>
                    <xsd:enumeration value="Customer Contact Center"/>
                    <xsd:enumeration value="Customer Payment Portal"/>
                    <xsd:enumeration value="Customer Returns"/>
                    <xsd:enumeration value="Customer Segmentation"/>
                    <xsd:enumeration value="Customer Self-Service Portal"/>
                    <xsd:enumeration value="Customer Engagement"/>
                    <xsd:enumeration value="Data Support for Tax Provision"/>
                    <xsd:enumeration value="Demand Planning"/>
                    <xsd:enumeration value="Detailed Production Scheduling"/>
                    <xsd:enumeration value="Digital Asset Management"/>
                    <xsd:enumeration value="Direct Procurement"/>
                    <xsd:enumeration value="Direct Tax"/>
                    <xsd:enumeration value="Discounts &amp; Rebates"/>
                    <xsd:enumeration value="Dispute Management"/>
                    <xsd:enumeration value="Distributor Channel Insights"/>
                    <xsd:enumeration value="E2E Inventory Optimization"/>
                    <xsd:enumeration value="eCommerce (B2C)"/>
                    <xsd:enumeration value="Ecosystem Innovation"/>
                    <xsd:enumeration value="Environment, Health &amp; Safety"/>
                    <xsd:enumeration value="Experience Management"/>
                    <xsd:enumeration value="External Reporting"/>
                    <xsd:enumeration value="Finance Advanced Analytics"/>
                    <xsd:enumeration value="Finance Master Data"/>
                    <xsd:enumeration value="Finance Management Reports"/>
                    <xsd:enumeration value="Finance Operational Reports"/>
                    <xsd:enumeration value="Forecast Collaboration"/>
                    <xsd:enumeration value="Forecasting"/>
                    <xsd:enumeration value="Foreign Exchange"/>
                    <xsd:enumeration value="Freight Settlement"/>
                    <xsd:enumeration value="FX Exposure"/>
                    <xsd:enumeration value="General Ledger Accounting"/>
                    <xsd:enumeration value="Global Trade"/>
                    <xsd:enumeration value="Goods Issue"/>
                    <xsd:enumeration value="In House Bank"/>
                    <xsd:enumeration value="Inbound Logistics"/>
                    <xsd:enumeration value="Inbound Supply Assurance"/>
                    <xsd:enumeration value="Indirect Tax"/>
                    <xsd:enumeration value="Interactions (Social Media, Email, etc.)"/>
                    <xsd:enumeration value="Intercompany Netting"/>
                    <xsd:enumeration value="Intercompany Processing"/>
                    <xsd:enumeration value="Inventory Collaboration"/>
                    <xsd:enumeration value="Inventory Cost Accounting"/>
                    <xsd:enumeration value="Inventory Management &amp; Control"/>
                    <xsd:enumeration value="Inventory Accounting"/>
                    <xsd:enumeration value="Invoice Processing &amp; Accounting"/>
                    <xsd:enumeration value="Lease Accounting"/>
                    <xsd:enumeration value="Loyalty &amp; Rewards"/>
                    <xsd:enumeration value="Mantain Assets"/>
                    <xsd:enumeration value="Manage Projects"/>
                    <xsd:enumeration value="Manage Recipes"/>
                    <xsd:enumeration value="Management Reporting"/>
                    <xsd:enumeration value="Manufacturing Tracking &amp; Tracing"/>
                    <xsd:enumeration value="Market &amp; Consumer Insight"/>
                    <xsd:enumeration value="Market Commercial Strategic Planning"/>
                    <xsd:enumeration value="Marketing Analytics"/>
                    <xsd:enumeration value="Marketing Resource Management"/>
                    <xsd:enumeration value="Material Master Data"/>
                    <xsd:enumeration value="Media Management &amp; Advertising"/>
                    <xsd:enumeration value="Merchandizing Analytics"/>
                    <xsd:enumeration value="Multi-Channel Order Management"/>
                    <xsd:enumeration value="Non-Digital Interaction"/>
                    <xsd:enumeration value="Omni-Channel Analytics"/>
                    <xsd:enumeration value="Order &amp; Logistics Collaboration"/>
                    <xsd:enumeration value="Order Management"/>
                    <xsd:enumeration value="Order Management (Indirect &amp; Services)"/>
                    <xsd:enumeration value="Outbound Logistics"/>
                    <xsd:enumeration value="Period-End Close"/>
                    <xsd:enumeration value="Personalization / Targeting"/>
                    <xsd:enumeration value="Physical Inventory"/>
                    <xsd:enumeration value="Plant Maintenance"/>
                    <xsd:enumeration value="PLM &amp; Strategy"/>
                    <xsd:enumeration value="Post Event Analytics"/>
                    <xsd:enumeration value="Pricing Management"/>
                    <xsd:enumeration value="Pricing Planning"/>
                    <xsd:enumeration value="Product Availability"/>
                    <xsd:enumeration value="Product Cost Execution"/>
                    <xsd:enumeration value="Product Development &amp; Management"/>
                    <xsd:enumeration value="Product Information Management"/>
                    <xsd:enumeration value="Product Safety"/>
                    <xsd:enumeration value="Product Cost Planning"/>
                    <xsd:enumeration value="Production Execution"/>
                    <xsd:enumeration value="Quality Assurance"/>
                    <xsd:enumeration value="Quality Control"/>
                    <xsd:enumeration value="R&amp;D Portfolio Management"/>
                    <xsd:enumeration value="Receivables Accounting"/>
                    <xsd:enumeration value="Record Payroll"/>
                    <xsd:enumeration value="Record Product Cost"/>
                    <xsd:enumeration value="Requisition Management (Indirect &amp; Services)"/>
                    <xsd:enumeration value="Retail Execution Analytics"/>
                    <xsd:enumeration value="Retire Assets"/>
                    <xsd:enumeration value="Returns Management"/>
                    <xsd:enumeration value="Returns Processing"/>
                    <xsd:enumeration value="S&amp;OP/iS&amp;OP"/>
                    <xsd:enumeration value="Sales &amp; Operations Execution"/>
                    <xsd:enumeration value="Sales Forecast"/>
                    <xsd:enumeration value="Segment Profitability Planning"/>
                    <xsd:enumeration value="Service Strategy (VMI, CMI, CPFR)"/>
                    <xsd:enumeration value="Short Term Demand Planning"/>
                    <xsd:enumeration value="Sourcing"/>
                    <xsd:enumeration value="Special Procurement (Incl. Subcontracting)"/>
                    <xsd:enumeration value="Specification &amp; Innovation Management"/>
                    <xsd:enumeration value="Spend Analysis &amp; Saving Management"/>
                    <xsd:enumeration value="Statutory Tax"/>
                    <xsd:enumeration value="Store Operations"/>
                    <xsd:enumeration value="Strategic Category Management"/>
                    <xsd:enumeration value="Strategic Materials Planning"/>
                    <xsd:enumeration value="Strategic Planning"/>
                    <xsd:enumeration value="Supplier Onboarding"/>
                    <xsd:enumeration value="Supplier Performance Management"/>
                    <xsd:enumeration value="Supplier Relationship Management"/>
                    <xsd:enumeration value="Supplier Risk Management"/>
                    <xsd:enumeration value="Supply Chain Advanced Analytics"/>
                    <xsd:enumeration value="Supply Chain Mmgt Reports"/>
                    <xsd:enumeration value="Supply Chain Operational Reporting"/>
                    <xsd:enumeration value="Supply Network Planning"/>
                    <xsd:enumeration value="Supply Network Scheduling"/>
                    <xsd:enumeration value="Sustainability"/>
                    <xsd:enumeration value="Tax Provisions"/>
                    <xsd:enumeration value="Trade Investment Planning"/>
                    <xsd:enumeration value="Trade Marketing"/>
                    <xsd:enumeration value="Trade Promotion Management"/>
                    <xsd:enumeration value="Trade Promotions Optimization"/>
                    <xsd:enumeration value="Transfer Pricing Policy"/>
                    <xsd:enumeration value="Transfer Pricing"/>
                    <xsd:enumeration value="Transportation Execution (Inbound &amp; Outbound)"/>
                    <xsd:enumeration value="Transportation Planning (Inbound &amp; Outbound)"/>
                    <xsd:enumeration value="Travel &amp; Expense"/>
                    <xsd:enumeration value="Voice of Consumer"/>
                    <xsd:enumeration value="Warehouse Management"/>
                    <xsd:enumeration value="Consumer &amp; Social Insight"/>
                    <xsd:enumeration value="Content Release Management"/>
                    <xsd:enumeration value="Cost Reduction Initiatives &amp; Cost to Serve"/>
                    <xsd:enumeration value="Credit Management"/>
                    <xsd:enumeration value="Customer Health Management"/>
                    <xsd:enumeration value="Web Front End"/>
                  </xsd:restriction>
                </xsd:simpleType>
              </xsd:element>
            </xsd:sequence>
          </xsd:extension>
        </xsd:complexContent>
      </xsd:complexType>
    </xsd:element>
    <xsd:element name="L4BusinessProcess" ma:index="13" nillable="true" ma:displayName="L4 Business Process" ma:format="Dropdown" ma:internalName="L4BusinessProce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ment"/>
                    <xsd:enumeration value="Accounting &amp; Asseet Management"/>
                    <xsd:enumeration value="Accounting Document Processing"/>
                    <xsd:enumeration value="Accural Engine Ma nual Accrual"/>
                    <xsd:enumeration value="Adhoc Inspection / Manual Inspection"/>
                    <xsd:enumeration value="Advanced Return Management"/>
                    <xsd:enumeration value="Agencies &amp; Distributor"/>
                    <xsd:enumeration value="Align Supply Plan with Inventory"/>
                    <xsd:enumeration value="Alternative Based Confirmation"/>
                    <xsd:enumeration value="Analyze &amp; Simulate"/>
                    <xsd:enumeration value="Annual Account Planning"/>
                    <xsd:enumeration value="Annual Planning Process"/>
                    <xsd:enumeration value="Apply Pricing Policy"/>
                    <xsd:enumeration value="Assess Continuous Improvement"/>
                    <xsd:enumeration value="Asset Accounting Acquisition"/>
                    <xsd:enumeration value="Asset Accounting Mater Data"/>
                    <xsd:enumeration value="Asser Accounting Valudation"/>
                    <xsd:enumeration value="Asset Acquisition from Purchasing"/>
                    <xsd:enumeration value="Asset Breakdown Maintenance"/>
                    <xsd:enumeration value="Asset Management"/>
                    <xsd:enumeration value="Asset Month-End Closing"/>
                    <xsd:enumeration value="Asset Retirement"/>
                    <xsd:enumeration value="Asset Under Construction"/>
                    <xsd:enumeration value="Asset Year-End Closing"/>
                    <xsd:enumeration value="Assortment Optimization"/>
                    <xsd:enumeration value="Audience Targeting"/>
                    <xsd:enumeration value="Automatic Credit Check"/>
                    <xsd:enumeration value="Back Order Processing"/>
                    <xsd:enumeration value="Bad Debt"/>
                    <xsd:enumeration value="Batch Traceability"/>
                    <xsd:enumeration value="Bottom-up Replanning of Supply"/>
                    <xsd:enumeration value="Brand Category Profitability"/>
                    <xsd:enumeration value="Brand Visualization &amp; Consistency"/>
                    <xsd:enumeration value="Brandsites &amp; MObile Apps"/>
                    <xsd:enumeration value="Buy Channel Management"/>
                    <xsd:enumeration value="Calculation of Credit Score, Risk Class &amp; Credit Limit"/>
                    <xsd:enumeration value="Campaign Management"/>
                    <xsd:enumeration value="Cancel Sales Order"/>
                    <xsd:enumeration value="Capture Customer Sales Order"/>
                    <xsd:enumeration value="Carbon &amp; Water Footprint Sustainment"/>
                    <xsd:enumeration value="Carrier Performance Management"/>
                    <xsd:enumeration value="Case Management"/>
                    <xsd:enumeration value="Catalog Content Management"/>
                    <xsd:enumeration value="Catalog Management"/>
                    <xsd:enumeration value="Central &amp; Mill Store Operation"/>
                    <xsd:enumeration value="Certificate of Analysis (inbound)"/>
                    <xsd:enumeration value="Certificate of Analysis (outbound)"/>
                    <xsd:enumeration value="Change Budget"/>
                    <xsd:enumeration value="Change Sales Order"/>
                    <xsd:enumeration value="Change Tolerance Limit"/>
                    <xsd:enumeration value="Change WBSE"/>
                    <xsd:enumeration value="Chargeback Claims"/>
                    <xsd:enumeration value="Chart of Accounts"/>
                    <xsd:enumeration value="Check Product Availability"/>
                    <xsd:enumeration value="Checkout Redemption"/>
                    <xsd:enumeration value="Clearing"/>
                    <xsd:enumeration value="Collaborate"/>
                    <xsd:enumeration value="Collections Processing"/>
                    <xsd:enumeration value="Committment Management"/>
                    <xsd:enumeration value="Company (Trading Partner) Maintenance"/>
                    <xsd:enumeration value="Compliance Management"/>
                    <xsd:enumeration value="Compliance Reporting"/>
                    <xsd:enumeration value="Computer Telephony Integration"/>
                    <xsd:enumeration value="Conduct Demand Review"/>
                    <xsd:enumeration value="Conduct Supply Review"/>
                    <xsd:enumeration value="Conduct Management Business"/>
                    <xsd:enumeration value="Consumer Profile &amp; Insights"/>
                    <xsd:enumeration value="Consumer Relationship Manager"/>
                    <xsd:enumeration value="Content Analytics"/>
                    <xsd:enumeration value="Content Delivery"/>
                    <xsd:enumeration value="Content Delivery Network"/>
                    <xsd:enumeration value="Content Management Platform"/>
                    <xsd:enumeration value="Content Publishing Platform"/>
                    <xsd:enumeration value="Content Syndication Platform"/>
                    <xsd:enumeration value="Contract Lifecycle Management"/>
                    <xsd:enumeration value="Contract Management"/>
                    <xsd:enumeration value="Contract Template Management"/>
                    <xsd:enumeration value="Cost Center Group &amp; Hierarchy"/>
                    <xsd:enumeration value="Cost Center Maintenance"/>
                    <xsd:enumeration value="Cost Elements Group &amp; Hierarchy"/>
                    <xsd:enumeration value="Cost Elements Maintenance"/>
                    <xsd:enumeration value="Cost Management"/>
                    <xsd:enumeration value="Cost Reduction Opportunity Identified"/>
                    <xsd:enumeration value="Create Budgeet"/>
                    <xsd:enumeration value="Create Credit &amp; Debit Memo Request"/>
                    <xsd:enumeration value="Create Number Range for Budget"/>
                    <xsd:enumeration value="Create Sales Order"/>
                    <xsd:enumeration value="Create Short Term Material Requirements Plan"/>
                    <xsd:enumeration value="Create Supply Chain Strategic"/>
                    <xsd:enumeration value="Create WBSE"/>
                    <xsd:enumeration value="Credit Management Reporting"/>
                    <xsd:enumeration value="Cross Channel Marketing"/>
                    <xsd:enumeration value="Cross-Company Code Document Processing"/>
                    <xsd:enumeration value="Customer Account Management"/>
                    <xsd:enumeration value="Customer Account Planning"/>
                    <xsd:enumeration value="Customer Hierarchy Maintenance"/>
                    <xsd:enumeration value="Customer Inventory Strategy (VMI vs CMI vs CPFR)"/>
                    <xsd:enumeration value="Customer LEvel Scorecard Design"/>
                    <xsd:enumeration value="Customer Maintenance"/>
                    <xsd:enumeration value="Customer SErvice"/>
                    <xsd:enumeration value="Customer Touchpoints"/>
                    <xsd:enumeration value="Customs Management"/>
                    <xsd:enumeration value="Cycle Count"/>
                    <xsd:enumeration value="Dangerous Goods Management"/>
                    <xsd:enumeration value="Data Management"/>
                    <xsd:enumeration value="Decide &amp; Implement"/>
                    <xsd:enumeration value="Define Segmentation Methodology"/>
                    <xsd:enumeration value="Delete Renew Condition Contract"/>
                    <xsd:enumeration value="Develop Finance Projection"/>
                    <xsd:enumeration value="Develop Master Production Schedule (MPS)"/>
                    <xsd:enumeration value="Develop Materiarls Scenarios"/>
                    <xsd:enumeration value="Develop Pricing Policy &amp; Procedures"/>
                    <xsd:enumeration value="Device Content Management"/>
                    <xsd:enumeration value="Differential Billing"/>
                    <xsd:enumeration value="Digital Engagment"/>
                    <xsd:enumeration value="Digital Payment"/>
                    <xsd:enumeration value="Digital Shelf"/>
                    <xsd:enumeration value="Direct Material Miantenance"/>
                    <xsd:enumeration value="Direct Sales"/>
                    <xsd:enumeration value="Disaggregate Monthly Plan"/>
                    <xsd:enumeration value="Disclosure Management"/>
                    <xsd:enumeration value="Discrete Manufacturing"/>
                    <xsd:enumeration value="Dispute Case Opening"/>
                    <xsd:enumeration value="Dispute Case Processing"/>
                    <xsd:enumeration value="Dispute Closure Process"/>
                    <xsd:enumeration value="Distribution Analytics"/>
                    <xsd:enumeration value="Dynamic Action Tracking"/>
                    <xsd:enumeration value="Dynamic Pricing"/>
                    <xsd:enumeration value="EHS Audit Management"/>
                    <xsd:enumeration value="EHS Health &amp; Safety"/>
                    <xsd:enumeration value="EHS Incident Management"/>
                    <xsd:enumeration value="Email marekting"/>
                    <xsd:enumeration value="Environment Management"/>
                    <xsd:enumeration value="Ethical Sourcing"/>
                    <xsd:enumeration value="Evaluate Plant Maintenance Performance"/>
                    <xsd:enumeration value="Experimental"/>
                    <xsd:enumeration value="Extract Data from S4 for Tax Provision"/>
                    <xsd:enumeration value="Facilities Management"/>
                    <xsd:enumeration value="File Management"/>
                    <xsd:enumeration value="Finance Enterprise Structure"/>
                    <xsd:enumeration value="Finance Master Data"/>
                    <xsd:enumeration value="Financial &amp; Capacity Planning"/>
                    <xsd:enumeration value="Financial Statement Versions &amp; Item Maintenance"/>
                    <xsd:enumeration value="Freight Cost &amp; Settlement"/>
                    <xsd:enumeration value="G/L Account Maintenance"/>
                    <xsd:enumeration value="Generate &amp; Publish Short-term Demand Plan"/>
                    <xsd:enumeration value="Generate Aggregate Strategic Requirements Forecast"/>
                    <xsd:enumeration value="Generate &amp; Publish Demand Plan"/>
                    <xsd:enumeration value="Generate Contract Manufacturing (CMO) Plan"/>
                    <xsd:enumeration value="Generate Distribution Requirements Plan (DRP)"/>
                    <xsd:enumeration value="Generate Material Requirement Plan"/>
                    <xsd:enumeration value="Generate Net Requirements"/>
                    <xsd:enumeration value="Generate New Product Forecast"/>
                    <xsd:enumeration value="Generate RCCP (rough cut capability plan) (production)"/>
                    <xsd:enumeration value="Generate RCCP (rough cut capability plan) (WH &amp; Transportation)"/>
                    <xsd:enumeration value="Generate short-term Demand Planning Signal (daily/weekly)"/>
                    <xsd:enumeration value="Generate Statistical Forecast"/>
                    <xsd:enumeration value="GL Clearing / Open Item Management"/>
                    <xsd:enumeration value="Group Reporting - Data Collection from GRDC"/>
                    <xsd:enumeration value="Group Reporting - Data from External System"/>
                    <xsd:enumeration value="Group Reporting - Financial Consolidation"/>
                    <xsd:enumeration value="Heterogeneity Management"/>
                    <xsd:enumeration value="Identify &amp; Prioritize Scenarios"/>
                    <xsd:enumeration value="Identify &amp; Resolve Mid to Long Term Exceptions"/>
                    <xsd:enumeration value="Identify Exceptions"/>
                    <xsd:enumeration value="Identify Supply Plan Scenarios"/>
                    <xsd:enumeration value="Inbound processing"/>
                    <xsd:enumeration value="Inbound Processing - Delivery Creation Process"/>
                    <xsd:enumeration value="Inbound Processing - External Receipts"/>
                    <xsd:enumeration value="Inbound Processing - Integration with Other Processes"/>
                    <xsd:enumeration value="Inbound Processing - other Receipts"/>
                    <xsd:enumeration value="Inbound Processing - Preparation"/>
                    <xsd:enumeration value="inbound Processing - Production"/>
                    <xsd:enumeration value="Inbound Processing - Putaway Execution"/>
                    <xsd:enumeration value="Inbound Processing - Putaway Planning"/>
                    <xsd:enumeration value="Inbound Processing - Reporting"/>
                    <xsd:enumeration value="Inbound Processing - Space Planning"/>
                    <xsd:enumeration value="Inbound Supply Assurance"/>
                    <xsd:enumeration value="Inbound Transportation execution"/>
                    <xsd:enumeration value="inbound Transportatoin Planning"/>
                    <xsd:enumeration value="Incorect Material Maintenance"/>
                    <xsd:enumeration value="Indirect Purchase Requisition Processing"/>
                    <xsd:enumeration value="Information Management"/>
                    <xsd:enumeration value="Inside Sales"/>
                    <xsd:enumeration value="Insights"/>
                    <xsd:enumeration value="Inspection &amp; Calibration"/>
                    <xsd:enumeration value="Integrate Customer Forecast"/>
                    <xsd:enumeration value="Integrate External Inputs/Assumptions into Demand Plan"/>
                    <xsd:enumeration value="Integrate Coupon System"/>
                    <xsd:enumeration value="Integrated Social Actions"/>
                    <xsd:enumeration value="Interaction Design"/>
                    <xsd:enumeration value="Intercompany Reconcoliation Process"/>
                    <xsd:enumeration value="Interface w/Front End System"/>
                    <xsd:enumeration value="Internal Order Maintenance"/>
                    <xsd:enumeration value="Internal Warehouse Activities"/>
                    <xsd:enumeration value="Inventory Collaboration &amp; Replenishment (Alerts, Exception Mgmt, Feedback Loop)"/>
                    <xsd:enumeration value="Invoice Customer"/>
                    <xsd:enumeration value="Invoice Processing"/>
                    <xsd:enumeration value="Language Translation &amp; Support"/>
                    <xsd:enumeration value="Lease Service Contract"/>
                    <xsd:enumeration value="Lease-In Accounting"/>
                    <xsd:enumeration value="Lease-out Accounting"/>
                    <xsd:enumeration value="Lease-Out for Sublease Accounting"/>
                    <xsd:enumeration value="Ledger-Specific Document Processing in Parallel Ledger"/>
                    <xsd:enumeration value="Legacy Asset Creation"/>
                    <xsd:enumeration value="Maintain Condition Contract"/>
                    <xsd:enumeration value="Maintenance Reporting"/>
                    <xsd:enumeration value="Manage Accounts"/>
                    <xsd:enumeration value="Manage Batches"/>
                    <xsd:enumeration value="Manage GBuckets"/>
                    <xsd:enumeration value="Manage Collections Organization Structure for BP"/>
                    <xsd:enumeration value="Manage Contract Manufacturing Organization (CMO) Plan"/>
                    <xsd:enumeration value="Manage Credit Organization &amp; BP Management"/>
                    <xsd:enumeration value="Manage Detailed Scheduling (frozen/slushy)"/>
                    <xsd:enumeration value="Manage Direct / Income Tax"/>
                    <xsd:enumeration value="Management Incoming Payments"/>
                    <xsd:enumeration value="Manage Initial Plan to be sequenced"/>
                    <xsd:enumeration value="Manage Inventory Plan"/>
                    <xsd:enumeration value="Manage New Product Supply Planning"/>
                    <xsd:enumeration value="Manage Outgoing Payments"/>
                    <xsd:enumeration value="Manage Plant Maintenance Master Data"/>
                    <xsd:enumeration value="Manage Portfolio &amp; Classification Hierarchy"/>
                    <xsd:enumeration value="Manage Quality from Production"/>
                    <xsd:enumeration value="Manage Quality in Delivery"/>
                    <xsd:enumeration value="Manage Quality in Procurement"/>
                    <xsd:enumeration value="Manage Quality Master Data"/>
                    <xsd:enumeration value="Manage Restricted Handling Materials"/>
                    <xsd:enumeration value="Manage Scheduling Optimization"/>
                    <xsd:enumeration value="Manage Stock Transfer (STO)"/>
                    <xsd:enumeration value="Manage VAT, Sales &amp; Usage Taxes"/>
                    <xsd:enumeration value="Management of Change"/>
                    <xsd:enumeration value="Manual Classical Accruals"/>
                    <xsd:enumeration value="Marketing Automation"/>
                    <xsd:enumeration value="Mass Email &amp; Campaign Management"/>
                    <xsd:enumeration value="Match Payments"/>
                    <xsd:enumeration value="Merchandizing Analytics"/>
                    <xsd:enumeration value="Military process"/>
                    <xsd:enumeration value="Mobile First and Responsive Design"/>
                    <xsd:enumeration value="Mobile Marketing"/>
                    <xsd:enumeration value="Monitoring"/>
                    <xsd:enumeration value="Multi-Channel Customer Interaction Center"/>
                    <xsd:enumeration value="Multilingual Capability"/>
                    <xsd:enumeration value="Navigation"/>
                    <xsd:enumeration value="Omni Channel Management"/>
                    <xsd:enumeration value="Omni Channel Marketing"/>
                    <xsd:enumeration value="Order Forecast and OTC, Logistics, and Transportation Collaboration (Alerts, Exception Mgmt, Feedback Loop)"/>
                    <xsd:enumeration value="Order Management"/>
                    <xsd:enumeration value="Order Management (Indirect &amp; Services)"/>
                    <xsd:enumeration value="Order on Behalf"/>
                    <xsd:enumeration value="Order Policy - Define Strategy and Analytics Approach"/>
                    <xsd:enumeration value="Order Receipt (Indirect &amp; Services)"/>
                    <xsd:enumeration value="Order Released to Floor"/>
                    <xsd:enumeration value="Organization Structure and Master Data"/>
                    <xsd:enumeration value="Other Accruals (excise duties royalties and other costs to be paid to 3rd parties)"/>
                    <xsd:enumeration value="Other AR Activities"/>
                    <xsd:enumeration value="Outbound Delivery Analytics and Reports"/>
                    <xsd:enumeration value="Outbound Delivery Confirmation Process"/>
                    <xsd:enumeration value="Outbound Delivery Creation Process"/>
                    <xsd:enumeration value="Outbound Delivery Execution Process"/>
                    <xsd:enumeration value="Outbound Delivery Planning Process"/>
                    <xsd:enumeration value="Outbound Integration"/>
                    <xsd:enumeration value="Outbound Processing"/>
                    <xsd:enumeration value="Outbound Transportation Execution"/>
                    <xsd:enumeration value="Outbound Transportation Planning"/>
                    <xsd:enumeration value="Packaging"/>
                    <xsd:enumeration value="Paid Advertising"/>
                    <xsd:enumeration value="Parked Documents"/>
                    <xsd:enumeration value="Pay my Bill"/>
                    <xsd:enumeration value="Payment Processing"/>
                    <xsd:enumeration value="Payments and Credits"/>
                    <xsd:enumeration value="Perform Bank Reconciliation"/>
                    <xsd:enumeration value="Perform Intercompany Netting and Payment Processing"/>
                    <xsd:enumeration value="Perform Management Reporting"/>
                    <xsd:enumeration value="Perform Tax provisioning"/>
                    <xsd:enumeration value="Period End Closing for Plant (BEI)"/>
                    <xsd:enumeration value="Period End Closing"/>
                    <xsd:enumeration value="Period End Closing for Maintenance Orders (BF7)"/>
                    <xsd:enumeration value="Periodic Reviews"/>
                    <xsd:enumeration value="Personalization"/>
                    <xsd:enumeration value="Personalization Engine"/>
                    <xsd:enumeration value="Phase In"/>
                    <xsd:enumeration value="Phase out"/>
                    <xsd:enumeration value="Physical Inventory Process"/>
                    <xsd:enumeration value="Plagiarism Review"/>
                    <xsd:enumeration value="Portal Order Placement"/>
                    <xsd:enumeration value="Portfolio Collections Management"/>
                    <xsd:enumeration value="Portfolio Item and Initiative Management"/>
                    <xsd:enumeration value="Portfolio Resource Planning"/>
                    <xsd:enumeration value="Portfolio Review Management"/>
                    <xsd:enumeration value="Post Event Evaluation"/>
                    <xsd:enumeration value="Predictive &amp; Condition Based Maintenance"/>
                    <xsd:enumeration value="Preparation for Financial Consolidation"/>
                    <xsd:enumeration value="Preventive Maintenance"/>
                    <xsd:enumeration value="Pricing Analytics"/>
                    <xsd:enumeration value="Pricing Insights &amp; Optimization"/>
                    <xsd:enumeration value="Pricing Planning"/>
                    <xsd:enumeration value="Prioritize and Evaluate Supply Scenarios"/>
                    <xsd:enumeration value="Process Industries"/>
                    <xsd:enumeration value="Process Intercompany Transactions"/>
                    <xsd:enumeration value="Process Payroll Journal Entries"/>
                    <xsd:enumeration value="Product Allocation"/>
                    <xsd:enumeration value="Product and Catalogues"/>
                    <xsd:enumeration value="Product Configuration"/>
                    <xsd:enumeration value="Product Cost Execution"/>
                    <xsd:enumeration value="Product Cost Planning"/>
                    <xsd:enumeration value="product Hierarchy Maintenance"/>
                    <xsd:enumeration value="Product Inventory"/>
                    <xsd:enumeration value="product Maintenance"/>
                    <xsd:enumeration value="Product Marketability &amp; Compliance"/>
                    <xsd:enumeration value="Product Safety Integration"/>
                    <xsd:enumeration value="product Segmentation"/>
                    <xsd:enumeration value="Profit Center Group and Hierarchy Maintenance"/>
                    <xsd:enumeration value="Profit Center Maintenance"/>
                    <xsd:enumeration value="Profitability Analysis"/>
                    <xsd:enumeration value="Project / WBS Settlement"/>
                    <xsd:enumeration value="Project and Project Structure Management"/>
                    <xsd:enumeration value="Project Closure and Post-Evaluation"/>
                    <xsd:enumeration value="Project Management"/>
                    <xsd:enumeration value="Project Resource Planning"/>
                    <xsd:enumeration value="Project Scoring and Evaluation"/>
                    <xsd:enumeration value="Promotion Optimization"/>
                    <xsd:enumeration value="Promotion Planning"/>
                    <xsd:enumeration value="Promotion Processing"/>
                    <xsd:enumeration value="Promotions and Discounts"/>
                    <xsd:enumeration value="Publishing &amp; Scheduling"/>
                    <xsd:enumeration value="Purchase Order"/>
                    <xsd:enumeration value="Purchase Order Accruals"/>
                    <xsd:enumeration value="Purchase Requisition Processing"/>
                    <xsd:enumeration value="Quality Integration"/>
                    <xsd:enumeration value="Quality Notifications and Complaints"/>
                    <xsd:enumeration value="Quotation Submission"/>
                    <xsd:enumeration value="Raw Materials"/>
                    <xsd:enumeration value="Rebate Agreements and Pricing Information"/>
                    <xsd:enumeration value="Recurring Entries"/>
                    <xsd:enumeration value="Reference Documents"/>
                    <xsd:enumeration value="Referral Marketing"/>
                    <xsd:enumeration value="Refund Mode"/>
                    <xsd:enumeration value="Refurbishment Management"/>
                    <xsd:enumeration value="Regulatory Integration"/>
                    <xsd:enumeration value="Release for Delivery"/>
                    <xsd:enumeration value="Reporting"/>
                    <xsd:enumeration value="Reporting Collections"/>
                    <xsd:enumeration value="Reporting Disputets"/>
                    <xsd:enumeration value="Reports / Analytics"/>
                    <xsd:enumeration value="Requisition Management (Indirect &amp; Services)"/>
                    <xsd:enumeration value="Resource Management"/>
                    <xsd:enumeration value="Responsible Design and Production"/>
                    <xsd:enumeration value="Return from Domestic or Export Orders"/>
                    <xsd:enumeration value="Returns Integration"/>
                    <xsd:enumeration value="Returns Options"/>
                    <xsd:enumeration value="Returns Policy"/>
                    <xsd:enumeration value="Review and Update Network Plan"/>
                    <xsd:enumeration value="Review and Update Supply Chain Strategic Plan"/>
                    <xsd:enumeration value="Review Exceptions and Adjust Short-Term Demand Plan"/>
                    <xsd:enumeration value="Review Inventory and Safety Stock"/>
                    <xsd:enumeration value="Review Metrics &amp; Identify Issues &amp; Resolutions"/>
                    <xsd:enumeration value="Risk Management"/>
                    <xsd:enumeration value="S&amp;R Weekly Review"/>
                    <xsd:enumeration value="Safety Data Sheet Management"/>
                    <xsd:enumeration value="Sales Forecast Collaboration (Alerts, Exception Mgmt, Feedback Loop)"/>
                    <xsd:enumeration value="Sales Volume Forecasting"/>
                    <xsd:enumeration value="Search Engine Marketing"/>
                    <xsd:enumeration value="Security Management"/>
                    <xsd:enumeration value="SEO"/>
                    <xsd:enumeration value="Setup and Maintain Alert Parameters"/>
                    <xsd:enumeration value="Settle Condition Contract"/>
                    <xsd:enumeration value="Shelving Analytics"/>
                    <xsd:enumeration value="Shopper Marketing"/>
                    <xsd:enumeration value="Shutdown Maintenance"/>
                    <xsd:enumeration value="SKU"/>
                    <xsd:enumeration value="Social Listening"/>
                    <xsd:enumeration value="Social Media Marketing"/>
                    <xsd:enumeration value="Social Monitoring"/>
                    <xsd:enumeration value="Social Platforms"/>
                    <xsd:enumeration value="Solve Exceptions and Update Master Plan"/>
                    <xsd:enumeration value="Source Inspection with Early COA"/>
                    <xsd:enumeration value="Sourcing"/>
                    <xsd:enumeration value="Special Invoice Processes"/>
                    <xsd:enumeration value="Special Order Processes"/>
                    <xsd:enumeration value="Spend Analysis &amp; Saving Management"/>
                    <xsd:enumeration value="Status Management"/>
                    <xsd:enumeration value="Store Administration"/>
                    <xsd:enumeration value="Store Management"/>
                    <xsd:enumeration value="Strategic Category Management"/>
                    <xsd:enumeration value="Sub-Contracting PO Processing"/>
                    <xsd:enumeration value="Supplier Enablement"/>
                    <xsd:enumeration value="Supplier Inquiries and Exception Management"/>
                    <xsd:enumeration value="Supplier Maintenance"/>
                    <xsd:enumeration value="Supplier Performance Management"/>
                    <xsd:enumeration value="Supplier Relationship Management"/>
                    <xsd:enumeration value="T&amp;T in Customer Services Processes"/>
                    <xsd:enumeration value="T&amp;T in Internal Mfg - Diaper"/>
                    <xsd:enumeration value="T&amp;T in Internal Mfg - Tissue"/>
                    <xsd:enumeration value="T&amp;T in Internal Warehouse Activities"/>
                    <xsd:enumeration value="T&amp;T in Reporting"/>
                    <xsd:enumeration value="T&amp;T in Reverse Logistics processes"/>
                    <xsd:enumeration value="Taxonomy"/>
                    <xsd:enumeration value="Trade Promotions Optimization"/>
                    <xsd:enumeration value="Transfer Price Analysis Process"/>
                    <xsd:enumeration value="Transportation Structure"/>
                    <xsd:enumeration value="Transportation Track and Trace - Event Mgmt"/>
                    <xsd:enumeration value="Travel and Expense Management"/>
                    <xsd:enumeration value="Trend Analysis"/>
                    <xsd:enumeration value="Unified Social Inbox"/>
                    <xsd:enumeration value="Universal Allocations"/>
                    <xsd:enumeration value="Update Demand Plan Based on Exceptions"/>
                    <xsd:enumeration value="User Management"/>
                    <xsd:enumeration value="Utilities Generation, Conversion &amp; Supply"/>
                    <xsd:enumeration value="UX Testing"/>
                    <xsd:enumeration value="Variant"/>
                    <xsd:enumeration value="Vendor Consignment PO Processing"/>
                    <xsd:enumeration value="Visual Merchandizing"/>
                    <xsd:enumeration value="Warehouse Integration"/>
                    <xsd:enumeration value="Web"/>
                    <xsd:enumeration value="Website Personalization"/>
                    <xsd:enumeration value="Website Search"/>
                    <xsd:enumeration value="What-if Scenario Management"/>
                    <xsd:enumeration value="Wholesales / Retailer"/>
                    <xsd:enumeration value="Workflow Management"/>
                  </xsd:restriction>
                </xsd:simpleType>
              </xsd:element>
            </xsd:sequence>
          </xsd:extension>
        </xsd:complexContent>
      </xsd:complexType>
    </xsd:element>
    <xsd:element name="Region" ma:index="14" nillable="true" ma:displayName="Region" ma:format="Dropdown" ma:internalName="Region">
      <xsd:simpleType>
        <xsd:restriction base="dms:Choice">
          <xsd:enumeration value="APAC"/>
          <xsd:enumeration value="EMEA"/>
          <xsd:enumeration value="LAO"/>
          <xsd:enumeration value="NA"/>
          <xsd:enumeration value="Global"/>
        </xsd:restriction>
      </xsd:simpleType>
    </xsd:element>
    <xsd:element name="LearningContentType" ma:index="15" nillable="true" ma:displayName="Learning Content Type" ma:format="Dropdown" ma:internalName="LearningContent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Learning - Video"/>
                    <xsd:enumeration value="eLearning - Web Based Training"/>
                    <xsd:enumeration value="eLearning - Bite Site Learning"/>
                    <xsd:enumeration value="Infographic"/>
                    <xsd:enumeration value="Instructor Led Course"/>
                    <xsd:enumeration value="Exercise Sheet"/>
                    <xsd:enumeration value="Quick Reference Card"/>
                    <xsd:enumeration value="Job Aid"/>
                    <xsd:enumeration value="Simulation"/>
                    <xsd:enumeration value="Instructor Guide"/>
                    <xsd:enumeration value="User Manual"/>
                    <xsd:enumeration value="Business Process Learning"/>
                  </xsd:restriction>
                </xsd:simpleType>
              </xsd:element>
            </xsd:sequence>
          </xsd:extension>
        </xsd:complexContent>
      </xsd:complexType>
    </xsd:element>
    <xsd:element name="ContentOwner" ma:index="16" nillable="true" ma:displayName="Content Owner" ma:format="Dropdown" ma:list="UserInfo" ma:SharePointGroup="0" ma:internalName="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7" nillable="true" ma:displayName="Release" ma:format="Dropdown" ma:internalName="Relea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ilot"/>
                    <xsd:enumeration value="APAC"/>
                    <xsd:enumeration value="EMEA"/>
                    <xsd:enumeration value="LAO"/>
                    <xsd:enumeration value="NA"/>
                    <xsd:enumeration value="Foundational Finance"/>
                    <xsd:enumeration value="Digital Procurement"/>
                    <xsd:enumeration value="Rapid Response Planning"/>
                    <xsd:enumeration value="All"/>
                  </xsd:restriction>
                </xsd:simpleType>
              </xsd:element>
            </xsd:sequence>
          </xsd:extension>
        </xsd:complexContent>
      </xsd:complexType>
    </xsd:element>
    <xsd:element name="System" ma:index="18" nillable="true" ma:displayName="System" ma:format="Dropdown" ma:internalName="Syste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lackline"/>
                    <xsd:enumeration value="Blue Yonder"/>
                    <xsd:enumeration value="CashForce"/>
                    <xsd:enumeration value="Coupa"/>
                    <xsd:enumeration value="Kinaxis"/>
                    <xsd:enumeration value="S/4HANA"/>
                    <xsd:enumeration value="SAP GRDC"/>
                    <xsd:enumeration value="SAP Analytics Cloud (SAC)"/>
                    <xsd:enumeration value="Vertex"/>
                  </xsd:restriction>
                </xsd:simpleType>
              </xsd:element>
            </xsd:sequence>
          </xsd:extension>
        </xsd:complexContent>
      </xsd:complexType>
    </xsd:element>
    <xsd:element name="DocumentStatus" ma:index="19" nillable="true" ma:displayName="Document Status" ma:format="Dropdown" ma:internalName="DocumentStatus">
      <xsd:simpleType>
        <xsd:restriction base="dms:Choice">
          <xsd:enumeration value="Draft"/>
          <xsd:enumeration value="Final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fa54-ea21-400c-982d-3bd3ff38a8b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fdb80-ccf6-4ea1-983d-0bd9de6abba1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File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1BusinessProcess xmlns="b1b8050f-48a1-4459-b1e1-2b18f792d2b0">
      <Value>Source to Pay</Value>
    </L1BusinessProcess>
    <Region xmlns="b1b8050f-48a1-4459-b1e1-2b18f792d2b0">NA</Region>
    <ContentOwner xmlns="b1b8050f-48a1-4459-b1e1-2b18f792d2b0">
      <UserInfo>
        <DisplayName>Surdykowski, Heather</DisplayName>
        <AccountId>14</AccountId>
        <AccountType/>
      </UserInfo>
    </ContentOwner>
    <L4BusinessProcess xmlns="b1b8050f-48a1-4459-b1e1-2b18f792d2b0">
      <Value>Sourcing</Value>
    </L4BusinessProcess>
    <Release xmlns="b1b8050f-48a1-4459-b1e1-2b18f792d2b0">
      <Value>Digital Procurement</Value>
    </Release>
    <L3BusinessProcess xmlns="b1b8050f-48a1-4459-b1e1-2b18f792d2b0">
      <Value>Sourcing</Value>
    </L3BusinessProcess>
    <DocumentStatus xmlns="b1b8050f-48a1-4459-b1e1-2b18f792d2b0">Final</DocumentStatus>
    <L2BusinessProcess xmlns="b1b8050f-48a1-4459-b1e1-2b18f792d2b0">
      <Value>Source to Contract</Value>
    </L2BusinessProcess>
    <LearningContentType xmlns="b1b8050f-48a1-4459-b1e1-2b18f792d2b0">
      <Value>Quick Reference Card</Value>
    </LearningContentType>
    <System xmlns="b1b8050f-48a1-4459-b1e1-2b18f792d2b0">
      <Value>Coupa</Value>
    </System>
  </documentManagement>
</p:properties>
</file>

<file path=customXml/itemProps1.xml><?xml version="1.0" encoding="utf-8"?>
<ds:datastoreItem xmlns:ds="http://schemas.openxmlformats.org/officeDocument/2006/customXml" ds:itemID="{53076FF6-A2BD-4FF4-926C-51539F725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b8050f-48a1-4459-b1e1-2b18f792d2b0"/>
    <ds:schemaRef ds:uri="d23bfa54-ea21-400c-982d-3bd3ff38a8ba"/>
    <ds:schemaRef ds:uri="e8efdb80-ccf6-4ea1-983d-0bd9de6abb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CD0584-2EEC-431B-BF62-FF70A1477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B4C5C-995B-48EF-ACA7-0AD62F92D9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C5EF31-6988-41D1-94C6-3FEF748DCA26}">
  <ds:schemaRefs>
    <ds:schemaRef ds:uri="http://schemas.microsoft.com/office/2006/metadata/properties"/>
    <ds:schemaRef ds:uri="http://schemas.microsoft.com/office/infopath/2007/PartnerControls"/>
    <ds:schemaRef ds:uri="b1b8050f-48a1-4459-b1e1-2b18f792d2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Accenture_A4_Corporate_Template_Graphik - V20200526</Template>
  <TotalTime>0</TotalTime>
  <Pages>15</Pages>
  <Words>1216</Words>
  <Characters>6936</Characters>
  <Application>Microsoft Office Word</Application>
  <DocSecurity>0</DocSecurity>
  <Lines>57</Lines>
  <Paragraphs>16</Paragraphs>
  <ScaleCrop>false</ScaleCrop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2023-02-09T21:58:00Z</dcterms:created>
  <dcterms:modified xsi:type="dcterms:W3CDTF">2023-03-16T06:07:00Z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36020b0-6d69-48c1-9bb5-c586c1062b70_Enabled">
    <vt:lpwstr>True</vt:lpwstr>
  </property>
  <property fmtid="{D5CDD505-2E9C-101B-9397-08002B2CF9AE}" pid="3" name="MSIP_Label_236020b0-6d69-48c1-9bb5-c586c1062b70_SiteId">
    <vt:lpwstr>cf36141c-ddd7-45a7-b073-111f66d0b30c</vt:lpwstr>
  </property>
  <property fmtid="{D5CDD505-2E9C-101B-9397-08002B2CF9AE}" pid="4" name="MSIP_Label_236020b0-6d69-48c1-9bb5-c586c1062b70_Owner">
    <vt:lpwstr>theo.bondis@avanade.com</vt:lpwstr>
  </property>
  <property fmtid="{D5CDD505-2E9C-101B-9397-08002B2CF9AE}" pid="5" name="MSIP_Label_236020b0-6d69-48c1-9bb5-c586c1062b70_SetDate">
    <vt:lpwstr>2020-05-06T16:22:41.7600989Z</vt:lpwstr>
  </property>
  <property fmtid="{D5CDD505-2E9C-101B-9397-08002B2CF9AE}" pid="6" name="MSIP_Label_236020b0-6d69-48c1-9bb5-c586c1062b70_Name">
    <vt:lpwstr>Confidential</vt:lpwstr>
  </property>
  <property fmtid="{D5CDD505-2E9C-101B-9397-08002B2CF9AE}" pid="7" name="MSIP_Label_236020b0-6d69-48c1-9bb5-c586c1062b70_Application">
    <vt:lpwstr>Microsoft Azure Information Protection</vt:lpwstr>
  </property>
  <property fmtid="{D5CDD505-2E9C-101B-9397-08002B2CF9AE}" pid="8" name="MSIP_Label_236020b0-6d69-48c1-9bb5-c586c1062b70_ActionId">
    <vt:lpwstr>ecfd8c17-0e95-45ab-882a-5cd9a8dd80ac</vt:lpwstr>
  </property>
  <property fmtid="{D5CDD505-2E9C-101B-9397-08002B2CF9AE}" pid="9" name="MSIP_Label_236020b0-6d69-48c1-9bb5-c586c1062b70_Extended_MSFT_Method">
    <vt:lpwstr>Automatic</vt:lpwstr>
  </property>
  <property fmtid="{D5CDD505-2E9C-101B-9397-08002B2CF9AE}" pid="10" name="MSIP_Label_5fae8262-b78e-4366-8929-a5d6aac95320_Enabled">
    <vt:lpwstr>True</vt:lpwstr>
  </property>
  <property fmtid="{D5CDD505-2E9C-101B-9397-08002B2CF9AE}" pid="11" name="MSIP_Label_5fae8262-b78e-4366-8929-a5d6aac95320_SiteId">
    <vt:lpwstr>cf36141c-ddd7-45a7-b073-111f66d0b30c</vt:lpwstr>
  </property>
  <property fmtid="{D5CDD505-2E9C-101B-9397-08002B2CF9AE}" pid="12" name="MSIP_Label_5fae8262-b78e-4366-8929-a5d6aac95320_Owner">
    <vt:lpwstr>theo.bondis@avanade.com</vt:lpwstr>
  </property>
  <property fmtid="{D5CDD505-2E9C-101B-9397-08002B2CF9AE}" pid="13" name="MSIP_Label_5fae8262-b78e-4366-8929-a5d6aac95320_SetDate">
    <vt:lpwstr>2020-05-06T16:22:41.7600989Z</vt:lpwstr>
  </property>
  <property fmtid="{D5CDD505-2E9C-101B-9397-08002B2CF9AE}" pid="14" name="MSIP_Label_5fae8262-b78e-4366-8929-a5d6aac95320_Name">
    <vt:lpwstr>Recipients Have Full Control</vt:lpwstr>
  </property>
  <property fmtid="{D5CDD505-2E9C-101B-9397-08002B2CF9AE}" pid="15" name="MSIP_Label_5fae8262-b78e-4366-8929-a5d6aac95320_Application">
    <vt:lpwstr>Microsoft Azure Information Protection</vt:lpwstr>
  </property>
  <property fmtid="{D5CDD505-2E9C-101B-9397-08002B2CF9AE}" pid="16" name="MSIP_Label_5fae8262-b78e-4366-8929-a5d6aac95320_ActionId">
    <vt:lpwstr>ecfd8c17-0e95-45ab-882a-5cd9a8dd80ac</vt:lpwstr>
  </property>
  <property fmtid="{D5CDD505-2E9C-101B-9397-08002B2CF9AE}" pid="17" name="MSIP_Label_5fae8262-b78e-4366-8929-a5d6aac95320_Parent">
    <vt:lpwstr>236020b0-6d69-48c1-9bb5-c586c1062b70</vt:lpwstr>
  </property>
  <property fmtid="{D5CDD505-2E9C-101B-9397-08002B2CF9AE}" pid="18" name="MSIP_Label_5fae8262-b78e-4366-8929-a5d6aac95320_Extended_MSFT_Method">
    <vt:lpwstr>Automatic</vt:lpwstr>
  </property>
  <property fmtid="{D5CDD505-2E9C-101B-9397-08002B2CF9AE}" pid="19" name="Sensitivity">
    <vt:lpwstr>Confidential Recipients Have Full Control</vt:lpwstr>
  </property>
  <property fmtid="{D5CDD505-2E9C-101B-9397-08002B2CF9AE}" pid="20" name="ContentTypeId">
    <vt:lpwstr>0x01010042F5F51A125FA84BADF477DECC4E773C</vt:lpwstr>
  </property>
  <property fmtid="{D5CDD505-2E9C-101B-9397-08002B2CF9AE}" pid="21" name="MSIP_Label_1bc0f418-96a4-4caf-9d7c-ccc5ec7f9d91_SetDate">
    <vt:lpwstr>2020-05-12T10:44:37Z</vt:lpwstr>
  </property>
  <property fmtid="{D5CDD505-2E9C-101B-9397-08002B2CF9AE}" pid="22" name="MSIP_Label_1bc0f418-96a4-4caf-9d7c-ccc5ec7f9d91_Name">
    <vt:lpwstr>1bc0f418-96a4-4caf-9d7c-ccc5ec7f9d91</vt:lpwstr>
  </property>
  <property fmtid="{D5CDD505-2E9C-101B-9397-08002B2CF9AE}" pid="23" name="MSIP_Label_1bc0f418-96a4-4caf-9d7c-ccc5ec7f9d91_SiteId">
    <vt:lpwstr>e0793d39-0939-496d-b129-198edd916feb</vt:lpwstr>
  </property>
  <property fmtid="{D5CDD505-2E9C-101B-9397-08002B2CF9AE}" pid="24" name="MSIP_Label_1bc0f418-96a4-4caf-9d7c-ccc5ec7f9d91_ActionId">
    <vt:lpwstr>e442d7c1-0c02-4f7e-a375-000019722f99</vt:lpwstr>
  </property>
  <property fmtid="{D5CDD505-2E9C-101B-9397-08002B2CF9AE}" pid="25" name="MSIP_Label_723f826d-dd3d-47cb-bf18-698ba24faae4_Enabled">
    <vt:lpwstr>True</vt:lpwstr>
  </property>
  <property fmtid="{D5CDD505-2E9C-101B-9397-08002B2CF9AE}" pid="26" name="MSIP_Label_723f826d-dd3d-47cb-bf18-698ba24faae4_SiteId">
    <vt:lpwstr>fee2180b-69b6-4afe-9f14-ccd70bd4c737</vt:lpwstr>
  </property>
  <property fmtid="{D5CDD505-2E9C-101B-9397-08002B2CF9AE}" pid="27" name="MSIP_Label_723f826d-dd3d-47cb-bf18-698ba24faae4_Owner">
    <vt:lpwstr>Bonnie.La.Dow@kcc.com</vt:lpwstr>
  </property>
  <property fmtid="{D5CDD505-2E9C-101B-9397-08002B2CF9AE}" pid="28" name="MSIP_Label_723f826d-dd3d-47cb-bf18-698ba24faae4_SetDate">
    <vt:lpwstr>2022-02-07T20:12:24.0366505Z</vt:lpwstr>
  </property>
  <property fmtid="{D5CDD505-2E9C-101B-9397-08002B2CF9AE}" pid="29" name="MSIP_Label_723f826d-dd3d-47cb-bf18-698ba24faae4_Name">
    <vt:lpwstr>Public</vt:lpwstr>
  </property>
  <property fmtid="{D5CDD505-2E9C-101B-9397-08002B2CF9AE}" pid="30" name="MSIP_Label_723f826d-dd3d-47cb-bf18-698ba24faae4_Application">
    <vt:lpwstr>Microsoft Azure Information Protection</vt:lpwstr>
  </property>
  <property fmtid="{D5CDD505-2E9C-101B-9397-08002B2CF9AE}" pid="31" name="MSIP_Label_723f826d-dd3d-47cb-bf18-698ba24faae4_ActionId">
    <vt:lpwstr>d2aa0b22-d880-44e1-b29c-ed3c3df3d2c2</vt:lpwstr>
  </property>
  <property fmtid="{D5CDD505-2E9C-101B-9397-08002B2CF9AE}" pid="32" name="MSIP_Label_723f826d-dd3d-47cb-bf18-698ba24faae4_Extended_MSFT_Method">
    <vt:lpwstr>Manual</vt:lpwstr>
  </property>
  <property fmtid="{D5CDD505-2E9C-101B-9397-08002B2CF9AE}" pid="33" name="MSIP_Label_ec3caa80-b45a-41c4-be35-6a080a795a59_Enabled">
    <vt:lpwstr>True</vt:lpwstr>
  </property>
  <property fmtid="{D5CDD505-2E9C-101B-9397-08002B2CF9AE}" pid="34" name="MSIP_Label_ec3caa80-b45a-41c4-be35-6a080a795a59_SiteId">
    <vt:lpwstr>fee2180b-69b6-4afe-9f14-ccd70bd4c737</vt:lpwstr>
  </property>
  <property fmtid="{D5CDD505-2E9C-101B-9397-08002B2CF9AE}" pid="35" name="MSIP_Label_ec3caa80-b45a-41c4-be35-6a080a795a59_Owner">
    <vt:lpwstr>Bonnie.La.Dow@kcc.com</vt:lpwstr>
  </property>
  <property fmtid="{D5CDD505-2E9C-101B-9397-08002B2CF9AE}" pid="36" name="MSIP_Label_ec3caa80-b45a-41c4-be35-6a080a795a59_SetDate">
    <vt:lpwstr>2022-02-07T20:12:24.0366505Z</vt:lpwstr>
  </property>
  <property fmtid="{D5CDD505-2E9C-101B-9397-08002B2CF9AE}" pid="37" name="MSIP_Label_ec3caa80-b45a-41c4-be35-6a080a795a59_Name">
    <vt:lpwstr>Without Content Marking</vt:lpwstr>
  </property>
  <property fmtid="{D5CDD505-2E9C-101B-9397-08002B2CF9AE}" pid="38" name="MSIP_Label_ec3caa80-b45a-41c4-be35-6a080a795a59_Application">
    <vt:lpwstr>Microsoft Azure Information Protection</vt:lpwstr>
  </property>
  <property fmtid="{D5CDD505-2E9C-101B-9397-08002B2CF9AE}" pid="39" name="MSIP_Label_ec3caa80-b45a-41c4-be35-6a080a795a59_ActionId">
    <vt:lpwstr>d2aa0b22-d880-44e1-b29c-ed3c3df3d2c2</vt:lpwstr>
  </property>
  <property fmtid="{D5CDD505-2E9C-101B-9397-08002B2CF9AE}" pid="40" name="MSIP_Label_ec3caa80-b45a-41c4-be35-6a080a795a59_Parent">
    <vt:lpwstr>723f826d-dd3d-47cb-bf18-698ba24faae4</vt:lpwstr>
  </property>
  <property fmtid="{D5CDD505-2E9C-101B-9397-08002B2CF9AE}" pid="41" name="MSIP_Label_ec3caa80-b45a-41c4-be35-6a080a795a59_Extended_MSFT_Method">
    <vt:lpwstr>Manual</vt:lpwstr>
  </property>
  <property fmtid="{D5CDD505-2E9C-101B-9397-08002B2CF9AE}" pid="42" name="MSIP_Label_1bc0f418-96a4-4caf-9d7c-ccc5ec7f9d91_Enabled">
    <vt:lpwstr>True</vt:lpwstr>
  </property>
  <property fmtid="{D5CDD505-2E9C-101B-9397-08002B2CF9AE}" pid="43" name="MSIP_Label_1bc0f418-96a4-4caf-9d7c-ccc5ec7f9d91_Extended_MSFT_Method">
    <vt:lpwstr>Manual</vt:lpwstr>
  </property>
  <property fmtid="{D5CDD505-2E9C-101B-9397-08002B2CF9AE}" pid="44" name="KCAutoClass">
    <vt:lpwstr>Public Without Content Marking 1bc0f418-96a4-4caf-9d7c-ccc5ec7f9d91 Confidential Recipients Have Full Control</vt:lpwstr>
  </property>
</Properties>
</file>