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82CC6" w14:textId="747BAE36" w:rsidR="00942BA9" w:rsidRDefault="004356AB" w:rsidP="0069558D">
      <w:pPr>
        <w:pStyle w:val="TOCHeading"/>
      </w:pPr>
      <w:r>
        <w:rPr>
          <w:rFonts w:ascii="Arial" w:eastAsiaTheme="minorHAnsi" w:hAnsi="Arial" w:cs="Arial"/>
          <w:color w:val="FFFFFF" w:themeColor="background1"/>
          <w:spacing w:val="-24"/>
          <w:kern w:val="16"/>
          <w:sz w:val="48"/>
          <w:szCs w:val="48"/>
          <w:lang w:val="en-US" w:eastAsia="en-US"/>
        </w:rPr>
        <w:tab/>
      </w:r>
    </w:p>
    <w:p w14:paraId="46530065" w14:textId="7C3F280A" w:rsidR="00942BA9" w:rsidRDefault="00942BA9" w:rsidP="0069558D">
      <w:pPr>
        <w:pStyle w:val="TOCHeading"/>
      </w:pPr>
    </w:p>
    <w:p w14:paraId="2C3CF759" w14:textId="56B3364E" w:rsidR="00942BA9" w:rsidRDefault="00942BA9" w:rsidP="00942BA9"/>
    <w:p w14:paraId="669DBC4A" w14:textId="3D1F3BA3" w:rsidR="000721EB" w:rsidRDefault="000721EB" w:rsidP="00942BA9"/>
    <w:p w14:paraId="4612F95F" w14:textId="77777777" w:rsidR="00A52D1E" w:rsidRDefault="00A52D1E" w:rsidP="00A52D1E"/>
    <w:p w14:paraId="37BCBBDC" w14:textId="63FED257" w:rsidR="00A52D1E" w:rsidRDefault="00A52D1E" w:rsidP="00A52D1E"/>
    <w:p w14:paraId="41D848DE" w14:textId="217050C1" w:rsidR="00B45A6A" w:rsidRDefault="00B45A6A" w:rsidP="00A52D1E"/>
    <w:p w14:paraId="6CD6C95D" w14:textId="06F7D90B" w:rsidR="00B45A6A" w:rsidRDefault="00B45A6A" w:rsidP="00A52D1E"/>
    <w:p w14:paraId="5FC49334" w14:textId="77777777" w:rsidR="00B45A6A" w:rsidRDefault="00B45A6A" w:rsidP="00A52D1E"/>
    <w:p w14:paraId="678659A0" w14:textId="77777777" w:rsidR="00A52D1E" w:rsidRPr="007A288B" w:rsidRDefault="00A52D1E" w:rsidP="00A52D1E">
      <w:pPr>
        <w:rPr>
          <w:i/>
          <w:iCs/>
          <w:sz w:val="22"/>
          <w:szCs w:val="22"/>
        </w:rPr>
      </w:pPr>
      <w:r w:rsidRPr="007A288B">
        <w:rPr>
          <w:i/>
          <w:iCs/>
          <w:sz w:val="22"/>
          <w:szCs w:val="22"/>
        </w:rPr>
        <w:t xml:space="preserve">For the best learning experience, please </w:t>
      </w:r>
      <w:r>
        <w:rPr>
          <w:i/>
          <w:iCs/>
          <w:sz w:val="22"/>
          <w:szCs w:val="22"/>
        </w:rPr>
        <w:t xml:space="preserve">click the </w:t>
      </w:r>
      <w:r w:rsidRPr="00671DF2">
        <w:rPr>
          <w:b/>
          <w:bCs/>
          <w:i/>
          <w:iCs/>
          <w:sz w:val="22"/>
          <w:szCs w:val="22"/>
        </w:rPr>
        <w:t>Editing</w:t>
      </w:r>
      <w:r>
        <w:rPr>
          <w:i/>
          <w:iCs/>
          <w:sz w:val="22"/>
          <w:szCs w:val="22"/>
        </w:rPr>
        <w:t xml:space="preserve"> button and select </w:t>
      </w:r>
      <w:r w:rsidRPr="00671DF2">
        <w:rPr>
          <w:b/>
          <w:bCs/>
          <w:i/>
          <w:iCs/>
          <w:sz w:val="22"/>
          <w:szCs w:val="22"/>
        </w:rPr>
        <w:t>Open in Desktop</w:t>
      </w:r>
      <w:r>
        <w:rPr>
          <w:i/>
          <w:iCs/>
          <w:sz w:val="22"/>
          <w:szCs w:val="22"/>
        </w:rPr>
        <w:t xml:space="preserve"> to view this document in your desktop application of Microsoft Word. </w:t>
      </w:r>
      <w:r w:rsidRPr="007A288B">
        <w:rPr>
          <w:i/>
          <w:iCs/>
          <w:sz w:val="22"/>
          <w:szCs w:val="22"/>
        </w:rPr>
        <w:t xml:space="preserve">Viewing this document in SharePoint or in-browser may </w:t>
      </w:r>
      <w:r>
        <w:rPr>
          <w:i/>
          <w:iCs/>
          <w:sz w:val="22"/>
          <w:szCs w:val="22"/>
        </w:rPr>
        <w:t>distort</w:t>
      </w:r>
      <w:r w:rsidRPr="007A288B">
        <w:rPr>
          <w:i/>
          <w:iCs/>
          <w:sz w:val="22"/>
          <w:szCs w:val="22"/>
        </w:rPr>
        <w:t xml:space="preserve"> the placement of images</w:t>
      </w:r>
      <w:r>
        <w:rPr>
          <w:i/>
          <w:iCs/>
          <w:sz w:val="22"/>
          <w:szCs w:val="22"/>
        </w:rPr>
        <w:t xml:space="preserve"> and text.</w:t>
      </w:r>
    </w:p>
    <w:p w14:paraId="4A81127B" w14:textId="556740B2" w:rsidR="000721EB" w:rsidRDefault="000721EB" w:rsidP="00942BA9"/>
    <w:p w14:paraId="59A309AE" w14:textId="50C4E5B9" w:rsidR="000721EB" w:rsidRDefault="000721EB" w:rsidP="00942BA9"/>
    <w:p w14:paraId="53BD9A1B" w14:textId="778515DB" w:rsidR="000721EB" w:rsidRDefault="000721EB" w:rsidP="00942BA9"/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val="en-US" w:eastAsia="en-US"/>
        </w:rPr>
        <w:id w:val="-1040971988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08D7C3D9" w14:textId="773FADC6" w:rsidR="00661F95" w:rsidRDefault="00661F95">
          <w:pPr>
            <w:pStyle w:val="TOCHeading"/>
          </w:pPr>
          <w:r>
            <w:t>Contents</w:t>
          </w:r>
        </w:p>
        <w:p w14:paraId="5E48A963" w14:textId="26362A2C" w:rsidR="00860124" w:rsidRDefault="00661F95">
          <w:pPr>
            <w:pStyle w:val="TOC2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7438102" w:history="1">
            <w:r w:rsidR="00860124" w:rsidRPr="00994928">
              <w:rPr>
                <w:rStyle w:val="Hyperlink"/>
                <w:noProof/>
              </w:rPr>
              <w:t>Purpose</w:t>
            </w:r>
            <w:r w:rsidR="00860124">
              <w:rPr>
                <w:noProof/>
                <w:webHidden/>
              </w:rPr>
              <w:tab/>
            </w:r>
            <w:r w:rsidR="00860124">
              <w:rPr>
                <w:noProof/>
                <w:webHidden/>
              </w:rPr>
              <w:fldChar w:fldCharType="begin"/>
            </w:r>
            <w:r w:rsidR="00860124">
              <w:rPr>
                <w:noProof/>
                <w:webHidden/>
              </w:rPr>
              <w:instrText xml:space="preserve"> PAGEREF _Toc127438102 \h </w:instrText>
            </w:r>
            <w:r w:rsidR="00860124">
              <w:rPr>
                <w:noProof/>
                <w:webHidden/>
              </w:rPr>
            </w:r>
            <w:r w:rsidR="00860124">
              <w:rPr>
                <w:noProof/>
                <w:webHidden/>
              </w:rPr>
              <w:fldChar w:fldCharType="separate"/>
            </w:r>
            <w:r w:rsidR="00860124">
              <w:rPr>
                <w:noProof/>
                <w:webHidden/>
              </w:rPr>
              <w:t>2</w:t>
            </w:r>
            <w:r w:rsidR="00860124">
              <w:rPr>
                <w:noProof/>
                <w:webHidden/>
              </w:rPr>
              <w:fldChar w:fldCharType="end"/>
            </w:r>
          </w:hyperlink>
        </w:p>
        <w:p w14:paraId="249717CE" w14:textId="4AEBA811" w:rsidR="00860124" w:rsidRDefault="00146CD8">
          <w:pPr>
            <w:pStyle w:val="TOC2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7438103" w:history="1">
            <w:r w:rsidR="00860124" w:rsidRPr="00994928">
              <w:rPr>
                <w:rStyle w:val="Hyperlink"/>
                <w:noProof/>
              </w:rPr>
              <w:t>Key Terms</w:t>
            </w:r>
            <w:r w:rsidR="00860124">
              <w:rPr>
                <w:noProof/>
                <w:webHidden/>
              </w:rPr>
              <w:tab/>
            </w:r>
            <w:r w:rsidR="00860124">
              <w:rPr>
                <w:noProof/>
                <w:webHidden/>
              </w:rPr>
              <w:fldChar w:fldCharType="begin"/>
            </w:r>
            <w:r w:rsidR="00860124">
              <w:rPr>
                <w:noProof/>
                <w:webHidden/>
              </w:rPr>
              <w:instrText xml:space="preserve"> PAGEREF _Toc127438103 \h </w:instrText>
            </w:r>
            <w:r w:rsidR="00860124">
              <w:rPr>
                <w:noProof/>
                <w:webHidden/>
              </w:rPr>
            </w:r>
            <w:r w:rsidR="00860124">
              <w:rPr>
                <w:noProof/>
                <w:webHidden/>
              </w:rPr>
              <w:fldChar w:fldCharType="separate"/>
            </w:r>
            <w:r w:rsidR="00860124">
              <w:rPr>
                <w:noProof/>
                <w:webHidden/>
              </w:rPr>
              <w:t>2</w:t>
            </w:r>
            <w:r w:rsidR="00860124">
              <w:rPr>
                <w:noProof/>
                <w:webHidden/>
              </w:rPr>
              <w:fldChar w:fldCharType="end"/>
            </w:r>
          </w:hyperlink>
        </w:p>
        <w:p w14:paraId="5378EF55" w14:textId="52B362F8" w:rsidR="00860124" w:rsidRDefault="00146CD8" w:rsidP="00860124">
          <w:pPr>
            <w:pStyle w:val="TOC3"/>
            <w:tabs>
              <w:tab w:val="right" w:leader="dot" w:pos="9010"/>
            </w:tabs>
            <w:ind w:left="0"/>
            <w:rPr>
              <w:rFonts w:asciiTheme="minorHAnsi" w:eastAsiaTheme="minorEastAsia" w:hAnsiTheme="minorHAnsi" w:cstheme="minorBidi"/>
              <w:noProof/>
            </w:rPr>
          </w:pPr>
          <w:hyperlink w:anchor="_Toc127438104" w:history="1">
            <w:r w:rsidR="00860124" w:rsidRPr="00994928">
              <w:rPr>
                <w:rStyle w:val="Hyperlink"/>
                <w:noProof/>
              </w:rPr>
              <w:t>How to Submit Vendor Acknowledgment of Purchase Orders in the CSP</w:t>
            </w:r>
            <w:r w:rsidR="00860124">
              <w:rPr>
                <w:noProof/>
                <w:webHidden/>
              </w:rPr>
              <w:tab/>
            </w:r>
            <w:r w:rsidR="00860124">
              <w:rPr>
                <w:noProof/>
                <w:webHidden/>
              </w:rPr>
              <w:fldChar w:fldCharType="begin"/>
            </w:r>
            <w:r w:rsidR="00860124">
              <w:rPr>
                <w:noProof/>
                <w:webHidden/>
              </w:rPr>
              <w:instrText xml:space="preserve"> PAGEREF _Toc127438104 \h </w:instrText>
            </w:r>
            <w:r w:rsidR="00860124">
              <w:rPr>
                <w:noProof/>
                <w:webHidden/>
              </w:rPr>
            </w:r>
            <w:r w:rsidR="00860124">
              <w:rPr>
                <w:noProof/>
                <w:webHidden/>
              </w:rPr>
              <w:fldChar w:fldCharType="separate"/>
            </w:r>
            <w:r w:rsidR="00860124">
              <w:rPr>
                <w:noProof/>
                <w:webHidden/>
              </w:rPr>
              <w:t>2</w:t>
            </w:r>
            <w:r w:rsidR="00860124">
              <w:rPr>
                <w:noProof/>
                <w:webHidden/>
              </w:rPr>
              <w:fldChar w:fldCharType="end"/>
            </w:r>
          </w:hyperlink>
        </w:p>
        <w:p w14:paraId="6182843E" w14:textId="78326055" w:rsidR="00860124" w:rsidRDefault="00146CD8">
          <w:pPr>
            <w:pStyle w:val="TOC2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7438105" w:history="1">
            <w:r w:rsidR="00860124" w:rsidRPr="00994928">
              <w:rPr>
                <w:rStyle w:val="Hyperlink"/>
                <w:noProof/>
              </w:rPr>
              <w:t>Additional Resources</w:t>
            </w:r>
            <w:r w:rsidR="00860124">
              <w:rPr>
                <w:noProof/>
                <w:webHidden/>
              </w:rPr>
              <w:tab/>
            </w:r>
            <w:r w:rsidR="00860124">
              <w:rPr>
                <w:noProof/>
                <w:webHidden/>
              </w:rPr>
              <w:fldChar w:fldCharType="begin"/>
            </w:r>
            <w:r w:rsidR="00860124">
              <w:rPr>
                <w:noProof/>
                <w:webHidden/>
              </w:rPr>
              <w:instrText xml:space="preserve"> PAGEREF _Toc127438105 \h </w:instrText>
            </w:r>
            <w:r w:rsidR="00860124">
              <w:rPr>
                <w:noProof/>
                <w:webHidden/>
              </w:rPr>
            </w:r>
            <w:r w:rsidR="00860124">
              <w:rPr>
                <w:noProof/>
                <w:webHidden/>
              </w:rPr>
              <w:fldChar w:fldCharType="separate"/>
            </w:r>
            <w:r w:rsidR="00860124">
              <w:rPr>
                <w:noProof/>
                <w:webHidden/>
              </w:rPr>
              <w:t>4</w:t>
            </w:r>
            <w:r w:rsidR="00860124">
              <w:rPr>
                <w:noProof/>
                <w:webHidden/>
              </w:rPr>
              <w:fldChar w:fldCharType="end"/>
            </w:r>
          </w:hyperlink>
        </w:p>
        <w:p w14:paraId="67181BBB" w14:textId="61C03FA7" w:rsidR="00860124" w:rsidRDefault="00146CD8">
          <w:pPr>
            <w:pStyle w:val="TOC2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7438106" w:history="1">
            <w:r w:rsidR="00860124" w:rsidRPr="00994928">
              <w:rPr>
                <w:rStyle w:val="Hyperlink"/>
                <w:noProof/>
              </w:rPr>
              <w:t>Change Version</w:t>
            </w:r>
            <w:r w:rsidR="00860124">
              <w:rPr>
                <w:noProof/>
                <w:webHidden/>
              </w:rPr>
              <w:tab/>
            </w:r>
            <w:r w:rsidR="00860124">
              <w:rPr>
                <w:noProof/>
                <w:webHidden/>
              </w:rPr>
              <w:fldChar w:fldCharType="begin"/>
            </w:r>
            <w:r w:rsidR="00860124">
              <w:rPr>
                <w:noProof/>
                <w:webHidden/>
              </w:rPr>
              <w:instrText xml:space="preserve"> PAGEREF _Toc127438106 \h </w:instrText>
            </w:r>
            <w:r w:rsidR="00860124">
              <w:rPr>
                <w:noProof/>
                <w:webHidden/>
              </w:rPr>
            </w:r>
            <w:r w:rsidR="00860124">
              <w:rPr>
                <w:noProof/>
                <w:webHidden/>
              </w:rPr>
              <w:fldChar w:fldCharType="separate"/>
            </w:r>
            <w:r w:rsidR="00860124">
              <w:rPr>
                <w:noProof/>
                <w:webHidden/>
              </w:rPr>
              <w:t>4</w:t>
            </w:r>
            <w:r w:rsidR="00860124">
              <w:rPr>
                <w:noProof/>
                <w:webHidden/>
              </w:rPr>
              <w:fldChar w:fldCharType="end"/>
            </w:r>
          </w:hyperlink>
        </w:p>
        <w:p w14:paraId="588114B4" w14:textId="22ECD3A4" w:rsidR="00661F95" w:rsidRDefault="00661F95">
          <w:r>
            <w:rPr>
              <w:b/>
              <w:bCs/>
              <w:noProof/>
            </w:rPr>
            <w:fldChar w:fldCharType="end"/>
          </w:r>
        </w:p>
      </w:sdtContent>
    </w:sdt>
    <w:p w14:paraId="0354A402" w14:textId="7E7728DA" w:rsidR="00852A1F" w:rsidRDefault="00852A1F" w:rsidP="4ED4D7FC"/>
    <w:p w14:paraId="3C67368C" w14:textId="77777777" w:rsidR="008D23AD" w:rsidRPr="00493893" w:rsidRDefault="008D23AD" w:rsidP="4ED4D7FC"/>
    <w:p w14:paraId="3A450887" w14:textId="0564E4C2" w:rsidR="00C14EAC" w:rsidRDefault="00C14EAC" w:rsidP="00F2761D">
      <w:pPr>
        <w:ind w:left="-450" w:right="-430"/>
        <w:rPr>
          <w:rFonts w:cstheme="minorHAnsi"/>
          <w:noProof/>
        </w:rPr>
      </w:pPr>
      <w:bookmarkStart w:id="0" w:name="_Toc29308833"/>
    </w:p>
    <w:tbl>
      <w:tblPr>
        <w:tblStyle w:val="TableGrid"/>
        <w:tblpPr w:leftFromText="180" w:rightFromText="180" w:vertAnchor="page" w:horzAnchor="margin" w:tblpY="2092"/>
        <w:tblW w:w="90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"/>
        <w:gridCol w:w="8343"/>
      </w:tblGrid>
      <w:tr w:rsidR="00963419" w:rsidRPr="00C43AA3" w14:paraId="64164E2F" w14:textId="77777777" w:rsidTr="0096032E">
        <w:trPr>
          <w:trHeight w:val="810"/>
        </w:trPr>
        <w:tc>
          <w:tcPr>
            <w:tcW w:w="666" w:type="dxa"/>
            <w:shd w:val="clear" w:color="auto" w:fill="33D196" w:themeFill="accent3"/>
            <w:vAlign w:val="center"/>
          </w:tcPr>
          <w:p w14:paraId="3477FBB3" w14:textId="77777777" w:rsidR="00963419" w:rsidRDefault="00963419" w:rsidP="00F844F0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46C25EE1" wp14:editId="2D526AC1">
                  <wp:extent cx="277091" cy="277091"/>
                  <wp:effectExtent l="0" t="0" r="8890" b="8890"/>
                  <wp:docPr id="15" name="Picture 15" descr="Warning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phic 9" descr="Warning outlin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36" cy="27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1" w:name="_top"/>
        <w:bookmarkEnd w:id="1"/>
        <w:tc>
          <w:tcPr>
            <w:tcW w:w="8343" w:type="dxa"/>
            <w:shd w:val="clear" w:color="auto" w:fill="D6F5E9" w:themeFill="accent3" w:themeFillTint="33"/>
            <w:vAlign w:val="center"/>
          </w:tcPr>
          <w:p w14:paraId="79FFC430" w14:textId="47D748CD" w:rsidR="00963419" w:rsidRPr="00F92507" w:rsidRDefault="00B45A6A" w:rsidP="00F844F0">
            <w:pPr>
              <w:rPr>
                <w:rFonts w:asciiTheme="majorHAnsi" w:hAnsiTheme="majorHAnsi" w:cstheme="majorHAnsi"/>
                <w:b/>
                <w:bCs/>
                <w:color w:val="753BBD" w:themeColor="accent2"/>
                <w:lang w:val="en-GB"/>
              </w:rPr>
            </w:pPr>
            <w:r>
              <w:rPr>
                <w:rFonts w:ascii="Arial" w:hAnsi="Arial" w:cs="Arial"/>
                <w:noProof/>
                <w:color w:val="FFFFFF" w:themeColor="background1"/>
                <w:spacing w:val="-24"/>
                <w:kern w:val="16"/>
                <w:sz w:val="48"/>
                <w:szCs w:val="48"/>
              </w:rPr>
              <mc:AlternateContent>
                <mc:Choice Requires="wpg">
                  <w:drawing>
                    <wp:anchor distT="0" distB="0" distL="114300" distR="114300" simplePos="0" relativeHeight="251658547" behindDoc="0" locked="0" layoutInCell="1" allowOverlap="1" wp14:anchorId="2DFAFE70" wp14:editId="3DBDA086">
                      <wp:simplePos x="0" y="0"/>
                      <wp:positionH relativeFrom="column">
                        <wp:posOffset>-1402080</wp:posOffset>
                      </wp:positionH>
                      <wp:positionV relativeFrom="paragraph">
                        <wp:posOffset>-679450</wp:posOffset>
                      </wp:positionV>
                      <wp:extent cx="7574280" cy="2811145"/>
                      <wp:effectExtent l="0" t="0" r="7620" b="8255"/>
                      <wp:wrapNone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74280" cy="2811145"/>
                                <a:chOff x="0" y="0"/>
                                <a:chExt cx="7574280" cy="2965596"/>
                              </a:xfrm>
                            </wpg:grpSpPr>
                            <wps:wsp>
                              <wps:cNvPr id="4" name="Rectangle 4"/>
                              <wps:cNvSpPr/>
                              <wps:spPr>
                                <a:xfrm>
                                  <a:off x="0" y="0"/>
                                  <a:ext cx="7551566" cy="4993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5" name="Group 35"/>
                              <wpg:cNvGrpSpPr/>
                              <wpg:grpSpPr>
                                <a:xfrm>
                                  <a:off x="0" y="158261"/>
                                  <a:ext cx="7574280" cy="2807335"/>
                                  <a:chOff x="0" y="0"/>
                                  <a:chExt cx="7574369" cy="2807676"/>
                                </a:xfrm>
                              </wpg:grpSpPr>
                              <wpg:grpSp>
                                <wpg:cNvPr id="28" name="Group 7"/>
                                <wpg:cNvGrpSpPr/>
                                <wpg:grpSpPr>
                                  <a:xfrm>
                                    <a:off x="0" y="0"/>
                                    <a:ext cx="7574369" cy="2807676"/>
                                    <a:chOff x="0" y="0"/>
                                    <a:chExt cx="9206079" cy="3413234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9" name="Picture 29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4889" r="10205" b="14889"/>
                                    <a:stretch/>
                                  </pic:blipFill>
                                  <pic:spPr>
                                    <a:xfrm>
                                      <a:off x="3434600" y="408958"/>
                                      <a:ext cx="5766373" cy="30042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30" name="Freeform: Shape 30"/>
                                  <wps:cNvSpPr/>
                                  <wps:spPr>
                                    <a:xfrm>
                                      <a:off x="0" y="408959"/>
                                      <a:ext cx="6909454" cy="3004274"/>
                                    </a:xfrm>
                                    <a:custGeom>
                                      <a:avLst/>
                                      <a:gdLst>
                                        <a:gd name="connsiteX0" fmla="*/ 0 w 6909454"/>
                                        <a:gd name="connsiteY0" fmla="*/ 0 h 3004274"/>
                                        <a:gd name="connsiteX1" fmla="*/ 6909454 w 6909454"/>
                                        <a:gd name="connsiteY1" fmla="*/ 0 h 3004274"/>
                                        <a:gd name="connsiteX2" fmla="*/ 4908932 w 6909454"/>
                                        <a:gd name="connsiteY2" fmla="*/ 3004274 h 3004274"/>
                                        <a:gd name="connsiteX3" fmla="*/ 0 w 6909454"/>
                                        <a:gd name="connsiteY3" fmla="*/ 3004274 h 300427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6909454" h="3004274">
                                          <a:moveTo>
                                            <a:pt x="0" y="0"/>
                                          </a:moveTo>
                                          <a:lnTo>
                                            <a:pt x="6909454" y="0"/>
                                          </a:lnTo>
                                          <a:lnTo>
                                            <a:pt x="4908932" y="3004274"/>
                                          </a:lnTo>
                                          <a:lnTo>
                                            <a:pt x="0" y="300427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gradFill flip="none" rotWithShape="1">
                                      <a:gsLst>
                                        <a:gs pos="0">
                                          <a:schemeClr val="accent1"/>
                                        </a:gs>
                                        <a:gs pos="45000">
                                          <a:schemeClr val="accent1"/>
                                        </a:gs>
                                        <a:gs pos="100000">
                                          <a:schemeClr val="accent2"/>
                                        </a:gs>
                                      </a:gsLst>
                                      <a:lin ang="18900000" scaled="1"/>
                                      <a:tileRect/>
                                    </a:gra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square" rtlCol="0" anchor="ctr">
                                    <a:noAutofit/>
                                  </wps:bodyPr>
                                </wps:wsp>
                                <wps:wsp>
                                  <wps:cNvPr id="31" name="Rectangle 31"/>
                                  <wps:cNvSpPr/>
                                  <wps:spPr>
                                    <a:xfrm>
                                      <a:off x="1" y="0"/>
                                      <a:ext cx="9206078" cy="40748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32" name="TextBox 37"/>
                                  <wps:cNvSpPr txBox="1"/>
                                  <wps:spPr>
                                    <a:xfrm>
                                      <a:off x="6634449" y="65242"/>
                                      <a:ext cx="243840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183D3523" w14:textId="77777777" w:rsidR="001424AD" w:rsidRPr="001424AD" w:rsidRDefault="001424AD" w:rsidP="001424AD">
                                        <w:pPr>
                                          <w:jc w:val="right"/>
                                          <w:rPr>
                                            <w:rFonts w:hAnsi="Arial"/>
                                            <w:color w:val="10069F" w:themeColor="accent1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1424AD">
                                          <w:rPr>
                                            <w:rFonts w:hAnsi="Arial"/>
                                            <w:color w:val="10069F" w:themeColor="accent1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  <w:t>Powering K-C’s digital future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33" name="Graphic 3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89956" y="116575"/>
                                      <a:ext cx="1388460" cy="1743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34" name="Freeform: Shape 34"/>
                                  <wps:cNvSpPr/>
                                  <wps:spPr>
                                    <a:xfrm>
                                      <a:off x="4496725" y="1025704"/>
                                      <a:ext cx="2138073" cy="2387530"/>
                                    </a:xfrm>
                                    <a:custGeom>
                                      <a:avLst/>
                                      <a:gdLst>
                                        <a:gd name="connsiteX0" fmla="*/ 1529685 w 2138073"/>
                                        <a:gd name="connsiteY0" fmla="*/ 0 h 2387530"/>
                                        <a:gd name="connsiteX1" fmla="*/ 2138073 w 2138073"/>
                                        <a:gd name="connsiteY1" fmla="*/ 392204 h 2387530"/>
                                        <a:gd name="connsiteX2" fmla="*/ 1154184 w 2138073"/>
                                        <a:gd name="connsiteY2" fmla="*/ 1917081 h 2387530"/>
                                        <a:gd name="connsiteX3" fmla="*/ 850384 w 2138073"/>
                                        <a:gd name="connsiteY3" fmla="*/ 2387530 h 2387530"/>
                                        <a:gd name="connsiteX4" fmla="*/ 0 w 2138073"/>
                                        <a:gd name="connsiteY4" fmla="*/ 2387530 h 238753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2138073" h="2387530">
                                          <a:moveTo>
                                            <a:pt x="1529685" y="0"/>
                                          </a:moveTo>
                                          <a:lnTo>
                                            <a:pt x="2138073" y="392204"/>
                                          </a:lnTo>
                                          <a:cubicBezTo>
                                            <a:pt x="1816047" y="890344"/>
                                            <a:pt x="1482147" y="1408788"/>
                                            <a:pt x="1154184" y="1917081"/>
                                          </a:cubicBezTo>
                                          <a:lnTo>
                                            <a:pt x="850384" y="2387530"/>
                                          </a:lnTo>
                                          <a:lnTo>
                                            <a:pt x="0" y="238753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gradFill>
                                      <a:gsLst>
                                        <a:gs pos="18000">
                                          <a:schemeClr val="accent3"/>
                                        </a:gs>
                                        <a:gs pos="66000">
                                          <a:schemeClr val="accent3">
                                            <a:alpha val="0"/>
                                          </a:schemeClr>
                                        </a:gs>
                                      </a:gsLst>
                                      <a:lin ang="15000000" scaled="0"/>
                                    </a:gra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square" rtlCol="0" anchor="ctr">
                                    <a:noAutofit/>
                                  </wps:bodyPr>
                                </wps:wsp>
                              </wpg:grpSp>
                              <wps:wsp>
                                <wps:cNvPr id="10" name="Text Box 2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16169" y="785347"/>
                                    <a:ext cx="4784045" cy="717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/>
                                    <a:ext uri="{91240B29-F687-4f45-9708-019B960494DF}"/>
                                  </a:extLst>
                                </wps:spPr>
                                <wps:txbx>
                                  <w:txbxContent>
                                    <w:p w14:paraId="1F7999D5" w14:textId="466E775A" w:rsidR="000721EB" w:rsidRPr="00987587" w:rsidRDefault="00992ED2" w:rsidP="000721EB">
                                      <w:pPr>
                                        <w:rPr>
                                          <w:rFonts w:ascii="Arial" w:hAnsi="Arial" w:cs="Arial"/>
                                          <w:bCs/>
                                          <w:color w:val="10069F" w:themeColor="accent1"/>
                                          <w:sz w:val="44"/>
                                          <w:szCs w:val="44"/>
                                        </w:rPr>
                                      </w:pPr>
                                      <w:r w:rsidRPr="00987587">
                                        <w:rPr>
                                          <w:rFonts w:ascii="Arial" w:hAnsi="Arial" w:cs="Arial"/>
                                          <w:bCs/>
                                          <w:color w:val="FFFFFF" w:themeColor="background1"/>
                                          <w:spacing w:val="-24"/>
                                          <w:kern w:val="16"/>
                                          <w:sz w:val="44"/>
                                          <w:szCs w:val="44"/>
                                        </w:rPr>
                                        <w:t xml:space="preserve">How to </w:t>
                                      </w:r>
                                      <w:r w:rsidR="00987587" w:rsidRPr="00987587">
                                        <w:rPr>
                                          <w:rFonts w:ascii="Arial" w:hAnsi="Arial" w:cs="Arial"/>
                                          <w:bCs/>
                                          <w:color w:val="FFFFFF" w:themeColor="background1"/>
                                          <w:spacing w:val="-24"/>
                                          <w:kern w:val="16"/>
                                          <w:sz w:val="44"/>
                                          <w:szCs w:val="44"/>
                                        </w:rPr>
                                        <w:t xml:space="preserve">Provide Vendor Acknowledgement of Purchase Order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11" name="Straight Connector 11"/>
                                <wps:cNvCnPr/>
                                <wps:spPr>
                                  <a:xfrm>
                                    <a:off x="457200" y="1636834"/>
                                    <a:ext cx="875030" cy="0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chemeClr val="accent3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57553" y="1846186"/>
                                    <a:ext cx="3072765" cy="5104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FC34D85" w14:textId="7E3B79FE" w:rsidR="000721EB" w:rsidRPr="00014EF1" w:rsidRDefault="006A0A6C" w:rsidP="000721EB">
                                      <w:pP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Coupa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FAFE70" id="Group 3" o:spid="_x0000_s1026" style="position:absolute;margin-left:-110.4pt;margin-top:-53.5pt;width:596.4pt;height:221.35pt;z-index:251658547;mso-width-relative:margin;mso-height-relative:margin" coordsize="75742,2965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">
                      <v:rect id="Rectangle 4" o:spid="_x0000_s1027" style="position:absolute;width:75515;height:4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pUxAAAANoAAAAPAAAAZHJzL2Rvd25yZXYueG1sRI9PawIx&#10;FMTvhX6H8ApeimZ1i8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BqbGlTEAAAA2gAAAA8A&#10;AAAAAAAAAAAAAAAABwIAAGRycy9kb3ducmV2LnhtbFBLBQYAAAAAAwADALcAAAD4AgAAAAA=&#10;" fillcolor="white [3212]" stroked="f" strokeweight="1pt"/>
                      <v:group id="Group 35" o:spid="_x0000_s1028" style="position:absolute;top:1582;width:75742;height:28073" coordsize="75743,28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<v:group id="Group 7" o:spid="_x0000_s1029" style="position:absolute;width:75743;height:28076" coordsize="92060,34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Picture 29" o:spid="_x0000_s1030" type="#_x0000_t75" style="position:absolute;left:34346;top:4089;width:57663;height:30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">
                            <v:imagedata r:id="rId16" o:title="" croptop="9758f" cropbottom="9758f" cropright="6688f"/>
                          </v:shape>
                          <v:shape id="Freeform: Shape 30" o:spid="_x0000_s1031" style="position:absolute;top:4089;width:69094;height:30043;visibility:visible;mso-wrap-style:square;v-text-anchor:middle" coordsize="6909454,300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" path="m,l6909454,,4908932,3004274,,3004274,,xe" fillcolor="#10069f [3204]" stroked="f" strokeweight="1pt">
                            <v:fill color2="#753bbd [3205]" rotate="t" angle="135" colors="0 #10069f;29491f #10069f;1 #753bbd" focus="100%" type="gradient"/>
                            <v:stroke joinstyle="miter"/>
                            <v:path arrowok="t" o:connecttype="custom" o:connectlocs="0,0;6909454,0;4908932,3004274;0,3004274" o:connectangles="0,0,0,0"/>
                          </v:shape>
                          <v:rect id="Rectangle 31" o:spid="_x0000_s1032" style="position:absolute;width:92060;height:4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" fillcolor="white [3212]" stroked="f" strokeweight="1pt"/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Box 37" o:spid="_x0000_s1033" type="#_x0000_t202" style="position:absolute;left:66344;top:652;width:2438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          <v:textbox>
                              <w:txbxContent>
                                <w:p w14:paraId="183D3523" w14:textId="77777777" w:rsidR="001424AD" w:rsidRPr="001424AD" w:rsidRDefault="001424AD" w:rsidP="001424AD">
                                  <w:pPr>
                                    <w:jc w:val="right"/>
                                    <w:rPr>
                                      <w:rFonts w:hAnsi="Arial"/>
                                      <w:color w:val="10069F" w:themeColor="accen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1424AD">
                                    <w:rPr>
                                      <w:rFonts w:hAnsi="Arial"/>
                                      <w:color w:val="10069F" w:themeColor="accent1"/>
                                      <w:kern w:val="24"/>
                                      <w:sz w:val="18"/>
                                      <w:szCs w:val="18"/>
                                    </w:rPr>
                                    <w:t>Powering K-C’s digital future</w:t>
                                  </w:r>
                                </w:p>
                              </w:txbxContent>
                            </v:textbox>
                          </v:shape>
                          <v:shape id="Graphic 38" o:spid="_x0000_s1034" type="#_x0000_t75" style="position:absolute;left:1899;top:1165;width:13885;height:1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">
                            <v:imagedata r:id="rId17" o:title=""/>
                          </v:shape>
                          <v:shape id="Freeform: Shape 34" o:spid="_x0000_s1035" style="position:absolute;left:44967;top:10257;width:21380;height:23875;visibility:visible;mso-wrap-style:square;v-text-anchor:middle" coordsize="2138073,238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" path="m1529685,r608388,392204c1816047,890344,1482147,1408788,1154184,1917081l850384,2387530,,2387530,1529685,xe" fillcolor="#33d196 [3206]" stroked="f" strokeweight="1pt">
                            <v:fill opacity="0" color2="#33d196 [3206]" angle="200" colors="0 #33d196;11796f #33d196" focus="100%" type="gradient">
                              <o:fill v:ext="view" type="gradientUnscaled"/>
                            </v:fill>
                            <v:stroke joinstyle="miter"/>
                            <v:path arrowok="t" o:connecttype="custom" o:connectlocs="1529685,0;2138073,392204;1154184,1917081;850384,2387530;0,2387530" o:connectangles="0,0,0,0,0"/>
                          </v:shape>
                        </v:group>
                        <v:shape id="Text Box 21" o:spid="_x0000_s1036" type="#_x0000_t202" style="position:absolute;left:4161;top:7853;width:47841;height:7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" filled="f" stroked="f">
                          <v:textbox inset="0,0,0,0">
                            <w:txbxContent>
                              <w:p w14:paraId="1F7999D5" w14:textId="466E775A" w:rsidR="000721EB" w:rsidRPr="00987587" w:rsidRDefault="00992ED2" w:rsidP="000721EB">
                                <w:pPr>
                                  <w:rPr>
                                    <w:rFonts w:ascii="Arial" w:hAnsi="Arial" w:cs="Arial"/>
                                    <w:bCs/>
                                    <w:color w:val="10069F" w:themeColor="accent1"/>
                                    <w:sz w:val="44"/>
                                    <w:szCs w:val="44"/>
                                  </w:rPr>
                                </w:pPr>
                                <w:r w:rsidRPr="00987587">
                                  <w:rPr>
                                    <w:rFonts w:ascii="Arial" w:hAnsi="Arial" w:cs="Arial"/>
                                    <w:bCs/>
                                    <w:color w:val="FFFFFF" w:themeColor="background1"/>
                                    <w:spacing w:val="-24"/>
                                    <w:kern w:val="16"/>
                                    <w:sz w:val="44"/>
                                    <w:szCs w:val="44"/>
                                  </w:rPr>
                                  <w:t xml:space="preserve">How to </w:t>
                                </w:r>
                                <w:r w:rsidR="00987587" w:rsidRPr="00987587">
                                  <w:rPr>
                                    <w:rFonts w:ascii="Arial" w:hAnsi="Arial" w:cs="Arial"/>
                                    <w:bCs/>
                                    <w:color w:val="FFFFFF" w:themeColor="background1"/>
                                    <w:spacing w:val="-24"/>
                                    <w:kern w:val="16"/>
                                    <w:sz w:val="44"/>
                                    <w:szCs w:val="44"/>
                                  </w:rPr>
                                  <w:t xml:space="preserve">Provide Vendor Acknowledgement of Purchase Order </w:t>
                                </w:r>
                              </w:p>
                            </w:txbxContent>
                          </v:textbox>
                        </v:shape>
                        <v:line id="Straight Connector 11" o:spid="_x0000_s1037" style="position:absolute;visibility:visible;mso-wrap-style:square" from="4572,16368" to="13322,16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" strokecolor="#33d196 [3206]" strokeweight="2.25pt">
                          <v:stroke joinstyle="miter"/>
                        </v:line>
                        <v:shape id="Text Box 2" o:spid="_x0000_s1038" type="#_x0000_t202" style="position:absolute;left:3575;top:18461;width:30728;height:5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      <v:textbox>
                            <w:txbxContent>
                              <w:p w14:paraId="3FC34D85" w14:textId="7E3B79FE" w:rsidR="000721EB" w:rsidRPr="00014EF1" w:rsidRDefault="006A0A6C" w:rsidP="000721EB">
                                <w:pP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Coupa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963419" w:rsidRPr="00F9250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Your screen in </w:t>
            </w:r>
            <w:r w:rsidR="00595A41">
              <w:rPr>
                <w:rFonts w:ascii="Arial" w:hAnsi="Arial" w:cs="Arial"/>
                <w:b/>
                <w:bCs/>
                <w:sz w:val="22"/>
                <w:szCs w:val="22"/>
              </w:rPr>
              <w:t>the Coupa Supplier Portal</w:t>
            </w:r>
            <w:r w:rsidR="00963419" w:rsidRPr="00F9250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may differ slightly from this training, but the steps to complete the activity will be the same.</w:t>
            </w:r>
          </w:p>
        </w:tc>
      </w:tr>
    </w:tbl>
    <w:p w14:paraId="38563066" w14:textId="5A50AD3F" w:rsidR="00C14EAC" w:rsidRDefault="00C14EAC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tbl>
      <w:tblPr>
        <w:tblStyle w:val="TableGrid"/>
        <w:tblpPr w:leftFromText="180" w:rightFromText="180" w:vertAnchor="page" w:horzAnchor="margin" w:tblpY="2092"/>
        <w:tblW w:w="90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8379"/>
      </w:tblGrid>
      <w:tr w:rsidR="002D0736" w:rsidRPr="00C43AA3" w14:paraId="6A79AD4B" w14:textId="77777777">
        <w:trPr>
          <w:trHeight w:val="810"/>
        </w:trPr>
        <w:tc>
          <w:tcPr>
            <w:tcW w:w="630" w:type="dxa"/>
            <w:shd w:val="clear" w:color="auto" w:fill="33D196" w:themeFill="accent3"/>
            <w:vAlign w:val="center"/>
          </w:tcPr>
          <w:p w14:paraId="50CC6005" w14:textId="77777777" w:rsidR="002D0736" w:rsidRDefault="002D0736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8F9F34E" wp14:editId="07F7E81B">
                  <wp:extent cx="277091" cy="277091"/>
                  <wp:effectExtent l="0" t="0" r="8890" b="8890"/>
                  <wp:docPr id="958" name="Picture 958" descr="Warning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phic 9" descr="Warning outlin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36" cy="27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9" w:type="dxa"/>
            <w:shd w:val="clear" w:color="auto" w:fill="D6F5E9" w:themeFill="accent3" w:themeFillTint="33"/>
            <w:vAlign w:val="center"/>
          </w:tcPr>
          <w:p w14:paraId="4B8C8FE9" w14:textId="3E2572D0" w:rsidR="002D0736" w:rsidRPr="00F92507" w:rsidRDefault="002D0736">
            <w:pPr>
              <w:rPr>
                <w:rFonts w:asciiTheme="majorHAnsi" w:hAnsiTheme="majorHAnsi" w:cstheme="majorHAnsi"/>
                <w:b/>
                <w:bCs/>
                <w:color w:val="753BBD" w:themeColor="accent2"/>
                <w:lang w:val="en-GB"/>
              </w:rPr>
            </w:pPr>
            <w:r w:rsidRPr="00F9250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Your screen in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the </w:t>
            </w:r>
            <w:r w:rsidRPr="00F92507">
              <w:rPr>
                <w:rFonts w:ascii="Arial" w:hAnsi="Arial" w:cs="Arial"/>
                <w:b/>
                <w:bCs/>
                <w:sz w:val="22"/>
                <w:szCs w:val="22"/>
              </w:rPr>
              <w:t>Coupa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Supply Portal</w:t>
            </w:r>
            <w:r w:rsidRPr="00F9250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may differ slightly from this training, but the steps to complete the activity will be the same.</w:t>
            </w:r>
          </w:p>
        </w:tc>
      </w:tr>
    </w:tbl>
    <w:p w14:paraId="64133B07" w14:textId="77777777" w:rsidR="002D0736" w:rsidRDefault="002D0736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0D50D49A" w14:textId="2B76AAE6" w:rsidR="003B790B" w:rsidRDefault="003B790B">
      <w:pPr>
        <w:rPr>
          <w:rFonts w:ascii="Arial" w:hAnsi="Arial" w:cs="Arial"/>
          <w:b/>
          <w:bCs/>
          <w:i/>
          <w:iCs/>
          <w:sz w:val="22"/>
          <w:szCs w:val="22"/>
          <w:lang w:val="en-GB"/>
        </w:rPr>
      </w:pPr>
    </w:p>
    <w:tbl>
      <w:tblPr>
        <w:tblStyle w:val="TableGrid"/>
        <w:tblW w:w="9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"/>
        <w:gridCol w:w="8328"/>
      </w:tblGrid>
      <w:tr w:rsidR="008E33B4" w:rsidRPr="00F60F2C" w14:paraId="031F2933" w14:textId="77777777" w:rsidTr="00F92507">
        <w:trPr>
          <w:trHeight w:val="1040"/>
        </w:trPr>
        <w:tc>
          <w:tcPr>
            <w:tcW w:w="678" w:type="dxa"/>
            <w:shd w:val="clear" w:color="auto" w:fill="10069F" w:themeFill="accent1"/>
            <w:vAlign w:val="center"/>
          </w:tcPr>
          <w:p w14:paraId="37A4C2E3" w14:textId="77777777" w:rsidR="008E33B4" w:rsidRDefault="008E33B4" w:rsidP="00F844F0">
            <w:pPr>
              <w:ind w:right="-43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D7C3DE7" wp14:editId="4DD64353">
                  <wp:extent cx="288988" cy="251564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phic 2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8" cy="251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  <w:shd w:val="clear" w:color="auto" w:fill="BED2F3" w:themeFill="accent5"/>
            <w:vAlign w:val="center"/>
          </w:tcPr>
          <w:p w14:paraId="46D5620B" w14:textId="728DEC02" w:rsidR="008E33B4" w:rsidRPr="00F92507" w:rsidRDefault="008E33B4" w:rsidP="00F844F0">
            <w:pPr>
              <w:rPr>
                <w:rFonts w:asciiTheme="minorHAnsi" w:hAnsiTheme="minorHAnsi" w:cstheme="minorHAnsi"/>
                <w:b/>
                <w:bCs/>
                <w:color w:val="753BBD" w:themeColor="accent2"/>
                <w:sz w:val="22"/>
                <w:szCs w:val="22"/>
                <w:lang w:val="en-GB"/>
              </w:rPr>
            </w:pPr>
            <w:r w:rsidRPr="00F92507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This icon indicates there are further policy or business process details relating to a step. Click on the provided link(s) placed throughout the QRC for more information.</w:t>
            </w:r>
          </w:p>
        </w:tc>
      </w:tr>
    </w:tbl>
    <w:p w14:paraId="0D455399" w14:textId="3FAC645E" w:rsidR="008E33B4" w:rsidRDefault="008E33B4">
      <w:pPr>
        <w:rPr>
          <w:rFonts w:ascii="Arial" w:hAnsi="Arial" w:cs="Arial"/>
          <w:b/>
          <w:bCs/>
          <w:i/>
          <w:iCs/>
          <w:sz w:val="22"/>
          <w:szCs w:val="22"/>
          <w:lang w:val="en-GB"/>
        </w:rPr>
      </w:pPr>
    </w:p>
    <w:p w14:paraId="539331B4" w14:textId="50E6B223" w:rsidR="00860124" w:rsidRDefault="00860124">
      <w:pPr>
        <w:rPr>
          <w:rFonts w:ascii="Arial" w:hAnsi="Arial" w:cs="Arial"/>
          <w:b/>
          <w:bCs/>
          <w:i/>
          <w:iCs/>
          <w:sz w:val="22"/>
          <w:szCs w:val="22"/>
          <w:lang w:val="en-GB"/>
        </w:rPr>
      </w:pPr>
    </w:p>
    <w:p w14:paraId="3D4CCA32" w14:textId="77777777" w:rsidR="00860124" w:rsidRPr="003B790B" w:rsidRDefault="00860124">
      <w:pPr>
        <w:rPr>
          <w:rFonts w:ascii="Arial" w:hAnsi="Arial" w:cs="Arial"/>
          <w:b/>
          <w:bCs/>
          <w:i/>
          <w:iCs/>
          <w:sz w:val="22"/>
          <w:szCs w:val="22"/>
          <w:lang w:val="en-GB"/>
        </w:rPr>
      </w:pPr>
    </w:p>
    <w:p w14:paraId="623CD39C" w14:textId="3B5777BD" w:rsidR="002A2CA0" w:rsidRPr="00F2761D" w:rsidRDefault="002A2CA0" w:rsidP="008F2947">
      <w:pPr>
        <w:pStyle w:val="Heading2"/>
      </w:pPr>
      <w:bookmarkStart w:id="2" w:name="_Toc127438102"/>
      <w:r>
        <w:lastRenderedPageBreak/>
        <w:t>Purpose</w:t>
      </w:r>
      <w:bookmarkEnd w:id="2"/>
    </w:p>
    <w:p w14:paraId="7A96BE86" w14:textId="59BA1128" w:rsidR="00595949" w:rsidRPr="0072012E" w:rsidRDefault="00595949" w:rsidP="006F5072">
      <w:pPr>
        <w:tabs>
          <w:tab w:val="left" w:pos="270"/>
        </w:tabs>
        <w:spacing w:before="120" w:after="120"/>
        <w:rPr>
          <w:color w:val="000000"/>
          <w:u w:val="single"/>
        </w:rPr>
      </w:pPr>
      <w:r>
        <w:rPr>
          <w:rFonts w:ascii="Arial" w:hAnsi="Arial" w:cs="Arial"/>
          <w:sz w:val="22"/>
          <w:szCs w:val="22"/>
        </w:rPr>
        <w:t xml:space="preserve">This Quick Reference Card (QRC) </w:t>
      </w:r>
      <w:r w:rsidR="00B85DE9">
        <w:rPr>
          <w:rFonts w:ascii="Arial" w:hAnsi="Arial" w:cs="Arial"/>
          <w:sz w:val="22"/>
          <w:szCs w:val="22"/>
        </w:rPr>
        <w:t>explains</w:t>
      </w:r>
      <w:r w:rsidR="002034FB">
        <w:rPr>
          <w:rFonts w:ascii="Arial" w:hAnsi="Arial" w:cs="Arial"/>
          <w:sz w:val="22"/>
          <w:szCs w:val="22"/>
        </w:rPr>
        <w:t xml:space="preserve"> the process for</w:t>
      </w:r>
      <w:r w:rsidR="00B85DE9">
        <w:rPr>
          <w:rFonts w:ascii="Arial" w:hAnsi="Arial" w:cs="Arial"/>
          <w:sz w:val="22"/>
          <w:szCs w:val="22"/>
        </w:rPr>
        <w:t xml:space="preserve"> </w:t>
      </w:r>
      <w:r w:rsidR="002034FB">
        <w:rPr>
          <w:rFonts w:ascii="Arial" w:hAnsi="Arial" w:cs="Arial"/>
          <w:sz w:val="22"/>
          <w:szCs w:val="22"/>
        </w:rPr>
        <w:t xml:space="preserve">how </w:t>
      </w:r>
      <w:r w:rsidR="00D506F5">
        <w:rPr>
          <w:rFonts w:ascii="Arial" w:hAnsi="Arial" w:cs="Arial"/>
          <w:sz w:val="22"/>
          <w:szCs w:val="22"/>
        </w:rPr>
        <w:t>Supplier</w:t>
      </w:r>
      <w:r w:rsidR="00454C02">
        <w:rPr>
          <w:rFonts w:ascii="Arial" w:hAnsi="Arial" w:cs="Arial"/>
          <w:sz w:val="22"/>
          <w:szCs w:val="22"/>
        </w:rPr>
        <w:t xml:space="preserve">s </w:t>
      </w:r>
      <w:r w:rsidR="00193E00">
        <w:rPr>
          <w:rFonts w:ascii="Arial" w:hAnsi="Arial" w:cs="Arial"/>
          <w:sz w:val="22"/>
          <w:szCs w:val="22"/>
        </w:rPr>
        <w:t xml:space="preserve">perform </w:t>
      </w:r>
      <w:r w:rsidR="00454C02">
        <w:rPr>
          <w:rFonts w:ascii="Arial" w:hAnsi="Arial" w:cs="Arial"/>
          <w:sz w:val="22"/>
          <w:szCs w:val="22"/>
        </w:rPr>
        <w:t xml:space="preserve">multiple tasks </w:t>
      </w:r>
      <w:r w:rsidR="00193E00">
        <w:rPr>
          <w:rFonts w:ascii="Arial" w:hAnsi="Arial" w:cs="Arial"/>
          <w:sz w:val="22"/>
          <w:szCs w:val="22"/>
        </w:rPr>
        <w:t xml:space="preserve">within the Coupa Supplier Portal </w:t>
      </w:r>
      <w:r w:rsidR="007F3579">
        <w:rPr>
          <w:rFonts w:ascii="Arial" w:hAnsi="Arial" w:cs="Arial"/>
          <w:sz w:val="22"/>
          <w:szCs w:val="22"/>
        </w:rPr>
        <w:t xml:space="preserve">such as configure </w:t>
      </w:r>
      <w:r w:rsidR="00665E3C">
        <w:rPr>
          <w:rFonts w:ascii="Arial" w:hAnsi="Arial" w:cs="Arial"/>
          <w:sz w:val="22"/>
          <w:szCs w:val="22"/>
        </w:rPr>
        <w:t>Purchase Order</w:t>
      </w:r>
      <w:r w:rsidR="007F3579">
        <w:rPr>
          <w:rFonts w:ascii="Arial" w:hAnsi="Arial" w:cs="Arial"/>
          <w:sz w:val="22"/>
          <w:szCs w:val="22"/>
        </w:rPr>
        <w:t xml:space="preserve"> (PO) transmission preferences, create online catalogs and electronic invoices and view </w:t>
      </w:r>
      <w:r w:rsidR="00665E3C">
        <w:rPr>
          <w:rFonts w:ascii="Arial" w:hAnsi="Arial" w:cs="Arial"/>
          <w:sz w:val="22"/>
          <w:szCs w:val="22"/>
        </w:rPr>
        <w:t>Purchase Order</w:t>
      </w:r>
      <w:r w:rsidR="007F3579">
        <w:rPr>
          <w:rFonts w:ascii="Arial" w:hAnsi="Arial" w:cs="Arial"/>
          <w:sz w:val="22"/>
          <w:szCs w:val="22"/>
        </w:rPr>
        <w:t>s</w:t>
      </w:r>
      <w:r w:rsidR="00193E00">
        <w:rPr>
          <w:rFonts w:ascii="Arial" w:hAnsi="Arial" w:cs="Arial"/>
          <w:sz w:val="22"/>
          <w:szCs w:val="22"/>
        </w:rPr>
        <w:t>.</w:t>
      </w:r>
    </w:p>
    <w:p w14:paraId="1E254E81" w14:textId="4C273983" w:rsidR="00C0173E" w:rsidRPr="00C0173E" w:rsidRDefault="00C0173E" w:rsidP="008F2947">
      <w:pPr>
        <w:pStyle w:val="Heading2"/>
      </w:pPr>
      <w:bookmarkStart w:id="3" w:name="_Toc127438103"/>
      <w:r>
        <w:t>Key Terms</w:t>
      </w:r>
      <w:bookmarkEnd w:id="3"/>
    </w:p>
    <w:p w14:paraId="59252CF2" w14:textId="092A7765" w:rsidR="00E75791" w:rsidRDefault="00454C02" w:rsidP="000C0160">
      <w:pPr>
        <w:pStyle w:val="ListParagraph"/>
        <w:numPr>
          <w:ilvl w:val="1"/>
          <w:numId w:val="10"/>
        </w:numPr>
        <w:spacing w:before="120" w:after="120"/>
        <w:ind w:left="720"/>
        <w:contextualSpacing w:val="0"/>
        <w:rPr>
          <w:rFonts w:asciiTheme="majorHAnsi" w:eastAsia="Times New Roman" w:hAnsiTheme="majorHAnsi" w:cstheme="majorBidi"/>
        </w:rPr>
      </w:pPr>
      <w:r>
        <w:rPr>
          <w:rFonts w:asciiTheme="majorHAnsi" w:eastAsia="Times New Roman" w:hAnsiTheme="majorHAnsi" w:cstheme="majorBidi"/>
        </w:rPr>
        <w:t xml:space="preserve">The </w:t>
      </w:r>
      <w:r w:rsidRPr="00F5064C">
        <w:rPr>
          <w:rFonts w:asciiTheme="majorHAnsi" w:eastAsia="Times New Roman" w:hAnsiTheme="majorHAnsi" w:cstheme="majorBidi"/>
          <w:b/>
          <w:bCs/>
        </w:rPr>
        <w:t>Coupa Supplier Portal</w:t>
      </w:r>
      <w:r w:rsidR="00F5064C">
        <w:rPr>
          <w:rFonts w:asciiTheme="majorHAnsi" w:eastAsia="Times New Roman" w:hAnsiTheme="majorHAnsi" w:cstheme="majorBidi"/>
        </w:rPr>
        <w:t xml:space="preserve"> is a web portal to assist suppliers in managing business transactions with Kimberly-Clark</w:t>
      </w:r>
      <w:r w:rsidR="004C105F">
        <w:rPr>
          <w:rFonts w:asciiTheme="majorHAnsi" w:eastAsia="Times New Roman" w:hAnsiTheme="majorHAnsi" w:cstheme="majorBidi"/>
        </w:rPr>
        <w:t xml:space="preserve"> (K-C)</w:t>
      </w:r>
      <w:r w:rsidR="00F5064C">
        <w:rPr>
          <w:rFonts w:asciiTheme="majorHAnsi" w:eastAsia="Times New Roman" w:hAnsiTheme="majorHAnsi" w:cstheme="majorBidi"/>
        </w:rPr>
        <w:t xml:space="preserve">.  </w:t>
      </w:r>
      <w:r w:rsidR="00E75791">
        <w:rPr>
          <w:rFonts w:asciiTheme="majorHAnsi" w:eastAsia="Times New Roman" w:hAnsiTheme="majorHAnsi" w:cstheme="majorBidi"/>
        </w:rPr>
        <w:t xml:space="preserve"> </w:t>
      </w:r>
    </w:p>
    <w:p w14:paraId="4F7745BD" w14:textId="61DAF890" w:rsidR="00900F8C" w:rsidRPr="00900F8C" w:rsidRDefault="00E65476" w:rsidP="000C0160">
      <w:pPr>
        <w:pStyle w:val="ListParagraph"/>
        <w:numPr>
          <w:ilvl w:val="1"/>
          <w:numId w:val="10"/>
        </w:numPr>
        <w:spacing w:before="120" w:after="120"/>
        <w:ind w:left="720"/>
        <w:contextualSpacing w:val="0"/>
        <w:rPr>
          <w:rFonts w:asciiTheme="majorHAnsi" w:eastAsia="Times New Roman" w:hAnsiTheme="majorHAnsi" w:cstheme="majorBidi"/>
        </w:rPr>
      </w:pPr>
      <w:r w:rsidRPr="22BC055F">
        <w:rPr>
          <w:rFonts w:asciiTheme="majorHAnsi" w:eastAsia="Times New Roman" w:hAnsiTheme="majorHAnsi" w:cstheme="majorBidi"/>
        </w:rPr>
        <w:t>The</w:t>
      </w:r>
      <w:r w:rsidR="006E2825" w:rsidRPr="22BC055F">
        <w:rPr>
          <w:rFonts w:asciiTheme="majorHAnsi" w:eastAsia="Times New Roman" w:hAnsiTheme="majorHAnsi" w:cstheme="majorBidi"/>
        </w:rPr>
        <w:t xml:space="preserve"> </w:t>
      </w:r>
      <w:r w:rsidR="00F5064C">
        <w:rPr>
          <w:rFonts w:asciiTheme="majorHAnsi" w:eastAsia="Times New Roman" w:hAnsiTheme="majorHAnsi" w:cstheme="majorBidi"/>
          <w:b/>
        </w:rPr>
        <w:t>Advance Shipping Notice</w:t>
      </w:r>
      <w:r w:rsidR="00BA6F46">
        <w:rPr>
          <w:rFonts w:asciiTheme="majorHAnsi" w:eastAsia="Times New Roman" w:hAnsiTheme="majorHAnsi" w:cstheme="majorBidi"/>
        </w:rPr>
        <w:t xml:space="preserve"> </w:t>
      </w:r>
      <w:r w:rsidR="00F5064C">
        <w:rPr>
          <w:rFonts w:asciiTheme="majorHAnsi" w:eastAsia="Times New Roman" w:hAnsiTheme="majorHAnsi" w:cstheme="majorBidi"/>
        </w:rPr>
        <w:t xml:space="preserve">is an electronically communicated notification of shipment of goods from suppliers to their customers. </w:t>
      </w:r>
    </w:p>
    <w:p w14:paraId="4F88C310" w14:textId="541DED0E" w:rsidR="00A271BE" w:rsidRDefault="00A271BE" w:rsidP="000C0160">
      <w:pPr>
        <w:pStyle w:val="ListParagraph"/>
        <w:numPr>
          <w:ilvl w:val="1"/>
          <w:numId w:val="10"/>
        </w:numPr>
        <w:spacing w:before="120" w:after="120"/>
        <w:ind w:left="720"/>
        <w:contextualSpacing w:val="0"/>
        <w:rPr>
          <w:rFonts w:asciiTheme="majorHAnsi" w:eastAsia="Times New Roman" w:hAnsiTheme="majorHAnsi" w:cstheme="majorBidi"/>
        </w:rPr>
      </w:pPr>
      <w:bookmarkStart w:id="4" w:name="_How_to_Access"/>
      <w:bookmarkEnd w:id="4"/>
      <w:r>
        <w:rPr>
          <w:rFonts w:asciiTheme="majorHAnsi" w:eastAsia="Times New Roman" w:hAnsiTheme="majorHAnsi" w:cstheme="majorBidi"/>
        </w:rPr>
        <w:t xml:space="preserve">A </w:t>
      </w:r>
      <w:r w:rsidRPr="00385F94">
        <w:rPr>
          <w:rFonts w:asciiTheme="majorHAnsi" w:eastAsia="Times New Roman" w:hAnsiTheme="majorHAnsi" w:cstheme="majorBidi"/>
          <w:b/>
          <w:bCs/>
        </w:rPr>
        <w:t>Purchase Order</w:t>
      </w:r>
      <w:r>
        <w:rPr>
          <w:rFonts w:asciiTheme="majorHAnsi" w:eastAsia="Times New Roman" w:hAnsiTheme="majorHAnsi" w:cstheme="majorBidi"/>
        </w:rPr>
        <w:t xml:space="preserve"> </w:t>
      </w:r>
      <w:r w:rsidR="00385F94" w:rsidRPr="00385F94">
        <w:rPr>
          <w:rFonts w:asciiTheme="majorHAnsi" w:eastAsia="Times New Roman" w:hAnsiTheme="majorHAnsi" w:cstheme="majorBidi"/>
          <w:b/>
          <w:bCs/>
        </w:rPr>
        <w:t xml:space="preserve">(PO) </w:t>
      </w:r>
      <w:r w:rsidR="00EC3340">
        <w:rPr>
          <w:rFonts w:asciiTheme="majorHAnsi" w:eastAsia="Times New Roman" w:hAnsiTheme="majorHAnsi" w:cstheme="majorBidi"/>
        </w:rPr>
        <w:t xml:space="preserve">is a commercial document issued by a buyer to a seller </w:t>
      </w:r>
      <w:r w:rsidR="00CC66D5">
        <w:rPr>
          <w:rFonts w:asciiTheme="majorHAnsi" w:eastAsia="Times New Roman" w:hAnsiTheme="majorHAnsi" w:cstheme="majorBidi"/>
        </w:rPr>
        <w:t>as a</w:t>
      </w:r>
      <w:r w:rsidR="003B6EA5">
        <w:rPr>
          <w:rFonts w:asciiTheme="majorHAnsi" w:eastAsia="Times New Roman" w:hAnsiTheme="majorHAnsi" w:cstheme="majorBidi"/>
        </w:rPr>
        <w:t xml:space="preserve"> </w:t>
      </w:r>
      <w:r w:rsidR="00CB7A6E">
        <w:rPr>
          <w:rFonts w:asciiTheme="majorHAnsi" w:eastAsia="Times New Roman" w:hAnsiTheme="majorHAnsi" w:cstheme="majorBidi"/>
        </w:rPr>
        <w:t>commitment</w:t>
      </w:r>
      <w:r w:rsidR="00CC66D5">
        <w:rPr>
          <w:rFonts w:asciiTheme="majorHAnsi" w:eastAsia="Times New Roman" w:hAnsiTheme="majorHAnsi" w:cstheme="majorBidi"/>
        </w:rPr>
        <w:t xml:space="preserve"> to purchase goods or services in agreed upon types, quantities, and price</w:t>
      </w:r>
      <w:r w:rsidR="00385F94">
        <w:rPr>
          <w:rFonts w:asciiTheme="majorHAnsi" w:eastAsia="Times New Roman" w:hAnsiTheme="majorHAnsi" w:cstheme="majorBidi"/>
        </w:rPr>
        <w:t>s.</w:t>
      </w:r>
    </w:p>
    <w:p w14:paraId="1B1C1645" w14:textId="08DA1E60" w:rsidR="00860124" w:rsidRPr="00860124" w:rsidRDefault="00860124" w:rsidP="000C0160">
      <w:pPr>
        <w:pStyle w:val="ListParagraph"/>
        <w:numPr>
          <w:ilvl w:val="1"/>
          <w:numId w:val="10"/>
        </w:numPr>
        <w:spacing w:before="120" w:after="120"/>
        <w:ind w:left="720"/>
        <w:contextualSpacing w:val="0"/>
        <w:rPr>
          <w:rFonts w:asciiTheme="majorHAnsi" w:eastAsia="Times New Roman" w:hAnsiTheme="majorHAnsi" w:cstheme="majorBidi"/>
        </w:rPr>
      </w:pPr>
      <w:r w:rsidRPr="00860124">
        <w:rPr>
          <w:rFonts w:asciiTheme="majorHAnsi" w:eastAsia="Times New Roman" w:hAnsiTheme="majorHAnsi" w:cstheme="majorBidi"/>
        </w:rPr>
        <w:t xml:space="preserve">A </w:t>
      </w:r>
      <w:r w:rsidRPr="00860124">
        <w:rPr>
          <w:rFonts w:asciiTheme="majorHAnsi" w:eastAsia="Times New Roman" w:hAnsiTheme="majorHAnsi" w:cstheme="majorBidi"/>
          <w:b/>
          <w:bCs/>
        </w:rPr>
        <w:t>Purchase Order (PO) Acknowledgement</w:t>
      </w:r>
      <w:r w:rsidRPr="00860124">
        <w:rPr>
          <w:rFonts w:asciiTheme="majorHAnsi" w:eastAsia="Times New Roman" w:hAnsiTheme="majorHAnsi" w:cstheme="majorBidi"/>
        </w:rPr>
        <w:t xml:space="preserve"> </w:t>
      </w:r>
      <w:r w:rsidRPr="00860124">
        <w:rPr>
          <w:rFonts w:asciiTheme="majorHAnsi" w:eastAsia="Times New Roman" w:hAnsiTheme="majorHAnsi" w:cstheme="majorBidi"/>
          <w:lang w:val="en-US"/>
        </w:rPr>
        <w:t>is a confirmation from a supplier to deliver specified quantities of products at specified prices within specified times.</w:t>
      </w:r>
    </w:p>
    <w:p w14:paraId="5176FAFF" w14:textId="45EB0867" w:rsidR="00496AE3" w:rsidRDefault="00496AE3">
      <w:pPr>
        <w:rPr>
          <w:rFonts w:asciiTheme="majorHAnsi" w:eastAsia="Times New Roman" w:hAnsiTheme="majorHAnsi" w:cstheme="majorBidi"/>
        </w:rPr>
      </w:pPr>
    </w:p>
    <w:p w14:paraId="62D99B37" w14:textId="6D8C45A8" w:rsidR="00C3746B" w:rsidRDefault="00996771" w:rsidP="000B59CC">
      <w:pPr>
        <w:pStyle w:val="Heading3"/>
        <w:ind w:left="76"/>
      </w:pPr>
      <w:bookmarkStart w:id="5" w:name="_Toc127438104"/>
      <w:r w:rsidRPr="00C05B84">
        <w:t xml:space="preserve">How to </w:t>
      </w:r>
      <w:r>
        <w:t xml:space="preserve">Submit Vendor Acknowledgment of Purchase Orders </w:t>
      </w:r>
      <w:r w:rsidRPr="00C05B84">
        <w:t xml:space="preserve">in </w:t>
      </w:r>
      <w:r w:rsidR="00A132C0">
        <w:t xml:space="preserve">the </w:t>
      </w:r>
      <w:r w:rsidRPr="00C05B84">
        <w:t>CSP</w:t>
      </w:r>
      <w:bookmarkStart w:id="6" w:name="_Hlk125115734"/>
      <w:bookmarkEnd w:id="5"/>
    </w:p>
    <w:p w14:paraId="7B22887B" w14:textId="702244C7" w:rsidR="00B8764A" w:rsidRDefault="00B8764A" w:rsidP="000B59CC">
      <w:pPr>
        <w:ind w:left="360"/>
      </w:pPr>
    </w:p>
    <w:tbl>
      <w:tblPr>
        <w:tblStyle w:val="TableGrid"/>
        <w:tblpPr w:leftFromText="180" w:rightFromText="180" w:vertAnchor="text" w:horzAnchor="margin" w:tblpY="44"/>
        <w:tblW w:w="9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"/>
        <w:gridCol w:w="8328"/>
      </w:tblGrid>
      <w:tr w:rsidR="00B8764A" w:rsidRPr="00F60F2C" w14:paraId="478C7ADB" w14:textId="77777777" w:rsidTr="000B59CC">
        <w:trPr>
          <w:trHeight w:val="1022"/>
        </w:trPr>
        <w:tc>
          <w:tcPr>
            <w:tcW w:w="678" w:type="dxa"/>
            <w:shd w:val="clear" w:color="auto" w:fill="753BBD" w:themeFill="accent2"/>
            <w:vAlign w:val="center"/>
          </w:tcPr>
          <w:p w14:paraId="7F5F5748" w14:textId="77777777" w:rsidR="00B8764A" w:rsidRDefault="00B8764A">
            <w:pPr>
              <w:ind w:right="-43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3521034" wp14:editId="2E324620">
                  <wp:extent cx="284814" cy="284814"/>
                  <wp:effectExtent l="0" t="0" r="1270" b="1270"/>
                  <wp:docPr id="650" name="Picture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8" cy="288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  <w:shd w:val="clear" w:color="auto" w:fill="E3D8F2" w:themeFill="accent6"/>
            <w:vAlign w:val="center"/>
          </w:tcPr>
          <w:p w14:paraId="09383962" w14:textId="2E9D667F" w:rsidR="00B8764A" w:rsidRPr="00CD5732" w:rsidRDefault="00B8764A" w:rsidP="00B8764A">
            <w:pPr>
              <w:rPr>
                <w:rFonts w:asciiTheme="majorHAnsi" w:hAnsiTheme="majorHAnsi" w:cstheme="majorHAnsi"/>
                <w:color w:val="753BBD" w:themeColor="accent2"/>
                <w:sz w:val="22"/>
                <w:szCs w:val="22"/>
                <w:lang w:val="en-GB"/>
              </w:rPr>
            </w:pPr>
            <w:r w:rsidRPr="00CD5732"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</w:rPr>
              <w:t xml:space="preserve">Note: </w:t>
            </w:r>
            <w:r w:rsidRPr="00CD5732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You can choose to let your customer know that you received their PO by selecting</w:t>
            </w:r>
            <w:r w:rsidR="00CD5732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 </w:t>
            </w:r>
            <w:r w:rsidRPr="00CD5732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the </w:t>
            </w:r>
            <w:r w:rsidRPr="00CD5732"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</w:rPr>
              <w:t xml:space="preserve">Acknowledged </w:t>
            </w:r>
            <w:r w:rsidRPr="00CD5732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checkbox on the PO. </w:t>
            </w:r>
          </w:p>
          <w:p w14:paraId="07A45CE5" w14:textId="0F810971" w:rsidR="00B8764A" w:rsidRPr="00F60F2C" w:rsidRDefault="00B8764A" w:rsidP="00B8764A">
            <w:pPr>
              <w:rPr>
                <w:rFonts w:asciiTheme="majorHAnsi" w:hAnsiTheme="majorHAnsi" w:cstheme="majorHAnsi"/>
                <w:color w:val="753BBD" w:themeColor="accent2"/>
                <w:lang w:val="en-GB"/>
              </w:rPr>
            </w:pPr>
          </w:p>
        </w:tc>
      </w:tr>
    </w:tbl>
    <w:p w14:paraId="4085EF00" w14:textId="0C4E6D6D" w:rsidR="00B8764A" w:rsidRDefault="00B8764A" w:rsidP="000B59CC">
      <w:pPr>
        <w:ind w:left="360"/>
      </w:pPr>
    </w:p>
    <w:p w14:paraId="6FFC7F35" w14:textId="075D7550" w:rsidR="00C3746B" w:rsidRDefault="00C3746B" w:rsidP="000B59CC">
      <w:pPr>
        <w:pStyle w:val="BodyText"/>
        <w:numPr>
          <w:ilvl w:val="0"/>
          <w:numId w:val="19"/>
        </w:numPr>
        <w:kinsoku w:val="0"/>
        <w:overflowPunct w:val="0"/>
        <w:spacing w:before="120"/>
        <w:ind w:left="1080"/>
        <w:rPr>
          <w:rFonts w:asciiTheme="minorHAnsi" w:hAnsiTheme="minorHAnsi" w:cstheme="minorHAnsi"/>
          <w:szCs w:val="22"/>
        </w:rPr>
      </w:pPr>
      <w:bookmarkStart w:id="7" w:name="_Hlk125115805"/>
      <w:bookmarkEnd w:id="6"/>
      <w:r w:rsidRPr="00E8141F">
        <w:rPr>
          <w:rFonts w:asciiTheme="minorHAnsi" w:hAnsiTheme="minorHAnsi" w:cstheme="minorHAnsi"/>
          <w:szCs w:val="22"/>
        </w:rPr>
        <w:t xml:space="preserve">From your </w:t>
      </w:r>
      <w:r w:rsidRPr="00E8141F">
        <w:rPr>
          <w:rFonts w:asciiTheme="minorHAnsi" w:hAnsiTheme="minorHAnsi" w:cstheme="minorHAnsi"/>
          <w:b/>
          <w:bCs/>
          <w:szCs w:val="22"/>
        </w:rPr>
        <w:t>CSP Home</w:t>
      </w:r>
      <w:r w:rsidRPr="00E8141F">
        <w:rPr>
          <w:rFonts w:asciiTheme="minorHAnsi" w:hAnsiTheme="minorHAnsi" w:cstheme="minorHAnsi"/>
          <w:szCs w:val="22"/>
        </w:rPr>
        <w:t xml:space="preserve"> </w:t>
      </w:r>
      <w:r w:rsidR="00300B4E">
        <w:rPr>
          <w:rFonts w:asciiTheme="minorHAnsi" w:hAnsiTheme="minorHAnsi" w:cstheme="minorHAnsi"/>
          <w:szCs w:val="22"/>
        </w:rPr>
        <w:t>screen</w:t>
      </w:r>
      <w:r w:rsidRPr="00E8141F">
        <w:rPr>
          <w:rFonts w:asciiTheme="minorHAnsi" w:hAnsiTheme="minorHAnsi" w:cstheme="minorHAnsi"/>
          <w:szCs w:val="22"/>
        </w:rPr>
        <w:t xml:space="preserve">, </w:t>
      </w:r>
      <w:r>
        <w:rPr>
          <w:rFonts w:asciiTheme="minorHAnsi" w:hAnsiTheme="minorHAnsi" w:cstheme="minorHAnsi"/>
          <w:szCs w:val="22"/>
        </w:rPr>
        <w:t xml:space="preserve">select the </w:t>
      </w:r>
      <w:r w:rsidRPr="00C3746B">
        <w:rPr>
          <w:rFonts w:asciiTheme="minorHAnsi" w:hAnsiTheme="minorHAnsi" w:cstheme="minorHAnsi"/>
          <w:b/>
          <w:bCs/>
          <w:szCs w:val="22"/>
        </w:rPr>
        <w:t>Orders</w:t>
      </w:r>
      <w:r>
        <w:rPr>
          <w:rFonts w:asciiTheme="minorHAnsi" w:hAnsiTheme="minorHAnsi" w:cstheme="minorHAnsi"/>
          <w:szCs w:val="22"/>
        </w:rPr>
        <w:t xml:space="preserve"> tab.</w:t>
      </w:r>
    </w:p>
    <w:p w14:paraId="133BC98F" w14:textId="11F52EB0" w:rsidR="001E4CBD" w:rsidRDefault="001E4CBD" w:rsidP="000B59CC">
      <w:pPr>
        <w:pStyle w:val="BodyText"/>
        <w:numPr>
          <w:ilvl w:val="0"/>
          <w:numId w:val="19"/>
        </w:numPr>
        <w:kinsoku w:val="0"/>
        <w:overflowPunct w:val="0"/>
        <w:spacing w:before="120"/>
        <w:ind w:left="108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Click the </w:t>
      </w:r>
      <w:r w:rsidRPr="001E4CBD">
        <w:rPr>
          <w:rFonts w:asciiTheme="minorHAnsi" w:hAnsiTheme="minorHAnsi" w:cstheme="minorHAnsi"/>
          <w:b/>
          <w:bCs/>
          <w:szCs w:val="22"/>
        </w:rPr>
        <w:t>Orders</w:t>
      </w:r>
      <w:r>
        <w:rPr>
          <w:rFonts w:asciiTheme="minorHAnsi" w:hAnsiTheme="minorHAnsi" w:cstheme="minorHAnsi"/>
          <w:szCs w:val="22"/>
        </w:rPr>
        <w:t xml:space="preserve"> subtab.</w:t>
      </w:r>
    </w:p>
    <w:p w14:paraId="1FD7AC4E" w14:textId="2620C860" w:rsidR="009C6BDB" w:rsidRDefault="009C6BDB" w:rsidP="7B37C092">
      <w:pPr>
        <w:pStyle w:val="BodyText"/>
        <w:numPr>
          <w:ilvl w:val="0"/>
          <w:numId w:val="19"/>
        </w:numPr>
        <w:kinsoku w:val="0"/>
        <w:overflowPunct w:val="0"/>
        <w:spacing w:before="120"/>
        <w:ind w:left="1080"/>
        <w:rPr>
          <w:rFonts w:asciiTheme="minorHAnsi" w:hAnsiTheme="minorHAnsi" w:cstheme="minorBidi"/>
        </w:rPr>
      </w:pPr>
      <w:bookmarkStart w:id="8" w:name="_Hlk125115844"/>
      <w:r w:rsidRPr="7B37C092">
        <w:rPr>
          <w:rFonts w:asciiTheme="minorHAnsi" w:hAnsiTheme="minorHAnsi" w:cstheme="minorBidi"/>
        </w:rPr>
        <w:t xml:space="preserve">Click the corresponding </w:t>
      </w:r>
      <w:r w:rsidRPr="7B37C092">
        <w:rPr>
          <w:rFonts w:asciiTheme="minorHAnsi" w:hAnsiTheme="minorHAnsi" w:cstheme="minorBidi"/>
          <w:b/>
          <w:bCs/>
        </w:rPr>
        <w:t>PO Number</w:t>
      </w:r>
      <w:r w:rsidRPr="7B37C092">
        <w:rPr>
          <w:rFonts w:asciiTheme="minorHAnsi" w:hAnsiTheme="minorHAnsi" w:cstheme="minorBidi"/>
        </w:rPr>
        <w:t xml:space="preserve"> to select the desired </w:t>
      </w:r>
      <w:r w:rsidR="1294BB54" w:rsidRPr="7B37C092">
        <w:rPr>
          <w:rFonts w:asciiTheme="minorHAnsi" w:hAnsiTheme="minorHAnsi" w:cstheme="minorBidi"/>
        </w:rPr>
        <w:t>purchase order</w:t>
      </w:r>
      <w:r w:rsidRPr="7B37C092">
        <w:rPr>
          <w:rFonts w:asciiTheme="minorHAnsi" w:hAnsiTheme="minorHAnsi" w:cstheme="minorBidi"/>
        </w:rPr>
        <w:t>.</w:t>
      </w:r>
    </w:p>
    <w:bookmarkEnd w:id="7"/>
    <w:bookmarkEnd w:id="8"/>
    <w:p w14:paraId="3B0CBF7F" w14:textId="4A92AE9C" w:rsidR="00C3746B" w:rsidRDefault="0064015B" w:rsidP="000B59CC">
      <w:pPr>
        <w:pStyle w:val="BodyText"/>
        <w:kinsoku w:val="0"/>
        <w:overflowPunct w:val="0"/>
        <w:spacing w:before="120"/>
        <w:ind w:left="1080"/>
        <w:rPr>
          <w:rFonts w:asciiTheme="minorHAnsi" w:hAnsiTheme="minorHAnsi" w:cstheme="minorHAnsi"/>
          <w:szCs w:val="22"/>
        </w:rPr>
      </w:pPr>
      <w:r w:rsidRPr="0064015B"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71" behindDoc="0" locked="0" layoutInCell="1" allowOverlap="1" wp14:anchorId="21AE9333" wp14:editId="59B91230">
                <wp:simplePos x="0" y="0"/>
                <wp:positionH relativeFrom="column">
                  <wp:posOffset>1451874</wp:posOffset>
                </wp:positionH>
                <wp:positionV relativeFrom="paragraph">
                  <wp:posOffset>147590</wp:posOffset>
                </wp:positionV>
                <wp:extent cx="234950" cy="213360"/>
                <wp:effectExtent l="0" t="0" r="12700" b="0"/>
                <wp:wrapNone/>
                <wp:docPr id="465" name="Group 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50" cy="213360"/>
                          <a:chOff x="0" y="0"/>
                          <a:chExt cx="234950" cy="213360"/>
                        </a:xfrm>
                      </wpg:grpSpPr>
                      <wps:wsp>
                        <wps:cNvPr id="466" name="Oval 466"/>
                        <wps:cNvSpPr/>
                        <wps:spPr>
                          <a:xfrm>
                            <a:off x="0" y="0"/>
                            <a:ext cx="233680" cy="213360"/>
                          </a:xfrm>
                          <a:prstGeom prst="ellipse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044D70" w14:textId="77777777" w:rsidR="0064015B" w:rsidRDefault="0064015B" w:rsidP="0064015B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720"/>
                            <a:ext cx="234950" cy="11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96D524B" w14:textId="03F02776" w:rsidR="0064015B" w:rsidRPr="00707ED1" w:rsidRDefault="0064015B" w:rsidP="0064015B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</w:pPr>
                              <w:r w:rsidRPr="00707ED1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group id="Group 465" style="position:absolute;left:0;text-align:left;margin-left:114.3pt;margin-top:11.6pt;width:18.5pt;height:16.8pt;z-index:251658371" coordsize="234950,213360" o:spid="_x0000_s1039" w14:anchorId="21AE9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">
                <v:oval id="Oval 466" style="position:absolute;width:233680;height:213360;visibility:visible;mso-wrap-style:square;v-text-anchor:middle" o:spid="_x0000_s1040" fillcolor="#ee3744 [3207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">
                  <v:stroke joinstyle="miter"/>
                  <v:textbox>
                    <w:txbxContent>
                      <w:p w:rsidR="0064015B" w:rsidP="0064015B" w:rsidRDefault="0064015B" w14:paraId="20044D70" w14:textId="77777777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style="position:absolute;top:45720;width:234950;height:113664;visibility:visible;mso-wrap-style:square;v-text-anchor:top" o:spid="_x0000_s104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+/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Beho+/xQAAANwAAAAP&#10;AAAAAAAAAAAAAAAAAAcCAABkcnMvZG93bnJldi54bWxQSwUGAAAAAAMAAwC3AAAA+QIAAAAA&#10;">
                  <v:textbox inset="0,0,0,0">
                    <w:txbxContent>
                      <w:p w:rsidRPr="00707ED1" w:rsidR="0064015B" w:rsidP="0064015B" w:rsidRDefault="0064015B" w14:paraId="196D524B" w14:textId="03F02776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</w:pPr>
                        <w:r w:rsidRPr="00707ED1"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4015B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2990A613" wp14:editId="2BFBB01A">
                <wp:simplePos x="0" y="0"/>
                <wp:positionH relativeFrom="column">
                  <wp:posOffset>992292</wp:posOffset>
                </wp:positionH>
                <wp:positionV relativeFrom="paragraph">
                  <wp:posOffset>233400</wp:posOffset>
                </wp:positionV>
                <wp:extent cx="520038" cy="246537"/>
                <wp:effectExtent l="0" t="0" r="13970" b="20320"/>
                <wp:wrapNone/>
                <wp:docPr id="453" name="Rectangle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38" cy="24653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044121" w14:textId="77777777" w:rsidR="0064015B" w:rsidRDefault="0064015B" w:rsidP="006401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rect id="Rectangle 453" style="position:absolute;left:0;text-align:left;margin-left:78.15pt;margin-top:18.4pt;width:40.95pt;height:19.4pt;z-index:251658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2" filled="f" strokecolor="#ee3744 [3207]" strokeweight="2pt" w14:anchorId="2990A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">
                <v:textbox>
                  <w:txbxContent>
                    <w:p w:rsidR="0064015B" w:rsidP="0064015B" w:rsidRDefault="0064015B" w14:paraId="76044121" w14:textId="777777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8295CE1" w14:textId="70CE0DEE" w:rsidR="00C3746B" w:rsidRDefault="001E4CBD" w:rsidP="000B59CC">
      <w:pPr>
        <w:pStyle w:val="BodyText"/>
        <w:kinsoku w:val="0"/>
        <w:overflowPunct w:val="0"/>
        <w:spacing w:before="120"/>
        <w:ind w:left="108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58259" behindDoc="0" locked="0" layoutInCell="1" allowOverlap="1" wp14:anchorId="36FA850C" wp14:editId="719FA82A">
            <wp:simplePos x="0" y="0"/>
            <wp:positionH relativeFrom="margin">
              <wp:align>center</wp:align>
            </wp:positionH>
            <wp:positionV relativeFrom="paragraph">
              <wp:posOffset>-1571</wp:posOffset>
            </wp:positionV>
            <wp:extent cx="5239512" cy="2527727"/>
            <wp:effectExtent l="19050" t="19050" r="18415" b="2540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512" cy="252772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BC4D3D1" w14:textId="64FC9FFE" w:rsidR="00C3746B" w:rsidRDefault="0064015B" w:rsidP="000B59CC">
      <w:pPr>
        <w:pStyle w:val="BodyText"/>
        <w:kinsoku w:val="0"/>
        <w:overflowPunct w:val="0"/>
        <w:spacing w:before="120"/>
        <w:ind w:left="1080"/>
        <w:rPr>
          <w:rFonts w:asciiTheme="minorHAnsi" w:hAnsiTheme="minorHAnsi" w:cstheme="minorHAnsi"/>
          <w:szCs w:val="22"/>
        </w:rPr>
      </w:pPr>
      <w:r w:rsidRPr="0064015B"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72" behindDoc="0" locked="0" layoutInCell="1" allowOverlap="1" wp14:anchorId="1BBC6F00" wp14:editId="1503417B">
                <wp:simplePos x="0" y="0"/>
                <wp:positionH relativeFrom="column">
                  <wp:posOffset>593596</wp:posOffset>
                </wp:positionH>
                <wp:positionV relativeFrom="paragraph">
                  <wp:posOffset>150633</wp:posOffset>
                </wp:positionV>
                <wp:extent cx="234950" cy="213360"/>
                <wp:effectExtent l="0" t="0" r="12700" b="0"/>
                <wp:wrapNone/>
                <wp:docPr id="459" name="Group 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50" cy="213360"/>
                          <a:chOff x="0" y="0"/>
                          <a:chExt cx="234950" cy="213360"/>
                        </a:xfrm>
                      </wpg:grpSpPr>
                      <wps:wsp>
                        <wps:cNvPr id="460" name="Oval 460"/>
                        <wps:cNvSpPr/>
                        <wps:spPr>
                          <a:xfrm>
                            <a:off x="0" y="0"/>
                            <a:ext cx="233680" cy="213360"/>
                          </a:xfrm>
                          <a:prstGeom prst="ellipse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6ABF55" w14:textId="77777777" w:rsidR="0064015B" w:rsidRDefault="0064015B" w:rsidP="0064015B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720"/>
                            <a:ext cx="234950" cy="11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717B32D" w14:textId="63B16049" w:rsidR="0064015B" w:rsidRPr="00707ED1" w:rsidRDefault="0064015B" w:rsidP="0064015B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</w:pPr>
                              <w:r w:rsidRPr="00707ED1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group id="Group 459" style="position:absolute;left:0;text-align:left;margin-left:46.75pt;margin-top:11.85pt;width:18.5pt;height:16.8pt;z-index:251658372" coordsize="234950,213360" o:spid="_x0000_s1043" w14:anchorId="1BBC6F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">
                <v:oval id="Oval 460" style="position:absolute;width:233680;height:213360;visibility:visible;mso-wrap-style:square;v-text-anchor:middle" o:spid="_x0000_s1044" fillcolor="#ee3744 [3207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">
                  <v:stroke joinstyle="miter"/>
                  <v:textbox>
                    <w:txbxContent>
                      <w:p w:rsidR="0064015B" w:rsidP="0064015B" w:rsidRDefault="0064015B" w14:paraId="5B6ABF55" w14:textId="77777777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style="position:absolute;top:45720;width:234950;height:113664;visibility:visible;mso-wrap-style:square;v-text-anchor:top" o:spid="_x0000_s104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JQ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C+I7JQxQAAANwAAAAP&#10;AAAAAAAAAAAAAAAAAAcCAABkcnMvZG93bnJldi54bWxQSwUGAAAAAAMAAwC3AAAA+QIAAAAA&#10;">
                  <v:textbox inset="0,0,0,0">
                    <w:txbxContent>
                      <w:p w:rsidRPr="00707ED1" w:rsidR="0064015B" w:rsidP="0064015B" w:rsidRDefault="0064015B" w14:paraId="5717B32D" w14:textId="63B16049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</w:pPr>
                        <w:r w:rsidRPr="00707ED1"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8E59F9" w14:textId="5CF0D826" w:rsidR="00C3746B" w:rsidRDefault="0064015B" w:rsidP="000B59CC">
      <w:pPr>
        <w:pStyle w:val="BodyText"/>
        <w:kinsoku w:val="0"/>
        <w:overflowPunct w:val="0"/>
        <w:spacing w:before="120"/>
        <w:ind w:left="1080"/>
        <w:rPr>
          <w:rFonts w:asciiTheme="minorHAnsi" w:hAnsiTheme="minorHAnsi" w:cstheme="minorHAnsi"/>
          <w:szCs w:val="22"/>
        </w:rPr>
      </w:pPr>
      <w:r w:rsidRPr="0064015B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317" behindDoc="0" locked="0" layoutInCell="1" allowOverlap="1" wp14:anchorId="2286A8BE" wp14:editId="38F3C6A7">
                <wp:simplePos x="0" y="0"/>
                <wp:positionH relativeFrom="column">
                  <wp:posOffset>255685</wp:posOffset>
                </wp:positionH>
                <wp:positionV relativeFrom="paragraph">
                  <wp:posOffset>34955</wp:posOffset>
                </wp:positionV>
                <wp:extent cx="394362" cy="190681"/>
                <wp:effectExtent l="0" t="0" r="24765" b="19050"/>
                <wp:wrapNone/>
                <wp:docPr id="458" name="Rectangl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62" cy="190681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5E3B7A" w14:textId="77777777" w:rsidR="0064015B" w:rsidRDefault="0064015B" w:rsidP="006401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rect id="Rectangle 458" style="position:absolute;left:0;text-align:left;margin-left:20.15pt;margin-top:2.75pt;width:31.05pt;height:15pt;z-index:2516583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6" filled="f" strokecolor="#ee3744 [3207]" strokeweight="2pt" w14:anchorId="2286A8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">
                <v:textbox>
                  <w:txbxContent>
                    <w:p w:rsidR="0064015B" w:rsidP="0064015B" w:rsidRDefault="0064015B" w14:paraId="3E5E3B7A" w14:textId="777777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6DDC313" w14:textId="08410872" w:rsidR="00C3746B" w:rsidRDefault="00C3746B" w:rsidP="000B59CC">
      <w:pPr>
        <w:pStyle w:val="BodyText"/>
        <w:kinsoku w:val="0"/>
        <w:overflowPunct w:val="0"/>
        <w:spacing w:before="120"/>
        <w:ind w:left="1080"/>
        <w:rPr>
          <w:rFonts w:asciiTheme="minorHAnsi" w:hAnsiTheme="minorHAnsi" w:cstheme="minorHAnsi"/>
          <w:szCs w:val="22"/>
        </w:rPr>
      </w:pPr>
    </w:p>
    <w:p w14:paraId="5AC07956" w14:textId="7C621608" w:rsidR="00C3746B" w:rsidRDefault="00C3746B" w:rsidP="000B59CC">
      <w:pPr>
        <w:pStyle w:val="BodyText"/>
        <w:kinsoku w:val="0"/>
        <w:overflowPunct w:val="0"/>
        <w:spacing w:before="120"/>
        <w:ind w:left="1080"/>
        <w:rPr>
          <w:rFonts w:asciiTheme="minorHAnsi" w:hAnsiTheme="minorHAnsi" w:cstheme="minorHAnsi"/>
          <w:szCs w:val="22"/>
        </w:rPr>
      </w:pPr>
    </w:p>
    <w:p w14:paraId="6A3E7B05" w14:textId="1D886787" w:rsidR="00C3746B" w:rsidRDefault="00C3746B" w:rsidP="000B59CC">
      <w:pPr>
        <w:pStyle w:val="BodyText"/>
        <w:kinsoku w:val="0"/>
        <w:overflowPunct w:val="0"/>
        <w:spacing w:before="120"/>
        <w:ind w:left="1080"/>
        <w:rPr>
          <w:rFonts w:asciiTheme="minorHAnsi" w:hAnsiTheme="minorHAnsi" w:cstheme="minorHAnsi"/>
          <w:szCs w:val="22"/>
        </w:rPr>
      </w:pPr>
    </w:p>
    <w:p w14:paraId="45C3DA07" w14:textId="07845504" w:rsidR="00C3746B" w:rsidRDefault="00C3746B" w:rsidP="000B59CC">
      <w:pPr>
        <w:pStyle w:val="BodyText"/>
        <w:kinsoku w:val="0"/>
        <w:overflowPunct w:val="0"/>
        <w:spacing w:before="120"/>
        <w:ind w:left="1080"/>
        <w:rPr>
          <w:rFonts w:asciiTheme="minorHAnsi" w:hAnsiTheme="minorHAnsi" w:cstheme="minorHAnsi"/>
          <w:szCs w:val="22"/>
        </w:rPr>
      </w:pPr>
    </w:p>
    <w:p w14:paraId="0CEBEDB2" w14:textId="00DBEDBB" w:rsidR="001E4CBD" w:rsidRDefault="001E4CBD" w:rsidP="000B59CC">
      <w:pPr>
        <w:pStyle w:val="BodyText"/>
        <w:kinsoku w:val="0"/>
        <w:overflowPunct w:val="0"/>
        <w:spacing w:before="120"/>
        <w:ind w:left="1080"/>
        <w:rPr>
          <w:rFonts w:asciiTheme="minorHAnsi" w:hAnsiTheme="minorHAnsi" w:cstheme="minorHAnsi"/>
          <w:szCs w:val="22"/>
        </w:rPr>
      </w:pPr>
    </w:p>
    <w:p w14:paraId="78D8B499" w14:textId="2B92B810" w:rsidR="001E4CBD" w:rsidRDefault="001E4CBD" w:rsidP="000B59CC">
      <w:pPr>
        <w:pStyle w:val="BodyText"/>
        <w:kinsoku w:val="0"/>
        <w:overflowPunct w:val="0"/>
        <w:spacing w:before="120"/>
        <w:ind w:left="1080"/>
        <w:rPr>
          <w:rFonts w:asciiTheme="minorHAnsi" w:hAnsiTheme="minorHAnsi" w:cstheme="minorHAnsi"/>
          <w:szCs w:val="22"/>
        </w:rPr>
      </w:pPr>
    </w:p>
    <w:p w14:paraId="2AEEE840" w14:textId="61456207" w:rsidR="001E4CBD" w:rsidRDefault="0064015B" w:rsidP="000B59CC">
      <w:pPr>
        <w:pStyle w:val="BodyText"/>
        <w:kinsoku w:val="0"/>
        <w:overflowPunct w:val="0"/>
        <w:spacing w:before="120"/>
        <w:ind w:left="1080"/>
        <w:rPr>
          <w:rFonts w:asciiTheme="minorHAnsi" w:hAnsiTheme="minorHAnsi" w:cstheme="minorHAnsi"/>
          <w:szCs w:val="22"/>
        </w:rPr>
      </w:pPr>
      <w:r w:rsidRPr="0064015B"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73" behindDoc="0" locked="0" layoutInCell="1" allowOverlap="1" wp14:anchorId="58B028FC" wp14:editId="7B18CCA1">
                <wp:simplePos x="0" y="0"/>
                <wp:positionH relativeFrom="column">
                  <wp:posOffset>680991</wp:posOffset>
                </wp:positionH>
                <wp:positionV relativeFrom="paragraph">
                  <wp:posOffset>2341</wp:posOffset>
                </wp:positionV>
                <wp:extent cx="234950" cy="213360"/>
                <wp:effectExtent l="0" t="0" r="12700" b="0"/>
                <wp:wrapNone/>
                <wp:docPr id="462" name="Group 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50" cy="213360"/>
                          <a:chOff x="0" y="0"/>
                          <a:chExt cx="234950" cy="213360"/>
                        </a:xfrm>
                      </wpg:grpSpPr>
                      <wps:wsp>
                        <wps:cNvPr id="463" name="Oval 463"/>
                        <wps:cNvSpPr/>
                        <wps:spPr>
                          <a:xfrm>
                            <a:off x="0" y="0"/>
                            <a:ext cx="233680" cy="213360"/>
                          </a:xfrm>
                          <a:prstGeom prst="ellipse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4DFDFE" w14:textId="77777777" w:rsidR="0064015B" w:rsidRDefault="0064015B" w:rsidP="0064015B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720"/>
                            <a:ext cx="234950" cy="11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C13C5E2" w14:textId="77777777" w:rsidR="0064015B" w:rsidRPr="00707ED1" w:rsidRDefault="0064015B" w:rsidP="0064015B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</w:pPr>
                              <w:r w:rsidRPr="00707ED1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group id="Group 462" style="position:absolute;left:0;text-align:left;margin-left:53.6pt;margin-top:.2pt;width:18.5pt;height:16.8pt;z-index:251658373" coordsize="234950,213360" o:spid="_x0000_s1047" w14:anchorId="58B028F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">
                <v:oval id="Oval 463" style="position:absolute;width:233680;height:213360;visibility:visible;mso-wrap-style:square;v-text-anchor:middle" o:spid="_x0000_s1048" fillcolor="#ee3744 [3207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">
                  <v:stroke joinstyle="miter"/>
                  <v:textbox>
                    <w:txbxContent>
                      <w:p w:rsidR="0064015B" w:rsidP="0064015B" w:rsidRDefault="0064015B" w14:paraId="614DFDFE" w14:textId="77777777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style="position:absolute;top:45720;width:234950;height:113664;visibility:visible;mso-wrap-style:square;v-text-anchor:top" o:spid="_x0000_s104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I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uVBHIxQAAANwAAAAP&#10;AAAAAAAAAAAAAAAAAAcCAABkcnMvZG93bnJldi54bWxQSwUGAAAAAAMAAwC3AAAA+QIAAAAA&#10;">
                  <v:textbox inset="0,0,0,0">
                    <w:txbxContent>
                      <w:p w:rsidRPr="00707ED1" w:rsidR="0064015B" w:rsidP="0064015B" w:rsidRDefault="0064015B" w14:paraId="4C13C5E2" w14:textId="77777777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</w:pPr>
                        <w:r w:rsidRPr="00707ED1"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4015B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316" behindDoc="0" locked="0" layoutInCell="1" allowOverlap="1" wp14:anchorId="5C279B57" wp14:editId="016F4623">
                <wp:simplePos x="0" y="0"/>
                <wp:positionH relativeFrom="column">
                  <wp:posOffset>302784</wp:posOffset>
                </wp:positionH>
                <wp:positionV relativeFrom="paragraph">
                  <wp:posOffset>92710</wp:posOffset>
                </wp:positionV>
                <wp:extent cx="446366" cy="246537"/>
                <wp:effectExtent l="0" t="0" r="11430" b="20320"/>
                <wp:wrapNone/>
                <wp:docPr id="457" name="Rectangl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366" cy="24653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1E199C" w14:textId="77777777" w:rsidR="0064015B" w:rsidRDefault="0064015B" w:rsidP="006401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rect id="Rectangle 457" style="position:absolute;left:0;text-align:left;margin-left:23.85pt;margin-top:7.3pt;width:35.15pt;height:19.4pt;z-index:2516583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50" filled="f" strokecolor="#ee3744 [3207]" strokeweight="2pt" w14:anchorId="5C279B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">
                <v:textbox>
                  <w:txbxContent>
                    <w:p w:rsidR="0064015B" w:rsidP="0064015B" w:rsidRDefault="0064015B" w14:paraId="171E199C" w14:textId="777777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BFD53BD" w14:textId="7A45B78C" w:rsidR="001E4CBD" w:rsidRDefault="001E4CBD" w:rsidP="000B59CC">
      <w:pPr>
        <w:pStyle w:val="BodyText"/>
        <w:kinsoku w:val="0"/>
        <w:overflowPunct w:val="0"/>
        <w:spacing w:before="120"/>
        <w:ind w:left="1080"/>
        <w:rPr>
          <w:rFonts w:asciiTheme="minorHAnsi" w:hAnsiTheme="minorHAnsi" w:cstheme="minorHAnsi"/>
          <w:szCs w:val="22"/>
        </w:rPr>
      </w:pPr>
    </w:p>
    <w:p w14:paraId="4CE00E60" w14:textId="3FBA574A" w:rsidR="00C3746B" w:rsidRDefault="002A070F" w:rsidP="000B59CC">
      <w:pPr>
        <w:pStyle w:val="BodyText"/>
        <w:numPr>
          <w:ilvl w:val="0"/>
          <w:numId w:val="19"/>
        </w:numPr>
        <w:kinsoku w:val="0"/>
        <w:overflowPunct w:val="0"/>
        <w:spacing w:before="120"/>
        <w:ind w:left="108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lastRenderedPageBreak/>
        <w:t>Verify</w:t>
      </w:r>
      <w:r w:rsidR="00C3746B">
        <w:rPr>
          <w:rFonts w:asciiTheme="minorHAnsi" w:hAnsiTheme="minorHAnsi" w:cstheme="minorHAnsi"/>
          <w:szCs w:val="22"/>
        </w:rPr>
        <w:t xml:space="preserve"> the following information on the PO</w:t>
      </w:r>
      <w:r>
        <w:rPr>
          <w:rFonts w:asciiTheme="minorHAnsi" w:hAnsiTheme="minorHAnsi" w:cstheme="minorHAnsi"/>
          <w:szCs w:val="22"/>
        </w:rPr>
        <w:t xml:space="preserve"> as correct</w:t>
      </w:r>
      <w:r w:rsidR="00C3746B">
        <w:rPr>
          <w:rFonts w:asciiTheme="minorHAnsi" w:hAnsiTheme="minorHAnsi" w:cstheme="minorHAnsi"/>
          <w:szCs w:val="22"/>
        </w:rPr>
        <w:t>:</w:t>
      </w:r>
    </w:p>
    <w:p w14:paraId="19F59142" w14:textId="5EF7B54D" w:rsidR="00C3746B" w:rsidRPr="00762924" w:rsidRDefault="00C3746B" w:rsidP="000B59CC">
      <w:pPr>
        <w:pStyle w:val="BodyText"/>
        <w:numPr>
          <w:ilvl w:val="1"/>
          <w:numId w:val="19"/>
        </w:numPr>
        <w:kinsoku w:val="0"/>
        <w:overflowPunct w:val="0"/>
        <w:spacing w:before="120"/>
        <w:ind w:left="1800"/>
        <w:rPr>
          <w:rFonts w:asciiTheme="minorHAnsi" w:hAnsiTheme="minorHAnsi" w:cstheme="minorHAnsi"/>
          <w:b/>
          <w:bCs/>
          <w:szCs w:val="22"/>
        </w:rPr>
      </w:pPr>
      <w:r w:rsidRPr="00762924">
        <w:rPr>
          <w:rFonts w:asciiTheme="minorHAnsi" w:hAnsiTheme="minorHAnsi" w:cstheme="minorHAnsi"/>
          <w:b/>
          <w:bCs/>
          <w:szCs w:val="22"/>
        </w:rPr>
        <w:t>Company Code Plant</w:t>
      </w:r>
    </w:p>
    <w:p w14:paraId="5FF33D76" w14:textId="5737B5D5" w:rsidR="00C3746B" w:rsidRDefault="00C3746B" w:rsidP="000B59CC">
      <w:pPr>
        <w:pStyle w:val="BodyText"/>
        <w:numPr>
          <w:ilvl w:val="1"/>
          <w:numId w:val="19"/>
        </w:numPr>
        <w:kinsoku w:val="0"/>
        <w:overflowPunct w:val="0"/>
        <w:spacing w:before="120"/>
        <w:ind w:left="1800"/>
        <w:rPr>
          <w:rFonts w:asciiTheme="minorHAnsi" w:hAnsiTheme="minorHAnsi" w:cstheme="minorHAnsi"/>
          <w:b/>
          <w:bCs/>
          <w:szCs w:val="22"/>
        </w:rPr>
      </w:pPr>
      <w:r w:rsidRPr="00762924">
        <w:rPr>
          <w:rFonts w:asciiTheme="minorHAnsi" w:hAnsiTheme="minorHAnsi" w:cstheme="minorHAnsi"/>
          <w:b/>
          <w:bCs/>
          <w:szCs w:val="22"/>
        </w:rPr>
        <w:t>Ship-To Address</w:t>
      </w:r>
    </w:p>
    <w:p w14:paraId="792B7EE3" w14:textId="624C4DEA" w:rsidR="00C3746B" w:rsidRDefault="00C3746B" w:rsidP="7B37C092">
      <w:pPr>
        <w:pStyle w:val="BodyText"/>
        <w:numPr>
          <w:ilvl w:val="0"/>
          <w:numId w:val="19"/>
        </w:numPr>
        <w:kinsoku w:val="0"/>
        <w:overflowPunct w:val="0"/>
        <w:spacing w:before="120"/>
        <w:ind w:left="1080"/>
        <w:rPr>
          <w:rFonts w:asciiTheme="minorHAnsi" w:hAnsiTheme="minorHAnsi" w:cstheme="minorBidi"/>
        </w:rPr>
      </w:pPr>
      <w:r w:rsidRPr="7B37C092">
        <w:rPr>
          <w:rFonts w:asciiTheme="minorHAnsi" w:hAnsiTheme="minorHAnsi" w:cstheme="minorBidi"/>
        </w:rPr>
        <w:t xml:space="preserve">Select the </w:t>
      </w:r>
      <w:r w:rsidRPr="7B37C092">
        <w:rPr>
          <w:rFonts w:asciiTheme="minorHAnsi" w:hAnsiTheme="minorHAnsi" w:cstheme="minorBidi"/>
          <w:b/>
          <w:bCs/>
        </w:rPr>
        <w:t>Acknowledged</w:t>
      </w:r>
      <w:r w:rsidRPr="7B37C092">
        <w:rPr>
          <w:rFonts w:asciiTheme="minorHAnsi" w:hAnsiTheme="minorHAnsi" w:cstheme="minorBidi"/>
        </w:rPr>
        <w:t xml:space="preserve"> checkbox to acknowledge </w:t>
      </w:r>
      <w:r w:rsidR="00B8764A" w:rsidRPr="7B37C092">
        <w:rPr>
          <w:rFonts w:asciiTheme="minorHAnsi" w:hAnsiTheme="minorHAnsi" w:cstheme="minorBidi"/>
        </w:rPr>
        <w:t xml:space="preserve">receiving the </w:t>
      </w:r>
      <w:r w:rsidR="08F6FAC2" w:rsidRPr="7B37C092">
        <w:rPr>
          <w:rFonts w:asciiTheme="minorHAnsi" w:hAnsiTheme="minorHAnsi" w:cstheme="minorBidi"/>
        </w:rPr>
        <w:t>purchase order</w:t>
      </w:r>
      <w:r w:rsidRPr="7B37C092">
        <w:rPr>
          <w:rFonts w:asciiTheme="minorHAnsi" w:hAnsiTheme="minorHAnsi" w:cstheme="minorBidi"/>
        </w:rPr>
        <w:t>.</w:t>
      </w:r>
    </w:p>
    <w:p w14:paraId="55171CD9" w14:textId="4EEABCEC" w:rsidR="00C3746B" w:rsidRDefault="009C6BDB" w:rsidP="000B59CC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58260" behindDoc="0" locked="0" layoutInCell="1" allowOverlap="1" wp14:anchorId="512989F7" wp14:editId="24E253C1">
            <wp:simplePos x="0" y="0"/>
            <wp:positionH relativeFrom="margin">
              <wp:align>center</wp:align>
            </wp:positionH>
            <wp:positionV relativeFrom="paragraph">
              <wp:posOffset>117</wp:posOffset>
            </wp:positionV>
            <wp:extent cx="5239512" cy="2243758"/>
            <wp:effectExtent l="19050" t="19050" r="18415" b="23495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512" cy="224375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AFC07EB" w14:textId="03303FB7" w:rsidR="00C3746B" w:rsidRDefault="0064015B" w:rsidP="000B59CC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  <w:r w:rsidRPr="0064015B"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74" behindDoc="0" locked="0" layoutInCell="1" allowOverlap="1" wp14:anchorId="111A4D51" wp14:editId="19B3DEF2">
                <wp:simplePos x="0" y="0"/>
                <wp:positionH relativeFrom="column">
                  <wp:posOffset>4754621</wp:posOffset>
                </wp:positionH>
                <wp:positionV relativeFrom="paragraph">
                  <wp:posOffset>184232</wp:posOffset>
                </wp:positionV>
                <wp:extent cx="234950" cy="213360"/>
                <wp:effectExtent l="0" t="0" r="12700" b="0"/>
                <wp:wrapNone/>
                <wp:docPr id="474" name="Group 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50" cy="213360"/>
                          <a:chOff x="0" y="0"/>
                          <a:chExt cx="234950" cy="213360"/>
                        </a:xfrm>
                      </wpg:grpSpPr>
                      <wps:wsp>
                        <wps:cNvPr id="475" name="Oval 475"/>
                        <wps:cNvSpPr/>
                        <wps:spPr>
                          <a:xfrm>
                            <a:off x="0" y="0"/>
                            <a:ext cx="233680" cy="213360"/>
                          </a:xfrm>
                          <a:prstGeom prst="ellipse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C2959F" w14:textId="77777777" w:rsidR="0064015B" w:rsidRDefault="0064015B" w:rsidP="0064015B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720"/>
                            <a:ext cx="234950" cy="11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3EA5E48" w14:textId="7C161122" w:rsidR="0064015B" w:rsidRPr="00707ED1" w:rsidRDefault="0064015B" w:rsidP="0064015B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</w:pPr>
                              <w:r w:rsidRPr="00707ED1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4b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group id="Group 474" style="position:absolute;left:0;text-align:left;margin-left:374.4pt;margin-top:14.5pt;width:18.5pt;height:16.8pt;z-index:251658374" coordsize="234950,213360" o:spid="_x0000_s1051" w14:anchorId="111A4D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">
                <v:oval id="Oval 475" style="position:absolute;width:233680;height:213360;visibility:visible;mso-wrap-style:square;v-text-anchor:middle" o:spid="_x0000_s1052" fillcolor="#ee3744 [3207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">
                  <v:stroke joinstyle="miter"/>
                  <v:textbox>
                    <w:txbxContent>
                      <w:p w:rsidR="0064015B" w:rsidP="0064015B" w:rsidRDefault="0064015B" w14:paraId="32C2959F" w14:textId="77777777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style="position:absolute;top:45720;width:234950;height:113664;visibility:visible;mso-wrap-style:square;v-text-anchor:top" o:spid="_x0000_s105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7z5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C0E7z5xQAAANwAAAAP&#10;AAAAAAAAAAAAAAAAAAcCAABkcnMvZG93bnJldi54bWxQSwUGAAAAAAMAAwC3AAAA+QIAAAAA&#10;">
                  <v:textbox inset="0,0,0,0">
                    <w:txbxContent>
                      <w:p w:rsidRPr="00707ED1" w:rsidR="0064015B" w:rsidP="0064015B" w:rsidRDefault="0064015B" w14:paraId="13EA5E48" w14:textId="7C161122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</w:pPr>
                        <w:r w:rsidRPr="00707ED1"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4b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E8E62C" w14:textId="60FAE044" w:rsidR="009C6BDB" w:rsidRDefault="0064015B" w:rsidP="000B59CC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  <w:r w:rsidRPr="0064015B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320" behindDoc="0" locked="0" layoutInCell="1" allowOverlap="1" wp14:anchorId="7AD0BE4A" wp14:editId="247CA200">
                <wp:simplePos x="0" y="0"/>
                <wp:positionH relativeFrom="column">
                  <wp:posOffset>3081225</wp:posOffset>
                </wp:positionH>
                <wp:positionV relativeFrom="paragraph">
                  <wp:posOffset>37853</wp:posOffset>
                </wp:positionV>
                <wp:extent cx="1742127" cy="572042"/>
                <wp:effectExtent l="0" t="0" r="10795" b="19050"/>
                <wp:wrapNone/>
                <wp:docPr id="473" name="Rectangle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127" cy="572042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8FA36" w14:textId="77777777" w:rsidR="0064015B" w:rsidRDefault="0064015B" w:rsidP="006401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rect id="Rectangle 473" style="position:absolute;left:0;text-align:left;margin-left:242.6pt;margin-top:3pt;width:137.2pt;height:45.05pt;z-index:25165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54" filled="f" strokecolor="#ee3744 [3207]" strokeweight="2pt" w14:anchorId="7AD0BE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">
                <v:textbox>
                  <w:txbxContent>
                    <w:p w:rsidR="0064015B" w:rsidP="0064015B" w:rsidRDefault="0064015B" w14:paraId="45D8FA36" w14:textId="777777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617F112" w14:textId="40CCB725" w:rsidR="009C6BDB" w:rsidRDefault="009C6BDB" w:rsidP="000B59CC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41820416" w14:textId="5F86BB95" w:rsidR="009C6BDB" w:rsidRDefault="009C6BDB" w:rsidP="000B59CC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3C1BA2DD" w14:textId="3FC75E7C" w:rsidR="009C6BDB" w:rsidRDefault="009C6BDB" w:rsidP="000B59CC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439BEA67" w14:textId="1E5E835A" w:rsidR="009C6BDB" w:rsidRDefault="0064015B" w:rsidP="000B59CC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  <w:r w:rsidRPr="0064015B"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75" behindDoc="0" locked="0" layoutInCell="1" allowOverlap="1" wp14:anchorId="665DBC6A" wp14:editId="5C5F9F0C">
                <wp:simplePos x="0" y="0"/>
                <wp:positionH relativeFrom="column">
                  <wp:posOffset>2431063</wp:posOffset>
                </wp:positionH>
                <wp:positionV relativeFrom="paragraph">
                  <wp:posOffset>112982</wp:posOffset>
                </wp:positionV>
                <wp:extent cx="234950" cy="213360"/>
                <wp:effectExtent l="0" t="0" r="12700" b="0"/>
                <wp:wrapNone/>
                <wp:docPr id="468" name="Group 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50" cy="213360"/>
                          <a:chOff x="0" y="0"/>
                          <a:chExt cx="234950" cy="213360"/>
                        </a:xfrm>
                      </wpg:grpSpPr>
                      <wps:wsp>
                        <wps:cNvPr id="469" name="Oval 469"/>
                        <wps:cNvSpPr/>
                        <wps:spPr>
                          <a:xfrm>
                            <a:off x="0" y="0"/>
                            <a:ext cx="233680" cy="213360"/>
                          </a:xfrm>
                          <a:prstGeom prst="ellipse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26894C" w14:textId="77777777" w:rsidR="0064015B" w:rsidRDefault="0064015B" w:rsidP="0064015B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720"/>
                            <a:ext cx="234950" cy="11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B4128DF" w14:textId="0883DA8F" w:rsidR="0064015B" w:rsidRPr="00707ED1" w:rsidRDefault="0064015B" w:rsidP="0064015B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</w:pPr>
                              <w:r w:rsidRPr="00707ED1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4a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group id="Group 468" style="position:absolute;left:0;text-align:left;margin-left:191.4pt;margin-top:8.9pt;width:18.5pt;height:16.8pt;z-index:251658375" coordsize="234950,213360" o:spid="_x0000_s1055" w14:anchorId="665DBC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">
                <v:oval id="Oval 469" style="position:absolute;width:233680;height:213360;visibility:visible;mso-wrap-style:square;v-text-anchor:middle" o:spid="_x0000_s1056" fillcolor="#ee3744 [3207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">
                  <v:stroke joinstyle="miter"/>
                  <v:textbox>
                    <w:txbxContent>
                      <w:p w:rsidR="0064015B" w:rsidP="0064015B" w:rsidRDefault="0064015B" w14:paraId="2F26894C" w14:textId="77777777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style="position:absolute;top:45720;width:234950;height:113664;visibility:visible;mso-wrap-style:square;v-text-anchor:top" o:spid="_x0000_s105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EW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BUtoEWwgAAANwAAAAPAAAA&#10;AAAAAAAAAAAAAAcCAABkcnMvZG93bnJldi54bWxQSwUGAAAAAAMAAwC3AAAA9gIAAAAA&#10;">
                  <v:textbox inset="0,0,0,0">
                    <w:txbxContent>
                      <w:p w:rsidRPr="00707ED1" w:rsidR="0064015B" w:rsidP="0064015B" w:rsidRDefault="0064015B" w14:paraId="3B4128DF" w14:textId="0883DA8F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</w:pPr>
                        <w:r w:rsidRPr="00707ED1"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4a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4015B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319" behindDoc="0" locked="0" layoutInCell="1" allowOverlap="1" wp14:anchorId="0E7A3E20" wp14:editId="5B6564AA">
                <wp:simplePos x="0" y="0"/>
                <wp:positionH relativeFrom="column">
                  <wp:posOffset>354965</wp:posOffset>
                </wp:positionH>
                <wp:positionV relativeFrom="paragraph">
                  <wp:posOffset>211979</wp:posOffset>
                </wp:positionV>
                <wp:extent cx="2132156" cy="246537"/>
                <wp:effectExtent l="0" t="0" r="20955" b="20320"/>
                <wp:wrapNone/>
                <wp:docPr id="472" name="Rectangle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2156" cy="24653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6B6DDF" w14:textId="77777777" w:rsidR="0064015B" w:rsidRDefault="0064015B" w:rsidP="006401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rect id="Rectangle 472" style="position:absolute;left:0;text-align:left;margin-left:27.95pt;margin-top:16.7pt;width:167.9pt;height:19.4pt;z-index:25165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58" filled="f" strokecolor="#ee3744 [3207]" strokeweight="2pt" w14:anchorId="0E7A3E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">
                <v:textbox>
                  <w:txbxContent>
                    <w:p w:rsidR="0064015B" w:rsidP="0064015B" w:rsidRDefault="0064015B" w14:paraId="5C6B6DDF" w14:textId="777777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CF75D7E" w14:textId="58C5087E" w:rsidR="00C3746B" w:rsidRDefault="00C3746B" w:rsidP="000B59CC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50B23A4A" w14:textId="6A557C02" w:rsidR="00C3746B" w:rsidRDefault="0064015B" w:rsidP="000B59CC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  <w:r w:rsidRPr="0064015B"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76" behindDoc="0" locked="0" layoutInCell="1" allowOverlap="1" wp14:anchorId="1CC9520C" wp14:editId="5BD3B30F">
                <wp:simplePos x="0" y="0"/>
                <wp:positionH relativeFrom="column">
                  <wp:posOffset>1240119</wp:posOffset>
                </wp:positionH>
                <wp:positionV relativeFrom="paragraph">
                  <wp:posOffset>34443</wp:posOffset>
                </wp:positionV>
                <wp:extent cx="234950" cy="213360"/>
                <wp:effectExtent l="0" t="0" r="12700" b="0"/>
                <wp:wrapNone/>
                <wp:docPr id="477" name="Group 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50" cy="213360"/>
                          <a:chOff x="0" y="0"/>
                          <a:chExt cx="234950" cy="213360"/>
                        </a:xfrm>
                      </wpg:grpSpPr>
                      <wps:wsp>
                        <wps:cNvPr id="478" name="Oval 478"/>
                        <wps:cNvSpPr/>
                        <wps:spPr>
                          <a:xfrm>
                            <a:off x="0" y="0"/>
                            <a:ext cx="233680" cy="213360"/>
                          </a:xfrm>
                          <a:prstGeom prst="ellipse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8391EA" w14:textId="77777777" w:rsidR="0064015B" w:rsidRDefault="0064015B" w:rsidP="0064015B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720"/>
                            <a:ext cx="234950" cy="11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44BA7BC" w14:textId="00F56DD1" w:rsidR="0064015B" w:rsidRPr="00707ED1" w:rsidRDefault="0064015B" w:rsidP="0064015B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</w:pPr>
                              <w:r w:rsidRPr="00707ED1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group id="Group 477" style="position:absolute;left:0;text-align:left;margin-left:97.65pt;margin-top:2.7pt;width:18.5pt;height:16.8pt;z-index:251658376" coordsize="234950,213360" o:spid="_x0000_s1059" w14:anchorId="1CC952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">
                <v:oval id="Oval 478" style="position:absolute;width:233680;height:213360;visibility:visible;mso-wrap-style:square;v-text-anchor:middle" o:spid="_x0000_s1060" fillcolor="#ee3744 [3207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">
                  <v:stroke joinstyle="miter"/>
                  <v:textbox>
                    <w:txbxContent>
                      <w:p w:rsidR="0064015B" w:rsidP="0064015B" w:rsidRDefault="0064015B" w14:paraId="608391EA" w14:textId="77777777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style="position:absolute;top:45720;width:234950;height:113664;visibility:visible;mso-wrap-style:square;v-text-anchor:top" o:spid="_x0000_s106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>
                  <v:textbox inset="0,0,0,0">
                    <w:txbxContent>
                      <w:p w:rsidRPr="00707ED1" w:rsidR="0064015B" w:rsidP="0064015B" w:rsidRDefault="0064015B" w14:paraId="344BA7BC" w14:textId="00F56DD1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</w:pPr>
                        <w:r w:rsidRPr="00707ED1"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4015B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318" behindDoc="0" locked="0" layoutInCell="1" allowOverlap="1" wp14:anchorId="1EE026E5" wp14:editId="63893677">
                <wp:simplePos x="0" y="0"/>
                <wp:positionH relativeFrom="column">
                  <wp:posOffset>502703</wp:posOffset>
                </wp:positionH>
                <wp:positionV relativeFrom="paragraph">
                  <wp:posOffset>142168</wp:posOffset>
                </wp:positionV>
                <wp:extent cx="771390" cy="185709"/>
                <wp:effectExtent l="0" t="0" r="10160" b="24130"/>
                <wp:wrapNone/>
                <wp:docPr id="471" name="Rectangle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390" cy="185709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35A0F3" w14:textId="77777777" w:rsidR="0064015B" w:rsidRDefault="0064015B" w:rsidP="006401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rect id="Rectangle 471" style="position:absolute;left:0;text-align:left;margin-left:39.6pt;margin-top:11.2pt;width:60.75pt;height:14.6pt;z-index:2516583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62" filled="f" strokecolor="#ee3744 [3207]" strokeweight="2pt" w14:anchorId="1EE026E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">
                <v:textbox>
                  <w:txbxContent>
                    <w:p w:rsidR="0064015B" w:rsidP="0064015B" w:rsidRDefault="0064015B" w14:paraId="1935A0F3" w14:textId="777777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93ECDBB" w14:textId="39674F8F" w:rsidR="00C3746B" w:rsidRDefault="00C3746B" w:rsidP="000B59CC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10C6EE77" w14:textId="141EC35A" w:rsidR="009C6BDB" w:rsidRDefault="009C6BDB" w:rsidP="000B59CC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64952966" w14:textId="2C8D2DAE" w:rsidR="00C3746B" w:rsidRDefault="00D427CF">
      <w:pPr>
        <w:pStyle w:val="BodyText"/>
        <w:numPr>
          <w:ilvl w:val="0"/>
          <w:numId w:val="19"/>
        </w:numPr>
        <w:kinsoku w:val="0"/>
        <w:overflowPunct w:val="0"/>
        <w:spacing w:before="120"/>
        <w:ind w:left="108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Scroll to the end of the </w:t>
      </w:r>
      <w:r w:rsidRPr="000B59CC">
        <w:rPr>
          <w:rFonts w:asciiTheme="minorHAnsi" w:hAnsiTheme="minorHAnsi" w:cstheme="minorHAnsi"/>
          <w:b/>
          <w:bCs/>
          <w:szCs w:val="22"/>
        </w:rPr>
        <w:t xml:space="preserve">Lines </w:t>
      </w:r>
      <w:r>
        <w:rPr>
          <w:rFonts w:asciiTheme="minorHAnsi" w:hAnsiTheme="minorHAnsi" w:cstheme="minorHAnsi"/>
          <w:szCs w:val="22"/>
        </w:rPr>
        <w:t xml:space="preserve">section and click the </w:t>
      </w:r>
      <w:r w:rsidRPr="000B59CC">
        <w:rPr>
          <w:rFonts w:asciiTheme="minorHAnsi" w:hAnsiTheme="minorHAnsi" w:cstheme="minorHAnsi"/>
          <w:b/>
          <w:bCs/>
          <w:szCs w:val="22"/>
        </w:rPr>
        <w:t xml:space="preserve">Save </w:t>
      </w:r>
      <w:r>
        <w:rPr>
          <w:rFonts w:asciiTheme="minorHAnsi" w:hAnsiTheme="minorHAnsi" w:cstheme="minorHAnsi"/>
          <w:szCs w:val="22"/>
        </w:rPr>
        <w:t xml:space="preserve">button. </w:t>
      </w:r>
      <w:r w:rsidR="00C3746B">
        <w:rPr>
          <w:rFonts w:asciiTheme="minorHAnsi" w:hAnsiTheme="minorHAnsi" w:cstheme="minorHAnsi"/>
          <w:szCs w:val="22"/>
        </w:rPr>
        <w:t xml:space="preserve"> </w:t>
      </w:r>
    </w:p>
    <w:p w14:paraId="58406B9E" w14:textId="5D82CFE0" w:rsidR="00B0237E" w:rsidRDefault="00B0237E" w:rsidP="00B0237E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31104" behindDoc="0" locked="0" layoutInCell="1" allowOverlap="1" wp14:anchorId="11C6E1CA" wp14:editId="552334ED">
            <wp:simplePos x="0" y="0"/>
            <wp:positionH relativeFrom="margin">
              <wp:align>center</wp:align>
            </wp:positionH>
            <wp:positionV relativeFrom="paragraph">
              <wp:posOffset>-3009</wp:posOffset>
            </wp:positionV>
            <wp:extent cx="5239512" cy="2865467"/>
            <wp:effectExtent l="19050" t="19050" r="18415" b="1143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512" cy="286546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29EBC56" w14:textId="7A4F0980" w:rsidR="00B0237E" w:rsidRDefault="00B0237E" w:rsidP="00B0237E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51C10E8D" w14:textId="77777777" w:rsidR="00B0237E" w:rsidRDefault="00B0237E" w:rsidP="00B0237E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03328FEF" w14:textId="470AE075" w:rsidR="00B0237E" w:rsidRDefault="00B0237E" w:rsidP="00B0237E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34622FFF" w14:textId="0E4A6DA0" w:rsidR="00B0237E" w:rsidRDefault="00B0237E" w:rsidP="00B0237E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3DC7C8A9" w14:textId="2044C5F8" w:rsidR="00B0237E" w:rsidRDefault="00B0237E" w:rsidP="00B0237E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591DE7E0" w14:textId="779FF31C" w:rsidR="00B0237E" w:rsidRDefault="00B0237E" w:rsidP="00B0237E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46549112" w14:textId="5F769CFE" w:rsidR="00B0237E" w:rsidRDefault="00B0237E" w:rsidP="00B0237E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66BFF5C" w14:textId="0490A2E9" w:rsidR="00B0237E" w:rsidRDefault="00B0237E" w:rsidP="00B0237E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7AA33C72" w14:textId="4AA2BEB0" w:rsidR="00B0237E" w:rsidRDefault="00B0237E" w:rsidP="00B0237E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7CF9C3E7" w14:textId="7F679554" w:rsidR="00B0237E" w:rsidRDefault="00B0237E" w:rsidP="00B0237E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B0237E"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1D6A1AC5" wp14:editId="6C43A38A">
                <wp:simplePos x="0" y="0"/>
                <wp:positionH relativeFrom="column">
                  <wp:posOffset>4603833</wp:posOffset>
                </wp:positionH>
                <wp:positionV relativeFrom="paragraph">
                  <wp:posOffset>144062</wp:posOffset>
                </wp:positionV>
                <wp:extent cx="234950" cy="213360"/>
                <wp:effectExtent l="0" t="0" r="12700" b="0"/>
                <wp:wrapNone/>
                <wp:docPr id="430" name="Group 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50" cy="213360"/>
                          <a:chOff x="0" y="0"/>
                          <a:chExt cx="234950" cy="213360"/>
                        </a:xfrm>
                      </wpg:grpSpPr>
                      <wps:wsp>
                        <wps:cNvPr id="707" name="Oval 707"/>
                        <wps:cNvSpPr/>
                        <wps:spPr>
                          <a:xfrm>
                            <a:off x="0" y="0"/>
                            <a:ext cx="233680" cy="213360"/>
                          </a:xfrm>
                          <a:prstGeom prst="ellipse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F7EDD4" w14:textId="77777777" w:rsidR="00B0237E" w:rsidRDefault="00B0237E" w:rsidP="00B0237E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720"/>
                            <a:ext cx="234950" cy="11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DB87DF" w14:textId="09DA52EB" w:rsidR="00B0237E" w:rsidRPr="00707ED1" w:rsidRDefault="00B0237E" w:rsidP="00B0237E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group id="Group 430" style="position:absolute;margin-left:362.5pt;margin-top:11.35pt;width:18.5pt;height:16.8pt;z-index:251686400" coordsize="234950,213360" o:spid="_x0000_s1063" w14:anchorId="1D6A1A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">
                <v:oval id="Oval 707" style="position:absolute;width:233680;height:213360;visibility:visible;mso-wrap-style:square;v-text-anchor:middle" o:spid="_x0000_s1064" fillcolor="#ee3744 [3207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">
                  <v:stroke joinstyle="miter"/>
                  <v:textbox>
                    <w:txbxContent>
                      <w:p w:rsidR="00B0237E" w:rsidP="00B0237E" w:rsidRDefault="00B0237E" w14:paraId="1BF7EDD4" w14:textId="77777777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style="position:absolute;top:45720;width:234950;height:113664;visibility:visible;mso-wrap-style:square;v-text-anchor:top" o:spid="_x0000_s106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wPJ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LXcDycYAAADcAAAA&#10;DwAAAAAAAAAAAAAAAAAHAgAAZHJzL2Rvd25yZXYueG1sUEsFBgAAAAADAAMAtwAAAPoCAAAAAA==&#10;">
                  <v:textbox inset="0,0,0,0">
                    <w:txbxContent>
                      <w:p w:rsidRPr="00707ED1" w:rsidR="00B0237E" w:rsidP="00B0237E" w:rsidRDefault="00B0237E" w14:paraId="68DB87DF" w14:textId="09DA52EB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ACB190" w14:textId="0C324401" w:rsidR="00B0237E" w:rsidRDefault="00B0237E" w:rsidP="00B0237E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B0237E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ACFA0AD" wp14:editId="06DF9766">
                <wp:simplePos x="0" y="0"/>
                <wp:positionH relativeFrom="column">
                  <wp:posOffset>4229735</wp:posOffset>
                </wp:positionH>
                <wp:positionV relativeFrom="paragraph">
                  <wp:posOffset>6654</wp:posOffset>
                </wp:positionV>
                <wp:extent cx="477078" cy="198783"/>
                <wp:effectExtent l="0" t="0" r="18415" b="10795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78" cy="198783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A48C9C" w14:textId="77777777" w:rsidR="00B0237E" w:rsidRDefault="00B0237E" w:rsidP="00B023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rect id="Rectangle 206" style="position:absolute;margin-left:333.05pt;margin-top:.5pt;width:37.55pt;height:15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66" filled="f" strokecolor="#ee3744 [3207]" strokeweight="2pt" w14:anchorId="4ACFA0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">
                <v:textbox>
                  <w:txbxContent>
                    <w:p w:rsidR="00B0237E" w:rsidP="00B0237E" w:rsidRDefault="00B0237E" w14:paraId="34A48C9C" w14:textId="777777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D5F4FCB" w14:textId="77777777" w:rsidR="00B0237E" w:rsidRDefault="00B0237E" w:rsidP="00B0237E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0BC1B388" w14:textId="4BB82EA8" w:rsidR="00B0237E" w:rsidRDefault="00D427CF" w:rsidP="000B59CC">
      <w:pPr>
        <w:pStyle w:val="BodyText"/>
        <w:numPr>
          <w:ilvl w:val="0"/>
          <w:numId w:val="19"/>
        </w:numPr>
        <w:kinsoku w:val="0"/>
        <w:overflowPunct w:val="0"/>
        <w:spacing w:before="120"/>
        <w:ind w:left="108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You will receive an </w:t>
      </w:r>
      <w:r w:rsidRPr="000B59CC">
        <w:rPr>
          <w:rFonts w:asciiTheme="minorHAnsi" w:hAnsiTheme="minorHAnsi" w:cstheme="minorHAnsi"/>
          <w:b/>
          <w:bCs/>
          <w:szCs w:val="22"/>
        </w:rPr>
        <w:t>Order acknowledged</w:t>
      </w:r>
      <w:r>
        <w:rPr>
          <w:rFonts w:asciiTheme="minorHAnsi" w:hAnsiTheme="minorHAnsi" w:cstheme="minorHAnsi"/>
          <w:szCs w:val="22"/>
        </w:rPr>
        <w:t xml:space="preserve"> notification. </w:t>
      </w:r>
    </w:p>
    <w:p w14:paraId="35BFC226" w14:textId="1C3D8026" w:rsidR="00C3746B" w:rsidRDefault="00B8764A" w:rsidP="000B59CC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  <w:r w:rsidRPr="0064015B"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405" behindDoc="0" locked="0" layoutInCell="1" allowOverlap="1" wp14:anchorId="6FAD7F3E" wp14:editId="43F5F89D">
                <wp:simplePos x="0" y="0"/>
                <wp:positionH relativeFrom="column">
                  <wp:posOffset>2279650</wp:posOffset>
                </wp:positionH>
                <wp:positionV relativeFrom="paragraph">
                  <wp:posOffset>162559</wp:posOffset>
                </wp:positionV>
                <wp:extent cx="234950" cy="213360"/>
                <wp:effectExtent l="0" t="0" r="12700" b="0"/>
                <wp:wrapNone/>
                <wp:docPr id="653" name="Group 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50" cy="213360"/>
                          <a:chOff x="0" y="0"/>
                          <a:chExt cx="234950" cy="213360"/>
                        </a:xfrm>
                      </wpg:grpSpPr>
                      <wps:wsp>
                        <wps:cNvPr id="654" name="Oval 654"/>
                        <wps:cNvSpPr/>
                        <wps:spPr>
                          <a:xfrm>
                            <a:off x="0" y="0"/>
                            <a:ext cx="233680" cy="213360"/>
                          </a:xfrm>
                          <a:prstGeom prst="ellipse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82FC94" w14:textId="77777777" w:rsidR="00B8764A" w:rsidRDefault="00B8764A" w:rsidP="00B8764A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720"/>
                            <a:ext cx="234950" cy="11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3E4FACB" w14:textId="0AAD8C0B" w:rsidR="00B8764A" w:rsidRPr="00707ED1" w:rsidRDefault="00D427CF" w:rsidP="00B8764A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group id="Group 653" style="position:absolute;left:0;text-align:left;margin-left:179.5pt;margin-top:12.8pt;width:18.5pt;height:16.8pt;z-index:251658405" coordsize="234950,213360" o:spid="_x0000_s1067" w14:anchorId="6FAD7F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">
                <v:oval id="Oval 654" style="position:absolute;width:233680;height:213360;visibility:visible;mso-wrap-style:square;v-text-anchor:middle" o:spid="_x0000_s1068" fillcolor="#ee3744 [3207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">
                  <v:stroke joinstyle="miter"/>
                  <v:textbox>
                    <w:txbxContent>
                      <w:p w:rsidR="00B8764A" w:rsidP="00B8764A" w:rsidRDefault="00B8764A" w14:paraId="5182FC94" w14:textId="77777777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style="position:absolute;top:45720;width:234950;height:113664;visibility:visible;mso-wrap-style:square;v-text-anchor:top" o:spid="_x0000_s106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AP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isBAPxQAAANwAAAAP&#10;AAAAAAAAAAAAAAAAAAcCAABkcnMvZG93bnJldi54bWxQSwUGAAAAAAMAAwC3AAAA+QIAAAAA&#10;">
                  <v:textbox inset="0,0,0,0">
                    <w:txbxContent>
                      <w:p w:rsidRPr="00707ED1" w:rsidR="00B8764A" w:rsidP="00B8764A" w:rsidRDefault="00D427CF" w14:paraId="63E4FACB" w14:textId="0AAD8C0B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2F76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58261" behindDoc="0" locked="0" layoutInCell="1" allowOverlap="1" wp14:anchorId="462E7D91" wp14:editId="4E4F6910">
            <wp:simplePos x="0" y="0"/>
            <wp:positionH relativeFrom="margin">
              <wp:align>center</wp:align>
            </wp:positionH>
            <wp:positionV relativeFrom="paragraph">
              <wp:posOffset>1131</wp:posOffset>
            </wp:positionV>
            <wp:extent cx="5239512" cy="1754713"/>
            <wp:effectExtent l="19050" t="19050" r="18415" b="17145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512" cy="175471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92A2991" w14:textId="6268E3A8" w:rsidR="009C6BDB" w:rsidRDefault="00B8764A" w:rsidP="000B59CC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  <w:r w:rsidRPr="0064015B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404" behindDoc="0" locked="0" layoutInCell="1" allowOverlap="1" wp14:anchorId="037B2CC3" wp14:editId="577E7655">
                <wp:simplePos x="0" y="0"/>
                <wp:positionH relativeFrom="column">
                  <wp:posOffset>247650</wp:posOffset>
                </wp:positionH>
                <wp:positionV relativeFrom="paragraph">
                  <wp:posOffset>52070</wp:posOffset>
                </wp:positionV>
                <wp:extent cx="2132156" cy="246537"/>
                <wp:effectExtent l="0" t="0" r="20955" b="20320"/>
                <wp:wrapNone/>
                <wp:docPr id="652" name="Rectangle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2156" cy="24653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2A922F" w14:textId="77777777" w:rsidR="00B8764A" w:rsidRDefault="00B8764A" w:rsidP="00B876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rect id="Rectangle 652" style="position:absolute;left:0;text-align:left;margin-left:19.5pt;margin-top:4.1pt;width:167.9pt;height:19.4pt;z-index:2516584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70" filled="f" strokecolor="#ee3744 [3207]" strokeweight="2pt" w14:anchorId="037B2C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">
                <v:textbox>
                  <w:txbxContent>
                    <w:p w:rsidR="00B8764A" w:rsidP="00B8764A" w:rsidRDefault="00B8764A" w14:paraId="542A922F" w14:textId="777777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BDCFA54" w14:textId="077C3B64" w:rsidR="009C6BDB" w:rsidRDefault="009C6BDB" w:rsidP="000B59CC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43FF1AC2" w14:textId="2CB25D7E" w:rsidR="009C6BDB" w:rsidRDefault="009C6BDB" w:rsidP="000B59CC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51B97C85" w14:textId="53EADAAC" w:rsidR="009C6BDB" w:rsidRDefault="009C6BDB" w:rsidP="000B59CC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73D3E8F3" w14:textId="239CA4C5" w:rsidR="009C6BDB" w:rsidRDefault="009C6BDB" w:rsidP="000B59CC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030B481F" w14:textId="0FC15B34" w:rsidR="00AD58AA" w:rsidRPr="00AD58AA" w:rsidRDefault="0000706A" w:rsidP="008F2947">
      <w:pPr>
        <w:pStyle w:val="Heading2"/>
      </w:pPr>
      <w:bookmarkStart w:id="9" w:name="_Related_Resources"/>
      <w:bookmarkStart w:id="10" w:name="_Additional_Resources"/>
      <w:bookmarkStart w:id="11" w:name="_Toc127438105"/>
      <w:bookmarkEnd w:id="9"/>
      <w:bookmarkEnd w:id="10"/>
      <w:r>
        <w:lastRenderedPageBreak/>
        <w:t>Additional</w:t>
      </w:r>
      <w:r w:rsidR="00B76488">
        <w:t xml:space="preserve"> Resources</w:t>
      </w:r>
      <w:bookmarkEnd w:id="11"/>
    </w:p>
    <w:p w14:paraId="4AED285F" w14:textId="6039A1DB" w:rsidR="00860124" w:rsidRPr="005E3F3D" w:rsidRDefault="00146CD8" w:rsidP="000C0160">
      <w:pPr>
        <w:pStyle w:val="ListParagraph"/>
        <w:numPr>
          <w:ilvl w:val="1"/>
          <w:numId w:val="10"/>
        </w:numPr>
        <w:spacing w:before="120" w:after="120"/>
        <w:ind w:left="720"/>
        <w:contextualSpacing w:val="0"/>
        <w:rPr>
          <w:rStyle w:val="Hyperlink"/>
          <w:rFonts w:asciiTheme="majorHAnsi" w:eastAsia="Times New Roman" w:hAnsiTheme="majorHAnsi" w:cstheme="majorBidi"/>
          <w:color w:val="auto"/>
          <w:u w:val="none"/>
        </w:rPr>
      </w:pPr>
      <w:hyperlink r:id="rId25" w:history="1">
        <w:r w:rsidR="00860124" w:rsidRPr="00860124">
          <w:rPr>
            <w:rStyle w:val="Hyperlink"/>
            <w:rFonts w:asciiTheme="majorHAnsi" w:eastAsia="Times New Roman" w:hAnsiTheme="majorHAnsi" w:cstheme="majorBidi"/>
          </w:rPr>
          <w:t>How to Navigate Coupa Supplier Portal</w:t>
        </w:r>
      </w:hyperlink>
      <w:r w:rsidR="00CD5732">
        <w:rPr>
          <w:rStyle w:val="Hyperlink"/>
          <w:rFonts w:asciiTheme="majorHAnsi" w:eastAsia="Times New Roman" w:hAnsiTheme="majorHAnsi" w:cstheme="majorBidi"/>
        </w:rPr>
        <w:t xml:space="preserve"> – (QRC)</w:t>
      </w:r>
    </w:p>
    <w:p w14:paraId="344879E6" w14:textId="32F662C1" w:rsidR="005E3F3D" w:rsidRDefault="00146CD8" w:rsidP="000C0160">
      <w:pPr>
        <w:pStyle w:val="ListParagraph"/>
        <w:numPr>
          <w:ilvl w:val="1"/>
          <w:numId w:val="10"/>
        </w:numPr>
        <w:spacing w:before="120" w:after="120"/>
        <w:ind w:left="720"/>
        <w:contextualSpacing w:val="0"/>
        <w:rPr>
          <w:rFonts w:asciiTheme="majorHAnsi" w:eastAsia="Times New Roman" w:hAnsiTheme="majorHAnsi" w:cstheme="majorBidi"/>
        </w:rPr>
      </w:pPr>
      <w:hyperlink r:id="rId26" w:history="1">
        <w:r w:rsidR="005E3F3D" w:rsidRPr="00594712">
          <w:rPr>
            <w:rStyle w:val="Hyperlink"/>
            <w:rFonts w:asciiTheme="majorHAnsi" w:eastAsia="Times New Roman" w:hAnsiTheme="majorHAnsi" w:cstheme="majorBidi"/>
          </w:rPr>
          <w:t>How to Submit Vendor Acknowledgement of PO in CSP – (BSL)</w:t>
        </w:r>
      </w:hyperlink>
    </w:p>
    <w:p w14:paraId="720685DE" w14:textId="77777777" w:rsidR="007641E1" w:rsidRDefault="007641E1" w:rsidP="007641E1">
      <w:pPr>
        <w:pStyle w:val="ListParagraph"/>
        <w:spacing w:before="120" w:after="120"/>
        <w:contextualSpacing w:val="0"/>
        <w:rPr>
          <w:rFonts w:asciiTheme="majorHAnsi" w:eastAsia="Times New Roman" w:hAnsiTheme="majorHAnsi" w:cstheme="majorBidi"/>
        </w:rPr>
      </w:pPr>
    </w:p>
    <w:bookmarkEnd w:id="0"/>
    <w:p w14:paraId="3CE74C60" w14:textId="77777777" w:rsidR="002A2CA0" w:rsidRDefault="002A2CA0" w:rsidP="00455F8E">
      <w:pPr>
        <w:pStyle w:val="BodyText"/>
        <w:kinsoku w:val="0"/>
        <w:overflowPunct w:val="0"/>
        <w:spacing w:before="89"/>
        <w:ind w:right="1080"/>
        <w:rPr>
          <w:rFonts w:cstheme="minorHAnsi"/>
        </w:rPr>
      </w:pPr>
    </w:p>
    <w:sectPr w:rsidR="002A2CA0" w:rsidSect="00455F8E">
      <w:headerReference w:type="default" r:id="rId27"/>
      <w:footerReference w:type="default" r:id="rId28"/>
      <w:pgSz w:w="11900" w:h="16840"/>
      <w:pgMar w:top="1831" w:right="1440" w:bottom="1440" w:left="1440" w:header="720" w:footer="1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3628F" w14:textId="77777777" w:rsidR="00F748D6" w:rsidRDefault="00F748D6" w:rsidP="00324F90">
      <w:r>
        <w:separator/>
      </w:r>
    </w:p>
  </w:endnote>
  <w:endnote w:type="continuationSeparator" w:id="0">
    <w:p w14:paraId="000C196F" w14:textId="77777777" w:rsidR="00F748D6" w:rsidRDefault="00F748D6" w:rsidP="00324F90">
      <w:r>
        <w:continuationSeparator/>
      </w:r>
    </w:p>
  </w:endnote>
  <w:endnote w:type="continuationNotice" w:id="1">
    <w:p w14:paraId="6E96E9F2" w14:textId="77777777" w:rsidR="00F748D6" w:rsidRDefault="00F748D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raphik">
    <w:altName w:val="Calibri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7189362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F4D2802" w14:textId="44B8EF9F" w:rsidR="00813344" w:rsidRPr="000F35ED" w:rsidRDefault="00813344" w:rsidP="00504504">
            <w:pPr>
              <w:pStyle w:val="Footer"/>
              <w:ind w:left="-993" w:right="-1045"/>
              <w:rPr>
                <w:rFonts w:cs="Arial"/>
                <w:color w:val="000000"/>
                <w:sz w:val="18"/>
                <w:szCs w:val="20"/>
              </w:rPr>
            </w:pPr>
            <w:r w:rsidRPr="00813344">
              <w:rPr>
                <w:rFonts w:cs="Arial"/>
                <w:color w:val="000000"/>
                <w:sz w:val="18"/>
                <w:szCs w:val="20"/>
              </w:rPr>
              <w:t xml:space="preserve"> </w:t>
            </w:r>
            <w:sdt>
              <w:sdtPr>
                <w:rPr>
                  <w:rFonts w:cs="Arial"/>
                  <w:color w:val="000000"/>
                  <w:sz w:val="18"/>
                  <w:szCs w:val="20"/>
                </w:rPr>
                <w:id w:val="-824588020"/>
                <w:docPartObj>
                  <w:docPartGallery w:val="Page Numbers (Bottom of Page)"/>
                  <w:docPartUnique/>
                </w:docPartObj>
              </w:sdtPr>
              <w:sdtEndPr/>
              <w:sdtContent>
                <w:sdt>
                  <w:sdtPr>
                    <w:rPr>
                      <w:rFonts w:cs="Arial"/>
                      <w:color w:val="000000"/>
                      <w:sz w:val="18"/>
                      <w:szCs w:val="20"/>
                    </w:rPr>
                    <w:id w:val="783619808"/>
                    <w:docPartObj>
                      <w:docPartGallery w:val="Page Numbers (Top of Page)"/>
                      <w:docPartUnique/>
                    </w:docPartObj>
                  </w:sdtPr>
                  <w:sdtEndPr/>
                  <w:sdtContent>
                    <w:r w:rsidRPr="00FC0830">
                      <w:rPr>
                        <w:rFonts w:cs="Arial"/>
                        <w:color w:val="000000"/>
                        <w:sz w:val="18"/>
                        <w:szCs w:val="20"/>
                      </w:rPr>
                      <w:t>Copyright © 202</w:t>
                    </w:r>
                    <w:r w:rsidR="008D650B">
                      <w:rPr>
                        <w:rFonts w:cs="Arial"/>
                        <w:color w:val="000000"/>
                        <w:sz w:val="18"/>
                        <w:szCs w:val="20"/>
                      </w:rPr>
                      <w:t>3</w:t>
                    </w:r>
                    <w:r w:rsidRPr="00FC0830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Kimberly-Clark Worldwide, Inc. all rights reserved</w:t>
                    </w:r>
                    <w:r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                        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                                 </w:t>
                    </w:r>
                    <w:r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   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                 </w:t>
                    </w:r>
                    <w:r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</w:t>
                    </w:r>
                    <w:r w:rsidR="00504504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    </w:t>
                    </w:r>
                    <w:r w:rsidR="005F2993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P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age 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fldChar w:fldCharType="begin"/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instrText xml:space="preserve"> PAGE </w:instrTex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fldChar w:fldCharType="separate"/>
                    </w:r>
                    <w:r>
                      <w:rPr>
                        <w:rFonts w:cs="Arial"/>
                        <w:color w:val="000000"/>
                        <w:sz w:val="18"/>
                        <w:szCs w:val="20"/>
                      </w:rPr>
                      <w:t>8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fldChar w:fldCharType="end"/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of 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fldChar w:fldCharType="begin"/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instrText xml:space="preserve"> NUMPAGES  </w:instrTex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fldChar w:fldCharType="separate"/>
                    </w:r>
                    <w:r>
                      <w:rPr>
                        <w:rFonts w:cs="Arial"/>
                        <w:color w:val="000000"/>
                        <w:sz w:val="18"/>
                        <w:szCs w:val="20"/>
                      </w:rPr>
                      <w:t>8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fldChar w:fldCharType="end"/>
                    </w:r>
                  </w:sdtContent>
                </w:sdt>
              </w:sdtContent>
            </w:sdt>
          </w:p>
          <w:p w14:paraId="020F3E49" w14:textId="55AF70B5" w:rsidR="002140AB" w:rsidRPr="00126215" w:rsidRDefault="005F2993" w:rsidP="008643BB">
            <w:pPr>
              <w:pStyle w:val="Footer"/>
              <w:jc w:val="center"/>
            </w:pPr>
            <w:r>
              <w:rPr>
                <w:rFonts w:cs="Arial"/>
                <w:noProof/>
                <w:color w:val="000000"/>
                <w:sz w:val="1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700FA28A" wp14:editId="00D3A4B2">
                      <wp:simplePos x="0" y="0"/>
                      <wp:positionH relativeFrom="column">
                        <wp:posOffset>5499100</wp:posOffset>
                      </wp:positionH>
                      <wp:positionV relativeFrom="paragraph">
                        <wp:posOffset>212725</wp:posOffset>
                      </wp:positionV>
                      <wp:extent cx="762000" cy="92075"/>
                      <wp:effectExtent l="0" t="0" r="0" b="3175"/>
                      <wp:wrapNone/>
                      <wp:docPr id="6" name="Parallelogram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92075"/>
                              </a:xfrm>
                              <a:prstGeom prst="parallelogram">
                                <a:avLst>
                                  <a:gd name="adj" fmla="val 97414"/>
                                </a:avLst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id="_x0000_t7" coordsize="21600,21600" o:spt="7" adj="5400" path="m@0,l,21600@1,21600,21600,xe" w14:anchorId="1A78B532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textboxrect="1800,1800,19800,19800;8100,8100,13500,13500;10800,10800,10800,10800" gradientshapeok="t" o:connecttype="custom" o:connectlocs="@4,0;10800,@11;@3,10800;@5,21600;10800,@12;@2,10800"/>
                      <v:handles>
                        <v:h position="#0,topLeft" xrange="0,21600"/>
                      </v:handles>
                    </v:shapetype>
                    <v:shape id="Parallelogram 6" style="position:absolute;margin-left:433pt;margin-top:16.75pt;width:60pt;height:7.2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33d196 [3206]" stroked="f" strokeweight="1pt" type="#_x0000_t7" adj="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"/>
                  </w:pict>
                </mc:Fallback>
              </mc:AlternateContent>
            </w:r>
            <w:r w:rsidR="00813344" w:rsidRPr="00813344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1" behindDoc="1" locked="0" layoutInCell="1" allowOverlap="1" wp14:anchorId="7619C5C2" wp14:editId="314488BF">
                      <wp:simplePos x="0" y="0"/>
                      <wp:positionH relativeFrom="column">
                        <wp:posOffset>-901700</wp:posOffset>
                      </wp:positionH>
                      <wp:positionV relativeFrom="paragraph">
                        <wp:posOffset>211455</wp:posOffset>
                      </wp:positionV>
                      <wp:extent cx="7545705" cy="212090"/>
                      <wp:effectExtent l="0" t="0" r="0" b="0"/>
                      <wp:wrapNone/>
                      <wp:docPr id="397" name="Freeform: Shape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545705" cy="212090"/>
                              </a:xfrm>
                              <a:custGeom>
                                <a:avLst/>
                                <a:gdLst>
                                  <a:gd name="T0" fmla="*/ 0 w 6480"/>
                                  <a:gd name="T1" fmla="*/ 285 h 286"/>
                                  <a:gd name="T2" fmla="*/ 6480 w 6480"/>
                                  <a:gd name="T3" fmla="*/ 285 h 286"/>
                                  <a:gd name="T4" fmla="*/ 6480 w 6480"/>
                                  <a:gd name="T5" fmla="*/ 0 h 286"/>
                                  <a:gd name="T6" fmla="*/ 0 w 6480"/>
                                  <a:gd name="T7" fmla="*/ 0 h 286"/>
                                  <a:gd name="T8" fmla="*/ 0 w 6480"/>
                                  <a:gd name="T9" fmla="*/ 285 h 2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480" h="286">
                                    <a:moveTo>
                                      <a:pt x="0" y="285"/>
                                    </a:moveTo>
                                    <a:lnTo>
                                      <a:pt x="6480" y="285"/>
                                    </a:lnTo>
                                    <a:lnTo>
                                      <a:pt x="64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Freeform: Shape 397" style="position:absolute;margin-left:-71pt;margin-top:16.65pt;width:594.15pt;height:16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480,286" o:spid="_x0000_s1026" fillcolor="#10069f [3204]" stroked="f" path="m,285r6480,l6480,,,,,285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" w14:anchorId="649B877F">
                      <v:path arrowok="t" o:connecttype="custom" o:connectlocs="0,211348;7545705,211348;7545705,0;0,0;0,211348" o:connectangles="0,0,0,0,0"/>
                    </v:shape>
                  </w:pict>
                </mc:Fallback>
              </mc:AlternateConten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A7632" w14:textId="77777777" w:rsidR="00F748D6" w:rsidRDefault="00F748D6" w:rsidP="00324F90">
      <w:r>
        <w:separator/>
      </w:r>
    </w:p>
  </w:footnote>
  <w:footnote w:type="continuationSeparator" w:id="0">
    <w:p w14:paraId="044ABC9F" w14:textId="77777777" w:rsidR="00F748D6" w:rsidRDefault="00F748D6" w:rsidP="00324F90">
      <w:r>
        <w:continuationSeparator/>
      </w:r>
    </w:p>
  </w:footnote>
  <w:footnote w:type="continuationNotice" w:id="1">
    <w:p w14:paraId="31EA47D3" w14:textId="77777777" w:rsidR="00F748D6" w:rsidRDefault="00F748D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56" w:type="dxa"/>
      <w:tblLayout w:type="fixed"/>
      <w:tblLook w:val="0000" w:firstRow="0" w:lastRow="0" w:firstColumn="0" w:lastColumn="0" w:noHBand="0" w:noVBand="0"/>
    </w:tblPr>
    <w:tblGrid>
      <w:gridCol w:w="1418"/>
      <w:gridCol w:w="5103"/>
      <w:gridCol w:w="2835"/>
    </w:tblGrid>
    <w:tr w:rsidR="00906F47" w:rsidRPr="00357BA0" w14:paraId="3F68B5D9" w14:textId="77777777" w:rsidTr="00173B58">
      <w:trPr>
        <w:trHeight w:val="149"/>
      </w:trPr>
      <w:tc>
        <w:tcPr>
          <w:tcW w:w="1418" w:type="dxa"/>
        </w:tcPr>
        <w:p w14:paraId="36EE4221" w14:textId="188F113C" w:rsidR="00906F47" w:rsidRPr="00357BA0" w:rsidRDefault="00235929" w:rsidP="00906F47">
          <w:pPr>
            <w:pStyle w:val="Header"/>
            <w:ind w:left="-100"/>
            <w:rPr>
              <w:rFonts w:cs="Arial"/>
              <w:color w:val="10069F" w:themeColor="accent1"/>
            </w:rPr>
          </w:pPr>
          <w:r>
            <w:rPr>
              <w:rFonts w:cs="Arial"/>
              <w:color w:val="10069F" w:themeColor="accent1"/>
            </w:rPr>
            <w:t xml:space="preserve">  </w:t>
          </w:r>
        </w:p>
      </w:tc>
      <w:tc>
        <w:tcPr>
          <w:tcW w:w="5103" w:type="dxa"/>
        </w:tcPr>
        <w:p w14:paraId="6D6BB198" w14:textId="0B427704" w:rsidR="00906F47" w:rsidRPr="00357BA0" w:rsidRDefault="00906F47" w:rsidP="00235929">
          <w:pPr>
            <w:pStyle w:val="Header"/>
            <w:ind w:left="40"/>
            <w:rPr>
              <w:rFonts w:cs="Arial"/>
              <w:color w:val="10069F" w:themeColor="accent1"/>
            </w:rPr>
          </w:pPr>
        </w:p>
      </w:tc>
      <w:tc>
        <w:tcPr>
          <w:tcW w:w="2835" w:type="dxa"/>
        </w:tcPr>
        <w:p w14:paraId="57890A9B" w14:textId="56BC75AE" w:rsidR="00906F47" w:rsidRPr="00357BA0" w:rsidRDefault="00906F47" w:rsidP="00173B58">
          <w:pPr>
            <w:pStyle w:val="Header"/>
            <w:ind w:left="326"/>
            <w:jc w:val="right"/>
            <w:rPr>
              <w:rFonts w:cs="Arial"/>
              <w:color w:val="10069F" w:themeColor="accent1"/>
            </w:rPr>
          </w:pPr>
        </w:p>
      </w:tc>
    </w:tr>
  </w:tbl>
  <w:p w14:paraId="6ECF7C1C" w14:textId="16FB6609" w:rsidR="002140AB" w:rsidRDefault="00813344" w:rsidP="00DA65ED">
    <w:pPr>
      <w:pStyle w:val="Header"/>
      <w:tabs>
        <w:tab w:val="clear" w:pos="4536"/>
        <w:tab w:val="clear" w:pos="9072"/>
        <w:tab w:val="left" w:pos="10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B3CBB2E" wp14:editId="06012395">
              <wp:simplePos x="0" y="0"/>
              <wp:positionH relativeFrom="column">
                <wp:posOffset>-955964</wp:posOffset>
              </wp:positionH>
              <wp:positionV relativeFrom="paragraph">
                <wp:posOffset>-680951</wp:posOffset>
              </wp:positionV>
              <wp:extent cx="7616825" cy="623455"/>
              <wp:effectExtent l="0" t="0" r="3175" b="5715"/>
              <wp:wrapNone/>
              <wp:docPr id="329" name="Rectangle 3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6825" cy="62345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C1A0086" w14:textId="615CE4A7" w:rsidR="00813344" w:rsidRPr="00987587" w:rsidRDefault="00813344" w:rsidP="00813344">
                          <w:pPr>
                            <w:ind w:left="-142"/>
                            <w:rPr>
                              <w:color w:val="FFFFFF" w:themeColor="background1"/>
                              <w:sz w:val="20"/>
                              <w:szCs w:val="20"/>
                              <w:lang w:val="en-IN"/>
                            </w:rPr>
                          </w:pPr>
                          <w:bookmarkStart w:id="12" w:name="_Hlk99301732"/>
                          <w:bookmarkEnd w:id="12"/>
                          <w:r w:rsidRPr="00987587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 xml:space="preserve">         </w:t>
                          </w:r>
                          <w:r w:rsidR="00DB0B56" w:rsidRPr="00987587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 xml:space="preserve">How to </w:t>
                          </w:r>
                          <w:r w:rsidR="00987587" w:rsidRPr="00987587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>Provide Vendor Acknowledgement of Purchase Order</w:t>
                          </w:r>
                          <w:r w:rsidR="00DB0B56" w:rsidRPr="00987587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987587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 xml:space="preserve">                                                                                                                                 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3CBB2E" id="Rectangle 329" o:spid="_x0000_s1071" style="position:absolute;margin-left:-75.25pt;margin-top:-53.6pt;width:599.75pt;height:49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" stroked="f" strokeweight="1pt">
              <v:fill r:id="rId2" o:title="" recolor="t" rotate="t" type="frame"/>
              <v:textbox>
                <w:txbxContent>
                  <w:p w14:paraId="6C1A0086" w14:textId="615CE4A7" w:rsidR="00813344" w:rsidRPr="00987587" w:rsidRDefault="00813344" w:rsidP="00813344">
                    <w:pPr>
                      <w:ind w:left="-142"/>
                      <w:rPr>
                        <w:color w:val="FFFFFF" w:themeColor="background1"/>
                        <w:sz w:val="20"/>
                        <w:szCs w:val="20"/>
                        <w:lang w:val="en-IN"/>
                      </w:rPr>
                    </w:pPr>
                    <w:bookmarkStart w:id="17" w:name="_Hlk99301732"/>
                    <w:bookmarkEnd w:id="17"/>
                    <w:r w:rsidRPr="00987587">
                      <w:rPr>
                        <w:color w:val="FFFFFF" w:themeColor="background1"/>
                        <w:sz w:val="20"/>
                        <w:szCs w:val="20"/>
                      </w:rPr>
                      <w:t xml:space="preserve">         </w:t>
                    </w:r>
                    <w:r w:rsidR="00DB0B56" w:rsidRPr="00987587">
                      <w:rPr>
                        <w:color w:val="FFFFFF" w:themeColor="background1"/>
                        <w:sz w:val="22"/>
                        <w:szCs w:val="22"/>
                      </w:rPr>
                      <w:t xml:space="preserve">How to </w:t>
                    </w:r>
                    <w:r w:rsidR="00987587" w:rsidRPr="00987587">
                      <w:rPr>
                        <w:color w:val="FFFFFF" w:themeColor="background1"/>
                        <w:sz w:val="22"/>
                        <w:szCs w:val="22"/>
                      </w:rPr>
                      <w:t>Provide Vendor Acknowledgement of Purchase Order</w:t>
                    </w:r>
                    <w:r w:rsidR="00DB0B56" w:rsidRPr="00987587">
                      <w:rPr>
                        <w:color w:val="FFFFFF" w:themeColor="background1"/>
                        <w:sz w:val="22"/>
                        <w:szCs w:val="22"/>
                      </w:rPr>
                      <w:t xml:space="preserve"> </w:t>
                    </w:r>
                    <w:r w:rsidRPr="00987587">
                      <w:rPr>
                        <w:color w:val="FFFFFF" w:themeColor="background1"/>
                        <w:sz w:val="20"/>
                        <w:szCs w:val="20"/>
                      </w:rPr>
                      <w:t xml:space="preserve">                                                                                                                                                                      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359647D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5B78856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16422E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F9224BE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B4FEF78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3A17909"/>
    <w:multiLevelType w:val="hybridMultilevel"/>
    <w:tmpl w:val="89723FB0"/>
    <w:lvl w:ilvl="0" w:tplc="B00C3108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bCs w:val="0"/>
        <w:lang w:val="en-US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973922"/>
    <w:multiLevelType w:val="hybridMultilevel"/>
    <w:tmpl w:val="2ECCAA2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DC176E"/>
    <w:multiLevelType w:val="hybridMultilevel"/>
    <w:tmpl w:val="2CC4A66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7149D4"/>
    <w:multiLevelType w:val="hybridMultilevel"/>
    <w:tmpl w:val="BCB04B0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E26A5A"/>
    <w:multiLevelType w:val="hybridMultilevel"/>
    <w:tmpl w:val="7C72914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433A9A12">
      <w:start w:val="1"/>
      <w:numFmt w:val="bullet"/>
      <w:lvlText w:val="•"/>
      <w:lvlJc w:val="left"/>
      <w:pPr>
        <w:ind w:left="1440" w:hanging="360"/>
      </w:pPr>
      <w:rPr>
        <w:rFonts w:ascii="Arial" w:hAnsi="Arial" w:cs="Arial" w:hint="default"/>
        <w:color w:val="auto"/>
        <w:sz w:val="24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93310C"/>
    <w:multiLevelType w:val="hybridMultilevel"/>
    <w:tmpl w:val="BD04F32E"/>
    <w:lvl w:ilvl="0" w:tplc="D8D875DC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7568B0"/>
    <w:multiLevelType w:val="hybridMultilevel"/>
    <w:tmpl w:val="DDDCBEE2"/>
    <w:lvl w:ilvl="0" w:tplc="9B8827DA">
      <w:start w:val="3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CC4495"/>
    <w:multiLevelType w:val="hybridMultilevel"/>
    <w:tmpl w:val="B058B2C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4E7AFE9A">
      <w:start w:val="1"/>
      <w:numFmt w:val="bullet"/>
      <w:lvlText w:val="•"/>
      <w:lvlJc w:val="left"/>
      <w:pPr>
        <w:ind w:left="1440" w:hanging="360"/>
      </w:pPr>
      <w:rPr>
        <w:rFonts w:ascii="Arial" w:hAnsi="Arial" w:cs="Arial" w:hint="default"/>
        <w:color w:val="auto"/>
        <w:sz w:val="24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33658B"/>
    <w:multiLevelType w:val="singleLevel"/>
    <w:tmpl w:val="2272F2E0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14" w15:restartNumberingAfterBreak="0">
    <w:nsid w:val="1DEE5EBC"/>
    <w:multiLevelType w:val="multilevel"/>
    <w:tmpl w:val="70CE1312"/>
    <w:lvl w:ilvl="0">
      <w:start w:val="13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24464BE8"/>
    <w:multiLevelType w:val="hybridMultilevel"/>
    <w:tmpl w:val="91AC184C"/>
    <w:lvl w:ilvl="0" w:tplc="78FA8E7A">
      <w:start w:val="16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552B3D"/>
    <w:multiLevelType w:val="hybridMultilevel"/>
    <w:tmpl w:val="E1FABE1A"/>
    <w:lvl w:ilvl="0" w:tplc="EE90A186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6C3BCA"/>
    <w:multiLevelType w:val="hybridMultilevel"/>
    <w:tmpl w:val="D812E6A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2D076A"/>
    <w:multiLevelType w:val="hybridMultilevel"/>
    <w:tmpl w:val="46103266"/>
    <w:lvl w:ilvl="0" w:tplc="1CFAF1EA">
      <w:start w:val="3"/>
      <w:numFmt w:val="decimal"/>
      <w:lvlText w:val="%1."/>
      <w:lvlJc w:val="left"/>
      <w:pPr>
        <w:ind w:left="144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2B0E64"/>
    <w:multiLevelType w:val="hybridMultilevel"/>
    <w:tmpl w:val="2CC4A66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5306D0"/>
    <w:multiLevelType w:val="hybridMultilevel"/>
    <w:tmpl w:val="F36E757C"/>
    <w:lvl w:ilvl="0" w:tplc="A25647B4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8A1EE5"/>
    <w:multiLevelType w:val="hybridMultilevel"/>
    <w:tmpl w:val="F4D8CC4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295861"/>
    <w:multiLevelType w:val="hybridMultilevel"/>
    <w:tmpl w:val="2CC4A66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B0569C"/>
    <w:multiLevelType w:val="hybridMultilevel"/>
    <w:tmpl w:val="EC08B43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56363E"/>
    <w:multiLevelType w:val="hybridMultilevel"/>
    <w:tmpl w:val="70CA8780"/>
    <w:lvl w:ilvl="0" w:tplc="88E657A2">
      <w:start w:val="18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725A0D"/>
    <w:multiLevelType w:val="singleLevel"/>
    <w:tmpl w:val="DE389A4A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26" w15:restartNumberingAfterBreak="0">
    <w:nsid w:val="384A1C70"/>
    <w:multiLevelType w:val="hybridMultilevel"/>
    <w:tmpl w:val="6BCCE8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lang w:val="en-US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8B357C2"/>
    <w:multiLevelType w:val="hybridMultilevel"/>
    <w:tmpl w:val="C8C6D71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9470FEF"/>
    <w:multiLevelType w:val="hybridMultilevel"/>
    <w:tmpl w:val="049C3B9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6F882DF4">
      <w:start w:val="1"/>
      <w:numFmt w:val="bullet"/>
      <w:lvlText w:val="•"/>
      <w:lvlJc w:val="left"/>
      <w:pPr>
        <w:ind w:left="1440" w:hanging="360"/>
      </w:pPr>
      <w:rPr>
        <w:rFonts w:ascii="Arial" w:hAnsi="Arial" w:cs="Arial" w:hint="default"/>
        <w:color w:val="auto"/>
        <w:sz w:val="24"/>
      </w:rPr>
    </w:lvl>
    <w:lvl w:ilvl="2" w:tplc="FFFFFFFF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A162015"/>
    <w:multiLevelType w:val="multilevel"/>
    <w:tmpl w:val="76E4A24A"/>
    <w:lvl w:ilvl="0">
      <w:start w:val="14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3B8233F7"/>
    <w:multiLevelType w:val="multilevel"/>
    <w:tmpl w:val="5ADE8134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D8C52D0"/>
    <w:multiLevelType w:val="hybridMultilevel"/>
    <w:tmpl w:val="6A0CB6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lang w:val="en-US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3E6E5576"/>
    <w:multiLevelType w:val="hybridMultilevel"/>
    <w:tmpl w:val="A1CCBBC8"/>
    <w:lvl w:ilvl="0" w:tplc="DE389A4A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406A5FCC"/>
    <w:multiLevelType w:val="hybridMultilevel"/>
    <w:tmpl w:val="84BA3AD8"/>
    <w:lvl w:ilvl="0" w:tplc="DB8ACA0C">
      <w:start w:val="1"/>
      <w:numFmt w:val="bullet"/>
      <w:pStyle w:val="TableList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0D02AA5"/>
    <w:multiLevelType w:val="hybridMultilevel"/>
    <w:tmpl w:val="58CE4BC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3B3792C"/>
    <w:multiLevelType w:val="hybridMultilevel"/>
    <w:tmpl w:val="DCF2AE86"/>
    <w:lvl w:ilvl="0" w:tplc="B6EE564E">
      <w:start w:val="17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40B1164"/>
    <w:multiLevelType w:val="hybridMultilevel"/>
    <w:tmpl w:val="5B82223A"/>
    <w:lvl w:ilvl="0" w:tplc="9672165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7C8142E"/>
    <w:multiLevelType w:val="hybridMultilevel"/>
    <w:tmpl w:val="9EA2481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BC76594"/>
    <w:multiLevelType w:val="multilevel"/>
    <w:tmpl w:val="5ADE8134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C71440C"/>
    <w:multiLevelType w:val="hybridMultilevel"/>
    <w:tmpl w:val="74FC55FA"/>
    <w:lvl w:ilvl="0" w:tplc="AE78E07C">
      <w:start w:val="19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0" w15:restartNumberingAfterBreak="0">
    <w:nsid w:val="4EA305AB"/>
    <w:multiLevelType w:val="hybridMultilevel"/>
    <w:tmpl w:val="2CC4A66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4354D21"/>
    <w:multiLevelType w:val="hybridMultilevel"/>
    <w:tmpl w:val="803612F0"/>
    <w:lvl w:ilvl="0" w:tplc="5C1859CA">
      <w:start w:val="3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7F92E1A"/>
    <w:multiLevelType w:val="hybridMultilevel"/>
    <w:tmpl w:val="C46CE2C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84E036F"/>
    <w:multiLevelType w:val="hybridMultilevel"/>
    <w:tmpl w:val="DB1EBBB6"/>
    <w:lvl w:ilvl="0" w:tplc="4D4A5FB8">
      <w:start w:val="4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88F3BCE"/>
    <w:multiLevelType w:val="multilevel"/>
    <w:tmpl w:val="9A007162"/>
    <w:lvl w:ilvl="0">
      <w:start w:val="41"/>
      <w:numFmt w:val="none"/>
      <w:lvlText w:val="1."/>
      <w:lvlJc w:val="left"/>
      <w:pPr>
        <w:tabs>
          <w:tab w:val="num" w:pos="-2115"/>
        </w:tabs>
        <w:ind w:left="-2115" w:hanging="720"/>
      </w:pPr>
      <w:rPr>
        <w:rFonts w:ascii="Arial Bold" w:hAnsi="Arial Bold" w:cs="Arial Bold" w:hint="default"/>
        <w:b/>
        <w:bCs/>
        <w:i w:val="0"/>
        <w:iCs w:val="0"/>
        <w:color w:val="auto"/>
        <w:sz w:val="20"/>
        <w:szCs w:val="20"/>
      </w:rPr>
    </w:lvl>
    <w:lvl w:ilvl="1">
      <w:start w:val="1"/>
      <w:numFmt w:val="decimal"/>
      <w:lvlText w:val="%11.%2"/>
      <w:lvlJc w:val="left"/>
      <w:pPr>
        <w:tabs>
          <w:tab w:val="num" w:pos="-2115"/>
        </w:tabs>
        <w:ind w:left="-2115" w:hanging="720"/>
      </w:pPr>
      <w:rPr>
        <w:rFonts w:ascii="Arial Bold" w:hAnsi="Arial Bold" w:cs="Arial Bold" w:hint="default"/>
        <w:b/>
        <w:bCs/>
        <w:i w:val="0"/>
        <w:iCs w:val="0"/>
        <w:color w:val="auto"/>
        <w:sz w:val="24"/>
        <w:szCs w:val="24"/>
      </w:rPr>
    </w:lvl>
    <w:lvl w:ilvl="2">
      <w:start w:val="1"/>
      <w:numFmt w:val="decimal"/>
      <w:pStyle w:val="StyleStyleHeading3Univers45LightBoldLeft127cmHangin"/>
      <w:lvlText w:val="%11.%2.%3"/>
      <w:lvlJc w:val="left"/>
      <w:pPr>
        <w:tabs>
          <w:tab w:val="num" w:pos="-2115"/>
        </w:tabs>
        <w:ind w:left="-2115" w:hanging="720"/>
      </w:pPr>
      <w:rPr>
        <w:rFonts w:ascii="Arial Bold" w:eastAsia="MS Mincho" w:hAnsi="Arial Bold" w:cs="Arial Bold" w:hint="default"/>
        <w:b/>
        <w:bCs/>
        <w:i w:val="0"/>
        <w:iCs w:val="0"/>
        <w:color w:val="DE6600"/>
        <w:sz w:val="22"/>
        <w:szCs w:val="22"/>
      </w:rPr>
    </w:lvl>
    <w:lvl w:ilvl="3">
      <w:start w:val="1"/>
      <w:numFmt w:val="decimal"/>
      <w:lvlText w:val="%11.%2.%3.%4"/>
      <w:lvlJc w:val="left"/>
      <w:pPr>
        <w:tabs>
          <w:tab w:val="num" w:pos="-2835"/>
        </w:tabs>
        <w:ind w:left="-2835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2835"/>
        </w:tabs>
        <w:ind w:left="-2835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2835"/>
        </w:tabs>
        <w:ind w:left="-2835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2835"/>
        </w:tabs>
        <w:ind w:left="-2835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835"/>
        </w:tabs>
        <w:ind w:left="-2835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835"/>
        </w:tabs>
        <w:ind w:left="-2835" w:firstLine="0"/>
      </w:pPr>
      <w:rPr>
        <w:rFonts w:hint="default"/>
      </w:rPr>
    </w:lvl>
  </w:abstractNum>
  <w:abstractNum w:abstractNumId="45" w15:restartNumberingAfterBreak="0">
    <w:nsid w:val="5B685E5D"/>
    <w:multiLevelType w:val="multilevel"/>
    <w:tmpl w:val="660672A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6" w15:restartNumberingAfterBreak="0">
    <w:nsid w:val="5E8D1BA0"/>
    <w:multiLevelType w:val="multilevel"/>
    <w:tmpl w:val="21B473A8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45E2A01"/>
    <w:multiLevelType w:val="hybridMultilevel"/>
    <w:tmpl w:val="A35A5F8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5082B8E"/>
    <w:multiLevelType w:val="hybridMultilevel"/>
    <w:tmpl w:val="44BE8F5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6BF29230">
      <w:start w:val="1"/>
      <w:numFmt w:val="bullet"/>
      <w:lvlText w:val="•"/>
      <w:lvlJc w:val="left"/>
      <w:pPr>
        <w:ind w:left="1440" w:hanging="360"/>
      </w:pPr>
      <w:rPr>
        <w:rFonts w:ascii="Arial" w:hAnsi="Arial" w:cs="Arial" w:hint="default"/>
        <w:color w:val="auto"/>
        <w:sz w:val="24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7D51B33"/>
    <w:multiLevelType w:val="hybridMultilevel"/>
    <w:tmpl w:val="603C3D0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83501D5"/>
    <w:multiLevelType w:val="hybridMultilevel"/>
    <w:tmpl w:val="0832CF7A"/>
    <w:lvl w:ilvl="0" w:tplc="7FBA75A6">
      <w:start w:val="15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A946CFD"/>
    <w:multiLevelType w:val="hybridMultilevel"/>
    <w:tmpl w:val="D46A861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D1F11AA"/>
    <w:multiLevelType w:val="hybridMultilevel"/>
    <w:tmpl w:val="D49A960E"/>
    <w:lvl w:ilvl="0" w:tplc="81C4E1E2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FFE3D1B"/>
    <w:multiLevelType w:val="hybridMultilevel"/>
    <w:tmpl w:val="247AC124"/>
    <w:lvl w:ilvl="0" w:tplc="5FAE1F92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bCs w:val="0"/>
        <w:lang w:val="en-US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3235EEF"/>
    <w:multiLevelType w:val="hybridMultilevel"/>
    <w:tmpl w:val="F6A8205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43C618A"/>
    <w:multiLevelType w:val="hybridMultilevel"/>
    <w:tmpl w:val="7CB486D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8621964"/>
    <w:multiLevelType w:val="hybridMultilevel"/>
    <w:tmpl w:val="8EC236E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8D3038D"/>
    <w:multiLevelType w:val="hybridMultilevel"/>
    <w:tmpl w:val="576A036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9917D6E"/>
    <w:multiLevelType w:val="hybridMultilevel"/>
    <w:tmpl w:val="ABA8BCF0"/>
    <w:lvl w:ilvl="0" w:tplc="B8DC59F0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AB11BDE"/>
    <w:multiLevelType w:val="multilevel"/>
    <w:tmpl w:val="5ADE8134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B8912C3"/>
    <w:multiLevelType w:val="hybridMultilevel"/>
    <w:tmpl w:val="2CC4A66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D4D439C"/>
    <w:multiLevelType w:val="hybridMultilevel"/>
    <w:tmpl w:val="0A0239B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E77E5C36">
      <w:start w:val="1"/>
      <w:numFmt w:val="bullet"/>
      <w:lvlText w:val="•"/>
      <w:lvlJc w:val="left"/>
      <w:pPr>
        <w:ind w:left="1440" w:hanging="360"/>
      </w:pPr>
      <w:rPr>
        <w:rFonts w:ascii="Arial" w:hAnsi="Arial" w:cs="Arial" w:hint="default"/>
        <w:color w:val="auto"/>
        <w:sz w:val="24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3"/>
  </w:num>
  <w:num w:numId="3">
    <w:abstractNumId w:val="2"/>
  </w:num>
  <w:num w:numId="4">
    <w:abstractNumId w:val="4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0"/>
    <w:lvlOverride w:ilvl="0">
      <w:startOverride w:val="1"/>
    </w:lvlOverride>
  </w:num>
  <w:num w:numId="7">
    <w:abstractNumId w:val="33"/>
  </w:num>
  <w:num w:numId="8">
    <w:abstractNumId w:val="44"/>
  </w:num>
  <w:num w:numId="9">
    <w:abstractNumId w:val="53"/>
  </w:num>
  <w:num w:numId="10">
    <w:abstractNumId w:val="16"/>
  </w:num>
  <w:num w:numId="11">
    <w:abstractNumId w:val="36"/>
  </w:num>
  <w:num w:numId="12">
    <w:abstractNumId w:val="20"/>
  </w:num>
  <w:num w:numId="13">
    <w:abstractNumId w:val="10"/>
  </w:num>
  <w:num w:numId="14">
    <w:abstractNumId w:val="54"/>
  </w:num>
  <w:num w:numId="15">
    <w:abstractNumId w:val="14"/>
  </w:num>
  <w:num w:numId="16">
    <w:abstractNumId w:val="46"/>
  </w:num>
  <w:num w:numId="17">
    <w:abstractNumId w:val="7"/>
  </w:num>
  <w:num w:numId="18">
    <w:abstractNumId w:val="5"/>
  </w:num>
  <w:num w:numId="19">
    <w:abstractNumId w:val="60"/>
  </w:num>
  <w:num w:numId="20">
    <w:abstractNumId w:val="57"/>
  </w:num>
  <w:num w:numId="21">
    <w:abstractNumId w:val="8"/>
  </w:num>
  <w:num w:numId="22">
    <w:abstractNumId w:val="40"/>
  </w:num>
  <w:num w:numId="23">
    <w:abstractNumId w:val="52"/>
  </w:num>
  <w:num w:numId="24">
    <w:abstractNumId w:val="47"/>
  </w:num>
  <w:num w:numId="25">
    <w:abstractNumId w:val="22"/>
  </w:num>
  <w:num w:numId="26">
    <w:abstractNumId w:val="43"/>
  </w:num>
  <w:num w:numId="27">
    <w:abstractNumId w:val="29"/>
  </w:num>
  <w:num w:numId="28">
    <w:abstractNumId w:val="25"/>
  </w:num>
  <w:num w:numId="29">
    <w:abstractNumId w:val="23"/>
  </w:num>
  <w:num w:numId="30">
    <w:abstractNumId w:val="12"/>
  </w:num>
  <w:num w:numId="31">
    <w:abstractNumId w:val="61"/>
  </w:num>
  <w:num w:numId="32">
    <w:abstractNumId w:val="49"/>
  </w:num>
  <w:num w:numId="33">
    <w:abstractNumId w:val="55"/>
  </w:num>
  <w:num w:numId="34">
    <w:abstractNumId w:val="59"/>
  </w:num>
  <w:num w:numId="35">
    <w:abstractNumId w:val="11"/>
  </w:num>
  <w:num w:numId="36">
    <w:abstractNumId w:val="42"/>
  </w:num>
  <w:num w:numId="37">
    <w:abstractNumId w:val="51"/>
  </w:num>
  <w:num w:numId="38">
    <w:abstractNumId w:val="17"/>
  </w:num>
  <w:num w:numId="39">
    <w:abstractNumId w:val="27"/>
  </w:num>
  <w:num w:numId="40">
    <w:abstractNumId w:val="48"/>
  </w:num>
  <w:num w:numId="41">
    <w:abstractNumId w:val="31"/>
  </w:num>
  <w:num w:numId="42">
    <w:abstractNumId w:val="9"/>
  </w:num>
  <w:num w:numId="43">
    <w:abstractNumId w:val="6"/>
  </w:num>
  <w:num w:numId="44">
    <w:abstractNumId w:val="26"/>
  </w:num>
  <w:num w:numId="45">
    <w:abstractNumId w:val="50"/>
  </w:num>
  <w:num w:numId="46">
    <w:abstractNumId w:val="15"/>
  </w:num>
  <w:num w:numId="47">
    <w:abstractNumId w:val="35"/>
  </w:num>
  <w:num w:numId="48">
    <w:abstractNumId w:val="24"/>
  </w:num>
  <w:num w:numId="49">
    <w:abstractNumId w:val="39"/>
  </w:num>
  <w:num w:numId="50">
    <w:abstractNumId w:val="28"/>
  </w:num>
  <w:num w:numId="51">
    <w:abstractNumId w:val="58"/>
  </w:num>
  <w:num w:numId="52">
    <w:abstractNumId w:val="13"/>
  </w:num>
  <w:num w:numId="53">
    <w:abstractNumId w:val="32"/>
  </w:num>
  <w:num w:numId="54">
    <w:abstractNumId w:val="38"/>
  </w:num>
  <w:num w:numId="55">
    <w:abstractNumId w:val="30"/>
  </w:num>
  <w:num w:numId="56">
    <w:abstractNumId w:val="19"/>
  </w:num>
  <w:num w:numId="57">
    <w:abstractNumId w:val="18"/>
  </w:num>
  <w:num w:numId="58">
    <w:abstractNumId w:val="41"/>
  </w:num>
  <w:num w:numId="59">
    <w:abstractNumId w:val="34"/>
  </w:num>
  <w:num w:numId="60">
    <w:abstractNumId w:val="21"/>
  </w:num>
  <w:num w:numId="61">
    <w:abstractNumId w:val="37"/>
  </w:num>
  <w:num w:numId="62">
    <w:abstractNumId w:val="56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63E"/>
    <w:rsid w:val="000014DF"/>
    <w:rsid w:val="00002D44"/>
    <w:rsid w:val="00003C4C"/>
    <w:rsid w:val="00004E73"/>
    <w:rsid w:val="000052F0"/>
    <w:rsid w:val="00006AC4"/>
    <w:rsid w:val="0000706A"/>
    <w:rsid w:val="0000716D"/>
    <w:rsid w:val="00007B7B"/>
    <w:rsid w:val="00010CBC"/>
    <w:rsid w:val="00012C48"/>
    <w:rsid w:val="00013C07"/>
    <w:rsid w:val="00014661"/>
    <w:rsid w:val="00014C10"/>
    <w:rsid w:val="00015949"/>
    <w:rsid w:val="00016584"/>
    <w:rsid w:val="0001672F"/>
    <w:rsid w:val="00016B1B"/>
    <w:rsid w:val="00016E3A"/>
    <w:rsid w:val="00016E8C"/>
    <w:rsid w:val="00017630"/>
    <w:rsid w:val="00020B36"/>
    <w:rsid w:val="00020CAA"/>
    <w:rsid w:val="0002168C"/>
    <w:rsid w:val="00021E84"/>
    <w:rsid w:val="00022DCA"/>
    <w:rsid w:val="0002538E"/>
    <w:rsid w:val="00025DA4"/>
    <w:rsid w:val="0002770C"/>
    <w:rsid w:val="000307CB"/>
    <w:rsid w:val="00030D87"/>
    <w:rsid w:val="0003135E"/>
    <w:rsid w:val="00033127"/>
    <w:rsid w:val="0003483A"/>
    <w:rsid w:val="0003664A"/>
    <w:rsid w:val="00037251"/>
    <w:rsid w:val="00040957"/>
    <w:rsid w:val="00041176"/>
    <w:rsid w:val="00042397"/>
    <w:rsid w:val="00042D1F"/>
    <w:rsid w:val="00043069"/>
    <w:rsid w:val="0004309F"/>
    <w:rsid w:val="00043727"/>
    <w:rsid w:val="000437F1"/>
    <w:rsid w:val="00043A35"/>
    <w:rsid w:val="00044331"/>
    <w:rsid w:val="00045106"/>
    <w:rsid w:val="000463AA"/>
    <w:rsid w:val="000465F4"/>
    <w:rsid w:val="0005104D"/>
    <w:rsid w:val="00051B10"/>
    <w:rsid w:val="0005249D"/>
    <w:rsid w:val="000525A1"/>
    <w:rsid w:val="00052C62"/>
    <w:rsid w:val="00052FBD"/>
    <w:rsid w:val="00053286"/>
    <w:rsid w:val="00053513"/>
    <w:rsid w:val="000536C7"/>
    <w:rsid w:val="00053D14"/>
    <w:rsid w:val="000547C5"/>
    <w:rsid w:val="00055AE1"/>
    <w:rsid w:val="000561BE"/>
    <w:rsid w:val="00056BA1"/>
    <w:rsid w:val="00056FB5"/>
    <w:rsid w:val="00057176"/>
    <w:rsid w:val="00057877"/>
    <w:rsid w:val="00057B06"/>
    <w:rsid w:val="00060EB0"/>
    <w:rsid w:val="00061472"/>
    <w:rsid w:val="00062617"/>
    <w:rsid w:val="00062827"/>
    <w:rsid w:val="00062CDA"/>
    <w:rsid w:val="000634D4"/>
    <w:rsid w:val="0006447D"/>
    <w:rsid w:val="000646E7"/>
    <w:rsid w:val="00064AD0"/>
    <w:rsid w:val="00064F93"/>
    <w:rsid w:val="000664C1"/>
    <w:rsid w:val="00067248"/>
    <w:rsid w:val="00067707"/>
    <w:rsid w:val="00067F40"/>
    <w:rsid w:val="000705A5"/>
    <w:rsid w:val="00070D2D"/>
    <w:rsid w:val="000713F8"/>
    <w:rsid w:val="00071A1A"/>
    <w:rsid w:val="000721EB"/>
    <w:rsid w:val="00072B30"/>
    <w:rsid w:val="000731CF"/>
    <w:rsid w:val="00074271"/>
    <w:rsid w:val="0007478F"/>
    <w:rsid w:val="00075AB9"/>
    <w:rsid w:val="00075B39"/>
    <w:rsid w:val="00075DB0"/>
    <w:rsid w:val="0007688E"/>
    <w:rsid w:val="0007788B"/>
    <w:rsid w:val="00077FE9"/>
    <w:rsid w:val="0008037B"/>
    <w:rsid w:val="0008037D"/>
    <w:rsid w:val="000804C8"/>
    <w:rsid w:val="0008100C"/>
    <w:rsid w:val="00082D0B"/>
    <w:rsid w:val="00083AC5"/>
    <w:rsid w:val="0008486E"/>
    <w:rsid w:val="00084C08"/>
    <w:rsid w:val="00085FD1"/>
    <w:rsid w:val="0009024D"/>
    <w:rsid w:val="00090373"/>
    <w:rsid w:val="000940A0"/>
    <w:rsid w:val="000951C5"/>
    <w:rsid w:val="000969F1"/>
    <w:rsid w:val="00096F1A"/>
    <w:rsid w:val="00097020"/>
    <w:rsid w:val="000973A9"/>
    <w:rsid w:val="000A0507"/>
    <w:rsid w:val="000A0792"/>
    <w:rsid w:val="000A0C1E"/>
    <w:rsid w:val="000A12C0"/>
    <w:rsid w:val="000A1514"/>
    <w:rsid w:val="000A23B2"/>
    <w:rsid w:val="000A2F0A"/>
    <w:rsid w:val="000A39B3"/>
    <w:rsid w:val="000A4282"/>
    <w:rsid w:val="000A719D"/>
    <w:rsid w:val="000A745B"/>
    <w:rsid w:val="000B151E"/>
    <w:rsid w:val="000B1A05"/>
    <w:rsid w:val="000B1C90"/>
    <w:rsid w:val="000B21FC"/>
    <w:rsid w:val="000B2F47"/>
    <w:rsid w:val="000B3125"/>
    <w:rsid w:val="000B371B"/>
    <w:rsid w:val="000B3A83"/>
    <w:rsid w:val="000B3C8C"/>
    <w:rsid w:val="000B4142"/>
    <w:rsid w:val="000B515A"/>
    <w:rsid w:val="000B59CC"/>
    <w:rsid w:val="000B6C0B"/>
    <w:rsid w:val="000B73D9"/>
    <w:rsid w:val="000C0160"/>
    <w:rsid w:val="000C019E"/>
    <w:rsid w:val="000C0C1E"/>
    <w:rsid w:val="000C448E"/>
    <w:rsid w:val="000C4975"/>
    <w:rsid w:val="000C4B27"/>
    <w:rsid w:val="000C5A2A"/>
    <w:rsid w:val="000C5BE0"/>
    <w:rsid w:val="000C6170"/>
    <w:rsid w:val="000C65C6"/>
    <w:rsid w:val="000C7833"/>
    <w:rsid w:val="000D00F1"/>
    <w:rsid w:val="000D0192"/>
    <w:rsid w:val="000D28C7"/>
    <w:rsid w:val="000D2E00"/>
    <w:rsid w:val="000D5AD3"/>
    <w:rsid w:val="000D64D8"/>
    <w:rsid w:val="000D6702"/>
    <w:rsid w:val="000D6F50"/>
    <w:rsid w:val="000E0611"/>
    <w:rsid w:val="000E0656"/>
    <w:rsid w:val="000E06C0"/>
    <w:rsid w:val="000E073B"/>
    <w:rsid w:val="000E2939"/>
    <w:rsid w:val="000E3537"/>
    <w:rsid w:val="000E3E41"/>
    <w:rsid w:val="000E54C1"/>
    <w:rsid w:val="000E60E2"/>
    <w:rsid w:val="000E6D2F"/>
    <w:rsid w:val="000E6E69"/>
    <w:rsid w:val="000E76F0"/>
    <w:rsid w:val="000E7B51"/>
    <w:rsid w:val="000E7D35"/>
    <w:rsid w:val="000F04A2"/>
    <w:rsid w:val="000F3023"/>
    <w:rsid w:val="000F34B4"/>
    <w:rsid w:val="000F3774"/>
    <w:rsid w:val="000F3B92"/>
    <w:rsid w:val="000F496C"/>
    <w:rsid w:val="000F6BF2"/>
    <w:rsid w:val="000F6BFC"/>
    <w:rsid w:val="000F7996"/>
    <w:rsid w:val="00101330"/>
    <w:rsid w:val="00101B35"/>
    <w:rsid w:val="0010284F"/>
    <w:rsid w:val="00102960"/>
    <w:rsid w:val="00102F6F"/>
    <w:rsid w:val="0010302A"/>
    <w:rsid w:val="0010426B"/>
    <w:rsid w:val="001045BE"/>
    <w:rsid w:val="00105528"/>
    <w:rsid w:val="001066A7"/>
    <w:rsid w:val="00106785"/>
    <w:rsid w:val="00107960"/>
    <w:rsid w:val="00110779"/>
    <w:rsid w:val="00111C5B"/>
    <w:rsid w:val="00115A2D"/>
    <w:rsid w:val="001202CF"/>
    <w:rsid w:val="00121987"/>
    <w:rsid w:val="00122B54"/>
    <w:rsid w:val="00126215"/>
    <w:rsid w:val="0012668A"/>
    <w:rsid w:val="001267D3"/>
    <w:rsid w:val="00126F63"/>
    <w:rsid w:val="0013042F"/>
    <w:rsid w:val="00130BCA"/>
    <w:rsid w:val="00133154"/>
    <w:rsid w:val="00133444"/>
    <w:rsid w:val="0013500F"/>
    <w:rsid w:val="0013563C"/>
    <w:rsid w:val="00137B14"/>
    <w:rsid w:val="001407F0"/>
    <w:rsid w:val="00141086"/>
    <w:rsid w:val="00141EA2"/>
    <w:rsid w:val="001424AD"/>
    <w:rsid w:val="00144432"/>
    <w:rsid w:val="00144754"/>
    <w:rsid w:val="00144AC2"/>
    <w:rsid w:val="00144C60"/>
    <w:rsid w:val="00145038"/>
    <w:rsid w:val="00146502"/>
    <w:rsid w:val="00146906"/>
    <w:rsid w:val="00146CD8"/>
    <w:rsid w:val="00150121"/>
    <w:rsid w:val="00150A38"/>
    <w:rsid w:val="00153FAF"/>
    <w:rsid w:val="0015431F"/>
    <w:rsid w:val="001544F9"/>
    <w:rsid w:val="00154C8B"/>
    <w:rsid w:val="00155424"/>
    <w:rsid w:val="00155505"/>
    <w:rsid w:val="00155580"/>
    <w:rsid w:val="0015736F"/>
    <w:rsid w:val="00160E9C"/>
    <w:rsid w:val="00161F0E"/>
    <w:rsid w:val="0016378B"/>
    <w:rsid w:val="00165914"/>
    <w:rsid w:val="0016596C"/>
    <w:rsid w:val="00166410"/>
    <w:rsid w:val="00166CF9"/>
    <w:rsid w:val="00166EC9"/>
    <w:rsid w:val="00170EF9"/>
    <w:rsid w:val="00171C39"/>
    <w:rsid w:val="00172B8A"/>
    <w:rsid w:val="00173B58"/>
    <w:rsid w:val="00173CC0"/>
    <w:rsid w:val="00176240"/>
    <w:rsid w:val="00176741"/>
    <w:rsid w:val="00176836"/>
    <w:rsid w:val="00176BE7"/>
    <w:rsid w:val="00176D0F"/>
    <w:rsid w:val="00177D3F"/>
    <w:rsid w:val="001802CC"/>
    <w:rsid w:val="00180C45"/>
    <w:rsid w:val="0018255E"/>
    <w:rsid w:val="00182571"/>
    <w:rsid w:val="00183DDE"/>
    <w:rsid w:val="00184441"/>
    <w:rsid w:val="00185330"/>
    <w:rsid w:val="00185D7B"/>
    <w:rsid w:val="001865D9"/>
    <w:rsid w:val="00191967"/>
    <w:rsid w:val="00192039"/>
    <w:rsid w:val="00192AFD"/>
    <w:rsid w:val="00192D3F"/>
    <w:rsid w:val="00193C3E"/>
    <w:rsid w:val="00193E00"/>
    <w:rsid w:val="001941CF"/>
    <w:rsid w:val="00195480"/>
    <w:rsid w:val="001963FD"/>
    <w:rsid w:val="001975F8"/>
    <w:rsid w:val="001977D6"/>
    <w:rsid w:val="001A07CF"/>
    <w:rsid w:val="001A2034"/>
    <w:rsid w:val="001A31A0"/>
    <w:rsid w:val="001A477A"/>
    <w:rsid w:val="001A4C0F"/>
    <w:rsid w:val="001A571B"/>
    <w:rsid w:val="001A7041"/>
    <w:rsid w:val="001A7C1A"/>
    <w:rsid w:val="001B2369"/>
    <w:rsid w:val="001B2622"/>
    <w:rsid w:val="001B335A"/>
    <w:rsid w:val="001B3DB2"/>
    <w:rsid w:val="001B3EEF"/>
    <w:rsid w:val="001B41F9"/>
    <w:rsid w:val="001B4698"/>
    <w:rsid w:val="001B4A62"/>
    <w:rsid w:val="001B566D"/>
    <w:rsid w:val="001B56B9"/>
    <w:rsid w:val="001B6503"/>
    <w:rsid w:val="001B7932"/>
    <w:rsid w:val="001C0FFB"/>
    <w:rsid w:val="001C19B6"/>
    <w:rsid w:val="001C3386"/>
    <w:rsid w:val="001C3571"/>
    <w:rsid w:val="001C36C0"/>
    <w:rsid w:val="001C57C9"/>
    <w:rsid w:val="001C5F67"/>
    <w:rsid w:val="001C650D"/>
    <w:rsid w:val="001C6E0C"/>
    <w:rsid w:val="001D036B"/>
    <w:rsid w:val="001D2298"/>
    <w:rsid w:val="001D43A9"/>
    <w:rsid w:val="001D49E5"/>
    <w:rsid w:val="001D5825"/>
    <w:rsid w:val="001D62D5"/>
    <w:rsid w:val="001D6651"/>
    <w:rsid w:val="001D709D"/>
    <w:rsid w:val="001E073B"/>
    <w:rsid w:val="001E0A69"/>
    <w:rsid w:val="001E0BC8"/>
    <w:rsid w:val="001E0CB8"/>
    <w:rsid w:val="001E3A6B"/>
    <w:rsid w:val="001E3B29"/>
    <w:rsid w:val="001E45CA"/>
    <w:rsid w:val="001E4CBD"/>
    <w:rsid w:val="001E507E"/>
    <w:rsid w:val="001E6517"/>
    <w:rsid w:val="001E6E23"/>
    <w:rsid w:val="001E74CC"/>
    <w:rsid w:val="001F02E0"/>
    <w:rsid w:val="001F2695"/>
    <w:rsid w:val="001F298A"/>
    <w:rsid w:val="001F39CE"/>
    <w:rsid w:val="001F4C64"/>
    <w:rsid w:val="001F5004"/>
    <w:rsid w:val="001F501A"/>
    <w:rsid w:val="001F5DE5"/>
    <w:rsid w:val="001F6376"/>
    <w:rsid w:val="001F7271"/>
    <w:rsid w:val="001F7364"/>
    <w:rsid w:val="001F744F"/>
    <w:rsid w:val="002006BA"/>
    <w:rsid w:val="00201241"/>
    <w:rsid w:val="00201620"/>
    <w:rsid w:val="002016F0"/>
    <w:rsid w:val="00202FD7"/>
    <w:rsid w:val="002034FB"/>
    <w:rsid w:val="00203551"/>
    <w:rsid w:val="002036B9"/>
    <w:rsid w:val="0020377B"/>
    <w:rsid w:val="002054C6"/>
    <w:rsid w:val="00206142"/>
    <w:rsid w:val="00206698"/>
    <w:rsid w:val="00207D7A"/>
    <w:rsid w:val="00210A80"/>
    <w:rsid w:val="00210E58"/>
    <w:rsid w:val="00211702"/>
    <w:rsid w:val="0021229D"/>
    <w:rsid w:val="002124C1"/>
    <w:rsid w:val="002128FB"/>
    <w:rsid w:val="00213DA1"/>
    <w:rsid w:val="002140AB"/>
    <w:rsid w:val="002147D9"/>
    <w:rsid w:val="00214A65"/>
    <w:rsid w:val="00215656"/>
    <w:rsid w:val="00216B00"/>
    <w:rsid w:val="002175FC"/>
    <w:rsid w:val="00217B88"/>
    <w:rsid w:val="00220C65"/>
    <w:rsid w:val="00222E54"/>
    <w:rsid w:val="00222EC0"/>
    <w:rsid w:val="002242C3"/>
    <w:rsid w:val="0022463A"/>
    <w:rsid w:val="00225B11"/>
    <w:rsid w:val="00226873"/>
    <w:rsid w:val="00227673"/>
    <w:rsid w:val="00230295"/>
    <w:rsid w:val="00232700"/>
    <w:rsid w:val="00232A32"/>
    <w:rsid w:val="00234634"/>
    <w:rsid w:val="00235929"/>
    <w:rsid w:val="00240CC4"/>
    <w:rsid w:val="0024117D"/>
    <w:rsid w:val="00241E1B"/>
    <w:rsid w:val="00242777"/>
    <w:rsid w:val="00242D70"/>
    <w:rsid w:val="00242E4B"/>
    <w:rsid w:val="00251C97"/>
    <w:rsid w:val="00251FD0"/>
    <w:rsid w:val="0025295D"/>
    <w:rsid w:val="002530A7"/>
    <w:rsid w:val="00253F6C"/>
    <w:rsid w:val="00254784"/>
    <w:rsid w:val="00254C09"/>
    <w:rsid w:val="0025611B"/>
    <w:rsid w:val="00256AA5"/>
    <w:rsid w:val="00256D00"/>
    <w:rsid w:val="00257042"/>
    <w:rsid w:val="00263A9C"/>
    <w:rsid w:val="00264225"/>
    <w:rsid w:val="00264BAB"/>
    <w:rsid w:val="002651A0"/>
    <w:rsid w:val="002656F4"/>
    <w:rsid w:val="002678DE"/>
    <w:rsid w:val="00267ABC"/>
    <w:rsid w:val="002706FA"/>
    <w:rsid w:val="0027188A"/>
    <w:rsid w:val="002721BD"/>
    <w:rsid w:val="002725DE"/>
    <w:rsid w:val="00272A91"/>
    <w:rsid w:val="002746D9"/>
    <w:rsid w:val="00275B2B"/>
    <w:rsid w:val="00276D0D"/>
    <w:rsid w:val="002770B0"/>
    <w:rsid w:val="00277900"/>
    <w:rsid w:val="00282838"/>
    <w:rsid w:val="002836CC"/>
    <w:rsid w:val="002847C6"/>
    <w:rsid w:val="00284A61"/>
    <w:rsid w:val="00285201"/>
    <w:rsid w:val="00286C6D"/>
    <w:rsid w:val="00286F93"/>
    <w:rsid w:val="002871EE"/>
    <w:rsid w:val="00287381"/>
    <w:rsid w:val="0029066A"/>
    <w:rsid w:val="002912B3"/>
    <w:rsid w:val="00291C53"/>
    <w:rsid w:val="00294103"/>
    <w:rsid w:val="00294BF3"/>
    <w:rsid w:val="00295612"/>
    <w:rsid w:val="00295D82"/>
    <w:rsid w:val="00296A83"/>
    <w:rsid w:val="00297059"/>
    <w:rsid w:val="0029715E"/>
    <w:rsid w:val="002A070F"/>
    <w:rsid w:val="002A0A31"/>
    <w:rsid w:val="002A108C"/>
    <w:rsid w:val="002A178E"/>
    <w:rsid w:val="002A2601"/>
    <w:rsid w:val="002A2CA0"/>
    <w:rsid w:val="002A342D"/>
    <w:rsid w:val="002A6ADC"/>
    <w:rsid w:val="002A70CE"/>
    <w:rsid w:val="002A7229"/>
    <w:rsid w:val="002A7922"/>
    <w:rsid w:val="002B0724"/>
    <w:rsid w:val="002B1CD3"/>
    <w:rsid w:val="002B228C"/>
    <w:rsid w:val="002B22C9"/>
    <w:rsid w:val="002B374D"/>
    <w:rsid w:val="002B4F94"/>
    <w:rsid w:val="002B5922"/>
    <w:rsid w:val="002B601C"/>
    <w:rsid w:val="002B60F1"/>
    <w:rsid w:val="002B6349"/>
    <w:rsid w:val="002B7959"/>
    <w:rsid w:val="002B79C5"/>
    <w:rsid w:val="002C0A6F"/>
    <w:rsid w:val="002C15B1"/>
    <w:rsid w:val="002C2B44"/>
    <w:rsid w:val="002C3126"/>
    <w:rsid w:val="002C3162"/>
    <w:rsid w:val="002C4317"/>
    <w:rsid w:val="002C4559"/>
    <w:rsid w:val="002C46B0"/>
    <w:rsid w:val="002C46D3"/>
    <w:rsid w:val="002C4EDE"/>
    <w:rsid w:val="002C6DC5"/>
    <w:rsid w:val="002C7AAB"/>
    <w:rsid w:val="002C7D1F"/>
    <w:rsid w:val="002D0736"/>
    <w:rsid w:val="002D2735"/>
    <w:rsid w:val="002D2A86"/>
    <w:rsid w:val="002D5F99"/>
    <w:rsid w:val="002D651B"/>
    <w:rsid w:val="002D70BF"/>
    <w:rsid w:val="002D7C04"/>
    <w:rsid w:val="002E15A3"/>
    <w:rsid w:val="002E2507"/>
    <w:rsid w:val="002E33D4"/>
    <w:rsid w:val="002E42AA"/>
    <w:rsid w:val="002E46C6"/>
    <w:rsid w:val="002E524E"/>
    <w:rsid w:val="002E5374"/>
    <w:rsid w:val="002E57B0"/>
    <w:rsid w:val="002E58B7"/>
    <w:rsid w:val="002E7121"/>
    <w:rsid w:val="002E7A02"/>
    <w:rsid w:val="002F04F9"/>
    <w:rsid w:val="002F093F"/>
    <w:rsid w:val="002F195C"/>
    <w:rsid w:val="002F1A6D"/>
    <w:rsid w:val="002F4157"/>
    <w:rsid w:val="002F4351"/>
    <w:rsid w:val="002F49CF"/>
    <w:rsid w:val="002F4F85"/>
    <w:rsid w:val="002F5153"/>
    <w:rsid w:val="002F522C"/>
    <w:rsid w:val="002F5DAE"/>
    <w:rsid w:val="002F61A8"/>
    <w:rsid w:val="002F7513"/>
    <w:rsid w:val="002F771D"/>
    <w:rsid w:val="00300B4E"/>
    <w:rsid w:val="00300B94"/>
    <w:rsid w:val="0030223F"/>
    <w:rsid w:val="0030228E"/>
    <w:rsid w:val="003023E8"/>
    <w:rsid w:val="003028A3"/>
    <w:rsid w:val="00303E4C"/>
    <w:rsid w:val="0030467D"/>
    <w:rsid w:val="00306D39"/>
    <w:rsid w:val="0031051B"/>
    <w:rsid w:val="00310AF7"/>
    <w:rsid w:val="00311498"/>
    <w:rsid w:val="00311D06"/>
    <w:rsid w:val="003134A7"/>
    <w:rsid w:val="0031365D"/>
    <w:rsid w:val="00313A4F"/>
    <w:rsid w:val="003146A3"/>
    <w:rsid w:val="00315C5F"/>
    <w:rsid w:val="003167DE"/>
    <w:rsid w:val="0031756D"/>
    <w:rsid w:val="003176E5"/>
    <w:rsid w:val="003208E5"/>
    <w:rsid w:val="0032097E"/>
    <w:rsid w:val="00321521"/>
    <w:rsid w:val="0032203F"/>
    <w:rsid w:val="003227AC"/>
    <w:rsid w:val="003239FF"/>
    <w:rsid w:val="0032457F"/>
    <w:rsid w:val="00324F90"/>
    <w:rsid w:val="003264F6"/>
    <w:rsid w:val="003267C4"/>
    <w:rsid w:val="00326923"/>
    <w:rsid w:val="00326CFF"/>
    <w:rsid w:val="00327463"/>
    <w:rsid w:val="00327867"/>
    <w:rsid w:val="00327C0C"/>
    <w:rsid w:val="00330132"/>
    <w:rsid w:val="00330E9A"/>
    <w:rsid w:val="0033193D"/>
    <w:rsid w:val="00332300"/>
    <w:rsid w:val="00334C51"/>
    <w:rsid w:val="0033519E"/>
    <w:rsid w:val="003363C7"/>
    <w:rsid w:val="003408C8"/>
    <w:rsid w:val="003411BE"/>
    <w:rsid w:val="003421D6"/>
    <w:rsid w:val="00342B13"/>
    <w:rsid w:val="00342E4E"/>
    <w:rsid w:val="0034343E"/>
    <w:rsid w:val="003442A2"/>
    <w:rsid w:val="00344AE4"/>
    <w:rsid w:val="00345232"/>
    <w:rsid w:val="00350985"/>
    <w:rsid w:val="00352CF3"/>
    <w:rsid w:val="00354AD5"/>
    <w:rsid w:val="003559D1"/>
    <w:rsid w:val="003563FF"/>
    <w:rsid w:val="00360321"/>
    <w:rsid w:val="003610A6"/>
    <w:rsid w:val="00361987"/>
    <w:rsid w:val="00361AFB"/>
    <w:rsid w:val="00362F61"/>
    <w:rsid w:val="00363211"/>
    <w:rsid w:val="003632A6"/>
    <w:rsid w:val="003639EE"/>
    <w:rsid w:val="00363A83"/>
    <w:rsid w:val="00363DD1"/>
    <w:rsid w:val="00363F83"/>
    <w:rsid w:val="00364E93"/>
    <w:rsid w:val="00364EE2"/>
    <w:rsid w:val="003664B6"/>
    <w:rsid w:val="0036671B"/>
    <w:rsid w:val="00366F1E"/>
    <w:rsid w:val="00367480"/>
    <w:rsid w:val="003674A5"/>
    <w:rsid w:val="003679E6"/>
    <w:rsid w:val="00370B63"/>
    <w:rsid w:val="00372CD6"/>
    <w:rsid w:val="00374973"/>
    <w:rsid w:val="00374FF8"/>
    <w:rsid w:val="00380BC7"/>
    <w:rsid w:val="003819B1"/>
    <w:rsid w:val="00381B9C"/>
    <w:rsid w:val="00384D7B"/>
    <w:rsid w:val="00385F94"/>
    <w:rsid w:val="00387532"/>
    <w:rsid w:val="003877E0"/>
    <w:rsid w:val="003900C0"/>
    <w:rsid w:val="00390E8C"/>
    <w:rsid w:val="0039198D"/>
    <w:rsid w:val="00392304"/>
    <w:rsid w:val="0039292B"/>
    <w:rsid w:val="003938EE"/>
    <w:rsid w:val="00393B72"/>
    <w:rsid w:val="003947B7"/>
    <w:rsid w:val="003958FB"/>
    <w:rsid w:val="003964AC"/>
    <w:rsid w:val="00396631"/>
    <w:rsid w:val="00396A77"/>
    <w:rsid w:val="003977E1"/>
    <w:rsid w:val="00397DEF"/>
    <w:rsid w:val="003A080B"/>
    <w:rsid w:val="003A0FAB"/>
    <w:rsid w:val="003A19E3"/>
    <w:rsid w:val="003A2C1D"/>
    <w:rsid w:val="003A317F"/>
    <w:rsid w:val="003A376B"/>
    <w:rsid w:val="003A4DF7"/>
    <w:rsid w:val="003A6532"/>
    <w:rsid w:val="003A68D1"/>
    <w:rsid w:val="003A6EB2"/>
    <w:rsid w:val="003A7136"/>
    <w:rsid w:val="003B1A87"/>
    <w:rsid w:val="003B1C19"/>
    <w:rsid w:val="003B239B"/>
    <w:rsid w:val="003B277B"/>
    <w:rsid w:val="003B2BB3"/>
    <w:rsid w:val="003B386E"/>
    <w:rsid w:val="003B3D61"/>
    <w:rsid w:val="003B479D"/>
    <w:rsid w:val="003B5C3E"/>
    <w:rsid w:val="003B6026"/>
    <w:rsid w:val="003B6EA5"/>
    <w:rsid w:val="003B704D"/>
    <w:rsid w:val="003B790B"/>
    <w:rsid w:val="003B7EE4"/>
    <w:rsid w:val="003C0AE1"/>
    <w:rsid w:val="003C15D9"/>
    <w:rsid w:val="003C2074"/>
    <w:rsid w:val="003C2273"/>
    <w:rsid w:val="003C6A68"/>
    <w:rsid w:val="003C733D"/>
    <w:rsid w:val="003D023F"/>
    <w:rsid w:val="003D0C88"/>
    <w:rsid w:val="003D15A0"/>
    <w:rsid w:val="003D2AE0"/>
    <w:rsid w:val="003D39C4"/>
    <w:rsid w:val="003D42A1"/>
    <w:rsid w:val="003D45EF"/>
    <w:rsid w:val="003D4A4C"/>
    <w:rsid w:val="003D55B9"/>
    <w:rsid w:val="003D6A0A"/>
    <w:rsid w:val="003D7BA4"/>
    <w:rsid w:val="003D7BAC"/>
    <w:rsid w:val="003E03FB"/>
    <w:rsid w:val="003E1E63"/>
    <w:rsid w:val="003E471E"/>
    <w:rsid w:val="003E5D42"/>
    <w:rsid w:val="003E6589"/>
    <w:rsid w:val="003F06DA"/>
    <w:rsid w:val="003F1214"/>
    <w:rsid w:val="003F1536"/>
    <w:rsid w:val="003F1755"/>
    <w:rsid w:val="003F20CC"/>
    <w:rsid w:val="003F22C7"/>
    <w:rsid w:val="003F2507"/>
    <w:rsid w:val="003F5EDC"/>
    <w:rsid w:val="003F5F2F"/>
    <w:rsid w:val="003F6054"/>
    <w:rsid w:val="003F6276"/>
    <w:rsid w:val="003F64E5"/>
    <w:rsid w:val="003F73C0"/>
    <w:rsid w:val="004009D5"/>
    <w:rsid w:val="00401C94"/>
    <w:rsid w:val="00402559"/>
    <w:rsid w:val="00402859"/>
    <w:rsid w:val="004029AD"/>
    <w:rsid w:val="00404033"/>
    <w:rsid w:val="00404E30"/>
    <w:rsid w:val="00405711"/>
    <w:rsid w:val="00405954"/>
    <w:rsid w:val="0040722F"/>
    <w:rsid w:val="004075B7"/>
    <w:rsid w:val="004078C4"/>
    <w:rsid w:val="004103CC"/>
    <w:rsid w:val="0041169A"/>
    <w:rsid w:val="00412301"/>
    <w:rsid w:val="004130F6"/>
    <w:rsid w:val="004137EE"/>
    <w:rsid w:val="0041522B"/>
    <w:rsid w:val="00415489"/>
    <w:rsid w:val="0041562A"/>
    <w:rsid w:val="004168EF"/>
    <w:rsid w:val="00417D05"/>
    <w:rsid w:val="00417EC8"/>
    <w:rsid w:val="00421749"/>
    <w:rsid w:val="00424941"/>
    <w:rsid w:val="004251C1"/>
    <w:rsid w:val="004254B6"/>
    <w:rsid w:val="00426B3D"/>
    <w:rsid w:val="00426D05"/>
    <w:rsid w:val="00427146"/>
    <w:rsid w:val="004272C9"/>
    <w:rsid w:val="00427355"/>
    <w:rsid w:val="0043085D"/>
    <w:rsid w:val="00431D3D"/>
    <w:rsid w:val="004322FF"/>
    <w:rsid w:val="004344B6"/>
    <w:rsid w:val="00434641"/>
    <w:rsid w:val="0043542F"/>
    <w:rsid w:val="004356AB"/>
    <w:rsid w:val="00436EE8"/>
    <w:rsid w:val="00437A53"/>
    <w:rsid w:val="00437B8E"/>
    <w:rsid w:val="00440463"/>
    <w:rsid w:val="00440ED3"/>
    <w:rsid w:val="00442444"/>
    <w:rsid w:val="00442BC2"/>
    <w:rsid w:val="00442E6D"/>
    <w:rsid w:val="004432BA"/>
    <w:rsid w:val="00445AF7"/>
    <w:rsid w:val="004501D9"/>
    <w:rsid w:val="00450A0F"/>
    <w:rsid w:val="00450A46"/>
    <w:rsid w:val="00450B5F"/>
    <w:rsid w:val="00451D26"/>
    <w:rsid w:val="00454748"/>
    <w:rsid w:val="00454C02"/>
    <w:rsid w:val="00455802"/>
    <w:rsid w:val="0045583D"/>
    <w:rsid w:val="00455DC5"/>
    <w:rsid w:val="00455F8E"/>
    <w:rsid w:val="0045602F"/>
    <w:rsid w:val="00456315"/>
    <w:rsid w:val="004571BB"/>
    <w:rsid w:val="0045732B"/>
    <w:rsid w:val="00457438"/>
    <w:rsid w:val="0045749F"/>
    <w:rsid w:val="004607A7"/>
    <w:rsid w:val="00460AC8"/>
    <w:rsid w:val="0046423A"/>
    <w:rsid w:val="00465508"/>
    <w:rsid w:val="0046575E"/>
    <w:rsid w:val="00465FB2"/>
    <w:rsid w:val="00466172"/>
    <w:rsid w:val="004666F8"/>
    <w:rsid w:val="00466991"/>
    <w:rsid w:val="00466CD9"/>
    <w:rsid w:val="00466EDC"/>
    <w:rsid w:val="00467F3B"/>
    <w:rsid w:val="00470E1A"/>
    <w:rsid w:val="00471BE1"/>
    <w:rsid w:val="004732C5"/>
    <w:rsid w:val="00473504"/>
    <w:rsid w:val="00473FCF"/>
    <w:rsid w:val="00476A56"/>
    <w:rsid w:val="00476AFE"/>
    <w:rsid w:val="00477A01"/>
    <w:rsid w:val="00480CC4"/>
    <w:rsid w:val="00481AA6"/>
    <w:rsid w:val="004827A7"/>
    <w:rsid w:val="00482886"/>
    <w:rsid w:val="00483283"/>
    <w:rsid w:val="00484091"/>
    <w:rsid w:val="00484A43"/>
    <w:rsid w:val="00484E8E"/>
    <w:rsid w:val="004859DF"/>
    <w:rsid w:val="00485E5E"/>
    <w:rsid w:val="00486122"/>
    <w:rsid w:val="00486BE6"/>
    <w:rsid w:val="00486DF8"/>
    <w:rsid w:val="00486EC5"/>
    <w:rsid w:val="004873B8"/>
    <w:rsid w:val="00487537"/>
    <w:rsid w:val="00490102"/>
    <w:rsid w:val="00492D03"/>
    <w:rsid w:val="00492F4A"/>
    <w:rsid w:val="00493893"/>
    <w:rsid w:val="00493EC7"/>
    <w:rsid w:val="0049458E"/>
    <w:rsid w:val="0049586B"/>
    <w:rsid w:val="00495F11"/>
    <w:rsid w:val="004960C9"/>
    <w:rsid w:val="004964E0"/>
    <w:rsid w:val="00496AE3"/>
    <w:rsid w:val="004978AD"/>
    <w:rsid w:val="004A0275"/>
    <w:rsid w:val="004A1412"/>
    <w:rsid w:val="004A1830"/>
    <w:rsid w:val="004A2110"/>
    <w:rsid w:val="004A2207"/>
    <w:rsid w:val="004A23FE"/>
    <w:rsid w:val="004A3254"/>
    <w:rsid w:val="004A3D46"/>
    <w:rsid w:val="004A5E71"/>
    <w:rsid w:val="004A6864"/>
    <w:rsid w:val="004A6BEB"/>
    <w:rsid w:val="004A6EAF"/>
    <w:rsid w:val="004A7049"/>
    <w:rsid w:val="004B0765"/>
    <w:rsid w:val="004B35FB"/>
    <w:rsid w:val="004B4822"/>
    <w:rsid w:val="004B4C26"/>
    <w:rsid w:val="004B597B"/>
    <w:rsid w:val="004B5BF9"/>
    <w:rsid w:val="004B685C"/>
    <w:rsid w:val="004B6FFE"/>
    <w:rsid w:val="004C105F"/>
    <w:rsid w:val="004C14D5"/>
    <w:rsid w:val="004C19F4"/>
    <w:rsid w:val="004C1AA1"/>
    <w:rsid w:val="004C1B9B"/>
    <w:rsid w:val="004C3BF4"/>
    <w:rsid w:val="004C3CB0"/>
    <w:rsid w:val="004C558B"/>
    <w:rsid w:val="004C5F2D"/>
    <w:rsid w:val="004C6451"/>
    <w:rsid w:val="004C738E"/>
    <w:rsid w:val="004C7AE1"/>
    <w:rsid w:val="004C7D64"/>
    <w:rsid w:val="004D04A3"/>
    <w:rsid w:val="004D128D"/>
    <w:rsid w:val="004D12F4"/>
    <w:rsid w:val="004D1637"/>
    <w:rsid w:val="004D1BF4"/>
    <w:rsid w:val="004D1C62"/>
    <w:rsid w:val="004D3BF4"/>
    <w:rsid w:val="004D4637"/>
    <w:rsid w:val="004D4BAD"/>
    <w:rsid w:val="004D4F59"/>
    <w:rsid w:val="004D57B2"/>
    <w:rsid w:val="004D66FB"/>
    <w:rsid w:val="004D6D92"/>
    <w:rsid w:val="004D7052"/>
    <w:rsid w:val="004E02F6"/>
    <w:rsid w:val="004E2086"/>
    <w:rsid w:val="004E29A6"/>
    <w:rsid w:val="004E4CB5"/>
    <w:rsid w:val="004E54C3"/>
    <w:rsid w:val="004E57C3"/>
    <w:rsid w:val="004E6BE1"/>
    <w:rsid w:val="004E6CA3"/>
    <w:rsid w:val="004E7D70"/>
    <w:rsid w:val="004F0A73"/>
    <w:rsid w:val="004F2D97"/>
    <w:rsid w:val="004F2F3D"/>
    <w:rsid w:val="004F4799"/>
    <w:rsid w:val="004F4CA8"/>
    <w:rsid w:val="004F6138"/>
    <w:rsid w:val="004F6CDB"/>
    <w:rsid w:val="004F6D53"/>
    <w:rsid w:val="004F7C93"/>
    <w:rsid w:val="00500730"/>
    <w:rsid w:val="00501971"/>
    <w:rsid w:val="00502CDB"/>
    <w:rsid w:val="00504504"/>
    <w:rsid w:val="0050504D"/>
    <w:rsid w:val="0050725E"/>
    <w:rsid w:val="00507A54"/>
    <w:rsid w:val="00507D03"/>
    <w:rsid w:val="00507FB0"/>
    <w:rsid w:val="005110FE"/>
    <w:rsid w:val="00512CFF"/>
    <w:rsid w:val="005143CB"/>
    <w:rsid w:val="00516908"/>
    <w:rsid w:val="0051731F"/>
    <w:rsid w:val="00517F9E"/>
    <w:rsid w:val="00521954"/>
    <w:rsid w:val="00522957"/>
    <w:rsid w:val="00522AD8"/>
    <w:rsid w:val="00523B47"/>
    <w:rsid w:val="0052427C"/>
    <w:rsid w:val="005246A1"/>
    <w:rsid w:val="00525035"/>
    <w:rsid w:val="005262FC"/>
    <w:rsid w:val="005267B9"/>
    <w:rsid w:val="00527248"/>
    <w:rsid w:val="005277FF"/>
    <w:rsid w:val="00530DDD"/>
    <w:rsid w:val="005317A0"/>
    <w:rsid w:val="0053308E"/>
    <w:rsid w:val="0053425B"/>
    <w:rsid w:val="00534C4D"/>
    <w:rsid w:val="00534FA4"/>
    <w:rsid w:val="0053642D"/>
    <w:rsid w:val="00536CAA"/>
    <w:rsid w:val="005408B5"/>
    <w:rsid w:val="0054173E"/>
    <w:rsid w:val="00541B51"/>
    <w:rsid w:val="00543CCA"/>
    <w:rsid w:val="00544541"/>
    <w:rsid w:val="00544676"/>
    <w:rsid w:val="00547EB1"/>
    <w:rsid w:val="00554315"/>
    <w:rsid w:val="0055515E"/>
    <w:rsid w:val="0055586E"/>
    <w:rsid w:val="00560055"/>
    <w:rsid w:val="00560911"/>
    <w:rsid w:val="00561076"/>
    <w:rsid w:val="005611E8"/>
    <w:rsid w:val="0056120B"/>
    <w:rsid w:val="005614B4"/>
    <w:rsid w:val="00561E66"/>
    <w:rsid w:val="00564331"/>
    <w:rsid w:val="005647DD"/>
    <w:rsid w:val="0056589B"/>
    <w:rsid w:val="005659BE"/>
    <w:rsid w:val="00570DC5"/>
    <w:rsid w:val="00570E4E"/>
    <w:rsid w:val="005710DC"/>
    <w:rsid w:val="00572DBC"/>
    <w:rsid w:val="00572F1C"/>
    <w:rsid w:val="005745EF"/>
    <w:rsid w:val="00575C04"/>
    <w:rsid w:val="0057681D"/>
    <w:rsid w:val="00576A96"/>
    <w:rsid w:val="00576F7D"/>
    <w:rsid w:val="0057755B"/>
    <w:rsid w:val="00577DED"/>
    <w:rsid w:val="00580A3A"/>
    <w:rsid w:val="00580BBE"/>
    <w:rsid w:val="00581268"/>
    <w:rsid w:val="0058192B"/>
    <w:rsid w:val="00581C80"/>
    <w:rsid w:val="00582C89"/>
    <w:rsid w:val="005832BF"/>
    <w:rsid w:val="005832CE"/>
    <w:rsid w:val="005846FD"/>
    <w:rsid w:val="00585173"/>
    <w:rsid w:val="00585409"/>
    <w:rsid w:val="0058588B"/>
    <w:rsid w:val="00586A81"/>
    <w:rsid w:val="00586BC5"/>
    <w:rsid w:val="0059287D"/>
    <w:rsid w:val="00592AF8"/>
    <w:rsid w:val="00593454"/>
    <w:rsid w:val="005938D8"/>
    <w:rsid w:val="00593CA8"/>
    <w:rsid w:val="00593FD2"/>
    <w:rsid w:val="00594430"/>
    <w:rsid w:val="00594457"/>
    <w:rsid w:val="00594712"/>
    <w:rsid w:val="00595949"/>
    <w:rsid w:val="00595A11"/>
    <w:rsid w:val="00595A41"/>
    <w:rsid w:val="00596186"/>
    <w:rsid w:val="005976C8"/>
    <w:rsid w:val="005A1070"/>
    <w:rsid w:val="005A3469"/>
    <w:rsid w:val="005A5C1D"/>
    <w:rsid w:val="005A5F50"/>
    <w:rsid w:val="005A69C3"/>
    <w:rsid w:val="005B03F6"/>
    <w:rsid w:val="005B2281"/>
    <w:rsid w:val="005B2B24"/>
    <w:rsid w:val="005B5607"/>
    <w:rsid w:val="005B6A37"/>
    <w:rsid w:val="005B76C8"/>
    <w:rsid w:val="005B7898"/>
    <w:rsid w:val="005B7EAF"/>
    <w:rsid w:val="005C01C5"/>
    <w:rsid w:val="005C0C25"/>
    <w:rsid w:val="005C0C36"/>
    <w:rsid w:val="005C1699"/>
    <w:rsid w:val="005C2851"/>
    <w:rsid w:val="005C3660"/>
    <w:rsid w:val="005C4214"/>
    <w:rsid w:val="005C6347"/>
    <w:rsid w:val="005C7510"/>
    <w:rsid w:val="005D187A"/>
    <w:rsid w:val="005D23EC"/>
    <w:rsid w:val="005D42FE"/>
    <w:rsid w:val="005D4C6E"/>
    <w:rsid w:val="005D5063"/>
    <w:rsid w:val="005D75D0"/>
    <w:rsid w:val="005D7FD4"/>
    <w:rsid w:val="005E0421"/>
    <w:rsid w:val="005E10FF"/>
    <w:rsid w:val="005E126A"/>
    <w:rsid w:val="005E1914"/>
    <w:rsid w:val="005E1E6C"/>
    <w:rsid w:val="005E202F"/>
    <w:rsid w:val="005E24B8"/>
    <w:rsid w:val="005E33DC"/>
    <w:rsid w:val="005E3F3D"/>
    <w:rsid w:val="005E5807"/>
    <w:rsid w:val="005E7489"/>
    <w:rsid w:val="005E7A9A"/>
    <w:rsid w:val="005E7DBF"/>
    <w:rsid w:val="005F04E3"/>
    <w:rsid w:val="005F08F4"/>
    <w:rsid w:val="005F185B"/>
    <w:rsid w:val="005F23BF"/>
    <w:rsid w:val="005F26E8"/>
    <w:rsid w:val="005F2993"/>
    <w:rsid w:val="005F345B"/>
    <w:rsid w:val="005F5049"/>
    <w:rsid w:val="005F716E"/>
    <w:rsid w:val="00600A6C"/>
    <w:rsid w:val="00600EE7"/>
    <w:rsid w:val="006027C0"/>
    <w:rsid w:val="00602979"/>
    <w:rsid w:val="00603D1B"/>
    <w:rsid w:val="00604747"/>
    <w:rsid w:val="0060647D"/>
    <w:rsid w:val="00606DAE"/>
    <w:rsid w:val="006075DD"/>
    <w:rsid w:val="006102AA"/>
    <w:rsid w:val="0061169C"/>
    <w:rsid w:val="0061170C"/>
    <w:rsid w:val="00612EBF"/>
    <w:rsid w:val="006132D3"/>
    <w:rsid w:val="00613F5D"/>
    <w:rsid w:val="00613F63"/>
    <w:rsid w:val="0061457A"/>
    <w:rsid w:val="00614DD6"/>
    <w:rsid w:val="00615F7F"/>
    <w:rsid w:val="00616925"/>
    <w:rsid w:val="0061728D"/>
    <w:rsid w:val="006172EC"/>
    <w:rsid w:val="00620BC5"/>
    <w:rsid w:val="00620C5D"/>
    <w:rsid w:val="00621661"/>
    <w:rsid w:val="00621D1D"/>
    <w:rsid w:val="00623D68"/>
    <w:rsid w:val="00623E74"/>
    <w:rsid w:val="00624768"/>
    <w:rsid w:val="006254F7"/>
    <w:rsid w:val="00625FD2"/>
    <w:rsid w:val="00626C4A"/>
    <w:rsid w:val="00627C21"/>
    <w:rsid w:val="00627C41"/>
    <w:rsid w:val="006304B4"/>
    <w:rsid w:val="006308CC"/>
    <w:rsid w:val="00630B66"/>
    <w:rsid w:val="00630D77"/>
    <w:rsid w:val="006311C6"/>
    <w:rsid w:val="006322C2"/>
    <w:rsid w:val="00632713"/>
    <w:rsid w:val="00632BBD"/>
    <w:rsid w:val="00633089"/>
    <w:rsid w:val="0063474F"/>
    <w:rsid w:val="006347D2"/>
    <w:rsid w:val="00634E6F"/>
    <w:rsid w:val="00635514"/>
    <w:rsid w:val="0063675D"/>
    <w:rsid w:val="00637907"/>
    <w:rsid w:val="0064014B"/>
    <w:rsid w:val="0064015B"/>
    <w:rsid w:val="006406A1"/>
    <w:rsid w:val="00641BC8"/>
    <w:rsid w:val="00643664"/>
    <w:rsid w:val="006437B5"/>
    <w:rsid w:val="00643BAB"/>
    <w:rsid w:val="00643ED7"/>
    <w:rsid w:val="006440CC"/>
    <w:rsid w:val="00645278"/>
    <w:rsid w:val="006466EA"/>
    <w:rsid w:val="00646A7D"/>
    <w:rsid w:val="00646E34"/>
    <w:rsid w:val="0065009A"/>
    <w:rsid w:val="006514AE"/>
    <w:rsid w:val="006528E8"/>
    <w:rsid w:val="00652F43"/>
    <w:rsid w:val="00654023"/>
    <w:rsid w:val="006547E6"/>
    <w:rsid w:val="00654F84"/>
    <w:rsid w:val="006553F2"/>
    <w:rsid w:val="00655D45"/>
    <w:rsid w:val="00657056"/>
    <w:rsid w:val="006575E9"/>
    <w:rsid w:val="00660634"/>
    <w:rsid w:val="00660B7B"/>
    <w:rsid w:val="00660C9F"/>
    <w:rsid w:val="00661F95"/>
    <w:rsid w:val="0066318C"/>
    <w:rsid w:val="006638DB"/>
    <w:rsid w:val="00663BFF"/>
    <w:rsid w:val="00665E3C"/>
    <w:rsid w:val="0066761B"/>
    <w:rsid w:val="006709D6"/>
    <w:rsid w:val="00671420"/>
    <w:rsid w:val="00671945"/>
    <w:rsid w:val="0067197E"/>
    <w:rsid w:val="00672120"/>
    <w:rsid w:val="00672FCB"/>
    <w:rsid w:val="0067324A"/>
    <w:rsid w:val="006732E2"/>
    <w:rsid w:val="006736DE"/>
    <w:rsid w:val="00673F14"/>
    <w:rsid w:val="006740E9"/>
    <w:rsid w:val="00674CEE"/>
    <w:rsid w:val="00674D95"/>
    <w:rsid w:val="0067518E"/>
    <w:rsid w:val="0067523A"/>
    <w:rsid w:val="006755EF"/>
    <w:rsid w:val="00675F87"/>
    <w:rsid w:val="006760FA"/>
    <w:rsid w:val="006764AB"/>
    <w:rsid w:val="00677745"/>
    <w:rsid w:val="00680159"/>
    <w:rsid w:val="006810CA"/>
    <w:rsid w:val="00682FE0"/>
    <w:rsid w:val="0068328E"/>
    <w:rsid w:val="00683521"/>
    <w:rsid w:val="006851C5"/>
    <w:rsid w:val="00685AF7"/>
    <w:rsid w:val="00685B7D"/>
    <w:rsid w:val="006876E0"/>
    <w:rsid w:val="00687BA1"/>
    <w:rsid w:val="00690B49"/>
    <w:rsid w:val="0069179A"/>
    <w:rsid w:val="006921A2"/>
    <w:rsid w:val="00692299"/>
    <w:rsid w:val="006934FB"/>
    <w:rsid w:val="00695374"/>
    <w:rsid w:val="0069558D"/>
    <w:rsid w:val="00697327"/>
    <w:rsid w:val="00697489"/>
    <w:rsid w:val="006A0A6C"/>
    <w:rsid w:val="006A1198"/>
    <w:rsid w:val="006A13FA"/>
    <w:rsid w:val="006A1404"/>
    <w:rsid w:val="006A4662"/>
    <w:rsid w:val="006A5FD8"/>
    <w:rsid w:val="006B1DC9"/>
    <w:rsid w:val="006B2681"/>
    <w:rsid w:val="006B2800"/>
    <w:rsid w:val="006B30B6"/>
    <w:rsid w:val="006B3E37"/>
    <w:rsid w:val="006B4532"/>
    <w:rsid w:val="006B5D16"/>
    <w:rsid w:val="006B6392"/>
    <w:rsid w:val="006B6CE2"/>
    <w:rsid w:val="006C054C"/>
    <w:rsid w:val="006C1068"/>
    <w:rsid w:val="006C10FE"/>
    <w:rsid w:val="006C25ED"/>
    <w:rsid w:val="006C3550"/>
    <w:rsid w:val="006C552B"/>
    <w:rsid w:val="006C6160"/>
    <w:rsid w:val="006C63F3"/>
    <w:rsid w:val="006C6DCF"/>
    <w:rsid w:val="006C6F6D"/>
    <w:rsid w:val="006D1E9B"/>
    <w:rsid w:val="006D1F1F"/>
    <w:rsid w:val="006D24EB"/>
    <w:rsid w:val="006D414D"/>
    <w:rsid w:val="006D4620"/>
    <w:rsid w:val="006D4CB6"/>
    <w:rsid w:val="006D51E3"/>
    <w:rsid w:val="006D5302"/>
    <w:rsid w:val="006D5F3C"/>
    <w:rsid w:val="006D6567"/>
    <w:rsid w:val="006D6BC8"/>
    <w:rsid w:val="006D7365"/>
    <w:rsid w:val="006D7446"/>
    <w:rsid w:val="006E0AC1"/>
    <w:rsid w:val="006E1976"/>
    <w:rsid w:val="006E2825"/>
    <w:rsid w:val="006E2943"/>
    <w:rsid w:val="006E457C"/>
    <w:rsid w:val="006E4E5F"/>
    <w:rsid w:val="006E550B"/>
    <w:rsid w:val="006E76E3"/>
    <w:rsid w:val="006E7A41"/>
    <w:rsid w:val="006F0089"/>
    <w:rsid w:val="006F0D5C"/>
    <w:rsid w:val="006F1272"/>
    <w:rsid w:val="006F14B6"/>
    <w:rsid w:val="006F1B55"/>
    <w:rsid w:val="006F1C5F"/>
    <w:rsid w:val="006F1DE1"/>
    <w:rsid w:val="006F2814"/>
    <w:rsid w:val="006F3B41"/>
    <w:rsid w:val="006F4018"/>
    <w:rsid w:val="006F5072"/>
    <w:rsid w:val="006F64C6"/>
    <w:rsid w:val="006F65DC"/>
    <w:rsid w:val="006F6F11"/>
    <w:rsid w:val="006F7CBC"/>
    <w:rsid w:val="00700866"/>
    <w:rsid w:val="007009A1"/>
    <w:rsid w:val="00701F7B"/>
    <w:rsid w:val="00702771"/>
    <w:rsid w:val="00702F7B"/>
    <w:rsid w:val="00704233"/>
    <w:rsid w:val="00704B16"/>
    <w:rsid w:val="0070573B"/>
    <w:rsid w:val="007059D8"/>
    <w:rsid w:val="00706C7C"/>
    <w:rsid w:val="00707E54"/>
    <w:rsid w:val="00707ED1"/>
    <w:rsid w:val="00710ADF"/>
    <w:rsid w:val="007111B4"/>
    <w:rsid w:val="0071130F"/>
    <w:rsid w:val="00711B1E"/>
    <w:rsid w:val="00711D1A"/>
    <w:rsid w:val="00711F18"/>
    <w:rsid w:val="00712486"/>
    <w:rsid w:val="00712560"/>
    <w:rsid w:val="00714785"/>
    <w:rsid w:val="00714BA0"/>
    <w:rsid w:val="00715150"/>
    <w:rsid w:val="0072012E"/>
    <w:rsid w:val="00720C92"/>
    <w:rsid w:val="00722EEB"/>
    <w:rsid w:val="00722F26"/>
    <w:rsid w:val="007240DD"/>
    <w:rsid w:val="00724457"/>
    <w:rsid w:val="00724CB8"/>
    <w:rsid w:val="00724E6E"/>
    <w:rsid w:val="0072582A"/>
    <w:rsid w:val="00726F98"/>
    <w:rsid w:val="00730575"/>
    <w:rsid w:val="007312DD"/>
    <w:rsid w:val="00733905"/>
    <w:rsid w:val="007351D7"/>
    <w:rsid w:val="00735228"/>
    <w:rsid w:val="007361B3"/>
    <w:rsid w:val="0073620D"/>
    <w:rsid w:val="007362D8"/>
    <w:rsid w:val="00740F16"/>
    <w:rsid w:val="00741A88"/>
    <w:rsid w:val="007426F3"/>
    <w:rsid w:val="007429B6"/>
    <w:rsid w:val="00742A3A"/>
    <w:rsid w:val="00743C53"/>
    <w:rsid w:val="00744CD4"/>
    <w:rsid w:val="00745E18"/>
    <w:rsid w:val="00746EE0"/>
    <w:rsid w:val="0074746D"/>
    <w:rsid w:val="00750022"/>
    <w:rsid w:val="0075006B"/>
    <w:rsid w:val="00750920"/>
    <w:rsid w:val="00751557"/>
    <w:rsid w:val="00752317"/>
    <w:rsid w:val="00752A99"/>
    <w:rsid w:val="00752E5D"/>
    <w:rsid w:val="00753BE6"/>
    <w:rsid w:val="007542E0"/>
    <w:rsid w:val="007543FC"/>
    <w:rsid w:val="00755043"/>
    <w:rsid w:val="007565EC"/>
    <w:rsid w:val="00756663"/>
    <w:rsid w:val="00756A08"/>
    <w:rsid w:val="00757B4C"/>
    <w:rsid w:val="00762691"/>
    <w:rsid w:val="00762924"/>
    <w:rsid w:val="007637BE"/>
    <w:rsid w:val="0076380F"/>
    <w:rsid w:val="00763A59"/>
    <w:rsid w:val="007641E1"/>
    <w:rsid w:val="00764F7B"/>
    <w:rsid w:val="00765BD0"/>
    <w:rsid w:val="00765D62"/>
    <w:rsid w:val="0076638C"/>
    <w:rsid w:val="00766705"/>
    <w:rsid w:val="00770BE1"/>
    <w:rsid w:val="007712DC"/>
    <w:rsid w:val="00771FF3"/>
    <w:rsid w:val="00772D4D"/>
    <w:rsid w:val="0077302A"/>
    <w:rsid w:val="0077428F"/>
    <w:rsid w:val="00774ACE"/>
    <w:rsid w:val="00775DC4"/>
    <w:rsid w:val="00775E62"/>
    <w:rsid w:val="00775E86"/>
    <w:rsid w:val="0077632F"/>
    <w:rsid w:val="00776A1F"/>
    <w:rsid w:val="00777867"/>
    <w:rsid w:val="00777BA6"/>
    <w:rsid w:val="00777CB2"/>
    <w:rsid w:val="007800C3"/>
    <w:rsid w:val="00780B26"/>
    <w:rsid w:val="007810D0"/>
    <w:rsid w:val="00781B03"/>
    <w:rsid w:val="0078304E"/>
    <w:rsid w:val="00783132"/>
    <w:rsid w:val="0078631F"/>
    <w:rsid w:val="00791406"/>
    <w:rsid w:val="007929C5"/>
    <w:rsid w:val="00794CFA"/>
    <w:rsid w:val="0079678E"/>
    <w:rsid w:val="00796FD1"/>
    <w:rsid w:val="00797E08"/>
    <w:rsid w:val="007A0E6A"/>
    <w:rsid w:val="007A1660"/>
    <w:rsid w:val="007A1CA0"/>
    <w:rsid w:val="007A21ED"/>
    <w:rsid w:val="007A3E1C"/>
    <w:rsid w:val="007A436A"/>
    <w:rsid w:val="007A45E4"/>
    <w:rsid w:val="007A4BD3"/>
    <w:rsid w:val="007A4F21"/>
    <w:rsid w:val="007A6629"/>
    <w:rsid w:val="007A6BB8"/>
    <w:rsid w:val="007A7C25"/>
    <w:rsid w:val="007B0A9B"/>
    <w:rsid w:val="007B1980"/>
    <w:rsid w:val="007B1E7B"/>
    <w:rsid w:val="007B3342"/>
    <w:rsid w:val="007B48E7"/>
    <w:rsid w:val="007B6199"/>
    <w:rsid w:val="007B7C33"/>
    <w:rsid w:val="007C110D"/>
    <w:rsid w:val="007C359F"/>
    <w:rsid w:val="007C3883"/>
    <w:rsid w:val="007C438B"/>
    <w:rsid w:val="007C43AF"/>
    <w:rsid w:val="007C48CD"/>
    <w:rsid w:val="007C5751"/>
    <w:rsid w:val="007C7115"/>
    <w:rsid w:val="007D0005"/>
    <w:rsid w:val="007D1495"/>
    <w:rsid w:val="007D1F6E"/>
    <w:rsid w:val="007D278E"/>
    <w:rsid w:val="007D2EEA"/>
    <w:rsid w:val="007D3617"/>
    <w:rsid w:val="007D41F6"/>
    <w:rsid w:val="007D6495"/>
    <w:rsid w:val="007D709B"/>
    <w:rsid w:val="007E0527"/>
    <w:rsid w:val="007E13DA"/>
    <w:rsid w:val="007E1D65"/>
    <w:rsid w:val="007E3706"/>
    <w:rsid w:val="007E48AD"/>
    <w:rsid w:val="007E6EDE"/>
    <w:rsid w:val="007E73DB"/>
    <w:rsid w:val="007F0E66"/>
    <w:rsid w:val="007F193B"/>
    <w:rsid w:val="007F1A9E"/>
    <w:rsid w:val="007F2880"/>
    <w:rsid w:val="007F3579"/>
    <w:rsid w:val="007F3A4D"/>
    <w:rsid w:val="007F4175"/>
    <w:rsid w:val="007F41B5"/>
    <w:rsid w:val="007F4D76"/>
    <w:rsid w:val="007F542E"/>
    <w:rsid w:val="007F5588"/>
    <w:rsid w:val="007F55A0"/>
    <w:rsid w:val="007F7221"/>
    <w:rsid w:val="007F7AD3"/>
    <w:rsid w:val="007F7C3B"/>
    <w:rsid w:val="00800A7D"/>
    <w:rsid w:val="0080136E"/>
    <w:rsid w:val="008014A5"/>
    <w:rsid w:val="008017F0"/>
    <w:rsid w:val="00801B28"/>
    <w:rsid w:val="00802B29"/>
    <w:rsid w:val="00803C19"/>
    <w:rsid w:val="0080430F"/>
    <w:rsid w:val="00804585"/>
    <w:rsid w:val="0080523D"/>
    <w:rsid w:val="00807803"/>
    <w:rsid w:val="00807BFE"/>
    <w:rsid w:val="00807CC1"/>
    <w:rsid w:val="008112B5"/>
    <w:rsid w:val="00811314"/>
    <w:rsid w:val="00813344"/>
    <w:rsid w:val="00813E75"/>
    <w:rsid w:val="0081706A"/>
    <w:rsid w:val="0081736B"/>
    <w:rsid w:val="00817840"/>
    <w:rsid w:val="008205B2"/>
    <w:rsid w:val="00820D04"/>
    <w:rsid w:val="00820EF8"/>
    <w:rsid w:val="008213EA"/>
    <w:rsid w:val="00821459"/>
    <w:rsid w:val="00822916"/>
    <w:rsid w:val="0082453E"/>
    <w:rsid w:val="00824A99"/>
    <w:rsid w:val="00824CEB"/>
    <w:rsid w:val="00824FB1"/>
    <w:rsid w:val="008252D9"/>
    <w:rsid w:val="00825809"/>
    <w:rsid w:val="0082676A"/>
    <w:rsid w:val="00827653"/>
    <w:rsid w:val="00827D6E"/>
    <w:rsid w:val="00831AF4"/>
    <w:rsid w:val="008321C7"/>
    <w:rsid w:val="00832EDF"/>
    <w:rsid w:val="00833059"/>
    <w:rsid w:val="008345B7"/>
    <w:rsid w:val="00835100"/>
    <w:rsid w:val="008365C6"/>
    <w:rsid w:val="00836D2F"/>
    <w:rsid w:val="008374A5"/>
    <w:rsid w:val="00841773"/>
    <w:rsid w:val="00841A83"/>
    <w:rsid w:val="00844D7A"/>
    <w:rsid w:val="00846C4C"/>
    <w:rsid w:val="00846EDE"/>
    <w:rsid w:val="0084724B"/>
    <w:rsid w:val="008478FF"/>
    <w:rsid w:val="00847927"/>
    <w:rsid w:val="0085018E"/>
    <w:rsid w:val="008504F4"/>
    <w:rsid w:val="00850D8F"/>
    <w:rsid w:val="008520AA"/>
    <w:rsid w:val="00852A1F"/>
    <w:rsid w:val="0085342D"/>
    <w:rsid w:val="00855554"/>
    <w:rsid w:val="00855E9D"/>
    <w:rsid w:val="008560A3"/>
    <w:rsid w:val="00856170"/>
    <w:rsid w:val="008562C4"/>
    <w:rsid w:val="00860124"/>
    <w:rsid w:val="008605FE"/>
    <w:rsid w:val="00860DB9"/>
    <w:rsid w:val="00860EED"/>
    <w:rsid w:val="00861B2A"/>
    <w:rsid w:val="00861D96"/>
    <w:rsid w:val="0086278F"/>
    <w:rsid w:val="008627AC"/>
    <w:rsid w:val="008642BA"/>
    <w:rsid w:val="008643BB"/>
    <w:rsid w:val="00864C8A"/>
    <w:rsid w:val="00866005"/>
    <w:rsid w:val="00866D24"/>
    <w:rsid w:val="00867748"/>
    <w:rsid w:val="00867780"/>
    <w:rsid w:val="008701AF"/>
    <w:rsid w:val="00870A28"/>
    <w:rsid w:val="00870B54"/>
    <w:rsid w:val="00870C40"/>
    <w:rsid w:val="0087226F"/>
    <w:rsid w:val="00872FB4"/>
    <w:rsid w:val="00873202"/>
    <w:rsid w:val="00873EDC"/>
    <w:rsid w:val="0087438C"/>
    <w:rsid w:val="008746E8"/>
    <w:rsid w:val="008747EA"/>
    <w:rsid w:val="00875918"/>
    <w:rsid w:val="00875E22"/>
    <w:rsid w:val="0087741B"/>
    <w:rsid w:val="00880CA7"/>
    <w:rsid w:val="00881113"/>
    <w:rsid w:val="008819BE"/>
    <w:rsid w:val="008822BD"/>
    <w:rsid w:val="008826E2"/>
    <w:rsid w:val="00884EA4"/>
    <w:rsid w:val="0088564B"/>
    <w:rsid w:val="00886E61"/>
    <w:rsid w:val="008871A5"/>
    <w:rsid w:val="00891DEF"/>
    <w:rsid w:val="0089477D"/>
    <w:rsid w:val="008948CF"/>
    <w:rsid w:val="00894CA4"/>
    <w:rsid w:val="00895476"/>
    <w:rsid w:val="008A00B1"/>
    <w:rsid w:val="008A0AB0"/>
    <w:rsid w:val="008A137D"/>
    <w:rsid w:val="008A4828"/>
    <w:rsid w:val="008B151F"/>
    <w:rsid w:val="008B2343"/>
    <w:rsid w:val="008B23E2"/>
    <w:rsid w:val="008B2831"/>
    <w:rsid w:val="008B2BE2"/>
    <w:rsid w:val="008B3B25"/>
    <w:rsid w:val="008B4537"/>
    <w:rsid w:val="008B491F"/>
    <w:rsid w:val="008B51D1"/>
    <w:rsid w:val="008B764F"/>
    <w:rsid w:val="008B7AE8"/>
    <w:rsid w:val="008C0555"/>
    <w:rsid w:val="008C0A88"/>
    <w:rsid w:val="008C1098"/>
    <w:rsid w:val="008C1852"/>
    <w:rsid w:val="008C1857"/>
    <w:rsid w:val="008C2EA0"/>
    <w:rsid w:val="008C3C0E"/>
    <w:rsid w:val="008C403B"/>
    <w:rsid w:val="008C4E9C"/>
    <w:rsid w:val="008C521D"/>
    <w:rsid w:val="008C539E"/>
    <w:rsid w:val="008C61A9"/>
    <w:rsid w:val="008C6CC6"/>
    <w:rsid w:val="008C720F"/>
    <w:rsid w:val="008C7D33"/>
    <w:rsid w:val="008C7F5D"/>
    <w:rsid w:val="008D00F8"/>
    <w:rsid w:val="008D057A"/>
    <w:rsid w:val="008D06AD"/>
    <w:rsid w:val="008D0DAB"/>
    <w:rsid w:val="008D173C"/>
    <w:rsid w:val="008D23AD"/>
    <w:rsid w:val="008D35F5"/>
    <w:rsid w:val="008D43EE"/>
    <w:rsid w:val="008D553E"/>
    <w:rsid w:val="008D55CF"/>
    <w:rsid w:val="008D5C1C"/>
    <w:rsid w:val="008D650B"/>
    <w:rsid w:val="008D67F4"/>
    <w:rsid w:val="008D684C"/>
    <w:rsid w:val="008E0657"/>
    <w:rsid w:val="008E3358"/>
    <w:rsid w:val="008E33B4"/>
    <w:rsid w:val="008E3A5B"/>
    <w:rsid w:val="008E5F2C"/>
    <w:rsid w:val="008F0DDA"/>
    <w:rsid w:val="008F1808"/>
    <w:rsid w:val="008F22AE"/>
    <w:rsid w:val="008F2481"/>
    <w:rsid w:val="008F26EF"/>
    <w:rsid w:val="008F2947"/>
    <w:rsid w:val="008F2D0E"/>
    <w:rsid w:val="008F4599"/>
    <w:rsid w:val="008F4793"/>
    <w:rsid w:val="008F5231"/>
    <w:rsid w:val="008F5B81"/>
    <w:rsid w:val="008F6062"/>
    <w:rsid w:val="008F61A2"/>
    <w:rsid w:val="008F66CC"/>
    <w:rsid w:val="008F6C5D"/>
    <w:rsid w:val="008F6EF6"/>
    <w:rsid w:val="008F7060"/>
    <w:rsid w:val="008F7EFF"/>
    <w:rsid w:val="00900F8C"/>
    <w:rsid w:val="00901532"/>
    <w:rsid w:val="00901A90"/>
    <w:rsid w:val="009045A8"/>
    <w:rsid w:val="00904C3B"/>
    <w:rsid w:val="009061A2"/>
    <w:rsid w:val="009063C2"/>
    <w:rsid w:val="0090665E"/>
    <w:rsid w:val="00906F47"/>
    <w:rsid w:val="00907119"/>
    <w:rsid w:val="009071CF"/>
    <w:rsid w:val="00907B17"/>
    <w:rsid w:val="0091188C"/>
    <w:rsid w:val="009124B8"/>
    <w:rsid w:val="00912EE4"/>
    <w:rsid w:val="00916922"/>
    <w:rsid w:val="00917995"/>
    <w:rsid w:val="009200C3"/>
    <w:rsid w:val="0092220C"/>
    <w:rsid w:val="00923167"/>
    <w:rsid w:val="00923FD8"/>
    <w:rsid w:val="00924498"/>
    <w:rsid w:val="00924798"/>
    <w:rsid w:val="009256BD"/>
    <w:rsid w:val="00926D19"/>
    <w:rsid w:val="0092786F"/>
    <w:rsid w:val="00930A03"/>
    <w:rsid w:val="00931FAB"/>
    <w:rsid w:val="00932FE4"/>
    <w:rsid w:val="0093381C"/>
    <w:rsid w:val="0093708B"/>
    <w:rsid w:val="00937508"/>
    <w:rsid w:val="00937DE1"/>
    <w:rsid w:val="00941174"/>
    <w:rsid w:val="00942BA9"/>
    <w:rsid w:val="00942D7F"/>
    <w:rsid w:val="0094533F"/>
    <w:rsid w:val="0094572D"/>
    <w:rsid w:val="009457C7"/>
    <w:rsid w:val="00946937"/>
    <w:rsid w:val="00946D1B"/>
    <w:rsid w:val="00950333"/>
    <w:rsid w:val="00950371"/>
    <w:rsid w:val="009519AE"/>
    <w:rsid w:val="00951BA0"/>
    <w:rsid w:val="00955AA6"/>
    <w:rsid w:val="00956E5C"/>
    <w:rsid w:val="00956F92"/>
    <w:rsid w:val="00957B98"/>
    <w:rsid w:val="009602DD"/>
    <w:rsid w:val="0096032E"/>
    <w:rsid w:val="0096075B"/>
    <w:rsid w:val="00960B4C"/>
    <w:rsid w:val="0096120E"/>
    <w:rsid w:val="00961B10"/>
    <w:rsid w:val="009632B6"/>
    <w:rsid w:val="00963419"/>
    <w:rsid w:val="0096458D"/>
    <w:rsid w:val="00966019"/>
    <w:rsid w:val="00967A56"/>
    <w:rsid w:val="00972768"/>
    <w:rsid w:val="00972F05"/>
    <w:rsid w:val="009730AE"/>
    <w:rsid w:val="00973329"/>
    <w:rsid w:val="009735D3"/>
    <w:rsid w:val="00974236"/>
    <w:rsid w:val="0097426B"/>
    <w:rsid w:val="00975F67"/>
    <w:rsid w:val="009808AE"/>
    <w:rsid w:val="00980FB3"/>
    <w:rsid w:val="00982365"/>
    <w:rsid w:val="00983676"/>
    <w:rsid w:val="00984241"/>
    <w:rsid w:val="00984726"/>
    <w:rsid w:val="00984BA1"/>
    <w:rsid w:val="00986328"/>
    <w:rsid w:val="00986FBE"/>
    <w:rsid w:val="00987107"/>
    <w:rsid w:val="0098751A"/>
    <w:rsid w:val="00987587"/>
    <w:rsid w:val="00987E7F"/>
    <w:rsid w:val="00990A52"/>
    <w:rsid w:val="00990F43"/>
    <w:rsid w:val="00992367"/>
    <w:rsid w:val="00992ED2"/>
    <w:rsid w:val="009935DD"/>
    <w:rsid w:val="00994B71"/>
    <w:rsid w:val="009956DE"/>
    <w:rsid w:val="0099575F"/>
    <w:rsid w:val="00996771"/>
    <w:rsid w:val="00997556"/>
    <w:rsid w:val="009A02DA"/>
    <w:rsid w:val="009A042E"/>
    <w:rsid w:val="009A1947"/>
    <w:rsid w:val="009A6549"/>
    <w:rsid w:val="009A6CE0"/>
    <w:rsid w:val="009A7B0A"/>
    <w:rsid w:val="009A7F50"/>
    <w:rsid w:val="009B2B29"/>
    <w:rsid w:val="009B2D96"/>
    <w:rsid w:val="009B3B77"/>
    <w:rsid w:val="009B5FA2"/>
    <w:rsid w:val="009B7858"/>
    <w:rsid w:val="009B7DAF"/>
    <w:rsid w:val="009C1AD5"/>
    <w:rsid w:val="009C1F1D"/>
    <w:rsid w:val="009C2256"/>
    <w:rsid w:val="009C3043"/>
    <w:rsid w:val="009C3481"/>
    <w:rsid w:val="009C361B"/>
    <w:rsid w:val="009C36FE"/>
    <w:rsid w:val="009C3D59"/>
    <w:rsid w:val="009C4326"/>
    <w:rsid w:val="009C5018"/>
    <w:rsid w:val="009C501D"/>
    <w:rsid w:val="009C5041"/>
    <w:rsid w:val="009C559A"/>
    <w:rsid w:val="009C5AA2"/>
    <w:rsid w:val="009C610D"/>
    <w:rsid w:val="009C6BDB"/>
    <w:rsid w:val="009C74B9"/>
    <w:rsid w:val="009D128C"/>
    <w:rsid w:val="009D16B3"/>
    <w:rsid w:val="009D1FAC"/>
    <w:rsid w:val="009D30FF"/>
    <w:rsid w:val="009D3A63"/>
    <w:rsid w:val="009D3BD9"/>
    <w:rsid w:val="009D448B"/>
    <w:rsid w:val="009D4E05"/>
    <w:rsid w:val="009D51A9"/>
    <w:rsid w:val="009D51DD"/>
    <w:rsid w:val="009D5C2E"/>
    <w:rsid w:val="009D6B17"/>
    <w:rsid w:val="009E064D"/>
    <w:rsid w:val="009E1483"/>
    <w:rsid w:val="009E29D3"/>
    <w:rsid w:val="009E2E34"/>
    <w:rsid w:val="009E333E"/>
    <w:rsid w:val="009E4C52"/>
    <w:rsid w:val="009E7427"/>
    <w:rsid w:val="009F0483"/>
    <w:rsid w:val="009F0753"/>
    <w:rsid w:val="009F08E0"/>
    <w:rsid w:val="009F0954"/>
    <w:rsid w:val="009F3728"/>
    <w:rsid w:val="009F411E"/>
    <w:rsid w:val="009F4BA5"/>
    <w:rsid w:val="00A0013B"/>
    <w:rsid w:val="00A002A4"/>
    <w:rsid w:val="00A00E76"/>
    <w:rsid w:val="00A01321"/>
    <w:rsid w:val="00A0151A"/>
    <w:rsid w:val="00A01612"/>
    <w:rsid w:val="00A01B89"/>
    <w:rsid w:val="00A02623"/>
    <w:rsid w:val="00A03130"/>
    <w:rsid w:val="00A03CE5"/>
    <w:rsid w:val="00A0615D"/>
    <w:rsid w:val="00A069A7"/>
    <w:rsid w:val="00A10C48"/>
    <w:rsid w:val="00A1258E"/>
    <w:rsid w:val="00A132C0"/>
    <w:rsid w:val="00A13C94"/>
    <w:rsid w:val="00A15484"/>
    <w:rsid w:val="00A1552D"/>
    <w:rsid w:val="00A15D0B"/>
    <w:rsid w:val="00A20E82"/>
    <w:rsid w:val="00A21C6D"/>
    <w:rsid w:val="00A22CD7"/>
    <w:rsid w:val="00A24658"/>
    <w:rsid w:val="00A24F1A"/>
    <w:rsid w:val="00A25231"/>
    <w:rsid w:val="00A25888"/>
    <w:rsid w:val="00A25C28"/>
    <w:rsid w:val="00A2659F"/>
    <w:rsid w:val="00A26DE5"/>
    <w:rsid w:val="00A271BE"/>
    <w:rsid w:val="00A27326"/>
    <w:rsid w:val="00A303AD"/>
    <w:rsid w:val="00A30858"/>
    <w:rsid w:val="00A339E4"/>
    <w:rsid w:val="00A345DF"/>
    <w:rsid w:val="00A34B89"/>
    <w:rsid w:val="00A36F3F"/>
    <w:rsid w:val="00A37C75"/>
    <w:rsid w:val="00A408F6"/>
    <w:rsid w:val="00A411BD"/>
    <w:rsid w:val="00A41BA3"/>
    <w:rsid w:val="00A41F05"/>
    <w:rsid w:val="00A42867"/>
    <w:rsid w:val="00A4339E"/>
    <w:rsid w:val="00A436CE"/>
    <w:rsid w:val="00A43D9A"/>
    <w:rsid w:val="00A46306"/>
    <w:rsid w:val="00A47733"/>
    <w:rsid w:val="00A505CC"/>
    <w:rsid w:val="00A50827"/>
    <w:rsid w:val="00A5136E"/>
    <w:rsid w:val="00A513A1"/>
    <w:rsid w:val="00A5206C"/>
    <w:rsid w:val="00A523C9"/>
    <w:rsid w:val="00A52D1E"/>
    <w:rsid w:val="00A532F0"/>
    <w:rsid w:val="00A5354A"/>
    <w:rsid w:val="00A54358"/>
    <w:rsid w:val="00A5463D"/>
    <w:rsid w:val="00A54AA0"/>
    <w:rsid w:val="00A54F53"/>
    <w:rsid w:val="00A55C42"/>
    <w:rsid w:val="00A5605B"/>
    <w:rsid w:val="00A5690A"/>
    <w:rsid w:val="00A60CDC"/>
    <w:rsid w:val="00A61748"/>
    <w:rsid w:val="00A617F3"/>
    <w:rsid w:val="00A61B3D"/>
    <w:rsid w:val="00A63309"/>
    <w:rsid w:val="00A65493"/>
    <w:rsid w:val="00A66BDE"/>
    <w:rsid w:val="00A67523"/>
    <w:rsid w:val="00A70790"/>
    <w:rsid w:val="00A71F76"/>
    <w:rsid w:val="00A74420"/>
    <w:rsid w:val="00A74777"/>
    <w:rsid w:val="00A7487F"/>
    <w:rsid w:val="00A74E11"/>
    <w:rsid w:val="00A75053"/>
    <w:rsid w:val="00A75527"/>
    <w:rsid w:val="00A75BE1"/>
    <w:rsid w:val="00A76D45"/>
    <w:rsid w:val="00A76F14"/>
    <w:rsid w:val="00A77461"/>
    <w:rsid w:val="00A777E0"/>
    <w:rsid w:val="00A77F84"/>
    <w:rsid w:val="00A80F8B"/>
    <w:rsid w:val="00A82235"/>
    <w:rsid w:val="00A82E59"/>
    <w:rsid w:val="00A83A9C"/>
    <w:rsid w:val="00A84EB9"/>
    <w:rsid w:val="00A867D7"/>
    <w:rsid w:val="00A90B53"/>
    <w:rsid w:val="00A9132F"/>
    <w:rsid w:val="00A91C8E"/>
    <w:rsid w:val="00A926A6"/>
    <w:rsid w:val="00A92AF3"/>
    <w:rsid w:val="00A93677"/>
    <w:rsid w:val="00A93C1F"/>
    <w:rsid w:val="00A94026"/>
    <w:rsid w:val="00A9410D"/>
    <w:rsid w:val="00A9440F"/>
    <w:rsid w:val="00A9444F"/>
    <w:rsid w:val="00A950B0"/>
    <w:rsid w:val="00A95270"/>
    <w:rsid w:val="00A95838"/>
    <w:rsid w:val="00A964E2"/>
    <w:rsid w:val="00A96643"/>
    <w:rsid w:val="00A9702C"/>
    <w:rsid w:val="00A97636"/>
    <w:rsid w:val="00AA0011"/>
    <w:rsid w:val="00AA0D87"/>
    <w:rsid w:val="00AA2FE3"/>
    <w:rsid w:val="00AA4393"/>
    <w:rsid w:val="00AA5483"/>
    <w:rsid w:val="00AA5C1A"/>
    <w:rsid w:val="00AA6135"/>
    <w:rsid w:val="00AA723A"/>
    <w:rsid w:val="00AB06D8"/>
    <w:rsid w:val="00AB09C7"/>
    <w:rsid w:val="00AB0AC1"/>
    <w:rsid w:val="00AB0D67"/>
    <w:rsid w:val="00AB1FC0"/>
    <w:rsid w:val="00AB270A"/>
    <w:rsid w:val="00AB39C7"/>
    <w:rsid w:val="00AB476E"/>
    <w:rsid w:val="00AB4D31"/>
    <w:rsid w:val="00AB645F"/>
    <w:rsid w:val="00AB6639"/>
    <w:rsid w:val="00AB7109"/>
    <w:rsid w:val="00AB711F"/>
    <w:rsid w:val="00AC0166"/>
    <w:rsid w:val="00AC0DB3"/>
    <w:rsid w:val="00AC1DA9"/>
    <w:rsid w:val="00AC3E7C"/>
    <w:rsid w:val="00AC6CBD"/>
    <w:rsid w:val="00AD004D"/>
    <w:rsid w:val="00AD0107"/>
    <w:rsid w:val="00AD0235"/>
    <w:rsid w:val="00AD077E"/>
    <w:rsid w:val="00AD3211"/>
    <w:rsid w:val="00AD387E"/>
    <w:rsid w:val="00AD3EE9"/>
    <w:rsid w:val="00AD42F3"/>
    <w:rsid w:val="00AD4518"/>
    <w:rsid w:val="00AD51D6"/>
    <w:rsid w:val="00AD58AA"/>
    <w:rsid w:val="00AD59F3"/>
    <w:rsid w:val="00AD652D"/>
    <w:rsid w:val="00AD738B"/>
    <w:rsid w:val="00AE0D04"/>
    <w:rsid w:val="00AE167E"/>
    <w:rsid w:val="00AE2BDD"/>
    <w:rsid w:val="00AE2D51"/>
    <w:rsid w:val="00AE3165"/>
    <w:rsid w:val="00AE472A"/>
    <w:rsid w:val="00AE624C"/>
    <w:rsid w:val="00AE663E"/>
    <w:rsid w:val="00AE75CC"/>
    <w:rsid w:val="00AF12AE"/>
    <w:rsid w:val="00AF1AA3"/>
    <w:rsid w:val="00AF283C"/>
    <w:rsid w:val="00AF2FD7"/>
    <w:rsid w:val="00AF3099"/>
    <w:rsid w:val="00AF34C8"/>
    <w:rsid w:val="00AF35FF"/>
    <w:rsid w:val="00AF396D"/>
    <w:rsid w:val="00AF3C4E"/>
    <w:rsid w:val="00AF79AC"/>
    <w:rsid w:val="00AF7E3E"/>
    <w:rsid w:val="00B004BA"/>
    <w:rsid w:val="00B0237E"/>
    <w:rsid w:val="00B04707"/>
    <w:rsid w:val="00B05E5A"/>
    <w:rsid w:val="00B05E9A"/>
    <w:rsid w:val="00B06241"/>
    <w:rsid w:val="00B067EB"/>
    <w:rsid w:val="00B07BEF"/>
    <w:rsid w:val="00B11875"/>
    <w:rsid w:val="00B11F41"/>
    <w:rsid w:val="00B12AF0"/>
    <w:rsid w:val="00B15333"/>
    <w:rsid w:val="00B16A4E"/>
    <w:rsid w:val="00B16B2F"/>
    <w:rsid w:val="00B16C74"/>
    <w:rsid w:val="00B176F2"/>
    <w:rsid w:val="00B178D2"/>
    <w:rsid w:val="00B20EC7"/>
    <w:rsid w:val="00B21829"/>
    <w:rsid w:val="00B21833"/>
    <w:rsid w:val="00B21E64"/>
    <w:rsid w:val="00B22D73"/>
    <w:rsid w:val="00B22EFE"/>
    <w:rsid w:val="00B23A49"/>
    <w:rsid w:val="00B25572"/>
    <w:rsid w:val="00B2615D"/>
    <w:rsid w:val="00B262F1"/>
    <w:rsid w:val="00B270F6"/>
    <w:rsid w:val="00B30A56"/>
    <w:rsid w:val="00B30A58"/>
    <w:rsid w:val="00B3145B"/>
    <w:rsid w:val="00B317D8"/>
    <w:rsid w:val="00B338A5"/>
    <w:rsid w:val="00B360C6"/>
    <w:rsid w:val="00B37373"/>
    <w:rsid w:val="00B43723"/>
    <w:rsid w:val="00B43C63"/>
    <w:rsid w:val="00B43CA9"/>
    <w:rsid w:val="00B4414D"/>
    <w:rsid w:val="00B44BC9"/>
    <w:rsid w:val="00B44EB4"/>
    <w:rsid w:val="00B45A6A"/>
    <w:rsid w:val="00B47059"/>
    <w:rsid w:val="00B4736C"/>
    <w:rsid w:val="00B474D0"/>
    <w:rsid w:val="00B510D1"/>
    <w:rsid w:val="00B52089"/>
    <w:rsid w:val="00B527EC"/>
    <w:rsid w:val="00B539CE"/>
    <w:rsid w:val="00B54015"/>
    <w:rsid w:val="00B5475B"/>
    <w:rsid w:val="00B548AD"/>
    <w:rsid w:val="00B567A1"/>
    <w:rsid w:val="00B571E2"/>
    <w:rsid w:val="00B604DB"/>
    <w:rsid w:val="00B60605"/>
    <w:rsid w:val="00B62BEB"/>
    <w:rsid w:val="00B62D0D"/>
    <w:rsid w:val="00B63703"/>
    <w:rsid w:val="00B64231"/>
    <w:rsid w:val="00B64D5E"/>
    <w:rsid w:val="00B64FA6"/>
    <w:rsid w:val="00B67ECF"/>
    <w:rsid w:val="00B70329"/>
    <w:rsid w:val="00B71911"/>
    <w:rsid w:val="00B728CB"/>
    <w:rsid w:val="00B73482"/>
    <w:rsid w:val="00B74101"/>
    <w:rsid w:val="00B755BE"/>
    <w:rsid w:val="00B759D8"/>
    <w:rsid w:val="00B75C0C"/>
    <w:rsid w:val="00B76488"/>
    <w:rsid w:val="00B7698A"/>
    <w:rsid w:val="00B76AB1"/>
    <w:rsid w:val="00B76CE8"/>
    <w:rsid w:val="00B777F1"/>
    <w:rsid w:val="00B77E1B"/>
    <w:rsid w:val="00B823A7"/>
    <w:rsid w:val="00B8297B"/>
    <w:rsid w:val="00B84818"/>
    <w:rsid w:val="00B85DE9"/>
    <w:rsid w:val="00B86A7D"/>
    <w:rsid w:val="00B8764A"/>
    <w:rsid w:val="00B876EB"/>
    <w:rsid w:val="00B87AAA"/>
    <w:rsid w:val="00B87BB1"/>
    <w:rsid w:val="00B90178"/>
    <w:rsid w:val="00B9056A"/>
    <w:rsid w:val="00B9076F"/>
    <w:rsid w:val="00B90FC9"/>
    <w:rsid w:val="00B91017"/>
    <w:rsid w:val="00B92392"/>
    <w:rsid w:val="00B93B92"/>
    <w:rsid w:val="00B942D4"/>
    <w:rsid w:val="00B9462B"/>
    <w:rsid w:val="00B97F07"/>
    <w:rsid w:val="00BA000D"/>
    <w:rsid w:val="00BA04CF"/>
    <w:rsid w:val="00BA0F36"/>
    <w:rsid w:val="00BA2508"/>
    <w:rsid w:val="00BA42E0"/>
    <w:rsid w:val="00BA4517"/>
    <w:rsid w:val="00BA5696"/>
    <w:rsid w:val="00BA5786"/>
    <w:rsid w:val="00BA5F29"/>
    <w:rsid w:val="00BA6315"/>
    <w:rsid w:val="00BA679B"/>
    <w:rsid w:val="00BA6F46"/>
    <w:rsid w:val="00BB02B3"/>
    <w:rsid w:val="00BB0478"/>
    <w:rsid w:val="00BB1B71"/>
    <w:rsid w:val="00BB2C46"/>
    <w:rsid w:val="00BB2F8E"/>
    <w:rsid w:val="00BB34AC"/>
    <w:rsid w:val="00BB3E8A"/>
    <w:rsid w:val="00BB66CD"/>
    <w:rsid w:val="00BB6916"/>
    <w:rsid w:val="00BB7BE1"/>
    <w:rsid w:val="00BC11DF"/>
    <w:rsid w:val="00BC1B27"/>
    <w:rsid w:val="00BC2114"/>
    <w:rsid w:val="00BC41A6"/>
    <w:rsid w:val="00BC4DE1"/>
    <w:rsid w:val="00BC6404"/>
    <w:rsid w:val="00BD0970"/>
    <w:rsid w:val="00BD1C66"/>
    <w:rsid w:val="00BD234B"/>
    <w:rsid w:val="00BD3DBF"/>
    <w:rsid w:val="00BD4A1A"/>
    <w:rsid w:val="00BD54FE"/>
    <w:rsid w:val="00BD62E7"/>
    <w:rsid w:val="00BD6A2C"/>
    <w:rsid w:val="00BE01D9"/>
    <w:rsid w:val="00BE0E08"/>
    <w:rsid w:val="00BE15D9"/>
    <w:rsid w:val="00BE248E"/>
    <w:rsid w:val="00BE28CA"/>
    <w:rsid w:val="00BE2D0E"/>
    <w:rsid w:val="00BE479B"/>
    <w:rsid w:val="00BE6952"/>
    <w:rsid w:val="00BF0344"/>
    <w:rsid w:val="00BF09DF"/>
    <w:rsid w:val="00BF241A"/>
    <w:rsid w:val="00BF2D8A"/>
    <w:rsid w:val="00BF3305"/>
    <w:rsid w:val="00BF3626"/>
    <w:rsid w:val="00BF3B52"/>
    <w:rsid w:val="00BF3F18"/>
    <w:rsid w:val="00BF4252"/>
    <w:rsid w:val="00BF4DC9"/>
    <w:rsid w:val="00BF5141"/>
    <w:rsid w:val="00BF52E1"/>
    <w:rsid w:val="00BF536C"/>
    <w:rsid w:val="00BF53F2"/>
    <w:rsid w:val="00BF6BC2"/>
    <w:rsid w:val="00C00223"/>
    <w:rsid w:val="00C00774"/>
    <w:rsid w:val="00C00785"/>
    <w:rsid w:val="00C00FF7"/>
    <w:rsid w:val="00C0173E"/>
    <w:rsid w:val="00C033F4"/>
    <w:rsid w:val="00C057E9"/>
    <w:rsid w:val="00C05818"/>
    <w:rsid w:val="00C05B84"/>
    <w:rsid w:val="00C061E8"/>
    <w:rsid w:val="00C06F7B"/>
    <w:rsid w:val="00C0747A"/>
    <w:rsid w:val="00C07518"/>
    <w:rsid w:val="00C108C9"/>
    <w:rsid w:val="00C1474B"/>
    <w:rsid w:val="00C14EAC"/>
    <w:rsid w:val="00C151E3"/>
    <w:rsid w:val="00C16CF4"/>
    <w:rsid w:val="00C16FB2"/>
    <w:rsid w:val="00C17253"/>
    <w:rsid w:val="00C1784B"/>
    <w:rsid w:val="00C22C0F"/>
    <w:rsid w:val="00C2354C"/>
    <w:rsid w:val="00C24FE9"/>
    <w:rsid w:val="00C2522F"/>
    <w:rsid w:val="00C25B86"/>
    <w:rsid w:val="00C263BF"/>
    <w:rsid w:val="00C26C18"/>
    <w:rsid w:val="00C26C45"/>
    <w:rsid w:val="00C26C80"/>
    <w:rsid w:val="00C26FF5"/>
    <w:rsid w:val="00C31388"/>
    <w:rsid w:val="00C33D62"/>
    <w:rsid w:val="00C33DD6"/>
    <w:rsid w:val="00C34359"/>
    <w:rsid w:val="00C34D28"/>
    <w:rsid w:val="00C35223"/>
    <w:rsid w:val="00C35772"/>
    <w:rsid w:val="00C37016"/>
    <w:rsid w:val="00C3746B"/>
    <w:rsid w:val="00C37A17"/>
    <w:rsid w:val="00C37E48"/>
    <w:rsid w:val="00C37EB1"/>
    <w:rsid w:val="00C407A4"/>
    <w:rsid w:val="00C41379"/>
    <w:rsid w:val="00C4205C"/>
    <w:rsid w:val="00C42166"/>
    <w:rsid w:val="00C42272"/>
    <w:rsid w:val="00C4251C"/>
    <w:rsid w:val="00C43407"/>
    <w:rsid w:val="00C454DA"/>
    <w:rsid w:val="00C45BB8"/>
    <w:rsid w:val="00C4644D"/>
    <w:rsid w:val="00C46E2D"/>
    <w:rsid w:val="00C47C20"/>
    <w:rsid w:val="00C50310"/>
    <w:rsid w:val="00C50809"/>
    <w:rsid w:val="00C508D1"/>
    <w:rsid w:val="00C50CB5"/>
    <w:rsid w:val="00C50E5D"/>
    <w:rsid w:val="00C5118B"/>
    <w:rsid w:val="00C51317"/>
    <w:rsid w:val="00C52298"/>
    <w:rsid w:val="00C529F2"/>
    <w:rsid w:val="00C52B66"/>
    <w:rsid w:val="00C53FA7"/>
    <w:rsid w:val="00C54673"/>
    <w:rsid w:val="00C55792"/>
    <w:rsid w:val="00C55AB7"/>
    <w:rsid w:val="00C562FB"/>
    <w:rsid w:val="00C5634C"/>
    <w:rsid w:val="00C56BC9"/>
    <w:rsid w:val="00C573A1"/>
    <w:rsid w:val="00C574FD"/>
    <w:rsid w:val="00C57920"/>
    <w:rsid w:val="00C60E54"/>
    <w:rsid w:val="00C615E8"/>
    <w:rsid w:val="00C61FA3"/>
    <w:rsid w:val="00C62D4E"/>
    <w:rsid w:val="00C6306C"/>
    <w:rsid w:val="00C65417"/>
    <w:rsid w:val="00C67754"/>
    <w:rsid w:val="00C70045"/>
    <w:rsid w:val="00C7149B"/>
    <w:rsid w:val="00C720AB"/>
    <w:rsid w:val="00C7235E"/>
    <w:rsid w:val="00C73086"/>
    <w:rsid w:val="00C7429E"/>
    <w:rsid w:val="00C75984"/>
    <w:rsid w:val="00C76188"/>
    <w:rsid w:val="00C762E8"/>
    <w:rsid w:val="00C8027D"/>
    <w:rsid w:val="00C818D9"/>
    <w:rsid w:val="00C81D47"/>
    <w:rsid w:val="00C85B97"/>
    <w:rsid w:val="00C860E9"/>
    <w:rsid w:val="00C86318"/>
    <w:rsid w:val="00C87A9B"/>
    <w:rsid w:val="00C87E5D"/>
    <w:rsid w:val="00C9034F"/>
    <w:rsid w:val="00C924E8"/>
    <w:rsid w:val="00C92CD0"/>
    <w:rsid w:val="00C93AF3"/>
    <w:rsid w:val="00C93EBE"/>
    <w:rsid w:val="00C94460"/>
    <w:rsid w:val="00C94AB0"/>
    <w:rsid w:val="00C94BE8"/>
    <w:rsid w:val="00C96183"/>
    <w:rsid w:val="00C96705"/>
    <w:rsid w:val="00C97D13"/>
    <w:rsid w:val="00CA40C0"/>
    <w:rsid w:val="00CA4D03"/>
    <w:rsid w:val="00CA631B"/>
    <w:rsid w:val="00CA6768"/>
    <w:rsid w:val="00CA7897"/>
    <w:rsid w:val="00CA7FD8"/>
    <w:rsid w:val="00CB073F"/>
    <w:rsid w:val="00CB23E3"/>
    <w:rsid w:val="00CB3B0C"/>
    <w:rsid w:val="00CB4E18"/>
    <w:rsid w:val="00CB607E"/>
    <w:rsid w:val="00CB6D65"/>
    <w:rsid w:val="00CB74C2"/>
    <w:rsid w:val="00CB7A6E"/>
    <w:rsid w:val="00CC1CB9"/>
    <w:rsid w:val="00CC2921"/>
    <w:rsid w:val="00CC2B0B"/>
    <w:rsid w:val="00CC2C04"/>
    <w:rsid w:val="00CC32EB"/>
    <w:rsid w:val="00CC333A"/>
    <w:rsid w:val="00CC3E5E"/>
    <w:rsid w:val="00CC45A0"/>
    <w:rsid w:val="00CC4701"/>
    <w:rsid w:val="00CC66D5"/>
    <w:rsid w:val="00CC6FF0"/>
    <w:rsid w:val="00CD0603"/>
    <w:rsid w:val="00CD07D9"/>
    <w:rsid w:val="00CD0CBD"/>
    <w:rsid w:val="00CD24B0"/>
    <w:rsid w:val="00CD2AB7"/>
    <w:rsid w:val="00CD3156"/>
    <w:rsid w:val="00CD3D4D"/>
    <w:rsid w:val="00CD41CF"/>
    <w:rsid w:val="00CD5732"/>
    <w:rsid w:val="00CD58CB"/>
    <w:rsid w:val="00CD619D"/>
    <w:rsid w:val="00CD6B30"/>
    <w:rsid w:val="00CD712C"/>
    <w:rsid w:val="00CE05C9"/>
    <w:rsid w:val="00CE0A40"/>
    <w:rsid w:val="00CE0D88"/>
    <w:rsid w:val="00CE144D"/>
    <w:rsid w:val="00CE1CD3"/>
    <w:rsid w:val="00CE27B0"/>
    <w:rsid w:val="00CE28E8"/>
    <w:rsid w:val="00CE308B"/>
    <w:rsid w:val="00CE3246"/>
    <w:rsid w:val="00CE3584"/>
    <w:rsid w:val="00CE37D7"/>
    <w:rsid w:val="00CE417E"/>
    <w:rsid w:val="00CE477C"/>
    <w:rsid w:val="00CE4BF9"/>
    <w:rsid w:val="00CE5219"/>
    <w:rsid w:val="00CE77A8"/>
    <w:rsid w:val="00CF21F5"/>
    <w:rsid w:val="00CF2518"/>
    <w:rsid w:val="00CF33B1"/>
    <w:rsid w:val="00CF373A"/>
    <w:rsid w:val="00CF4703"/>
    <w:rsid w:val="00CF4858"/>
    <w:rsid w:val="00CF58A8"/>
    <w:rsid w:val="00CF7D6E"/>
    <w:rsid w:val="00D00855"/>
    <w:rsid w:val="00D0214D"/>
    <w:rsid w:val="00D02EC7"/>
    <w:rsid w:val="00D040AD"/>
    <w:rsid w:val="00D04D7D"/>
    <w:rsid w:val="00D0542E"/>
    <w:rsid w:val="00D0703C"/>
    <w:rsid w:val="00D07B0F"/>
    <w:rsid w:val="00D07DA0"/>
    <w:rsid w:val="00D10B50"/>
    <w:rsid w:val="00D120EA"/>
    <w:rsid w:val="00D134DA"/>
    <w:rsid w:val="00D1520B"/>
    <w:rsid w:val="00D15A3D"/>
    <w:rsid w:val="00D15D1C"/>
    <w:rsid w:val="00D163E4"/>
    <w:rsid w:val="00D16457"/>
    <w:rsid w:val="00D16505"/>
    <w:rsid w:val="00D17275"/>
    <w:rsid w:val="00D20A0D"/>
    <w:rsid w:val="00D2167C"/>
    <w:rsid w:val="00D2348D"/>
    <w:rsid w:val="00D2444B"/>
    <w:rsid w:val="00D26A07"/>
    <w:rsid w:val="00D27C88"/>
    <w:rsid w:val="00D308D8"/>
    <w:rsid w:val="00D31A1D"/>
    <w:rsid w:val="00D32522"/>
    <w:rsid w:val="00D32B1B"/>
    <w:rsid w:val="00D32D60"/>
    <w:rsid w:val="00D33584"/>
    <w:rsid w:val="00D33E69"/>
    <w:rsid w:val="00D3474F"/>
    <w:rsid w:val="00D351BE"/>
    <w:rsid w:val="00D35370"/>
    <w:rsid w:val="00D3582C"/>
    <w:rsid w:val="00D3585A"/>
    <w:rsid w:val="00D35877"/>
    <w:rsid w:val="00D36412"/>
    <w:rsid w:val="00D368C2"/>
    <w:rsid w:val="00D37AD9"/>
    <w:rsid w:val="00D406ED"/>
    <w:rsid w:val="00D41E0C"/>
    <w:rsid w:val="00D427CF"/>
    <w:rsid w:val="00D42B86"/>
    <w:rsid w:val="00D43E6C"/>
    <w:rsid w:val="00D44001"/>
    <w:rsid w:val="00D4518E"/>
    <w:rsid w:val="00D46C51"/>
    <w:rsid w:val="00D46CE0"/>
    <w:rsid w:val="00D501FA"/>
    <w:rsid w:val="00D506F5"/>
    <w:rsid w:val="00D5186F"/>
    <w:rsid w:val="00D52D76"/>
    <w:rsid w:val="00D533F0"/>
    <w:rsid w:val="00D53E03"/>
    <w:rsid w:val="00D5546F"/>
    <w:rsid w:val="00D56512"/>
    <w:rsid w:val="00D575CD"/>
    <w:rsid w:val="00D603BD"/>
    <w:rsid w:val="00D60E93"/>
    <w:rsid w:val="00D61431"/>
    <w:rsid w:val="00D61F49"/>
    <w:rsid w:val="00D63C88"/>
    <w:rsid w:val="00D65A62"/>
    <w:rsid w:val="00D66284"/>
    <w:rsid w:val="00D66F9D"/>
    <w:rsid w:val="00D70FD4"/>
    <w:rsid w:val="00D7538A"/>
    <w:rsid w:val="00D779CB"/>
    <w:rsid w:val="00D80AA9"/>
    <w:rsid w:val="00D8126B"/>
    <w:rsid w:val="00D813DD"/>
    <w:rsid w:val="00D83355"/>
    <w:rsid w:val="00D835BD"/>
    <w:rsid w:val="00D841F1"/>
    <w:rsid w:val="00D86725"/>
    <w:rsid w:val="00D87924"/>
    <w:rsid w:val="00D90666"/>
    <w:rsid w:val="00D90CBF"/>
    <w:rsid w:val="00D916AF"/>
    <w:rsid w:val="00D9199B"/>
    <w:rsid w:val="00D92883"/>
    <w:rsid w:val="00D928A3"/>
    <w:rsid w:val="00D937DB"/>
    <w:rsid w:val="00D93FFF"/>
    <w:rsid w:val="00D941FB"/>
    <w:rsid w:val="00D948BB"/>
    <w:rsid w:val="00D94A34"/>
    <w:rsid w:val="00D954AA"/>
    <w:rsid w:val="00D961DB"/>
    <w:rsid w:val="00D97F27"/>
    <w:rsid w:val="00DA088D"/>
    <w:rsid w:val="00DA0ECE"/>
    <w:rsid w:val="00DA431C"/>
    <w:rsid w:val="00DA604B"/>
    <w:rsid w:val="00DA6400"/>
    <w:rsid w:val="00DA65ED"/>
    <w:rsid w:val="00DA6D95"/>
    <w:rsid w:val="00DA7030"/>
    <w:rsid w:val="00DA7633"/>
    <w:rsid w:val="00DA7A2C"/>
    <w:rsid w:val="00DA7FDA"/>
    <w:rsid w:val="00DB0B56"/>
    <w:rsid w:val="00DB105F"/>
    <w:rsid w:val="00DB1797"/>
    <w:rsid w:val="00DB1A54"/>
    <w:rsid w:val="00DB1B26"/>
    <w:rsid w:val="00DB281D"/>
    <w:rsid w:val="00DB2B2F"/>
    <w:rsid w:val="00DB2ED7"/>
    <w:rsid w:val="00DB37A4"/>
    <w:rsid w:val="00DB3B20"/>
    <w:rsid w:val="00DB4540"/>
    <w:rsid w:val="00DB4A1C"/>
    <w:rsid w:val="00DB5843"/>
    <w:rsid w:val="00DB67ED"/>
    <w:rsid w:val="00DB791E"/>
    <w:rsid w:val="00DC0626"/>
    <w:rsid w:val="00DC1B0A"/>
    <w:rsid w:val="00DC6ED9"/>
    <w:rsid w:val="00DC7794"/>
    <w:rsid w:val="00DD0C37"/>
    <w:rsid w:val="00DD27D9"/>
    <w:rsid w:val="00DD47D9"/>
    <w:rsid w:val="00DD4B8B"/>
    <w:rsid w:val="00DD4DD1"/>
    <w:rsid w:val="00DD4FD9"/>
    <w:rsid w:val="00DD6462"/>
    <w:rsid w:val="00DD6B3F"/>
    <w:rsid w:val="00DD6E5B"/>
    <w:rsid w:val="00DD6F14"/>
    <w:rsid w:val="00DE2AFD"/>
    <w:rsid w:val="00DE2E12"/>
    <w:rsid w:val="00DE4016"/>
    <w:rsid w:val="00DE442B"/>
    <w:rsid w:val="00DE59D3"/>
    <w:rsid w:val="00DE5DA9"/>
    <w:rsid w:val="00DE6027"/>
    <w:rsid w:val="00DE753A"/>
    <w:rsid w:val="00DE7BCC"/>
    <w:rsid w:val="00DE7EF3"/>
    <w:rsid w:val="00DF0D70"/>
    <w:rsid w:val="00DF1A37"/>
    <w:rsid w:val="00DF452E"/>
    <w:rsid w:val="00DF4C37"/>
    <w:rsid w:val="00DF55C6"/>
    <w:rsid w:val="00DF67FB"/>
    <w:rsid w:val="00E0063D"/>
    <w:rsid w:val="00E01328"/>
    <w:rsid w:val="00E015E5"/>
    <w:rsid w:val="00E0374D"/>
    <w:rsid w:val="00E047A4"/>
    <w:rsid w:val="00E06C04"/>
    <w:rsid w:val="00E07779"/>
    <w:rsid w:val="00E10157"/>
    <w:rsid w:val="00E101ED"/>
    <w:rsid w:val="00E11094"/>
    <w:rsid w:val="00E116F3"/>
    <w:rsid w:val="00E1267B"/>
    <w:rsid w:val="00E12753"/>
    <w:rsid w:val="00E13275"/>
    <w:rsid w:val="00E13AD5"/>
    <w:rsid w:val="00E145E0"/>
    <w:rsid w:val="00E14945"/>
    <w:rsid w:val="00E15907"/>
    <w:rsid w:val="00E15941"/>
    <w:rsid w:val="00E16062"/>
    <w:rsid w:val="00E172DB"/>
    <w:rsid w:val="00E17E4D"/>
    <w:rsid w:val="00E20286"/>
    <w:rsid w:val="00E20388"/>
    <w:rsid w:val="00E20F85"/>
    <w:rsid w:val="00E2249B"/>
    <w:rsid w:val="00E22B6A"/>
    <w:rsid w:val="00E24D66"/>
    <w:rsid w:val="00E24FAC"/>
    <w:rsid w:val="00E25DD4"/>
    <w:rsid w:val="00E27CB5"/>
    <w:rsid w:val="00E31AC3"/>
    <w:rsid w:val="00E31B96"/>
    <w:rsid w:val="00E33A00"/>
    <w:rsid w:val="00E33B7F"/>
    <w:rsid w:val="00E33E04"/>
    <w:rsid w:val="00E34E34"/>
    <w:rsid w:val="00E35DC1"/>
    <w:rsid w:val="00E37453"/>
    <w:rsid w:val="00E41F73"/>
    <w:rsid w:val="00E439E7"/>
    <w:rsid w:val="00E43CF8"/>
    <w:rsid w:val="00E441F3"/>
    <w:rsid w:val="00E44321"/>
    <w:rsid w:val="00E45694"/>
    <w:rsid w:val="00E463FB"/>
    <w:rsid w:val="00E47759"/>
    <w:rsid w:val="00E47B57"/>
    <w:rsid w:val="00E47DC7"/>
    <w:rsid w:val="00E5081D"/>
    <w:rsid w:val="00E509F6"/>
    <w:rsid w:val="00E50F06"/>
    <w:rsid w:val="00E5177C"/>
    <w:rsid w:val="00E51BA6"/>
    <w:rsid w:val="00E549E5"/>
    <w:rsid w:val="00E575CB"/>
    <w:rsid w:val="00E57BAB"/>
    <w:rsid w:val="00E62579"/>
    <w:rsid w:val="00E65346"/>
    <w:rsid w:val="00E65476"/>
    <w:rsid w:val="00E65AC5"/>
    <w:rsid w:val="00E65B2B"/>
    <w:rsid w:val="00E66345"/>
    <w:rsid w:val="00E66C4B"/>
    <w:rsid w:val="00E67011"/>
    <w:rsid w:val="00E676EC"/>
    <w:rsid w:val="00E67CE6"/>
    <w:rsid w:val="00E70BDC"/>
    <w:rsid w:val="00E719A9"/>
    <w:rsid w:val="00E71F92"/>
    <w:rsid w:val="00E725D5"/>
    <w:rsid w:val="00E72E94"/>
    <w:rsid w:val="00E737BB"/>
    <w:rsid w:val="00E73FC7"/>
    <w:rsid w:val="00E74379"/>
    <w:rsid w:val="00E74D7F"/>
    <w:rsid w:val="00E75440"/>
    <w:rsid w:val="00E75791"/>
    <w:rsid w:val="00E75995"/>
    <w:rsid w:val="00E760F3"/>
    <w:rsid w:val="00E76E4C"/>
    <w:rsid w:val="00E76E93"/>
    <w:rsid w:val="00E80DD6"/>
    <w:rsid w:val="00E8108C"/>
    <w:rsid w:val="00E8141F"/>
    <w:rsid w:val="00E835D5"/>
    <w:rsid w:val="00E83B13"/>
    <w:rsid w:val="00E83EF4"/>
    <w:rsid w:val="00E84AE7"/>
    <w:rsid w:val="00E84C36"/>
    <w:rsid w:val="00E90085"/>
    <w:rsid w:val="00E90632"/>
    <w:rsid w:val="00E90B31"/>
    <w:rsid w:val="00E92CEF"/>
    <w:rsid w:val="00E92E49"/>
    <w:rsid w:val="00E92F76"/>
    <w:rsid w:val="00E939B7"/>
    <w:rsid w:val="00E94388"/>
    <w:rsid w:val="00E9467D"/>
    <w:rsid w:val="00E95277"/>
    <w:rsid w:val="00E95809"/>
    <w:rsid w:val="00E964F1"/>
    <w:rsid w:val="00E96803"/>
    <w:rsid w:val="00E96B98"/>
    <w:rsid w:val="00E96CBB"/>
    <w:rsid w:val="00E9793E"/>
    <w:rsid w:val="00EA0064"/>
    <w:rsid w:val="00EA26AF"/>
    <w:rsid w:val="00EA492D"/>
    <w:rsid w:val="00EA4BB6"/>
    <w:rsid w:val="00EA505E"/>
    <w:rsid w:val="00EA5ABF"/>
    <w:rsid w:val="00EA5F89"/>
    <w:rsid w:val="00EA6036"/>
    <w:rsid w:val="00EB20B5"/>
    <w:rsid w:val="00EB282B"/>
    <w:rsid w:val="00EB479B"/>
    <w:rsid w:val="00EB49E2"/>
    <w:rsid w:val="00EB5741"/>
    <w:rsid w:val="00EB5834"/>
    <w:rsid w:val="00EB5950"/>
    <w:rsid w:val="00EB5A73"/>
    <w:rsid w:val="00EB6244"/>
    <w:rsid w:val="00EC036C"/>
    <w:rsid w:val="00EC0F8F"/>
    <w:rsid w:val="00EC1FF7"/>
    <w:rsid w:val="00EC216E"/>
    <w:rsid w:val="00EC3340"/>
    <w:rsid w:val="00EC4028"/>
    <w:rsid w:val="00EC5E31"/>
    <w:rsid w:val="00EC7113"/>
    <w:rsid w:val="00ED0B90"/>
    <w:rsid w:val="00ED0F00"/>
    <w:rsid w:val="00ED1BC5"/>
    <w:rsid w:val="00ED21FF"/>
    <w:rsid w:val="00ED2226"/>
    <w:rsid w:val="00ED289D"/>
    <w:rsid w:val="00ED2AA0"/>
    <w:rsid w:val="00ED3F2E"/>
    <w:rsid w:val="00ED42A2"/>
    <w:rsid w:val="00ED4508"/>
    <w:rsid w:val="00ED4D07"/>
    <w:rsid w:val="00ED716C"/>
    <w:rsid w:val="00EE0867"/>
    <w:rsid w:val="00EE3E2F"/>
    <w:rsid w:val="00EE499C"/>
    <w:rsid w:val="00EE49FF"/>
    <w:rsid w:val="00EE537A"/>
    <w:rsid w:val="00EE5CEB"/>
    <w:rsid w:val="00EE65C8"/>
    <w:rsid w:val="00EE6C62"/>
    <w:rsid w:val="00EE719A"/>
    <w:rsid w:val="00EE7846"/>
    <w:rsid w:val="00EE78A6"/>
    <w:rsid w:val="00EF0694"/>
    <w:rsid w:val="00EF1113"/>
    <w:rsid w:val="00EF4674"/>
    <w:rsid w:val="00EF4CD0"/>
    <w:rsid w:val="00EF5C20"/>
    <w:rsid w:val="00EF60F0"/>
    <w:rsid w:val="00EF687B"/>
    <w:rsid w:val="00EF68FE"/>
    <w:rsid w:val="00EF69A3"/>
    <w:rsid w:val="00F01D4F"/>
    <w:rsid w:val="00F027E9"/>
    <w:rsid w:val="00F0283E"/>
    <w:rsid w:val="00F034DA"/>
    <w:rsid w:val="00F03E60"/>
    <w:rsid w:val="00F04A08"/>
    <w:rsid w:val="00F04B6A"/>
    <w:rsid w:val="00F06979"/>
    <w:rsid w:val="00F07146"/>
    <w:rsid w:val="00F071FD"/>
    <w:rsid w:val="00F07B1F"/>
    <w:rsid w:val="00F1005D"/>
    <w:rsid w:val="00F104BB"/>
    <w:rsid w:val="00F11DBF"/>
    <w:rsid w:val="00F11E57"/>
    <w:rsid w:val="00F13160"/>
    <w:rsid w:val="00F13D0E"/>
    <w:rsid w:val="00F14079"/>
    <w:rsid w:val="00F1498D"/>
    <w:rsid w:val="00F14B3F"/>
    <w:rsid w:val="00F14E2F"/>
    <w:rsid w:val="00F155D5"/>
    <w:rsid w:val="00F15795"/>
    <w:rsid w:val="00F1599E"/>
    <w:rsid w:val="00F1678A"/>
    <w:rsid w:val="00F16C61"/>
    <w:rsid w:val="00F16F18"/>
    <w:rsid w:val="00F17225"/>
    <w:rsid w:val="00F17375"/>
    <w:rsid w:val="00F2076D"/>
    <w:rsid w:val="00F218C7"/>
    <w:rsid w:val="00F21A01"/>
    <w:rsid w:val="00F222F6"/>
    <w:rsid w:val="00F22610"/>
    <w:rsid w:val="00F23829"/>
    <w:rsid w:val="00F24402"/>
    <w:rsid w:val="00F25A60"/>
    <w:rsid w:val="00F266CF"/>
    <w:rsid w:val="00F27410"/>
    <w:rsid w:val="00F2761D"/>
    <w:rsid w:val="00F27B26"/>
    <w:rsid w:val="00F300CA"/>
    <w:rsid w:val="00F30DB2"/>
    <w:rsid w:val="00F31299"/>
    <w:rsid w:val="00F31508"/>
    <w:rsid w:val="00F329DB"/>
    <w:rsid w:val="00F32EC0"/>
    <w:rsid w:val="00F34ABA"/>
    <w:rsid w:val="00F35006"/>
    <w:rsid w:val="00F352F6"/>
    <w:rsid w:val="00F36DC8"/>
    <w:rsid w:val="00F370AF"/>
    <w:rsid w:val="00F37C48"/>
    <w:rsid w:val="00F37C4B"/>
    <w:rsid w:val="00F40A3E"/>
    <w:rsid w:val="00F412D8"/>
    <w:rsid w:val="00F414FD"/>
    <w:rsid w:val="00F424BD"/>
    <w:rsid w:val="00F42D82"/>
    <w:rsid w:val="00F44F70"/>
    <w:rsid w:val="00F46C80"/>
    <w:rsid w:val="00F47624"/>
    <w:rsid w:val="00F5064C"/>
    <w:rsid w:val="00F513A8"/>
    <w:rsid w:val="00F5162C"/>
    <w:rsid w:val="00F51E26"/>
    <w:rsid w:val="00F51E97"/>
    <w:rsid w:val="00F52F93"/>
    <w:rsid w:val="00F530AC"/>
    <w:rsid w:val="00F536B8"/>
    <w:rsid w:val="00F542F8"/>
    <w:rsid w:val="00F550EB"/>
    <w:rsid w:val="00F55C98"/>
    <w:rsid w:val="00F562B8"/>
    <w:rsid w:val="00F579D2"/>
    <w:rsid w:val="00F57D4B"/>
    <w:rsid w:val="00F57FBD"/>
    <w:rsid w:val="00F60515"/>
    <w:rsid w:val="00F60F2C"/>
    <w:rsid w:val="00F613AC"/>
    <w:rsid w:val="00F62A70"/>
    <w:rsid w:val="00F62E12"/>
    <w:rsid w:val="00F633F0"/>
    <w:rsid w:val="00F63A3A"/>
    <w:rsid w:val="00F63D49"/>
    <w:rsid w:val="00F64107"/>
    <w:rsid w:val="00F64356"/>
    <w:rsid w:val="00F643A5"/>
    <w:rsid w:val="00F64842"/>
    <w:rsid w:val="00F64D75"/>
    <w:rsid w:val="00F64E9E"/>
    <w:rsid w:val="00F65A4A"/>
    <w:rsid w:val="00F663EF"/>
    <w:rsid w:val="00F706A4"/>
    <w:rsid w:val="00F7114E"/>
    <w:rsid w:val="00F72863"/>
    <w:rsid w:val="00F729D4"/>
    <w:rsid w:val="00F73D61"/>
    <w:rsid w:val="00F743F5"/>
    <w:rsid w:val="00F748D6"/>
    <w:rsid w:val="00F74E47"/>
    <w:rsid w:val="00F7533E"/>
    <w:rsid w:val="00F765BC"/>
    <w:rsid w:val="00F76CBE"/>
    <w:rsid w:val="00F77A07"/>
    <w:rsid w:val="00F813B2"/>
    <w:rsid w:val="00F821CF"/>
    <w:rsid w:val="00F82229"/>
    <w:rsid w:val="00F823A8"/>
    <w:rsid w:val="00F823EC"/>
    <w:rsid w:val="00F825FE"/>
    <w:rsid w:val="00F83150"/>
    <w:rsid w:val="00F8387B"/>
    <w:rsid w:val="00F844F0"/>
    <w:rsid w:val="00F850CE"/>
    <w:rsid w:val="00F85791"/>
    <w:rsid w:val="00F860BE"/>
    <w:rsid w:val="00F86B17"/>
    <w:rsid w:val="00F86D3B"/>
    <w:rsid w:val="00F875F0"/>
    <w:rsid w:val="00F912F6"/>
    <w:rsid w:val="00F92507"/>
    <w:rsid w:val="00F92A76"/>
    <w:rsid w:val="00F92CF4"/>
    <w:rsid w:val="00F96C21"/>
    <w:rsid w:val="00F973CB"/>
    <w:rsid w:val="00F97578"/>
    <w:rsid w:val="00FA0452"/>
    <w:rsid w:val="00FA0F5F"/>
    <w:rsid w:val="00FA1550"/>
    <w:rsid w:val="00FA1566"/>
    <w:rsid w:val="00FA4D14"/>
    <w:rsid w:val="00FA59D5"/>
    <w:rsid w:val="00FA5EBC"/>
    <w:rsid w:val="00FA776B"/>
    <w:rsid w:val="00FB03C5"/>
    <w:rsid w:val="00FB04C4"/>
    <w:rsid w:val="00FB0C60"/>
    <w:rsid w:val="00FB0FE8"/>
    <w:rsid w:val="00FB1EE1"/>
    <w:rsid w:val="00FB254F"/>
    <w:rsid w:val="00FB38D7"/>
    <w:rsid w:val="00FB561E"/>
    <w:rsid w:val="00FB5B9D"/>
    <w:rsid w:val="00FB5D23"/>
    <w:rsid w:val="00FB6374"/>
    <w:rsid w:val="00FC0208"/>
    <w:rsid w:val="00FC0216"/>
    <w:rsid w:val="00FC035D"/>
    <w:rsid w:val="00FC039E"/>
    <w:rsid w:val="00FC08FF"/>
    <w:rsid w:val="00FC1F34"/>
    <w:rsid w:val="00FC2A97"/>
    <w:rsid w:val="00FC2B5D"/>
    <w:rsid w:val="00FC3629"/>
    <w:rsid w:val="00FC4283"/>
    <w:rsid w:val="00FC59FF"/>
    <w:rsid w:val="00FC622A"/>
    <w:rsid w:val="00FC653A"/>
    <w:rsid w:val="00FC67C1"/>
    <w:rsid w:val="00FC7129"/>
    <w:rsid w:val="00FC7BAA"/>
    <w:rsid w:val="00FD0065"/>
    <w:rsid w:val="00FD1B2C"/>
    <w:rsid w:val="00FD38F6"/>
    <w:rsid w:val="00FD4339"/>
    <w:rsid w:val="00FD62EC"/>
    <w:rsid w:val="00FD65CA"/>
    <w:rsid w:val="00FD67F9"/>
    <w:rsid w:val="00FD6B36"/>
    <w:rsid w:val="00FD7E1E"/>
    <w:rsid w:val="00FE1413"/>
    <w:rsid w:val="00FE2638"/>
    <w:rsid w:val="00FE288B"/>
    <w:rsid w:val="00FE30B9"/>
    <w:rsid w:val="00FE39E2"/>
    <w:rsid w:val="00FE4FD9"/>
    <w:rsid w:val="00FE5A1E"/>
    <w:rsid w:val="00FE5E55"/>
    <w:rsid w:val="00FE6104"/>
    <w:rsid w:val="00FE694E"/>
    <w:rsid w:val="00FE6E8E"/>
    <w:rsid w:val="00FE7E5E"/>
    <w:rsid w:val="00FE7E8F"/>
    <w:rsid w:val="00FF1DF5"/>
    <w:rsid w:val="00FF3930"/>
    <w:rsid w:val="00FF39DA"/>
    <w:rsid w:val="00FF5A6D"/>
    <w:rsid w:val="00FF670C"/>
    <w:rsid w:val="00FF6FE4"/>
    <w:rsid w:val="00FF7C4A"/>
    <w:rsid w:val="059241AF"/>
    <w:rsid w:val="08F6FAC2"/>
    <w:rsid w:val="1294BB54"/>
    <w:rsid w:val="1E723682"/>
    <w:rsid w:val="22BC055F"/>
    <w:rsid w:val="2F89CB7F"/>
    <w:rsid w:val="3538C0F4"/>
    <w:rsid w:val="3E22BDA3"/>
    <w:rsid w:val="4B908B5E"/>
    <w:rsid w:val="4ED454EE"/>
    <w:rsid w:val="4ED4D7FC"/>
    <w:rsid w:val="54E2465B"/>
    <w:rsid w:val="5E81DBF2"/>
    <w:rsid w:val="5FED44B7"/>
    <w:rsid w:val="67B5E8BC"/>
    <w:rsid w:val="6951B91D"/>
    <w:rsid w:val="7B37C092"/>
    <w:rsid w:val="7FF4A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93FA84"/>
  <w15:chartTrackingRefBased/>
  <w15:docId w15:val="{FCF6CDD2-7DF9-48CC-8B75-FD4B5F0B0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5B84"/>
  </w:style>
  <w:style w:type="paragraph" w:styleId="Heading1">
    <w:name w:val="heading 1"/>
    <w:aliases w:val="Char,Chaptertext,H1"/>
    <w:basedOn w:val="Normal"/>
    <w:next w:val="Normal"/>
    <w:link w:val="Heading1Char"/>
    <w:autoRedefine/>
    <w:uiPriority w:val="99"/>
    <w:qFormat/>
    <w:rsid w:val="0069558D"/>
    <w:pPr>
      <w:keepNext/>
      <w:keepLines/>
      <w:pageBreakBefore/>
      <w:spacing w:after="240"/>
      <w:outlineLvl w:val="0"/>
    </w:pPr>
    <w:rPr>
      <w:rFonts w:asciiTheme="majorHAnsi" w:eastAsia="Batang" w:hAnsiTheme="majorHAnsi" w:cstheme="majorHAnsi"/>
      <w:b/>
      <w:bCs/>
      <w:color w:val="10069F" w:themeColor="accent1"/>
      <w:sz w:val="28"/>
      <w:szCs w:val="36"/>
      <w:lang w:val="en-GB"/>
    </w:rPr>
  </w:style>
  <w:style w:type="paragraph" w:styleId="Heading2">
    <w:name w:val="heading 2"/>
    <w:aliases w:val="Heading 2 Char1 Char,Heading 2 Char Char Char,H2"/>
    <w:basedOn w:val="Normal"/>
    <w:next w:val="Normal"/>
    <w:link w:val="Heading2Char"/>
    <w:autoRedefine/>
    <w:uiPriority w:val="99"/>
    <w:qFormat/>
    <w:rsid w:val="008F2947"/>
    <w:pPr>
      <w:keepNext/>
      <w:suppressLineNumbers/>
      <w:spacing w:before="240" w:after="240" w:line="360" w:lineRule="auto"/>
      <w:outlineLvl w:val="1"/>
    </w:pPr>
    <w:rPr>
      <w:rFonts w:asciiTheme="majorHAnsi" w:eastAsia="Times New Roman" w:hAnsiTheme="majorHAnsi" w:cstheme="minorHAnsi"/>
      <w:b/>
      <w:bCs/>
      <w:color w:val="10069F" w:themeColor="accent1"/>
      <w:sz w:val="28"/>
      <w:szCs w:val="28"/>
    </w:rPr>
  </w:style>
  <w:style w:type="paragraph" w:styleId="Heading3">
    <w:name w:val="heading 3"/>
    <w:aliases w:val="H3"/>
    <w:basedOn w:val="Heading2"/>
    <w:next w:val="Normal"/>
    <w:link w:val="Heading3Char"/>
    <w:autoRedefine/>
    <w:uiPriority w:val="9"/>
    <w:qFormat/>
    <w:rsid w:val="00B07BEF"/>
    <w:pPr>
      <w:numPr>
        <w:ilvl w:val="2"/>
      </w:numPr>
      <w:suppressLineNumbers w:val="0"/>
      <w:spacing w:after="60" w:line="240" w:lineRule="auto"/>
      <w:ind w:left="-284"/>
      <w:jc w:val="both"/>
      <w:outlineLvl w:val="2"/>
    </w:pPr>
    <w:rPr>
      <w:sz w:val="24"/>
    </w:rPr>
  </w:style>
  <w:style w:type="paragraph" w:styleId="Heading4">
    <w:name w:val="heading 4"/>
    <w:aliases w:val="Map Title"/>
    <w:basedOn w:val="Normal"/>
    <w:next w:val="Normal"/>
    <w:link w:val="Heading4Char"/>
    <w:uiPriority w:val="99"/>
    <w:qFormat/>
    <w:rsid w:val="00D3582C"/>
    <w:pPr>
      <w:keepNext/>
      <w:numPr>
        <w:ilvl w:val="3"/>
        <w:numId w:val="1"/>
      </w:numPr>
      <w:spacing w:before="240" w:after="240" w:line="360" w:lineRule="auto"/>
      <w:ind w:left="862" w:hanging="862"/>
      <w:outlineLvl w:val="3"/>
    </w:pPr>
    <w:rPr>
      <w:rFonts w:ascii="Graphik" w:eastAsia="Times New Roman" w:hAnsi="Graphik" w:cs="Times New Roman"/>
      <w:sz w:val="22"/>
      <w:szCs w:val="20"/>
      <w:lang w:val="en-GB"/>
    </w:rPr>
  </w:style>
  <w:style w:type="paragraph" w:styleId="Heading5">
    <w:name w:val="heading 5"/>
    <w:aliases w:val="Block Label"/>
    <w:basedOn w:val="Normal"/>
    <w:next w:val="NormalIndent"/>
    <w:link w:val="Heading5Char"/>
    <w:uiPriority w:val="99"/>
    <w:qFormat/>
    <w:rsid w:val="008C1857"/>
    <w:pPr>
      <w:numPr>
        <w:ilvl w:val="4"/>
        <w:numId w:val="1"/>
      </w:numPr>
      <w:suppressLineNumbers/>
      <w:spacing w:after="120" w:line="360" w:lineRule="auto"/>
      <w:outlineLvl w:val="4"/>
    </w:pPr>
    <w:rPr>
      <w:rFonts w:ascii="Arial" w:eastAsia="Times New Roman" w:hAnsi="Arial" w:cs="Times New Roman"/>
      <w:b/>
      <w:sz w:val="20"/>
      <w:szCs w:val="20"/>
    </w:rPr>
  </w:style>
  <w:style w:type="paragraph" w:styleId="Heading6">
    <w:name w:val="heading 6"/>
    <w:basedOn w:val="Normal"/>
    <w:next w:val="NormalIndent"/>
    <w:link w:val="Heading6Char"/>
    <w:uiPriority w:val="99"/>
    <w:qFormat/>
    <w:rsid w:val="008C1857"/>
    <w:pPr>
      <w:numPr>
        <w:ilvl w:val="5"/>
        <w:numId w:val="1"/>
      </w:numPr>
      <w:suppressLineNumbers/>
      <w:spacing w:after="120" w:line="360" w:lineRule="auto"/>
      <w:outlineLvl w:val="5"/>
    </w:pPr>
    <w:rPr>
      <w:rFonts w:ascii="Arial" w:eastAsia="Times New Roman" w:hAnsi="Arial" w:cs="Times New Roman"/>
      <w:sz w:val="18"/>
      <w:szCs w:val="20"/>
      <w:u w:val="single"/>
    </w:rPr>
  </w:style>
  <w:style w:type="paragraph" w:styleId="Heading7">
    <w:name w:val="heading 7"/>
    <w:basedOn w:val="Normal"/>
    <w:next w:val="NormalIndent"/>
    <w:link w:val="Heading7Char"/>
    <w:uiPriority w:val="99"/>
    <w:qFormat/>
    <w:rsid w:val="008C1857"/>
    <w:pPr>
      <w:numPr>
        <w:ilvl w:val="6"/>
        <w:numId w:val="1"/>
      </w:numPr>
      <w:suppressLineNumbers/>
      <w:spacing w:after="120" w:line="360" w:lineRule="auto"/>
      <w:outlineLvl w:val="6"/>
    </w:pPr>
    <w:rPr>
      <w:rFonts w:ascii="Arial" w:eastAsia="Times New Roman" w:hAnsi="Arial" w:cs="Times New Roman"/>
      <w:i/>
      <w:sz w:val="18"/>
      <w:szCs w:val="20"/>
    </w:rPr>
  </w:style>
  <w:style w:type="paragraph" w:styleId="Heading8">
    <w:name w:val="heading 8"/>
    <w:basedOn w:val="Normal"/>
    <w:next w:val="NormalIndent"/>
    <w:link w:val="Heading8Char"/>
    <w:uiPriority w:val="99"/>
    <w:qFormat/>
    <w:rsid w:val="008C1857"/>
    <w:pPr>
      <w:numPr>
        <w:ilvl w:val="7"/>
        <w:numId w:val="1"/>
      </w:numPr>
      <w:suppressLineNumbers/>
      <w:spacing w:after="120" w:line="360" w:lineRule="auto"/>
      <w:outlineLvl w:val="7"/>
    </w:pPr>
    <w:rPr>
      <w:rFonts w:ascii="Arial" w:eastAsia="Times New Roman" w:hAnsi="Arial" w:cs="Times New Roman"/>
      <w:i/>
      <w:sz w:val="18"/>
      <w:szCs w:val="20"/>
    </w:rPr>
  </w:style>
  <w:style w:type="paragraph" w:styleId="Heading9">
    <w:name w:val="heading 9"/>
    <w:aliases w:val="Título 9 - Anexos,(Apêndice)"/>
    <w:basedOn w:val="Normal"/>
    <w:next w:val="Normal"/>
    <w:link w:val="Heading9Char"/>
    <w:uiPriority w:val="99"/>
    <w:qFormat/>
    <w:rsid w:val="008C1857"/>
    <w:pPr>
      <w:numPr>
        <w:ilvl w:val="8"/>
        <w:numId w:val="1"/>
      </w:numPr>
      <w:spacing w:before="240" w:after="60" w:line="360" w:lineRule="auto"/>
      <w:outlineLvl w:val="8"/>
    </w:pPr>
    <w:rPr>
      <w:rFonts w:ascii="Arial" w:eastAsia="Times New Roman" w:hAnsi="Arial" w:cs="Times New Roman"/>
      <w:b/>
      <w:i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har Char,Chaptertext Char,H1 Char"/>
    <w:basedOn w:val="DefaultParagraphFont"/>
    <w:link w:val="Heading1"/>
    <w:uiPriority w:val="99"/>
    <w:rsid w:val="0069558D"/>
    <w:rPr>
      <w:rFonts w:asciiTheme="majorHAnsi" w:eastAsia="Batang" w:hAnsiTheme="majorHAnsi" w:cstheme="majorHAnsi"/>
      <w:b/>
      <w:bCs/>
      <w:color w:val="10069F" w:themeColor="accent1"/>
      <w:sz w:val="28"/>
      <w:szCs w:val="36"/>
      <w:lang w:val="en-GB"/>
    </w:rPr>
  </w:style>
  <w:style w:type="character" w:customStyle="1" w:styleId="Heading2Char">
    <w:name w:val="Heading 2 Char"/>
    <w:aliases w:val="Heading 2 Char1 Char Char,Heading 2 Char Char Char Char,H2 Char"/>
    <w:basedOn w:val="DefaultParagraphFont"/>
    <w:link w:val="Heading2"/>
    <w:uiPriority w:val="99"/>
    <w:rsid w:val="008F2947"/>
    <w:rPr>
      <w:rFonts w:asciiTheme="majorHAnsi" w:eastAsia="Times New Roman" w:hAnsiTheme="majorHAnsi" w:cstheme="minorHAnsi"/>
      <w:b/>
      <w:bCs/>
      <w:color w:val="10069F" w:themeColor="accent1"/>
      <w:sz w:val="28"/>
      <w:szCs w:val="28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B07BEF"/>
    <w:rPr>
      <w:rFonts w:asciiTheme="majorHAnsi" w:eastAsia="Times New Roman" w:hAnsiTheme="majorHAnsi" w:cstheme="minorHAnsi"/>
      <w:b/>
      <w:bCs/>
      <w:color w:val="10069F" w:themeColor="accent1"/>
      <w:szCs w:val="28"/>
    </w:rPr>
  </w:style>
  <w:style w:type="character" w:customStyle="1" w:styleId="Heading4Char">
    <w:name w:val="Heading 4 Char"/>
    <w:aliases w:val="Map Title Char"/>
    <w:basedOn w:val="DefaultParagraphFont"/>
    <w:link w:val="Heading4"/>
    <w:uiPriority w:val="99"/>
    <w:rsid w:val="00D3582C"/>
    <w:rPr>
      <w:rFonts w:ascii="Graphik" w:eastAsia="Times New Roman" w:hAnsi="Graphik" w:cs="Times New Roman"/>
      <w:sz w:val="22"/>
      <w:szCs w:val="20"/>
      <w:lang w:val="en-GB"/>
    </w:rPr>
  </w:style>
  <w:style w:type="character" w:customStyle="1" w:styleId="Heading5Char">
    <w:name w:val="Heading 5 Char"/>
    <w:aliases w:val="Block Label Char"/>
    <w:basedOn w:val="DefaultParagraphFont"/>
    <w:link w:val="Heading5"/>
    <w:uiPriority w:val="99"/>
    <w:rsid w:val="008C1857"/>
    <w:rPr>
      <w:rFonts w:ascii="Arial" w:eastAsia="Times New Roman" w:hAnsi="Arial" w:cs="Times New Roman"/>
      <w:b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9"/>
    <w:rsid w:val="008C1857"/>
    <w:rPr>
      <w:rFonts w:ascii="Arial" w:eastAsia="Times New Roman" w:hAnsi="Arial" w:cs="Times New Roman"/>
      <w:sz w:val="18"/>
      <w:szCs w:val="20"/>
      <w:u w:val="single"/>
    </w:rPr>
  </w:style>
  <w:style w:type="character" w:customStyle="1" w:styleId="Heading7Char">
    <w:name w:val="Heading 7 Char"/>
    <w:basedOn w:val="DefaultParagraphFont"/>
    <w:link w:val="Heading7"/>
    <w:uiPriority w:val="99"/>
    <w:rsid w:val="008C1857"/>
    <w:rPr>
      <w:rFonts w:ascii="Arial" w:eastAsia="Times New Roman" w:hAnsi="Arial" w:cs="Times New Roman"/>
      <w:i/>
      <w:sz w:val="18"/>
      <w:szCs w:val="20"/>
    </w:rPr>
  </w:style>
  <w:style w:type="character" w:customStyle="1" w:styleId="Heading8Char">
    <w:name w:val="Heading 8 Char"/>
    <w:basedOn w:val="DefaultParagraphFont"/>
    <w:link w:val="Heading8"/>
    <w:uiPriority w:val="99"/>
    <w:rsid w:val="008C1857"/>
    <w:rPr>
      <w:rFonts w:ascii="Arial" w:eastAsia="Times New Roman" w:hAnsi="Arial" w:cs="Times New Roman"/>
      <w:i/>
      <w:sz w:val="18"/>
      <w:szCs w:val="20"/>
    </w:rPr>
  </w:style>
  <w:style w:type="character" w:customStyle="1" w:styleId="Heading9Char">
    <w:name w:val="Heading 9 Char"/>
    <w:aliases w:val="Título 9 - Anexos Char,(Apêndice) Char"/>
    <w:basedOn w:val="DefaultParagraphFont"/>
    <w:link w:val="Heading9"/>
    <w:uiPriority w:val="99"/>
    <w:rsid w:val="008C1857"/>
    <w:rPr>
      <w:rFonts w:ascii="Arial" w:eastAsia="Times New Roman" w:hAnsi="Arial" w:cs="Times New Roman"/>
      <w:b/>
      <w:i/>
      <w:sz w:val="18"/>
      <w:szCs w:val="20"/>
    </w:rPr>
  </w:style>
  <w:style w:type="character" w:styleId="Hyperlink">
    <w:name w:val="Hyperlink"/>
    <w:basedOn w:val="DefaultParagraphFont"/>
    <w:uiPriority w:val="99"/>
    <w:rsid w:val="008C1857"/>
    <w:rPr>
      <w:rFonts w:cs="Times New Roman"/>
      <w:color w:val="0000FF"/>
      <w:u w:val="single"/>
    </w:rPr>
  </w:style>
  <w:style w:type="paragraph" w:styleId="TOC1">
    <w:name w:val="toc 1"/>
    <w:basedOn w:val="Normal"/>
    <w:next w:val="Normal"/>
    <w:uiPriority w:val="39"/>
    <w:rsid w:val="00A9444F"/>
    <w:pPr>
      <w:spacing w:after="120"/>
    </w:pPr>
    <w:rPr>
      <w:rFonts w:ascii="Arial" w:eastAsia="Times New Roman" w:hAnsi="Arial" w:cs="Times New Roman"/>
      <w:sz w:val="22"/>
      <w:szCs w:val="22"/>
    </w:rPr>
  </w:style>
  <w:style w:type="paragraph" w:styleId="TOC2">
    <w:name w:val="toc 2"/>
    <w:basedOn w:val="Normal"/>
    <w:next w:val="Normal"/>
    <w:link w:val="TOC2Char"/>
    <w:autoRedefine/>
    <w:uiPriority w:val="39"/>
    <w:rsid w:val="008C1857"/>
    <w:pPr>
      <w:spacing w:after="120"/>
    </w:pPr>
    <w:rPr>
      <w:rFonts w:ascii="Arial" w:eastAsia="Times New Roman" w:hAnsi="Arial" w:cs="Times New Roman"/>
      <w:sz w:val="22"/>
      <w:szCs w:val="22"/>
    </w:rPr>
  </w:style>
  <w:style w:type="paragraph" w:styleId="TOC3">
    <w:name w:val="toc 3"/>
    <w:basedOn w:val="Normal"/>
    <w:next w:val="Normal"/>
    <w:autoRedefine/>
    <w:uiPriority w:val="39"/>
    <w:rsid w:val="008C1857"/>
    <w:pPr>
      <w:spacing w:after="120"/>
      <w:ind w:left="482"/>
    </w:pPr>
    <w:rPr>
      <w:rFonts w:ascii="Arial" w:eastAsia="Times New Roman" w:hAnsi="Arial" w:cs="Times New Roman"/>
      <w:sz w:val="22"/>
      <w:szCs w:val="22"/>
    </w:rPr>
  </w:style>
  <w:style w:type="paragraph" w:styleId="NormalIndent">
    <w:name w:val="Normal Indent"/>
    <w:basedOn w:val="Normal"/>
    <w:uiPriority w:val="99"/>
    <w:semiHidden/>
    <w:unhideWhenUsed/>
    <w:rsid w:val="008C1857"/>
    <w:pPr>
      <w:ind w:left="720"/>
    </w:pPr>
  </w:style>
  <w:style w:type="paragraph" w:styleId="ListBullet2">
    <w:name w:val="List Bullet 2"/>
    <w:basedOn w:val="Normal"/>
    <w:uiPriority w:val="99"/>
    <w:semiHidden/>
    <w:unhideWhenUsed/>
    <w:rsid w:val="00DE2E12"/>
    <w:pPr>
      <w:numPr>
        <w:numId w:val="2"/>
      </w:numPr>
      <w:contextualSpacing/>
    </w:pPr>
    <w:rPr>
      <w:rFonts w:ascii="Cambria" w:eastAsia="Cambria" w:hAnsi="Cambria" w:cs="Times New Roman"/>
    </w:rPr>
  </w:style>
  <w:style w:type="paragraph" w:styleId="ListBullet3">
    <w:name w:val="List Bullet 3"/>
    <w:basedOn w:val="Normal"/>
    <w:uiPriority w:val="99"/>
    <w:unhideWhenUsed/>
    <w:rsid w:val="00DE2E12"/>
    <w:pPr>
      <w:numPr>
        <w:numId w:val="3"/>
      </w:numPr>
      <w:contextualSpacing/>
    </w:pPr>
    <w:rPr>
      <w:rFonts w:ascii="Cambria" w:eastAsia="Cambria" w:hAnsi="Cambria" w:cs="Times New Roman"/>
    </w:rPr>
  </w:style>
  <w:style w:type="table" w:styleId="TableGrid">
    <w:name w:val="Table Grid"/>
    <w:basedOn w:val="TableNormal"/>
    <w:uiPriority w:val="39"/>
    <w:rsid w:val="00DE2E12"/>
    <w:rPr>
      <w:rFonts w:ascii="Cambria" w:eastAsia="Cambria" w:hAnsi="Cambria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07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73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24F9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4F90"/>
  </w:style>
  <w:style w:type="paragraph" w:styleId="Footer">
    <w:name w:val="footer"/>
    <w:basedOn w:val="Normal"/>
    <w:link w:val="FooterChar"/>
    <w:uiPriority w:val="99"/>
    <w:unhideWhenUsed/>
    <w:rsid w:val="00324F9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4F90"/>
  </w:style>
  <w:style w:type="paragraph" w:styleId="TOCHeading">
    <w:name w:val="TOC Heading"/>
    <w:basedOn w:val="Heading1"/>
    <w:next w:val="Normal"/>
    <w:uiPriority w:val="39"/>
    <w:unhideWhenUsed/>
    <w:qFormat/>
    <w:rsid w:val="00F823EC"/>
    <w:pPr>
      <w:pageBreakBefore w:val="0"/>
      <w:spacing w:before="240" w:after="0" w:line="259" w:lineRule="auto"/>
      <w:outlineLvl w:val="9"/>
    </w:pPr>
    <w:rPr>
      <w:rFonts w:eastAsiaTheme="majorEastAsia" w:cstheme="majorBidi"/>
      <w:b w:val="0"/>
      <w:color w:val="0B0476" w:themeColor="accent1" w:themeShade="BF"/>
      <w:szCs w:val="32"/>
      <w:lang w:val="fr-FR" w:eastAsia="fr-FR"/>
    </w:rPr>
  </w:style>
  <w:style w:type="table" w:customStyle="1" w:styleId="MediumShading1-Accent11">
    <w:name w:val="Medium Shading 1 - Accent 11"/>
    <w:basedOn w:val="TableNormal"/>
    <w:uiPriority w:val="63"/>
    <w:rsid w:val="00E0063D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CommentReference">
    <w:name w:val="annotation reference"/>
    <w:basedOn w:val="DefaultParagraphFont"/>
    <w:semiHidden/>
    <w:unhideWhenUsed/>
    <w:rsid w:val="00A125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258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25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25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258E"/>
    <w:rPr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F1DE1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F1DE1"/>
    <w:rPr>
      <w:rFonts w:ascii="Consolas" w:hAnsi="Consolas"/>
      <w:sz w:val="20"/>
      <w:szCs w:val="20"/>
    </w:rPr>
  </w:style>
  <w:style w:type="table" w:styleId="TableTheme">
    <w:name w:val="Table Theme"/>
    <w:aliases w:val="ADM Table"/>
    <w:basedOn w:val="TableNormal"/>
    <w:uiPriority w:val="99"/>
    <w:rsid w:val="006F12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Calibri" w:hAnsi="Calibri"/>
        <w:color w:val="FFFFFF" w:themeColor="background1"/>
        <w:sz w:val="28"/>
      </w:rPr>
      <w:tblPr/>
      <w:tcPr>
        <w:shd w:val="clear" w:color="auto" w:fill="7030A0"/>
      </w:tcPr>
    </w:tblStylePr>
  </w:style>
  <w:style w:type="character" w:styleId="FollowedHyperlink">
    <w:name w:val="FollowedHyperlink"/>
    <w:basedOn w:val="DefaultParagraphFont"/>
    <w:semiHidden/>
    <w:unhideWhenUsed/>
    <w:rsid w:val="00126F63"/>
    <w:rPr>
      <w:color w:val="800080"/>
      <w:u w:val="single"/>
    </w:rPr>
  </w:style>
  <w:style w:type="character" w:customStyle="1" w:styleId="Heading1Char1">
    <w:name w:val="Heading 1 Char1"/>
    <w:aliases w:val="Char Char1"/>
    <w:basedOn w:val="DefaultParagraphFont"/>
    <w:uiPriority w:val="99"/>
    <w:rsid w:val="00126F63"/>
    <w:rPr>
      <w:rFonts w:asciiTheme="majorHAnsi" w:eastAsiaTheme="majorEastAsia" w:hAnsiTheme="majorHAnsi" w:cstheme="majorBidi"/>
      <w:color w:val="0B0476" w:themeColor="accent1" w:themeShade="BF"/>
      <w:sz w:val="32"/>
      <w:szCs w:val="32"/>
      <w:lang w:val="en-GB"/>
    </w:rPr>
  </w:style>
  <w:style w:type="character" w:customStyle="1" w:styleId="Heading2Char1">
    <w:name w:val="Heading 2 Char1"/>
    <w:aliases w:val="Heading 2 Char1 Char Char1,Heading 2 Char Char Char Char1"/>
    <w:basedOn w:val="DefaultParagraphFont"/>
    <w:uiPriority w:val="9"/>
    <w:semiHidden/>
    <w:rsid w:val="00126F63"/>
    <w:rPr>
      <w:rFonts w:asciiTheme="majorHAnsi" w:eastAsiaTheme="majorEastAsia" w:hAnsiTheme="majorHAnsi" w:cstheme="majorBidi"/>
      <w:color w:val="0B0476" w:themeColor="accent1" w:themeShade="BF"/>
      <w:sz w:val="26"/>
      <w:szCs w:val="26"/>
      <w:lang w:val="en-GB"/>
    </w:rPr>
  </w:style>
  <w:style w:type="character" w:styleId="HTMLTypewriter">
    <w:name w:val="HTML Typewriter"/>
    <w:basedOn w:val="DefaultParagraphFont"/>
    <w:uiPriority w:val="99"/>
    <w:semiHidden/>
    <w:unhideWhenUsed/>
    <w:rsid w:val="00126F63"/>
    <w:rPr>
      <w:rFonts w:ascii="Courier New" w:eastAsia="Times New Roman" w:hAnsi="Courier New" w:cs="Courier New" w:hint="default"/>
      <w:sz w:val="20"/>
      <w:szCs w:val="20"/>
    </w:rPr>
  </w:style>
  <w:style w:type="paragraph" w:customStyle="1" w:styleId="msonormal0">
    <w:name w:val="msonormal"/>
    <w:basedOn w:val="Normal"/>
    <w:uiPriority w:val="99"/>
    <w:rsid w:val="00126F6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  <w:style w:type="paragraph" w:styleId="NormalWeb">
    <w:name w:val="Normal (Web)"/>
    <w:basedOn w:val="Normal"/>
    <w:uiPriority w:val="99"/>
    <w:unhideWhenUsed/>
    <w:rsid w:val="00126F6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  <w:style w:type="character" w:customStyle="1" w:styleId="TOC2Char">
    <w:name w:val="TOC 2 Char"/>
    <w:basedOn w:val="DefaultParagraphFont"/>
    <w:link w:val="TOC2"/>
    <w:uiPriority w:val="39"/>
    <w:locked/>
    <w:rsid w:val="00126F63"/>
    <w:rPr>
      <w:rFonts w:ascii="Arial" w:eastAsia="Times New Roman" w:hAnsi="Arial" w:cs="Times New Roman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126F63"/>
    <w:pPr>
      <w:suppressLineNumbers/>
      <w:ind w:left="662"/>
    </w:pPr>
    <w:rPr>
      <w:rFonts w:ascii="Calibri" w:eastAsia="Times New Roman" w:hAnsi="Calibri" w:cs="Times New Roman"/>
      <w:sz w:val="20"/>
      <w:szCs w:val="20"/>
      <w:lang w:val="en-GB"/>
    </w:rPr>
  </w:style>
  <w:style w:type="paragraph" w:styleId="TOC5">
    <w:name w:val="toc 5"/>
    <w:basedOn w:val="Normal"/>
    <w:next w:val="Normal"/>
    <w:autoRedefine/>
    <w:uiPriority w:val="39"/>
    <w:unhideWhenUsed/>
    <w:rsid w:val="00126F63"/>
    <w:pPr>
      <w:spacing w:after="100" w:line="256" w:lineRule="auto"/>
      <w:ind w:left="880"/>
    </w:pPr>
    <w:rPr>
      <w:rFonts w:eastAsiaTheme="minorEastAsia"/>
      <w:sz w:val="22"/>
      <w:szCs w:val="22"/>
      <w:lang w:val="en-IN" w:eastAsia="en-IN"/>
    </w:rPr>
  </w:style>
  <w:style w:type="paragraph" w:styleId="TOC6">
    <w:name w:val="toc 6"/>
    <w:basedOn w:val="Normal"/>
    <w:next w:val="Normal"/>
    <w:autoRedefine/>
    <w:uiPriority w:val="39"/>
    <w:unhideWhenUsed/>
    <w:rsid w:val="00126F63"/>
    <w:pPr>
      <w:spacing w:after="100" w:line="256" w:lineRule="auto"/>
      <w:ind w:left="1100"/>
    </w:pPr>
    <w:rPr>
      <w:rFonts w:eastAsiaTheme="minorEastAsia"/>
      <w:sz w:val="22"/>
      <w:szCs w:val="22"/>
      <w:lang w:val="en-IN" w:eastAsia="en-IN"/>
    </w:rPr>
  </w:style>
  <w:style w:type="paragraph" w:styleId="TOC7">
    <w:name w:val="toc 7"/>
    <w:basedOn w:val="Normal"/>
    <w:next w:val="Normal"/>
    <w:autoRedefine/>
    <w:uiPriority w:val="39"/>
    <w:unhideWhenUsed/>
    <w:rsid w:val="00126F63"/>
    <w:pPr>
      <w:spacing w:after="100" w:line="256" w:lineRule="auto"/>
      <w:ind w:left="1320"/>
    </w:pPr>
    <w:rPr>
      <w:rFonts w:eastAsiaTheme="minorEastAsia"/>
      <w:sz w:val="22"/>
      <w:szCs w:val="22"/>
      <w:lang w:val="en-IN" w:eastAsia="en-IN"/>
    </w:rPr>
  </w:style>
  <w:style w:type="paragraph" w:styleId="TOC8">
    <w:name w:val="toc 8"/>
    <w:basedOn w:val="Normal"/>
    <w:next w:val="Normal"/>
    <w:autoRedefine/>
    <w:uiPriority w:val="39"/>
    <w:unhideWhenUsed/>
    <w:rsid w:val="00126F63"/>
    <w:pPr>
      <w:spacing w:after="100" w:line="256" w:lineRule="auto"/>
      <w:ind w:left="1540"/>
    </w:pPr>
    <w:rPr>
      <w:rFonts w:eastAsiaTheme="minorEastAsia"/>
      <w:sz w:val="22"/>
      <w:szCs w:val="22"/>
      <w:lang w:val="en-IN" w:eastAsia="en-IN"/>
    </w:rPr>
  </w:style>
  <w:style w:type="paragraph" w:styleId="TOC9">
    <w:name w:val="toc 9"/>
    <w:basedOn w:val="Normal"/>
    <w:next w:val="Normal"/>
    <w:autoRedefine/>
    <w:uiPriority w:val="39"/>
    <w:unhideWhenUsed/>
    <w:rsid w:val="00126F63"/>
    <w:pPr>
      <w:spacing w:after="100"/>
      <w:ind w:left="1760"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26F63"/>
    <w:rPr>
      <w:rFonts w:ascii="Calibri" w:eastAsia="Times New Roman" w:hAnsi="Calibri" w:cs="Times New Roman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26F63"/>
    <w:rPr>
      <w:rFonts w:ascii="Calibri" w:eastAsia="Times New Roman" w:hAnsi="Calibri" w:cs="Times New Roman"/>
      <w:sz w:val="20"/>
      <w:szCs w:val="20"/>
      <w:lang w:val="en-GB"/>
    </w:rPr>
  </w:style>
  <w:style w:type="paragraph" w:styleId="Caption">
    <w:name w:val="caption"/>
    <w:basedOn w:val="Normal"/>
    <w:next w:val="Normal"/>
    <w:unhideWhenUsed/>
    <w:qFormat/>
    <w:rsid w:val="00126F63"/>
    <w:rPr>
      <w:rFonts w:ascii="Calibri" w:eastAsia="SimSun" w:hAnsi="Calibri" w:cs="Times New Roman"/>
      <w:b/>
      <w:bCs/>
      <w:sz w:val="20"/>
      <w:szCs w:val="20"/>
      <w:lang w:val="en-GB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6F63"/>
    <w:rPr>
      <w:rFonts w:ascii="Calibri" w:eastAsia="Times New Roman" w:hAnsi="Calibri" w:cs="Times New Roman"/>
      <w:sz w:val="20"/>
      <w:szCs w:val="20"/>
      <w:lang w:val="en-GB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6F63"/>
    <w:rPr>
      <w:rFonts w:ascii="Calibri" w:eastAsia="Times New Roman" w:hAnsi="Calibri" w:cs="Times New Roman"/>
      <w:sz w:val="20"/>
      <w:szCs w:val="20"/>
      <w:lang w:val="en-GB"/>
    </w:rPr>
  </w:style>
  <w:style w:type="paragraph" w:styleId="ListBullet">
    <w:name w:val="List Bullet"/>
    <w:basedOn w:val="Normal"/>
    <w:uiPriority w:val="99"/>
    <w:semiHidden/>
    <w:unhideWhenUsed/>
    <w:rsid w:val="00126F63"/>
    <w:pPr>
      <w:tabs>
        <w:tab w:val="num" w:pos="360"/>
      </w:tabs>
      <w:ind w:left="360" w:hanging="360"/>
      <w:contextualSpacing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ListNumber">
    <w:name w:val="List Number"/>
    <w:basedOn w:val="Normal"/>
    <w:uiPriority w:val="99"/>
    <w:semiHidden/>
    <w:unhideWhenUsed/>
    <w:rsid w:val="00126F63"/>
    <w:pPr>
      <w:numPr>
        <w:numId w:val="4"/>
      </w:numPr>
      <w:contextualSpacing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List2">
    <w:name w:val="List 2"/>
    <w:basedOn w:val="Normal"/>
    <w:uiPriority w:val="99"/>
    <w:semiHidden/>
    <w:unhideWhenUsed/>
    <w:rsid w:val="00126F63"/>
    <w:pPr>
      <w:ind w:left="720" w:hanging="360"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ListNumber2">
    <w:name w:val="List Number 2"/>
    <w:basedOn w:val="Normal"/>
    <w:uiPriority w:val="99"/>
    <w:semiHidden/>
    <w:unhideWhenUsed/>
    <w:rsid w:val="00126F63"/>
    <w:pPr>
      <w:numPr>
        <w:numId w:val="5"/>
      </w:numPr>
      <w:spacing w:before="60" w:after="60"/>
      <w:contextualSpacing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ListNumber3">
    <w:name w:val="List Number 3"/>
    <w:basedOn w:val="Normal"/>
    <w:uiPriority w:val="99"/>
    <w:semiHidden/>
    <w:unhideWhenUsed/>
    <w:rsid w:val="00126F63"/>
    <w:pPr>
      <w:numPr>
        <w:numId w:val="6"/>
      </w:numPr>
      <w:contextualSpacing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Title">
    <w:name w:val="Title"/>
    <w:basedOn w:val="Normal"/>
    <w:next w:val="Normal"/>
    <w:link w:val="TitleChar"/>
    <w:uiPriority w:val="99"/>
    <w:qFormat/>
    <w:rsid w:val="00126F63"/>
    <w:pPr>
      <w:spacing w:before="240" w:after="120"/>
      <w:outlineLvl w:val="0"/>
    </w:pPr>
    <w:rPr>
      <w:rFonts w:eastAsia="Times New Roman" w:cs="Times New Roman"/>
      <w:b/>
      <w:bCs/>
      <w:color w:val="365F91"/>
      <w:kern w:val="28"/>
      <w:sz w:val="28"/>
      <w:szCs w:val="32"/>
      <w:lang w:val="en-GB"/>
    </w:rPr>
  </w:style>
  <w:style w:type="character" w:customStyle="1" w:styleId="TitleChar">
    <w:name w:val="Title Char"/>
    <w:basedOn w:val="DefaultParagraphFont"/>
    <w:link w:val="Title"/>
    <w:uiPriority w:val="99"/>
    <w:rsid w:val="00126F63"/>
    <w:rPr>
      <w:rFonts w:eastAsia="Times New Roman" w:cs="Times New Roman"/>
      <w:b/>
      <w:bCs/>
      <w:color w:val="365F91"/>
      <w:kern w:val="28"/>
      <w:sz w:val="28"/>
      <w:szCs w:val="32"/>
      <w:lang w:val="en-GB"/>
    </w:rPr>
  </w:style>
  <w:style w:type="paragraph" w:styleId="BodyText">
    <w:name w:val="Body Text"/>
    <w:basedOn w:val="Normal"/>
    <w:link w:val="BodyTextChar"/>
    <w:uiPriority w:val="1"/>
    <w:unhideWhenUsed/>
    <w:qFormat/>
    <w:rsid w:val="00126F63"/>
    <w:pPr>
      <w:spacing w:after="120"/>
    </w:pPr>
    <w:rPr>
      <w:rFonts w:ascii="Calibri" w:eastAsia="Times New Roman" w:hAnsi="Calibri" w:cs="Times New Roman"/>
      <w:sz w:val="22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uiPriority w:val="1"/>
    <w:rsid w:val="00126F63"/>
    <w:rPr>
      <w:rFonts w:ascii="Calibri" w:eastAsia="Times New Roman" w:hAnsi="Calibri" w:cs="Times New Roman"/>
      <w:sz w:val="22"/>
      <w:szCs w:val="20"/>
      <w:lang w:val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26F63"/>
    <w:pPr>
      <w:spacing w:after="120"/>
      <w:ind w:left="360"/>
    </w:pPr>
    <w:rPr>
      <w:rFonts w:ascii="Calibri" w:eastAsia="Times New Roman" w:hAnsi="Calibri" w:cs="Times New Roman"/>
      <w:sz w:val="22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26F63"/>
    <w:rPr>
      <w:rFonts w:ascii="Calibri" w:eastAsia="Times New Roman" w:hAnsi="Calibri" w:cs="Times New Roman"/>
      <w:sz w:val="22"/>
      <w:szCs w:val="20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26F63"/>
    <w:pPr>
      <w:shd w:val="clear" w:color="auto" w:fill="000080"/>
    </w:pPr>
    <w:rPr>
      <w:rFonts w:ascii="Tahoma" w:eastAsia="Times New Roman" w:hAnsi="Tahoma" w:cs="Tahoma"/>
      <w:sz w:val="20"/>
      <w:szCs w:val="20"/>
      <w:lang w:val="en-GB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26F63"/>
    <w:rPr>
      <w:rFonts w:ascii="Tahoma" w:eastAsia="Times New Roman" w:hAnsi="Tahoma" w:cs="Tahoma"/>
      <w:sz w:val="20"/>
      <w:szCs w:val="20"/>
      <w:shd w:val="clear" w:color="auto" w:fill="000080"/>
      <w:lang w:val="en-GB"/>
    </w:rPr>
  </w:style>
  <w:style w:type="paragraph" w:styleId="NoSpacing">
    <w:name w:val="No Spacing"/>
    <w:link w:val="NoSpacingChar"/>
    <w:uiPriority w:val="1"/>
    <w:qFormat/>
    <w:rsid w:val="00126F63"/>
    <w:pPr>
      <w:spacing w:before="80" w:after="80"/>
    </w:pPr>
    <w:rPr>
      <w:rFonts w:ascii="Calibri" w:eastAsia="Times New Roman" w:hAnsi="Calibri" w:cs="Times New Roman"/>
      <w:sz w:val="22"/>
      <w:szCs w:val="20"/>
    </w:rPr>
  </w:style>
  <w:style w:type="paragraph" w:styleId="Revision">
    <w:name w:val="Revision"/>
    <w:uiPriority w:val="99"/>
    <w:semiHidden/>
    <w:rsid w:val="00126F63"/>
    <w:pPr>
      <w:spacing w:before="80" w:after="80"/>
    </w:pPr>
    <w:rPr>
      <w:rFonts w:ascii="Calibri" w:eastAsia="Times New Roman" w:hAnsi="Calibri" w:cs="Times New Roman"/>
      <w:sz w:val="22"/>
      <w:szCs w:val="20"/>
    </w:rPr>
  </w:style>
  <w:style w:type="character" w:customStyle="1" w:styleId="ListParagraphChar">
    <w:name w:val="List Paragraph Char"/>
    <w:aliases w:val="lp1 Char,List Paragraph1 Char,TOC style Char,Colorful List - Accent 11 Char,Liste couleur - Accent 11 Char"/>
    <w:link w:val="ListParagraph"/>
    <w:uiPriority w:val="34"/>
    <w:locked/>
    <w:rsid w:val="00126F63"/>
    <w:rPr>
      <w:rFonts w:ascii="Calibri" w:hAnsi="Calibri" w:cs="Calibri"/>
      <w:sz w:val="22"/>
      <w:lang w:val="en-GB"/>
    </w:rPr>
  </w:style>
  <w:style w:type="paragraph" w:styleId="ListParagraph">
    <w:name w:val="List Paragraph"/>
    <w:aliases w:val="lp1,List Paragraph1,TOC style,Colorful List - Accent 11,Liste couleur - Accent 11"/>
    <w:basedOn w:val="Normal"/>
    <w:link w:val="ListParagraphChar"/>
    <w:uiPriority w:val="34"/>
    <w:qFormat/>
    <w:rsid w:val="00126F63"/>
    <w:pPr>
      <w:ind w:left="720"/>
      <w:contextualSpacing/>
    </w:pPr>
    <w:rPr>
      <w:rFonts w:ascii="Calibri" w:hAnsi="Calibri" w:cs="Calibri"/>
      <w:sz w:val="22"/>
      <w:lang w:val="en-GB"/>
    </w:rPr>
  </w:style>
  <w:style w:type="paragraph" w:customStyle="1" w:styleId="ABLOCKPARA">
    <w:name w:val="A BLOCK PARA"/>
    <w:basedOn w:val="Normal"/>
    <w:uiPriority w:val="99"/>
    <w:rsid w:val="00126F63"/>
    <w:rPr>
      <w:rFonts w:ascii="Book Antiqua" w:eastAsia="Times New Roman" w:hAnsi="Book Antiqua" w:cs="Times New Roman"/>
      <w:sz w:val="22"/>
      <w:szCs w:val="20"/>
      <w:lang w:val="en-GB"/>
    </w:rPr>
  </w:style>
  <w:style w:type="paragraph" w:customStyle="1" w:styleId="ABULLET">
    <w:name w:val="A BULLET"/>
    <w:basedOn w:val="ABLOCKPARA"/>
    <w:uiPriority w:val="99"/>
    <w:rsid w:val="00126F63"/>
    <w:pPr>
      <w:ind w:left="331" w:hanging="331"/>
    </w:pPr>
  </w:style>
  <w:style w:type="paragraph" w:customStyle="1" w:styleId="AINDENTEDBULLET">
    <w:name w:val="A INDENTED BULLET"/>
    <w:basedOn w:val="ABLOCKPARA"/>
    <w:uiPriority w:val="99"/>
    <w:rsid w:val="00126F63"/>
    <w:pPr>
      <w:tabs>
        <w:tab w:val="left" w:pos="1080"/>
      </w:tabs>
      <w:ind w:left="662" w:hanging="331"/>
    </w:pPr>
  </w:style>
  <w:style w:type="paragraph" w:customStyle="1" w:styleId="AINDENTEDPARA">
    <w:name w:val="A INDENTED PARA"/>
    <w:basedOn w:val="ABLOCKPARA"/>
    <w:uiPriority w:val="99"/>
    <w:rsid w:val="00126F63"/>
    <w:pPr>
      <w:ind w:left="331"/>
    </w:pPr>
  </w:style>
  <w:style w:type="paragraph" w:customStyle="1" w:styleId="TableText">
    <w:name w:val="Table Text"/>
    <w:basedOn w:val="Normal"/>
    <w:link w:val="TableTextChar"/>
    <w:uiPriority w:val="99"/>
    <w:qFormat/>
    <w:rsid w:val="00126F63"/>
    <w:pPr>
      <w:tabs>
        <w:tab w:val="left" w:pos="2250"/>
      </w:tabs>
    </w:pPr>
    <w:rPr>
      <w:rFonts w:ascii="Calibri" w:eastAsia="Times New Roman" w:hAnsi="Calibri" w:cs="Times New Roman"/>
      <w:sz w:val="20"/>
      <w:szCs w:val="48"/>
      <w:lang w:val="en-GB"/>
    </w:rPr>
  </w:style>
  <w:style w:type="paragraph" w:customStyle="1" w:styleId="TableHeading">
    <w:name w:val="Table Heading"/>
    <w:basedOn w:val="TableText"/>
    <w:uiPriority w:val="99"/>
    <w:qFormat/>
    <w:rsid w:val="00126F63"/>
    <w:rPr>
      <w:b/>
      <w:sz w:val="22"/>
    </w:rPr>
  </w:style>
  <w:style w:type="paragraph" w:customStyle="1" w:styleId="TableListBullet1">
    <w:name w:val="Table List Bullet 1"/>
    <w:basedOn w:val="TableText"/>
    <w:uiPriority w:val="99"/>
    <w:qFormat/>
    <w:rsid w:val="00126F63"/>
    <w:pPr>
      <w:numPr>
        <w:numId w:val="7"/>
      </w:numPr>
      <w:tabs>
        <w:tab w:val="clear" w:pos="2250"/>
      </w:tabs>
      <w:ind w:left="144" w:hanging="144"/>
    </w:pPr>
  </w:style>
  <w:style w:type="paragraph" w:customStyle="1" w:styleId="TableListBullet2">
    <w:name w:val="Table List Bullet 2"/>
    <w:basedOn w:val="TableListBullet1"/>
    <w:uiPriority w:val="99"/>
    <w:qFormat/>
    <w:rsid w:val="00126F63"/>
    <w:pPr>
      <w:ind w:left="432"/>
    </w:pPr>
  </w:style>
  <w:style w:type="paragraph" w:customStyle="1" w:styleId="CodeExample">
    <w:name w:val="Code Example"/>
    <w:basedOn w:val="Normal"/>
    <w:uiPriority w:val="99"/>
    <w:qFormat/>
    <w:rsid w:val="00126F63"/>
    <w:pPr>
      <w:pBdr>
        <w:top w:val="single" w:sz="4" w:space="1" w:color="7F7F7F"/>
        <w:left w:val="single" w:sz="4" w:space="4" w:color="7F7F7F"/>
        <w:bottom w:val="single" w:sz="4" w:space="1" w:color="7F7F7F"/>
        <w:right w:val="single" w:sz="4" w:space="4" w:color="7F7F7F"/>
      </w:pBdr>
      <w:shd w:val="clear" w:color="auto" w:fill="F2F2F2"/>
      <w:spacing w:before="20" w:after="20"/>
    </w:pPr>
    <w:rPr>
      <w:rFonts w:ascii="Consolas" w:eastAsia="Times New Roman" w:hAnsi="Consolas" w:cs="Times New Roman"/>
      <w:sz w:val="20"/>
      <w:szCs w:val="20"/>
      <w:lang w:val="en-GB"/>
    </w:rPr>
  </w:style>
  <w:style w:type="paragraph" w:customStyle="1" w:styleId="Notes">
    <w:name w:val="Notes"/>
    <w:basedOn w:val="CodeExample"/>
    <w:uiPriority w:val="99"/>
    <w:qFormat/>
    <w:rsid w:val="00126F63"/>
    <w:pPr>
      <w:framePr w:wrap="around" w:vAnchor="text" w:hAnchor="text" w:y="1"/>
      <w:ind w:left="720" w:right="720"/>
    </w:pPr>
    <w:rPr>
      <w:rFonts w:ascii="Calibri" w:hAnsi="Calibri"/>
      <w:sz w:val="22"/>
    </w:rPr>
  </w:style>
  <w:style w:type="paragraph" w:customStyle="1" w:styleId="ExampleCaption">
    <w:name w:val="Example Caption"/>
    <w:basedOn w:val="Caption"/>
    <w:uiPriority w:val="99"/>
    <w:qFormat/>
    <w:rsid w:val="00126F63"/>
    <w:pPr>
      <w:keepNext/>
    </w:pPr>
  </w:style>
  <w:style w:type="character" w:customStyle="1" w:styleId="HDLGuidanceChar">
    <w:name w:val="HDL_Guidance Char"/>
    <w:basedOn w:val="BodyTextChar"/>
    <w:link w:val="HDLGuidance"/>
    <w:locked/>
    <w:rsid w:val="00126F63"/>
    <w:rPr>
      <w:rFonts w:ascii="Calibri" w:eastAsia="Times New Roman" w:hAnsi="Calibri" w:cs="Calibri"/>
      <w:i/>
      <w:color w:val="C00000"/>
      <w:sz w:val="22"/>
      <w:szCs w:val="20"/>
      <w:shd w:val="clear" w:color="auto" w:fill="CCCCCC" w:themeFill="text2" w:themeFillTint="33"/>
      <w:lang w:val="en-GB"/>
    </w:rPr>
  </w:style>
  <w:style w:type="paragraph" w:customStyle="1" w:styleId="HDLGuidance">
    <w:name w:val="HDL_Guidance"/>
    <w:basedOn w:val="Notes"/>
    <w:next w:val="ListParagraph"/>
    <w:link w:val="HDLGuidanceChar"/>
    <w:qFormat/>
    <w:rsid w:val="00126F63"/>
    <w:pPr>
      <w:framePr w:wrap="around"/>
      <w:shd w:val="clear" w:color="auto" w:fill="CCCCCC" w:themeFill="text2" w:themeFillTint="33"/>
      <w:spacing w:after="240"/>
    </w:pPr>
    <w:rPr>
      <w:rFonts w:cs="Calibri"/>
      <w:i/>
      <w:color w:val="C00000"/>
    </w:rPr>
  </w:style>
  <w:style w:type="character" w:customStyle="1" w:styleId="Style1Char">
    <w:name w:val="Style1 Char"/>
    <w:basedOn w:val="TOC2Char"/>
    <w:link w:val="Style1"/>
    <w:locked/>
    <w:rsid w:val="00126F63"/>
    <w:rPr>
      <w:rFonts w:ascii="Arial" w:eastAsia="Times New Roman" w:hAnsi="Arial" w:cs="Times New Roman"/>
      <w:noProof/>
      <w:sz w:val="22"/>
      <w:szCs w:val="22"/>
    </w:rPr>
  </w:style>
  <w:style w:type="paragraph" w:customStyle="1" w:styleId="Style1">
    <w:name w:val="Style1"/>
    <w:basedOn w:val="TOC2"/>
    <w:link w:val="Style1Char"/>
    <w:qFormat/>
    <w:rsid w:val="00126F63"/>
    <w:pPr>
      <w:suppressLineNumbers/>
      <w:tabs>
        <w:tab w:val="left" w:pos="720"/>
        <w:tab w:val="right" w:leader="dot" w:pos="10070"/>
      </w:tabs>
      <w:spacing w:after="0"/>
      <w:ind w:left="288"/>
      <w:jc w:val="both"/>
    </w:pPr>
    <w:rPr>
      <w:noProof/>
    </w:rPr>
  </w:style>
  <w:style w:type="character" w:styleId="FootnoteReference">
    <w:name w:val="footnote reference"/>
    <w:basedOn w:val="DefaultParagraphFont"/>
    <w:semiHidden/>
    <w:unhideWhenUsed/>
    <w:rsid w:val="00126F63"/>
    <w:rPr>
      <w:vertAlign w:val="superscript"/>
    </w:rPr>
  </w:style>
  <w:style w:type="character" w:styleId="EndnoteReference">
    <w:name w:val="endnote reference"/>
    <w:basedOn w:val="DefaultParagraphFont"/>
    <w:semiHidden/>
    <w:unhideWhenUsed/>
    <w:rsid w:val="00126F63"/>
    <w:rPr>
      <w:vertAlign w:val="superscript"/>
    </w:rPr>
  </w:style>
  <w:style w:type="character" w:customStyle="1" w:styleId="CommentTextChar1">
    <w:name w:val="Comment Text Char1"/>
    <w:basedOn w:val="DefaultParagraphFont"/>
    <w:uiPriority w:val="99"/>
    <w:semiHidden/>
    <w:locked/>
    <w:rsid w:val="00126F63"/>
    <w:rPr>
      <w:rFonts w:ascii="Calibri" w:eastAsia="Times New Roman" w:hAnsi="Calibri" w:cs="Times New Roman"/>
      <w:sz w:val="20"/>
      <w:szCs w:val="20"/>
      <w:lang w:val="en-GB"/>
    </w:rPr>
  </w:style>
  <w:style w:type="character" w:customStyle="1" w:styleId="nobr">
    <w:name w:val="nobr"/>
    <w:basedOn w:val="DefaultParagraphFont"/>
    <w:rsid w:val="00126F63"/>
  </w:style>
  <w:style w:type="character" w:customStyle="1" w:styleId="icon">
    <w:name w:val="icon"/>
    <w:basedOn w:val="DefaultParagraphFont"/>
    <w:rsid w:val="00126F63"/>
  </w:style>
  <w:style w:type="character" w:customStyle="1" w:styleId="ph">
    <w:name w:val="ph"/>
    <w:basedOn w:val="DefaultParagraphFont"/>
    <w:rsid w:val="00126F63"/>
  </w:style>
  <w:style w:type="character" w:customStyle="1" w:styleId="e24kjd">
    <w:name w:val="e24kjd"/>
    <w:basedOn w:val="DefaultParagraphFont"/>
    <w:rsid w:val="00126F63"/>
  </w:style>
  <w:style w:type="table" w:styleId="MediumShading1-Accent1">
    <w:name w:val="Medium Shading 1 Accent 1"/>
    <w:basedOn w:val="TableNormal"/>
    <w:uiPriority w:val="63"/>
    <w:semiHidden/>
    <w:unhideWhenUsed/>
    <w:rsid w:val="00126F63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8" w:space="0" w:color="1709F2" w:themeColor="accent1" w:themeTint="BF"/>
        <w:left w:val="single" w:sz="8" w:space="0" w:color="1709F2" w:themeColor="accent1" w:themeTint="BF"/>
        <w:bottom w:val="single" w:sz="8" w:space="0" w:color="1709F2" w:themeColor="accent1" w:themeTint="BF"/>
        <w:right w:val="single" w:sz="8" w:space="0" w:color="1709F2" w:themeColor="accent1" w:themeTint="BF"/>
        <w:insideH w:val="single" w:sz="8" w:space="0" w:color="1709F2" w:themeColor="accent1" w:themeTint="B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09F2" w:themeColor="accent1" w:themeTint="BF"/>
          <w:left w:val="single" w:sz="8" w:space="0" w:color="1709F2" w:themeColor="accent1" w:themeTint="BF"/>
          <w:bottom w:val="single" w:sz="8" w:space="0" w:color="1709F2" w:themeColor="accent1" w:themeTint="BF"/>
          <w:right w:val="single" w:sz="8" w:space="0" w:color="1709F2" w:themeColor="accent1" w:themeTint="BF"/>
          <w:insideH w:val="nil"/>
          <w:insideV w:val="nil"/>
        </w:tcBorders>
        <w:shd w:val="clear" w:color="auto" w:fill="10069F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1709F2" w:themeColor="accent1" w:themeTint="BF"/>
          <w:left w:val="single" w:sz="8" w:space="0" w:color="1709F2" w:themeColor="accent1" w:themeTint="BF"/>
          <w:bottom w:val="single" w:sz="8" w:space="0" w:color="1709F2" w:themeColor="accent1" w:themeTint="BF"/>
          <w:right w:val="single" w:sz="8" w:space="0" w:color="1709F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ACF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ACF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26F63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ACF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069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069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0069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0069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359F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359F8" w:themeFill="accent1" w:themeFillTint="7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26F63"/>
    <w:rPr>
      <w:rFonts w:ascii="Times New Roman" w:eastAsia="Times New Roman" w:hAnsi="Times New Roman" w:cs="Times New Roman"/>
      <w:color w:val="FFFFFF" w:themeColor="background1"/>
      <w:sz w:val="20"/>
      <w:szCs w:val="20"/>
    </w:rPr>
    <w:tblPr>
      <w:tblStyleRowBandSize w:val="1"/>
      <w:tblStyleColBandSize w:val="1"/>
      <w:tblInd w:w="0" w:type="nil"/>
    </w:tblPr>
    <w:tcPr>
      <w:shd w:val="clear" w:color="auto" w:fill="10069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034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047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047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47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476" w:themeFill="accent1" w:themeFillShade="B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26F63"/>
    <w:rPr>
      <w:rFonts w:ascii="Times New Roman" w:eastAsia="Times New Roman" w:hAnsi="Times New Roman" w:cs="Times New Roman"/>
      <w:color w:val="000000" w:themeColor="text1"/>
      <w:sz w:val="20"/>
      <w:szCs w:val="20"/>
    </w:rPr>
    <w:tblPr>
      <w:tblStyleRowBandSize w:val="1"/>
      <w:tblStyleColBandSize w:val="1"/>
      <w:tblInd w:w="0" w:type="nil"/>
      <w:tblBorders>
        <w:insideH w:val="single" w:sz="4" w:space="0" w:color="FFFFFF" w:themeColor="background1"/>
      </w:tblBorders>
    </w:tblPr>
    <w:tcPr>
      <w:shd w:val="clear" w:color="auto" w:fill="C0BCFC" w:themeFill="accent1" w:themeFillTint="33"/>
    </w:tcPr>
    <w:tblStylePr w:type="firstRow">
      <w:rPr>
        <w:b/>
        <w:bCs/>
      </w:rPr>
      <w:tblPr/>
      <w:tcPr>
        <w:shd w:val="clear" w:color="auto" w:fill="827AF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7AF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B047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B0476" w:themeFill="accent1" w:themeFillShade="BF"/>
      </w:tcPr>
    </w:tblStylePr>
    <w:tblStylePr w:type="band1Vert">
      <w:tblPr/>
      <w:tcPr>
        <w:shd w:val="clear" w:color="auto" w:fill="6359F8" w:themeFill="accent1" w:themeFillTint="7F"/>
      </w:tcPr>
    </w:tblStylePr>
    <w:tblStylePr w:type="band1Horz">
      <w:tblPr/>
      <w:tcPr>
        <w:shd w:val="clear" w:color="auto" w:fill="6359F8" w:themeFill="accent1" w:themeFillTint="7F"/>
      </w:tcPr>
    </w:tblStylePr>
  </w:style>
  <w:style w:type="table" w:styleId="GridTable4-Accent1">
    <w:name w:val="Grid Table 4 Accent 1"/>
    <w:basedOn w:val="TableNormal"/>
    <w:uiPriority w:val="49"/>
    <w:rsid w:val="00126F63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4" w:space="0" w:color="4337F7" w:themeColor="accent1" w:themeTint="99"/>
        <w:left w:val="single" w:sz="4" w:space="0" w:color="4337F7" w:themeColor="accent1" w:themeTint="99"/>
        <w:bottom w:val="single" w:sz="4" w:space="0" w:color="4337F7" w:themeColor="accent1" w:themeTint="99"/>
        <w:right w:val="single" w:sz="4" w:space="0" w:color="4337F7" w:themeColor="accent1" w:themeTint="99"/>
        <w:insideH w:val="single" w:sz="4" w:space="0" w:color="4337F7" w:themeColor="accent1" w:themeTint="99"/>
        <w:insideV w:val="single" w:sz="4" w:space="0" w:color="4337F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069F" w:themeColor="accent1"/>
          <w:left w:val="single" w:sz="4" w:space="0" w:color="10069F" w:themeColor="accent1"/>
          <w:bottom w:val="single" w:sz="4" w:space="0" w:color="10069F" w:themeColor="accent1"/>
          <w:right w:val="single" w:sz="4" w:space="0" w:color="10069F" w:themeColor="accent1"/>
          <w:insideH w:val="nil"/>
          <w:insideV w:val="nil"/>
        </w:tcBorders>
        <w:shd w:val="clear" w:color="auto" w:fill="10069F" w:themeFill="accent1"/>
      </w:tcPr>
    </w:tblStylePr>
    <w:tblStylePr w:type="lastRow">
      <w:rPr>
        <w:b/>
        <w:bCs/>
      </w:rPr>
      <w:tblPr/>
      <w:tcPr>
        <w:tcBorders>
          <w:top w:val="double" w:sz="4" w:space="0" w:color="10069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CFC" w:themeFill="accent1" w:themeFillTint="33"/>
      </w:tcPr>
    </w:tblStylePr>
    <w:tblStylePr w:type="band1Horz">
      <w:tblPr/>
      <w:tcPr>
        <w:shd w:val="clear" w:color="auto" w:fill="C0BCFC" w:themeFill="accent1" w:themeFillTint="33"/>
      </w:tcPr>
    </w:tblStylePr>
  </w:style>
  <w:style w:type="table" w:customStyle="1" w:styleId="Style2">
    <w:name w:val="Style2"/>
    <w:basedOn w:val="TableNormal"/>
    <w:uiPriority w:val="99"/>
    <w:rsid w:val="00C5634C"/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Calibri" w:hAnsi="Calibri"/>
        <w:color w:val="FFFFFF" w:themeColor="background1"/>
        <w:sz w:val="28"/>
      </w:rPr>
      <w:tblPr/>
      <w:tcPr>
        <w:tc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cBorders>
        <w:shd w:val="clear" w:color="auto" w:fill="7030A0"/>
      </w:tcPr>
    </w:tblStylePr>
  </w:style>
  <w:style w:type="character" w:styleId="UnresolvedMention">
    <w:name w:val="Unresolved Mention"/>
    <w:basedOn w:val="DefaultParagraphFont"/>
    <w:uiPriority w:val="99"/>
    <w:unhideWhenUsed/>
    <w:rsid w:val="003F06DA"/>
    <w:rPr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80CC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80CC4"/>
  </w:style>
  <w:style w:type="paragraph" w:customStyle="1" w:styleId="Text">
    <w:name w:val="Text"/>
    <w:basedOn w:val="Normal"/>
    <w:link w:val="TextZchn"/>
    <w:rsid w:val="00480CC4"/>
    <w:pPr>
      <w:jc w:val="center"/>
    </w:pPr>
    <w:rPr>
      <w:rFonts w:ascii="Arial" w:eastAsia="Times New Roman" w:hAnsi="Arial" w:cs="Times New Roman"/>
      <w:sz w:val="20"/>
      <w:szCs w:val="20"/>
    </w:rPr>
  </w:style>
  <w:style w:type="character" w:customStyle="1" w:styleId="TextZchn">
    <w:name w:val="Text Zchn"/>
    <w:link w:val="Text"/>
    <w:rsid w:val="00480CC4"/>
    <w:rPr>
      <w:rFonts w:ascii="Arial" w:eastAsia="Times New Roman" w:hAnsi="Arial" w:cs="Times New Roman"/>
      <w:sz w:val="20"/>
      <w:szCs w:val="20"/>
    </w:rPr>
  </w:style>
  <w:style w:type="paragraph" w:customStyle="1" w:styleId="Tabletitleboxsmall">
    <w:name w:val="Table title box small"/>
    <w:basedOn w:val="Normal"/>
    <w:rsid w:val="00480CC4"/>
    <w:pPr>
      <w:spacing w:before="60" w:after="60"/>
      <w:jc w:val="center"/>
    </w:pPr>
    <w:rPr>
      <w:rFonts w:ascii="Tahoma" w:eastAsia="Times New Roman" w:hAnsi="Tahoma" w:cs="Times New Roman"/>
      <w:b/>
      <w:bCs/>
      <w:sz w:val="16"/>
      <w:lang w:val="en-GB"/>
    </w:rPr>
  </w:style>
  <w:style w:type="paragraph" w:customStyle="1" w:styleId="Tableboxsmall">
    <w:name w:val="Table box small"/>
    <w:basedOn w:val="Normal"/>
    <w:rsid w:val="00480CC4"/>
    <w:pPr>
      <w:spacing w:before="60" w:after="60"/>
    </w:pPr>
    <w:rPr>
      <w:rFonts w:ascii="Tahoma" w:eastAsia="Times New Roman" w:hAnsi="Tahoma" w:cs="Tahoma"/>
      <w:bCs/>
      <w:sz w:val="16"/>
      <w:lang w:val="en-GB"/>
    </w:rPr>
  </w:style>
  <w:style w:type="paragraph" w:customStyle="1" w:styleId="Tabtext10fett">
    <w:name w:val="Tabtext10fett"/>
    <w:basedOn w:val="Normal"/>
    <w:rsid w:val="00480CC4"/>
    <w:pPr>
      <w:spacing w:before="60" w:after="60"/>
    </w:pPr>
    <w:rPr>
      <w:rFonts w:ascii="Arial" w:eastAsia="Times New Roman" w:hAnsi="Arial" w:cs="Times New Roman"/>
      <w:b/>
      <w:sz w:val="20"/>
      <w:szCs w:val="20"/>
      <w:lang w:val="de-DE" w:eastAsia="de-DE"/>
    </w:rPr>
  </w:style>
  <w:style w:type="paragraph" w:customStyle="1" w:styleId="Texto">
    <w:name w:val="Texto"/>
    <w:basedOn w:val="Normal"/>
    <w:link w:val="TextoChar"/>
    <w:rsid w:val="004D7052"/>
    <w:pPr>
      <w:spacing w:before="40" w:after="40"/>
    </w:pPr>
    <w:rPr>
      <w:rFonts w:ascii="Arial" w:eastAsia="Times New Roman" w:hAnsi="Arial" w:cs="Times New Roman"/>
      <w:sz w:val="20"/>
      <w:szCs w:val="20"/>
      <w:lang w:val="pt-BR" w:eastAsia="pt-BR"/>
    </w:rPr>
  </w:style>
  <w:style w:type="character" w:customStyle="1" w:styleId="TextoChar">
    <w:name w:val="Texto Char"/>
    <w:basedOn w:val="DefaultParagraphFont"/>
    <w:link w:val="Texto"/>
    <w:locked/>
    <w:rsid w:val="004D7052"/>
    <w:rPr>
      <w:rFonts w:ascii="Arial" w:eastAsia="Times New Roman" w:hAnsi="Arial" w:cs="Times New Roman"/>
      <w:sz w:val="20"/>
      <w:szCs w:val="20"/>
      <w:lang w:val="pt-BR" w:eastAsia="pt-BR"/>
    </w:rPr>
  </w:style>
  <w:style w:type="character" w:customStyle="1" w:styleId="TableTextChar">
    <w:name w:val="Table Text Char"/>
    <w:link w:val="TableText"/>
    <w:uiPriority w:val="99"/>
    <w:rsid w:val="001B566D"/>
    <w:rPr>
      <w:rFonts w:ascii="Calibri" w:eastAsia="Times New Roman" w:hAnsi="Calibri" w:cs="Times New Roman"/>
      <w:sz w:val="20"/>
      <w:szCs w:val="48"/>
      <w:lang w:val="en-GB"/>
    </w:rPr>
  </w:style>
  <w:style w:type="paragraph" w:customStyle="1" w:styleId="TableHeaders">
    <w:name w:val="Table Headers"/>
    <w:basedOn w:val="Normal"/>
    <w:uiPriority w:val="99"/>
    <w:rsid w:val="001B566D"/>
    <w:pPr>
      <w:spacing w:before="120" w:after="60"/>
    </w:pPr>
    <w:rPr>
      <w:rFonts w:ascii="Arial" w:eastAsia="MS Mincho" w:hAnsi="Arial" w:cs="Arial"/>
      <w:b/>
      <w:bCs/>
      <w:sz w:val="20"/>
    </w:rPr>
  </w:style>
  <w:style w:type="paragraph" w:customStyle="1" w:styleId="StyleStyleHeading3Univers45LightBoldLeft127cmHangin">
    <w:name w:val="Style Style Heading 3 + Univers 45 Light Bold Left:  1.27 cm Hangin..."/>
    <w:basedOn w:val="Normal"/>
    <w:uiPriority w:val="99"/>
    <w:rsid w:val="001B566D"/>
    <w:pPr>
      <w:numPr>
        <w:ilvl w:val="2"/>
        <w:numId w:val="8"/>
      </w:numPr>
    </w:pPr>
    <w:rPr>
      <w:rFonts w:ascii="Arial" w:eastAsia="Times New Roman" w:hAnsi="Arial" w:cs="Times New Roman"/>
      <w:sz w:val="20"/>
      <w:szCs w:val="20"/>
      <w:lang w:val="en-AU" w:eastAsia="ja-JP"/>
    </w:rPr>
  </w:style>
  <w:style w:type="table" w:customStyle="1" w:styleId="ADMTable1">
    <w:name w:val="ADM Table1"/>
    <w:basedOn w:val="TableNormal"/>
    <w:next w:val="TableTheme"/>
    <w:uiPriority w:val="99"/>
    <w:rsid w:val="00906F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color w:val="FFFFFF"/>
        <w:sz w:val="28"/>
      </w:rPr>
      <w:tblPr/>
      <w:tcPr>
        <w:shd w:val="clear" w:color="auto" w:fill="10069F"/>
      </w:tcPr>
    </w:tblStylePr>
  </w:style>
  <w:style w:type="table" w:customStyle="1" w:styleId="AuroraBasicTable">
    <w:name w:val="Aurora Basic Table"/>
    <w:basedOn w:val="TableTheme"/>
    <w:uiPriority w:val="99"/>
    <w:rsid w:val="00906F47"/>
    <w:rPr>
      <w:sz w:val="20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BFBFBF" w:themeColor="background1" w:themeShade="BF"/>
        <w:insideV w:val="none" w:sz="0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10069F" w:themeFill="accent1"/>
      </w:tcPr>
    </w:tblStylePr>
  </w:style>
  <w:style w:type="table" w:styleId="GridTable1Light-Accent5">
    <w:name w:val="Grid Table 1 Light Accent 5"/>
    <w:basedOn w:val="TableNormal"/>
    <w:uiPriority w:val="46"/>
    <w:rsid w:val="00E31B96"/>
    <w:pPr>
      <w:ind w:left="360" w:hanging="360"/>
    </w:pPr>
    <w:rPr>
      <w:sz w:val="22"/>
      <w:szCs w:val="22"/>
    </w:rPr>
    <w:tblPr>
      <w:tblStyleRowBandSize w:val="1"/>
      <w:tblStyleColBandSize w:val="1"/>
      <w:tblBorders>
        <w:top w:val="single" w:sz="4" w:space="0" w:color="E4ECFA" w:themeColor="accent5" w:themeTint="66"/>
        <w:left w:val="single" w:sz="4" w:space="0" w:color="E4ECFA" w:themeColor="accent5" w:themeTint="66"/>
        <w:bottom w:val="single" w:sz="4" w:space="0" w:color="E4ECFA" w:themeColor="accent5" w:themeTint="66"/>
        <w:right w:val="single" w:sz="4" w:space="0" w:color="E4ECFA" w:themeColor="accent5" w:themeTint="66"/>
        <w:insideH w:val="single" w:sz="4" w:space="0" w:color="E4ECFA" w:themeColor="accent5" w:themeTint="66"/>
        <w:insideV w:val="single" w:sz="4" w:space="0" w:color="E4ECF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7E3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7E3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937DE1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table" w:styleId="TableGridLight">
    <w:name w:val="Grid Table Light"/>
    <w:basedOn w:val="TableNormal"/>
    <w:uiPriority w:val="40"/>
    <w:rsid w:val="00C2354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Strong">
    <w:name w:val="Strong"/>
    <w:basedOn w:val="DefaultParagraphFont"/>
    <w:uiPriority w:val="22"/>
    <w:qFormat/>
    <w:rsid w:val="00926D19"/>
    <w:rPr>
      <w:b/>
      <w:bCs/>
    </w:rPr>
  </w:style>
  <w:style w:type="table" w:styleId="GridTable1Light-Accent6">
    <w:name w:val="Grid Table 1 Light Accent 6"/>
    <w:basedOn w:val="TableNormal"/>
    <w:uiPriority w:val="46"/>
    <w:rsid w:val="003F20CC"/>
    <w:tblPr>
      <w:tblStyleRowBandSize w:val="1"/>
      <w:tblStyleColBandSize w:val="1"/>
      <w:tblBorders>
        <w:top w:val="single" w:sz="4" w:space="0" w:color="F3EFF9" w:themeColor="accent6" w:themeTint="66"/>
        <w:left w:val="single" w:sz="4" w:space="0" w:color="F3EFF9" w:themeColor="accent6" w:themeTint="66"/>
        <w:bottom w:val="single" w:sz="4" w:space="0" w:color="F3EFF9" w:themeColor="accent6" w:themeTint="66"/>
        <w:right w:val="single" w:sz="4" w:space="0" w:color="F3EFF9" w:themeColor="accent6" w:themeTint="66"/>
        <w:insideH w:val="single" w:sz="4" w:space="0" w:color="F3EFF9" w:themeColor="accent6" w:themeTint="66"/>
        <w:insideV w:val="single" w:sz="4" w:space="0" w:color="F3EFF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EE7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7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oSpacingChar">
    <w:name w:val="No Spacing Char"/>
    <w:basedOn w:val="DefaultParagraphFont"/>
    <w:link w:val="NoSpacing"/>
    <w:uiPriority w:val="1"/>
    <w:rsid w:val="00942BA9"/>
    <w:rPr>
      <w:rFonts w:ascii="Calibri" w:eastAsia="Times New Roman" w:hAnsi="Calibri" w:cs="Times New Roman"/>
      <w:sz w:val="22"/>
      <w:szCs w:val="20"/>
    </w:rPr>
  </w:style>
  <w:style w:type="character" w:customStyle="1" w:styleId="normaltextrun">
    <w:name w:val="normaltextrun"/>
    <w:basedOn w:val="DefaultParagraphFont"/>
    <w:rsid w:val="002A2CA0"/>
  </w:style>
  <w:style w:type="character" w:styleId="Mention">
    <w:name w:val="Mention"/>
    <w:basedOn w:val="DefaultParagraphFont"/>
    <w:uiPriority w:val="99"/>
    <w:unhideWhenUsed/>
    <w:rsid w:val="00437B8E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6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1434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27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63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9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9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9475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84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17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71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26" Type="http://schemas.openxmlformats.org/officeDocument/2006/relationships/hyperlink" Target="https://kimberlyclark.sharepoint.com/:v:/r/sites/i797/Learning%20Document%20Library/STP_SIC_S4_How%20to%20Submit%20Vendor%20Acknowledgment%20of%20PO%20in%20CSP_BSL_EN.mp4?csf=1&amp;web=1&amp;e=74fzJU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25" Type="http://schemas.openxmlformats.org/officeDocument/2006/relationships/hyperlink" Target="https://kimberlyclark.sharepoint.com/:w:/r/sites/i797/Learning%20Document%20Library/STP_S4_QRC_How%20to%20Navigate%20and%20Use%20Coupa%20Supplier%20Portal_NA_EN.docx?d=w857c929c292a4c3dad98a2a233225bd8&amp;csf=1&amp;web=1&amp;e=MUQ99V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sv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ish.joseph\Desktop\Templates%20New\Accenture_A4_Corporate_Template_Graphik%20-%20V20200526.dotx" TargetMode="External"/></Relationships>
</file>

<file path=word/theme/theme1.xml><?xml version="1.0" encoding="utf-8"?>
<a:theme xmlns:a="http://schemas.openxmlformats.org/drawingml/2006/main" name="Aurora">
  <a:themeElements>
    <a:clrScheme name="Aurora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10069F"/>
      </a:accent1>
      <a:accent2>
        <a:srgbClr val="753BBD"/>
      </a:accent2>
      <a:accent3>
        <a:srgbClr val="33D196"/>
      </a:accent3>
      <a:accent4>
        <a:srgbClr val="EE3744"/>
      </a:accent4>
      <a:accent5>
        <a:srgbClr val="BED2F3"/>
      </a:accent5>
      <a:accent6>
        <a:srgbClr val="E3D8F2"/>
      </a:accent6>
      <a:hlink>
        <a:srgbClr val="DBF7EE"/>
      </a:hlink>
      <a:folHlink>
        <a:srgbClr val="FCD7D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F5F51A125FA84BADF477DECC4E773C" ma:contentTypeVersion="16" ma:contentTypeDescription="Create a new document." ma:contentTypeScope="" ma:versionID="c23e637f46a45af0943c58d677363393">
  <xsd:schema xmlns:xsd="http://www.w3.org/2001/XMLSchema" xmlns:xs="http://www.w3.org/2001/XMLSchema" xmlns:p="http://schemas.microsoft.com/office/2006/metadata/properties" xmlns:ns2="b1b8050f-48a1-4459-b1e1-2b18f792d2b0" xmlns:ns3="d23bfa54-ea21-400c-982d-3bd3ff38a8ba" xmlns:ns4="e8efdb80-ccf6-4ea1-983d-0bd9de6abba1" targetNamespace="http://schemas.microsoft.com/office/2006/metadata/properties" ma:root="true" ma:fieldsID="bf13b1d5bb35bedaadab60e71cadf17c" ns2:_="" ns3:_="" ns4:_="">
    <xsd:import namespace="b1b8050f-48a1-4459-b1e1-2b18f792d2b0"/>
    <xsd:import namespace="d23bfa54-ea21-400c-982d-3bd3ff38a8ba"/>
    <xsd:import namespace="e8efdb80-ccf6-4ea1-983d-0bd9de6abb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1BusinessProcess" minOccurs="0"/>
                <xsd:element ref="ns2:L2BusinessProcess" minOccurs="0"/>
                <xsd:element ref="ns2:L3BusinessProcess" minOccurs="0"/>
                <xsd:element ref="ns2:L4BusinessProcess" minOccurs="0"/>
                <xsd:element ref="ns2:Region" minOccurs="0"/>
                <xsd:element ref="ns2:LearningContentType" minOccurs="0"/>
                <xsd:element ref="ns2:ContentOwner" minOccurs="0"/>
                <xsd:element ref="ns2:Release" minOccurs="0"/>
                <xsd:element ref="ns2:System" minOccurs="0"/>
                <xsd:element ref="ns2:DocumentStatus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b8050f-48a1-4459-b1e1-2b18f792d2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1BusinessProcess" ma:index="10" nillable="true" ma:displayName="L1 Business Process" ma:format="Dropdown" ma:internalName="L1BusinessProces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ustomer Collaboration"/>
                    <xsd:enumeration value="Customer Solutions (Order to Cash)"/>
                    <xsd:enumeration value="Data &amp; Analytics"/>
                    <xsd:enumeration value="Design to Market"/>
                    <xsd:enumeration value="FP&amp;A"/>
                    <xsd:enumeration value="Insights to Actions"/>
                    <xsd:enumeration value="Market to Order"/>
                    <xsd:enumeration value="Plan to Deliver"/>
                    <xsd:enumeration value="Record to Report"/>
                    <xsd:enumeration value="Source to Pay"/>
                    <xsd:enumeration value="Tax"/>
                    <xsd:enumeration value="All"/>
                  </xsd:restriction>
                </xsd:simpleType>
              </xsd:element>
            </xsd:sequence>
          </xsd:extension>
        </xsd:complexContent>
      </xsd:complexType>
    </xsd:element>
    <xsd:element name="L2BusinessProcess" ma:index="11" nillable="true" ma:displayName="L2 Business Process" ma:format="Dropdown" ma:internalName="L2BusinessProces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ounts Receivables"/>
                    <xsd:enumeration value="Advanced Analytics"/>
                    <xsd:enumeration value="Business Planning"/>
                    <xsd:enumeration value="Channel Foundation"/>
                    <xsd:enumeration value="Consolidation &amp; External Reporting"/>
                    <xsd:enumeration value="Consumer Analytics"/>
                    <xsd:enumeration value="Consumer Execution"/>
                    <xsd:enumeration value="Consumer Interaction"/>
                    <xsd:enumeration value="Corporate Treasury"/>
                    <xsd:enumeration value="Customer Analytics"/>
                    <xsd:enumeration value="Customer Billing"/>
                    <xsd:enumeration value="Customer Execution"/>
                    <xsd:enumeration value="Customer Interaction"/>
                    <xsd:enumeration value="Customer Strategy"/>
                    <xsd:enumeration value="Environmental Health and Safety"/>
                    <xsd:enumeration value="Financial Accounting"/>
                    <xsd:enumeration value="Freight &amp; Compliance"/>
                    <xsd:enumeration value="Integrated Business Planning"/>
                    <xsd:enumeration value="Intercompany Accounting"/>
                    <xsd:enumeration value="Inventory Accounting"/>
                    <xsd:enumeration value="Invoice to Pay"/>
                    <xsd:enumeration value="Management Reporting"/>
                    <xsd:enumeration value="Manufacturing"/>
                    <xsd:enumeration value="Marketing"/>
                    <xsd:enumeration value="Master Data Management"/>
                    <xsd:enumeration value="Operational Reporting"/>
                    <xsd:enumeration value="Planning"/>
                    <xsd:enumeration value="Pricing"/>
                    <xsd:enumeration value="Procure to Order"/>
                    <xsd:enumeration value="Product Lifecycle Management"/>
                    <xsd:enumeration value="Products and Assets"/>
                    <xsd:enumeration value="Quality Management"/>
                    <xsd:enumeration value="Research &amp; Development"/>
                    <xsd:enumeration value="Sales Execution"/>
                    <xsd:enumeration value="Sales Planning"/>
                    <xsd:enumeration value="Source to Contract"/>
                    <xsd:enumeration value="Supplier Integration &amp; Collaboration"/>
                    <xsd:enumeration value="Tax"/>
                    <xsd:enumeration value="Tax Compliance"/>
                    <xsd:enumeration value="Track, Trace &amp; Sustainment"/>
                    <xsd:enumeration value="Trade Marketing &amp; Investment"/>
                    <xsd:enumeration value="Treasury Operations"/>
                    <xsd:enumeration value="Warehousing"/>
                  </xsd:restriction>
                </xsd:simpleType>
              </xsd:element>
            </xsd:sequence>
          </xsd:extension>
        </xsd:complexContent>
      </xsd:complexType>
    </xsd:element>
    <xsd:element name="L3BusinessProcess" ma:index="12" nillable="true" ma:displayName="L3 Business Process" ma:format="Dropdown" ma:internalName="L3BusinessProces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ruals"/>
                    <xsd:enumeration value="Acquire &amp; Create Assets"/>
                    <xsd:enumeration value="Aloocations"/>
                    <xsd:enumeration value="AR/VR &amp; Gaming"/>
                    <xsd:enumeration value="Batch Management"/>
                    <xsd:enumeration value="Brand &amp; Category Management"/>
                    <xsd:enumeration value="Brand Channels"/>
                    <xsd:enumeration value="Brand/Category Profitability Analytics"/>
                    <xsd:enumeration value="Business Partner Master Data"/>
                    <xsd:enumeration value="Buy Channel Management"/>
                    <xsd:enumeration value="Campaign Delivery &amp; Management"/>
                    <xsd:enumeration value="Capital Markets"/>
                    <xsd:enumeration value="Cash Management"/>
                    <xsd:enumeration value="Compliance &amp; Regulations"/>
                    <xsd:enumeration value="Component Cost Management"/>
                    <xsd:enumeration value="Concept Fulfillment"/>
                    <xsd:enumeration value="Concept Ideation"/>
                    <xsd:enumeration value="Connected Devices &amp; Digital"/>
                    <xsd:enumeration value="Consolidation"/>
                    <xsd:enumeration value="Customer Data Management"/>
                    <xsd:enumeration value="Consumer Pricing &amp; Promotion"/>
                    <xsd:enumeration value="Consumer Services Management"/>
                    <xsd:enumeration value="Content Management"/>
                    <xsd:enumeration value="Content Publication &amp; Delivery"/>
                    <xsd:enumeration value="Contract Lifecycle Management"/>
                    <xsd:enumeration value="Cost Accounting"/>
                    <xsd:enumeration value="Cost Accounting"/>
                    <xsd:enumeration value="Credit &amp; Debit"/>
                    <xsd:enumeration value="Cross Company Code Posting"/>
                    <xsd:enumeration value="Customer Billing"/>
                    <xsd:enumeration value="Customer Contact Center"/>
                    <xsd:enumeration value="Customer Payment Portal"/>
                    <xsd:enumeration value="Customer Returns"/>
                    <xsd:enumeration value="Customer Segmentation"/>
                    <xsd:enumeration value="Customer Self-Service Portal"/>
                    <xsd:enumeration value="Customer Engagement"/>
                    <xsd:enumeration value="Data Support for Tax Provision"/>
                    <xsd:enumeration value="Demand Planning"/>
                    <xsd:enumeration value="Detailed Production Scheduling"/>
                    <xsd:enumeration value="Digital Asset Management"/>
                    <xsd:enumeration value="Direct Procurement"/>
                    <xsd:enumeration value="Direct Tax"/>
                    <xsd:enumeration value="Discounts &amp; Rebates"/>
                    <xsd:enumeration value="Dispute Management"/>
                    <xsd:enumeration value="Distributor Channel Insights"/>
                    <xsd:enumeration value="E2E Inventory Optimization"/>
                    <xsd:enumeration value="eCommerce (B2C)"/>
                    <xsd:enumeration value="Ecosystem Innovation"/>
                    <xsd:enumeration value="Environment, Health &amp; Safety"/>
                    <xsd:enumeration value="Experience Management"/>
                    <xsd:enumeration value="External Reporting"/>
                    <xsd:enumeration value="Finance Advanced Analytics"/>
                    <xsd:enumeration value="Finance Master Data"/>
                    <xsd:enumeration value="Finance Management Reports"/>
                    <xsd:enumeration value="Finance Operational Reports"/>
                    <xsd:enumeration value="Forecast Collaboration"/>
                    <xsd:enumeration value="Forecasting"/>
                    <xsd:enumeration value="Foreign Exchange"/>
                    <xsd:enumeration value="Freight Settlement"/>
                    <xsd:enumeration value="FX Exposure"/>
                    <xsd:enumeration value="General Ledger Accounting"/>
                    <xsd:enumeration value="Global Trade"/>
                    <xsd:enumeration value="Goods Issue"/>
                    <xsd:enumeration value="In House Bank"/>
                    <xsd:enumeration value="Inbound Logistics"/>
                    <xsd:enumeration value="Inbound Supply Assurance"/>
                    <xsd:enumeration value="Indirect Tax"/>
                    <xsd:enumeration value="Interactions (Social Media, Email, etc.)"/>
                    <xsd:enumeration value="Intercompany Netting"/>
                    <xsd:enumeration value="Intercompany Processing"/>
                    <xsd:enumeration value="Inventory Collaboration"/>
                    <xsd:enumeration value="Inventory Cost Accounting"/>
                    <xsd:enumeration value="Inventory Management &amp; Control"/>
                    <xsd:enumeration value="Inventory Accounting"/>
                    <xsd:enumeration value="Invoice Processing &amp; Accounting"/>
                    <xsd:enumeration value="Lease Accounting"/>
                    <xsd:enumeration value="Loyalty &amp; Rewards"/>
                    <xsd:enumeration value="Mantain Assets"/>
                    <xsd:enumeration value="Manage Projects"/>
                    <xsd:enumeration value="Manage Recipes"/>
                    <xsd:enumeration value="Management Reporting"/>
                    <xsd:enumeration value="Manufacturing Tracking &amp; Tracing"/>
                    <xsd:enumeration value="Market &amp; Consumer Insight"/>
                    <xsd:enumeration value="Market Commercial Strategic Planning"/>
                    <xsd:enumeration value="Marketing Analytics"/>
                    <xsd:enumeration value="Marketing Resource Management"/>
                    <xsd:enumeration value="Material Master Data"/>
                    <xsd:enumeration value="Media Management &amp; Advertising"/>
                    <xsd:enumeration value="Merchandizing Analytics"/>
                    <xsd:enumeration value="Multi-Channel Order Management"/>
                    <xsd:enumeration value="Non-Digital Interaction"/>
                    <xsd:enumeration value="Omni-Channel Analytics"/>
                    <xsd:enumeration value="Order &amp; Logistics Collaboration"/>
                    <xsd:enumeration value="Order Management"/>
                    <xsd:enumeration value="Order Management (Indirect &amp; Services)"/>
                    <xsd:enumeration value="Outbound Logistics"/>
                    <xsd:enumeration value="Period-End Close"/>
                    <xsd:enumeration value="Personalization / Targeting"/>
                    <xsd:enumeration value="Physical Inventory"/>
                    <xsd:enumeration value="Plant Maintenance"/>
                    <xsd:enumeration value="PLM &amp; Strategy"/>
                    <xsd:enumeration value="Post Event Analytics"/>
                    <xsd:enumeration value="Pricing Management"/>
                    <xsd:enumeration value="Pricing Planning"/>
                    <xsd:enumeration value="Product Availability"/>
                    <xsd:enumeration value="Product Cost Execution"/>
                    <xsd:enumeration value="Product Development &amp; Management"/>
                    <xsd:enumeration value="Product Information Management"/>
                    <xsd:enumeration value="Product Safety"/>
                    <xsd:enumeration value="Product Cost Planning"/>
                    <xsd:enumeration value="Production Execution"/>
                    <xsd:enumeration value="Quality Assurance"/>
                    <xsd:enumeration value="Quality Control"/>
                    <xsd:enumeration value="R&amp;D Portfolio Management"/>
                    <xsd:enumeration value="Receivables Accounting"/>
                    <xsd:enumeration value="Record Payroll"/>
                    <xsd:enumeration value="Record Product Cost"/>
                    <xsd:enumeration value="Requisition Management (Indirect &amp; Services)"/>
                    <xsd:enumeration value="Retail Execution Analytics"/>
                    <xsd:enumeration value="Retire Assets"/>
                    <xsd:enumeration value="Returns Management"/>
                    <xsd:enumeration value="Returns Processing"/>
                    <xsd:enumeration value="S&amp;OP/iS&amp;OP"/>
                    <xsd:enumeration value="Sales &amp; Operations Execution"/>
                    <xsd:enumeration value="Sales Forecast"/>
                    <xsd:enumeration value="Segment Profitability Planning"/>
                    <xsd:enumeration value="Service Strategy (VMI, CMI, CPFR)"/>
                    <xsd:enumeration value="Short Term Demand Planning"/>
                    <xsd:enumeration value="Sourcing"/>
                    <xsd:enumeration value="Special Procurement (Incl. Subcontracting)"/>
                    <xsd:enumeration value="Specification &amp; Innovation Management"/>
                    <xsd:enumeration value="Spend Analysis &amp; Saving Management"/>
                    <xsd:enumeration value="Statutory Tax"/>
                    <xsd:enumeration value="Store Operations"/>
                    <xsd:enumeration value="Strategic Category Management"/>
                    <xsd:enumeration value="Strategic Materials Planning"/>
                    <xsd:enumeration value="Strategic Planning"/>
                    <xsd:enumeration value="Supplier Onboarding"/>
                    <xsd:enumeration value="Supplier Performance Management"/>
                    <xsd:enumeration value="Supplier Relationship Management"/>
                    <xsd:enumeration value="Supplier Risk Management"/>
                    <xsd:enumeration value="Supply Chain Advanced Analytics"/>
                    <xsd:enumeration value="Supply Chain Mmgt Reports"/>
                    <xsd:enumeration value="Supply Chain Operational Reporting"/>
                    <xsd:enumeration value="Supply Network Planning"/>
                    <xsd:enumeration value="Supply Network Scheduling"/>
                    <xsd:enumeration value="Sustainability"/>
                    <xsd:enumeration value="Tax Provisions"/>
                    <xsd:enumeration value="Trade Investment Planning"/>
                    <xsd:enumeration value="Trade Marketing"/>
                    <xsd:enumeration value="Trade Promotion Management"/>
                    <xsd:enumeration value="Trade Promotions Optimization"/>
                    <xsd:enumeration value="Transfer Pricing Policy"/>
                    <xsd:enumeration value="Transfer Pricing"/>
                    <xsd:enumeration value="Transportation Execution (Inbound &amp; Outbound)"/>
                    <xsd:enumeration value="Transportation Planning (Inbound &amp; Outbound)"/>
                    <xsd:enumeration value="Travel &amp; Expense"/>
                    <xsd:enumeration value="Voice of Consumer"/>
                    <xsd:enumeration value="Warehouse Management"/>
                    <xsd:enumeration value="Consumer &amp; Social Insight"/>
                    <xsd:enumeration value="Content Release Management"/>
                    <xsd:enumeration value="Cost Reduction Initiatives &amp; Cost to Serve"/>
                    <xsd:enumeration value="Credit Management"/>
                    <xsd:enumeration value="Customer Health Management"/>
                    <xsd:enumeration value="Web Front End"/>
                  </xsd:restriction>
                </xsd:simpleType>
              </xsd:element>
            </xsd:sequence>
          </xsd:extension>
        </xsd:complexContent>
      </xsd:complexType>
    </xsd:element>
    <xsd:element name="L4BusinessProcess" ma:index="13" nillable="true" ma:displayName="L4 Business Process" ma:format="Dropdown" ma:internalName="L4BusinessProces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ount Management"/>
                    <xsd:enumeration value="Accounting &amp; Asseet Management"/>
                    <xsd:enumeration value="Accounting Document Processing"/>
                    <xsd:enumeration value="Accural Engine Ma nual Accrual"/>
                    <xsd:enumeration value="Adhoc Inspection / Manual Inspection"/>
                    <xsd:enumeration value="Advanced Return Management"/>
                    <xsd:enumeration value="Agencies &amp; Distributor"/>
                    <xsd:enumeration value="Align Supply Plan with Inventory"/>
                    <xsd:enumeration value="Alternative Based Confirmation"/>
                    <xsd:enumeration value="Analyze &amp; Simulate"/>
                    <xsd:enumeration value="Annual Account Planning"/>
                    <xsd:enumeration value="Annual Planning Process"/>
                    <xsd:enumeration value="Apply Pricing Policy"/>
                    <xsd:enumeration value="Assess Continuous Improvement"/>
                    <xsd:enumeration value="Asset Accounting Acquisition"/>
                    <xsd:enumeration value="Asset Accounting Mater Data"/>
                    <xsd:enumeration value="Asser Accounting Valudation"/>
                    <xsd:enumeration value="Asset Acquisition from Purchasing"/>
                    <xsd:enumeration value="Asset Breakdown Maintenance"/>
                    <xsd:enumeration value="Asset Management"/>
                    <xsd:enumeration value="Asset Month-End Closing"/>
                    <xsd:enumeration value="Asset Retirement"/>
                    <xsd:enumeration value="Asset Under Construction"/>
                    <xsd:enumeration value="Asset Year-End Closing"/>
                    <xsd:enumeration value="Assortment Optimization"/>
                    <xsd:enumeration value="Audience Targeting"/>
                    <xsd:enumeration value="Automatic Credit Check"/>
                    <xsd:enumeration value="Back Order Processing"/>
                    <xsd:enumeration value="Bad Debt"/>
                    <xsd:enumeration value="Batch Traceability"/>
                    <xsd:enumeration value="Bottom-up Replanning of Supply"/>
                    <xsd:enumeration value="Brand Category Profitability"/>
                    <xsd:enumeration value="Brand Visualization &amp; Consistency"/>
                    <xsd:enumeration value="Brandsites &amp; MObile Apps"/>
                    <xsd:enumeration value="Buy Channel Management"/>
                    <xsd:enumeration value="Calculation of Credit Score, Risk Class &amp; Credit Limit"/>
                    <xsd:enumeration value="Campaign Management"/>
                    <xsd:enumeration value="Cancel Sales Order"/>
                    <xsd:enumeration value="Capture Customer Sales Order"/>
                    <xsd:enumeration value="Carbon &amp; Water Footprint Sustainment"/>
                    <xsd:enumeration value="Carrier Performance Management"/>
                    <xsd:enumeration value="Case Management"/>
                    <xsd:enumeration value="Catalog Content Management"/>
                    <xsd:enumeration value="Catalog Management"/>
                    <xsd:enumeration value="Central &amp; Mill Store Operation"/>
                    <xsd:enumeration value="Certificate of Analysis (inbound)"/>
                    <xsd:enumeration value="Certificate of Analysis (outbound)"/>
                    <xsd:enumeration value="Change Budget"/>
                    <xsd:enumeration value="Change Sales Order"/>
                    <xsd:enumeration value="Change Tolerance Limit"/>
                    <xsd:enumeration value="Change WBSE"/>
                    <xsd:enumeration value="Chargeback Claims"/>
                    <xsd:enumeration value="Chart of Accounts"/>
                    <xsd:enumeration value="Check Product Availability"/>
                    <xsd:enumeration value="Checkout Redemption"/>
                    <xsd:enumeration value="Clearing"/>
                    <xsd:enumeration value="Collaborate"/>
                    <xsd:enumeration value="Collections Processing"/>
                    <xsd:enumeration value="Committment Management"/>
                    <xsd:enumeration value="Company (Trading Partner) Maintenance"/>
                    <xsd:enumeration value="Compliance Management"/>
                    <xsd:enumeration value="Compliance Reporting"/>
                    <xsd:enumeration value="Computer Telephony Integration"/>
                    <xsd:enumeration value="Conduct Demand Review"/>
                    <xsd:enumeration value="Conduct Supply Review"/>
                    <xsd:enumeration value="Conduct Management Business"/>
                    <xsd:enumeration value="Consumer Profile &amp; Insights"/>
                    <xsd:enumeration value="Consumer Relationship Manager"/>
                    <xsd:enumeration value="Content Analytics"/>
                    <xsd:enumeration value="Content Delivery"/>
                    <xsd:enumeration value="Content Delivery Network"/>
                    <xsd:enumeration value="Content Management Platform"/>
                    <xsd:enumeration value="Content Publishing Platform"/>
                    <xsd:enumeration value="Content Syndication Platform"/>
                    <xsd:enumeration value="Contract Lifecycle Management"/>
                    <xsd:enumeration value="Contract Management"/>
                    <xsd:enumeration value="Contract Template Management"/>
                    <xsd:enumeration value="Cost Center Group &amp; Hierarchy"/>
                    <xsd:enumeration value="Cost Center Maintenance"/>
                    <xsd:enumeration value="Cost Elements Group &amp; Hierarchy"/>
                    <xsd:enumeration value="Cost Elements Maintenance"/>
                    <xsd:enumeration value="Cost Management"/>
                    <xsd:enumeration value="Cost Reduction Opportunity Identified"/>
                    <xsd:enumeration value="Create Budgeet"/>
                    <xsd:enumeration value="Create Credit &amp; Debit Memo Request"/>
                    <xsd:enumeration value="Create Number Range for Budget"/>
                    <xsd:enumeration value="Create Sales Order"/>
                    <xsd:enumeration value="Create Short Term Material Requirements Plan"/>
                    <xsd:enumeration value="Create Supply Chain Strategic"/>
                    <xsd:enumeration value="Create WBSE"/>
                    <xsd:enumeration value="Credit Management Reporting"/>
                    <xsd:enumeration value="Cross Channel Marketing"/>
                    <xsd:enumeration value="Cross-Company Code Document Processing"/>
                    <xsd:enumeration value="Customer Account Management"/>
                    <xsd:enumeration value="Customer Account Planning"/>
                    <xsd:enumeration value="Customer Hierarchy Maintenance"/>
                    <xsd:enumeration value="Customer Inventory Strategy (VMI vs CMI vs CPFR)"/>
                    <xsd:enumeration value="Customer LEvel Scorecard Design"/>
                    <xsd:enumeration value="Customer Maintenance"/>
                    <xsd:enumeration value="Customer SErvice"/>
                    <xsd:enumeration value="Customer Touchpoints"/>
                    <xsd:enumeration value="Customs Management"/>
                    <xsd:enumeration value="Cycle Count"/>
                    <xsd:enumeration value="Dangerous Goods Management"/>
                    <xsd:enumeration value="Data Management"/>
                    <xsd:enumeration value="Decide &amp; Implement"/>
                    <xsd:enumeration value="Define Segmentation Methodology"/>
                    <xsd:enumeration value="Delete Renew Condition Contract"/>
                    <xsd:enumeration value="Develop Finance Projection"/>
                    <xsd:enumeration value="Develop Master Production Schedule (MPS)"/>
                    <xsd:enumeration value="Develop Materiarls Scenarios"/>
                    <xsd:enumeration value="Develop Pricing Policy &amp; Procedures"/>
                    <xsd:enumeration value="Device Content Management"/>
                    <xsd:enumeration value="Differential Billing"/>
                    <xsd:enumeration value="Digital Engagment"/>
                    <xsd:enumeration value="Digital Payment"/>
                    <xsd:enumeration value="Digital Shelf"/>
                    <xsd:enumeration value="Direct Material Miantenance"/>
                    <xsd:enumeration value="Direct Sales"/>
                    <xsd:enumeration value="Disaggregate Monthly Plan"/>
                    <xsd:enumeration value="Disclosure Management"/>
                    <xsd:enumeration value="Discrete Manufacturing"/>
                    <xsd:enumeration value="Dispute Case Opening"/>
                    <xsd:enumeration value="Dispute Case Processing"/>
                    <xsd:enumeration value="Dispute Closure Process"/>
                    <xsd:enumeration value="Distribution Analytics"/>
                    <xsd:enumeration value="Dynamic Action Tracking"/>
                    <xsd:enumeration value="Dynamic Pricing"/>
                    <xsd:enumeration value="EHS Audit Management"/>
                    <xsd:enumeration value="EHS Health &amp; Safety"/>
                    <xsd:enumeration value="EHS Incident Management"/>
                    <xsd:enumeration value="Email marekting"/>
                    <xsd:enumeration value="Environment Management"/>
                    <xsd:enumeration value="Ethical Sourcing"/>
                    <xsd:enumeration value="Evaluate Plant Maintenance Performance"/>
                    <xsd:enumeration value="Experimental"/>
                    <xsd:enumeration value="Extract Data from S4 for Tax Provision"/>
                    <xsd:enumeration value="Facilities Management"/>
                    <xsd:enumeration value="File Management"/>
                    <xsd:enumeration value="Finance Enterprise Structure"/>
                    <xsd:enumeration value="Finance Master Data"/>
                    <xsd:enumeration value="Financial &amp; Capacity Planning"/>
                    <xsd:enumeration value="Financial Statement Versions &amp; Item Maintenance"/>
                    <xsd:enumeration value="Freight Cost &amp; Settlement"/>
                    <xsd:enumeration value="G/L Account Maintenance"/>
                    <xsd:enumeration value="Generate &amp; Publish Short-term Demand Plan"/>
                    <xsd:enumeration value="Generate Aggregate Strategic Requirements Forecast"/>
                    <xsd:enumeration value="Generate &amp; Publish Demand Plan"/>
                    <xsd:enumeration value="Generate Contract Manufacturing (CMO) Plan"/>
                    <xsd:enumeration value="Generate Distribution Requirements Plan (DRP)"/>
                    <xsd:enumeration value="Generate Material Requirement Plan"/>
                    <xsd:enumeration value="Generate Net Requirements"/>
                    <xsd:enumeration value="Generate New Product Forecast"/>
                    <xsd:enumeration value="Generate RCCP (rough cut capability plan) (production)"/>
                    <xsd:enumeration value="Generate RCCP (rough cut capability plan) (WH &amp; Transportation)"/>
                    <xsd:enumeration value="Generate short-term Demand Planning Signal (daily/weekly)"/>
                    <xsd:enumeration value="Generate Statistical Forecast"/>
                    <xsd:enumeration value="GL Clearing / Open Item Management"/>
                    <xsd:enumeration value="Group Reporting - Data Collection from GRDC"/>
                    <xsd:enumeration value="Group Reporting - Data from External System"/>
                    <xsd:enumeration value="Group Reporting - Financial Consolidation"/>
                    <xsd:enumeration value="Heterogeneity Management"/>
                    <xsd:enumeration value="Identify &amp; Prioritize Scenarios"/>
                    <xsd:enumeration value="Identify &amp; Resolve Mid to Long Term Exceptions"/>
                    <xsd:enumeration value="Identify Exceptions"/>
                    <xsd:enumeration value="Identify Supply Plan Scenarios"/>
                    <xsd:enumeration value="Inbound processing"/>
                    <xsd:enumeration value="Inbound Processing - Delivery Creation Process"/>
                    <xsd:enumeration value="Inbound Processing - External Receipts"/>
                    <xsd:enumeration value="Inbound Processing - Integration with Other Processes"/>
                    <xsd:enumeration value="Inbound Processing - other Receipts"/>
                    <xsd:enumeration value="Inbound Processing - Preparation"/>
                    <xsd:enumeration value="inbound Processing - Production"/>
                    <xsd:enumeration value="Inbound Processing - Putaway Execution"/>
                    <xsd:enumeration value="Inbound Processing - Putaway Planning"/>
                    <xsd:enumeration value="Inbound Processing - Reporting"/>
                    <xsd:enumeration value="Inbound Processing - Space Planning"/>
                    <xsd:enumeration value="Inbound Supply Assurance"/>
                    <xsd:enumeration value="Inbound Transportation execution"/>
                    <xsd:enumeration value="inbound Transportatoin Planning"/>
                    <xsd:enumeration value="Incorect Material Maintenance"/>
                    <xsd:enumeration value="Indirect Purchase Requisition Processing"/>
                    <xsd:enumeration value="Information Management"/>
                    <xsd:enumeration value="Inside Sales"/>
                    <xsd:enumeration value="Insights"/>
                    <xsd:enumeration value="Inspection &amp; Calibration"/>
                    <xsd:enumeration value="Integrate Customer Forecast"/>
                    <xsd:enumeration value="Integrate External Inputs/Assumptions into Demand Plan"/>
                    <xsd:enumeration value="Integrate Coupon System"/>
                    <xsd:enumeration value="Integrated Social Actions"/>
                    <xsd:enumeration value="Interaction Design"/>
                    <xsd:enumeration value="Intercompany Reconcoliation Process"/>
                    <xsd:enumeration value="Interface w/Front End System"/>
                    <xsd:enumeration value="Internal Order Maintenance"/>
                    <xsd:enumeration value="Internal Warehouse Activities"/>
                    <xsd:enumeration value="Inventory Collaboration &amp; Replenishment (Alerts, Exception Mgmt, Feedback Loop)"/>
                    <xsd:enumeration value="Invoice Customer"/>
                    <xsd:enumeration value="Invoice Processing"/>
                    <xsd:enumeration value="Language Translation &amp; Support"/>
                    <xsd:enumeration value="Lease Service Contract"/>
                    <xsd:enumeration value="Lease-In Accounting"/>
                    <xsd:enumeration value="Lease-out Accounting"/>
                    <xsd:enumeration value="Lease-Out for Sublease Accounting"/>
                    <xsd:enumeration value="Ledger-Specific Document Processing in Parallel Ledger"/>
                    <xsd:enumeration value="Legacy Asset Creation"/>
                    <xsd:enumeration value="Maintain Condition Contract"/>
                    <xsd:enumeration value="Maintenance Reporting"/>
                    <xsd:enumeration value="Manage Accounts"/>
                    <xsd:enumeration value="Manage Batches"/>
                    <xsd:enumeration value="Manage GBuckets"/>
                    <xsd:enumeration value="Manage Collections Organization Structure for BP"/>
                    <xsd:enumeration value="Manage Contract Manufacturing Organization (CMO) Plan"/>
                    <xsd:enumeration value="Manage Credit Organization &amp; BP Management"/>
                    <xsd:enumeration value="Manage Detailed Scheduling (frozen/slushy)"/>
                    <xsd:enumeration value="Manage Direct / Income Tax"/>
                    <xsd:enumeration value="Management Incoming Payments"/>
                    <xsd:enumeration value="Manage Initial Plan to be sequenced"/>
                    <xsd:enumeration value="Manage Inventory Plan"/>
                    <xsd:enumeration value="Manage New Product Supply Planning"/>
                    <xsd:enumeration value="Manage Outgoing Payments"/>
                    <xsd:enumeration value="Manage Plant Maintenance Master Data"/>
                    <xsd:enumeration value="Manage Portfolio &amp; Classification Hierarchy"/>
                    <xsd:enumeration value="Manage Quality from Production"/>
                    <xsd:enumeration value="Manage Quality in Delivery"/>
                    <xsd:enumeration value="Manage Quality in Procurement"/>
                    <xsd:enumeration value="Manage Quality Master Data"/>
                    <xsd:enumeration value="Manage Restricted Handling Materials"/>
                    <xsd:enumeration value="Manage Scheduling Optimization"/>
                    <xsd:enumeration value="Manage Stock Transfer (STO)"/>
                    <xsd:enumeration value="Manage VAT, Sales &amp; Usage Taxes"/>
                    <xsd:enumeration value="Management of Change"/>
                    <xsd:enumeration value="Manual Classical Accruals"/>
                    <xsd:enumeration value="Marketing Automation"/>
                    <xsd:enumeration value="Mass Email &amp; Campaign Management"/>
                    <xsd:enumeration value="Match Payments"/>
                    <xsd:enumeration value="Merchandizing Analytics"/>
                    <xsd:enumeration value="Military process"/>
                    <xsd:enumeration value="Mobile First and Responsive Design"/>
                    <xsd:enumeration value="Mobile Marketing"/>
                    <xsd:enumeration value="Monitoring"/>
                    <xsd:enumeration value="Multi-Channel Customer Interaction Center"/>
                    <xsd:enumeration value="Multilingual Capability"/>
                    <xsd:enumeration value="Navigation"/>
                    <xsd:enumeration value="Omni Channel Management"/>
                    <xsd:enumeration value="Omni Channel Marketing"/>
                    <xsd:enumeration value="Order Forecast and OTC, Logistics, and Transportation Collaboration (Alerts, Exception Mgmt, Feedback Loop)"/>
                    <xsd:enumeration value="Order Management"/>
                    <xsd:enumeration value="Order Management (Indirect &amp; Services)"/>
                    <xsd:enumeration value="Order on Behalf"/>
                    <xsd:enumeration value="Order Policy - Define Strategy and Analytics Approach"/>
                    <xsd:enumeration value="Order Receipt (Indirect &amp; Services)"/>
                    <xsd:enumeration value="Order Released to Floor"/>
                    <xsd:enumeration value="Organization Structure and Master Data"/>
                    <xsd:enumeration value="Other Accruals (excise duties royalties and other costs to be paid to 3rd parties)"/>
                    <xsd:enumeration value="Other AR Activities"/>
                    <xsd:enumeration value="Outbound Delivery Analytics and Reports"/>
                    <xsd:enumeration value="Outbound Delivery Confirmation Process"/>
                    <xsd:enumeration value="Outbound Delivery Creation Process"/>
                    <xsd:enumeration value="Outbound Delivery Execution Process"/>
                    <xsd:enumeration value="Outbound Delivery Planning Process"/>
                    <xsd:enumeration value="Outbound Integration"/>
                    <xsd:enumeration value="Outbound Processing"/>
                    <xsd:enumeration value="Outbound Transportation Execution"/>
                    <xsd:enumeration value="Outbound Transportation Planning"/>
                    <xsd:enumeration value="Packaging"/>
                    <xsd:enumeration value="Paid Advertising"/>
                    <xsd:enumeration value="Parked Documents"/>
                    <xsd:enumeration value="Pay my Bill"/>
                    <xsd:enumeration value="Payment Processing"/>
                    <xsd:enumeration value="Payments and Credits"/>
                    <xsd:enumeration value="Perform Bank Reconciliation"/>
                    <xsd:enumeration value="Perform Intercompany Netting and Payment Processing"/>
                    <xsd:enumeration value="Perform Management Reporting"/>
                    <xsd:enumeration value="Perform Tax provisioning"/>
                    <xsd:enumeration value="Period End Closing for Plant (BEI)"/>
                    <xsd:enumeration value="Period End Closing"/>
                    <xsd:enumeration value="Period End Closing for Maintenance Orders (BF7)"/>
                    <xsd:enumeration value="Periodic Reviews"/>
                    <xsd:enumeration value="Personalization"/>
                    <xsd:enumeration value="Personalization Engine"/>
                    <xsd:enumeration value="Phase In"/>
                    <xsd:enumeration value="Phase out"/>
                    <xsd:enumeration value="Physical Inventory Process"/>
                    <xsd:enumeration value="Plagiarism Review"/>
                    <xsd:enumeration value="Portal Order Placement"/>
                    <xsd:enumeration value="Portfolio Collections Management"/>
                    <xsd:enumeration value="Portfolio Item and Initiative Management"/>
                    <xsd:enumeration value="Portfolio Resource Planning"/>
                    <xsd:enumeration value="Portfolio Review Management"/>
                    <xsd:enumeration value="Post Event Evaluation"/>
                    <xsd:enumeration value="Predictive &amp; Condition Based Maintenance"/>
                    <xsd:enumeration value="Preparation for Financial Consolidation"/>
                    <xsd:enumeration value="Preventive Maintenance"/>
                    <xsd:enumeration value="Pricing Analytics"/>
                    <xsd:enumeration value="Pricing Insights &amp; Optimization"/>
                    <xsd:enumeration value="Pricing Planning"/>
                    <xsd:enumeration value="Prioritize and Evaluate Supply Scenarios"/>
                    <xsd:enumeration value="Process Industries"/>
                    <xsd:enumeration value="Process Intercompany Transactions"/>
                    <xsd:enumeration value="Process Payroll Journal Entries"/>
                    <xsd:enumeration value="Product Allocation"/>
                    <xsd:enumeration value="Product and Catalogues"/>
                    <xsd:enumeration value="Product Configuration"/>
                    <xsd:enumeration value="Product Cost Execution"/>
                    <xsd:enumeration value="Product Cost Planning"/>
                    <xsd:enumeration value="product Hierarchy Maintenance"/>
                    <xsd:enumeration value="Product Inventory"/>
                    <xsd:enumeration value="product Maintenance"/>
                    <xsd:enumeration value="Product Marketability &amp; Compliance"/>
                    <xsd:enumeration value="Product Safety Integration"/>
                    <xsd:enumeration value="product Segmentation"/>
                    <xsd:enumeration value="Profit Center Group and Hierarchy Maintenance"/>
                    <xsd:enumeration value="Profit Center Maintenance"/>
                    <xsd:enumeration value="Profitability Analysis"/>
                    <xsd:enumeration value="Project / WBS Settlement"/>
                    <xsd:enumeration value="Project and Project Structure Management"/>
                    <xsd:enumeration value="Project Closure and Post-Evaluation"/>
                    <xsd:enumeration value="Project Management"/>
                    <xsd:enumeration value="Project Resource Planning"/>
                    <xsd:enumeration value="Project Scoring and Evaluation"/>
                    <xsd:enumeration value="Promotion Optimization"/>
                    <xsd:enumeration value="Promotion Planning"/>
                    <xsd:enumeration value="Promotion Processing"/>
                    <xsd:enumeration value="Promotions and Discounts"/>
                    <xsd:enumeration value="Publishing &amp; Scheduling"/>
                    <xsd:enumeration value="Purchase Order"/>
                    <xsd:enumeration value="Purchase Order Accruals"/>
                    <xsd:enumeration value="Purchase Requisition Processing"/>
                    <xsd:enumeration value="Quality Integration"/>
                    <xsd:enumeration value="Quality Notifications and Complaints"/>
                    <xsd:enumeration value="Quotation Submission"/>
                    <xsd:enumeration value="Raw Materials"/>
                    <xsd:enumeration value="Rebate Agreements and Pricing Information"/>
                    <xsd:enumeration value="Recurring Entries"/>
                    <xsd:enumeration value="Reference Documents"/>
                    <xsd:enumeration value="Referral Marketing"/>
                    <xsd:enumeration value="Refund Mode"/>
                    <xsd:enumeration value="Refurbishment Management"/>
                    <xsd:enumeration value="Regulatory Integration"/>
                    <xsd:enumeration value="Release for Delivery"/>
                    <xsd:enumeration value="Reporting"/>
                    <xsd:enumeration value="Reporting Collections"/>
                    <xsd:enumeration value="Reporting Disputets"/>
                    <xsd:enumeration value="Reports / Analytics"/>
                    <xsd:enumeration value="Requisition Management (Indirect &amp; Services)"/>
                    <xsd:enumeration value="Resource Management"/>
                    <xsd:enumeration value="Responsible Design and Production"/>
                    <xsd:enumeration value="Return from Domestic or Export Orders"/>
                    <xsd:enumeration value="Returns Integration"/>
                    <xsd:enumeration value="Returns Options"/>
                    <xsd:enumeration value="Returns Policy"/>
                    <xsd:enumeration value="Review and Update Network Plan"/>
                    <xsd:enumeration value="Review and Update Supply Chain Strategic Plan"/>
                    <xsd:enumeration value="Review Exceptions and Adjust Short-Term Demand Plan"/>
                    <xsd:enumeration value="Review Inventory and Safety Stock"/>
                    <xsd:enumeration value="Review Metrics &amp; Identify Issues &amp; Resolutions"/>
                    <xsd:enumeration value="Risk Management"/>
                    <xsd:enumeration value="S&amp;R Weekly Review"/>
                    <xsd:enumeration value="Safety Data Sheet Management"/>
                    <xsd:enumeration value="Sales Forecast Collaboration (Alerts, Exception Mgmt, Feedback Loop)"/>
                    <xsd:enumeration value="Sales Volume Forecasting"/>
                    <xsd:enumeration value="Search Engine Marketing"/>
                    <xsd:enumeration value="Security Management"/>
                    <xsd:enumeration value="SEO"/>
                    <xsd:enumeration value="Setup and Maintain Alert Parameters"/>
                    <xsd:enumeration value="Settle Condition Contract"/>
                    <xsd:enumeration value="Shelving Analytics"/>
                    <xsd:enumeration value="Shopper Marketing"/>
                    <xsd:enumeration value="Shutdown Maintenance"/>
                    <xsd:enumeration value="SKU"/>
                    <xsd:enumeration value="Social Listening"/>
                    <xsd:enumeration value="Social Media Marketing"/>
                    <xsd:enumeration value="Social Monitoring"/>
                    <xsd:enumeration value="Social Platforms"/>
                    <xsd:enumeration value="Solve Exceptions and Update Master Plan"/>
                    <xsd:enumeration value="Source Inspection with Early COA"/>
                    <xsd:enumeration value="Sourcing"/>
                    <xsd:enumeration value="Special Invoice Processes"/>
                    <xsd:enumeration value="Special Order Processes"/>
                    <xsd:enumeration value="Spend Analysis &amp; Saving Management"/>
                    <xsd:enumeration value="Status Management"/>
                    <xsd:enumeration value="Store Administration"/>
                    <xsd:enumeration value="Store Management"/>
                    <xsd:enumeration value="Strategic Category Management"/>
                    <xsd:enumeration value="Sub-Contracting PO Processing"/>
                    <xsd:enumeration value="Supplier Enablement"/>
                    <xsd:enumeration value="Supplier Inquiries and Exception Management"/>
                    <xsd:enumeration value="Supplier Maintenance"/>
                    <xsd:enumeration value="Supplier Performance Management"/>
                    <xsd:enumeration value="Supplier Relationship Management"/>
                    <xsd:enumeration value="T&amp;T in Customer Services Processes"/>
                    <xsd:enumeration value="T&amp;T in Internal Mfg - Diaper"/>
                    <xsd:enumeration value="T&amp;T in Internal Mfg - Tissue"/>
                    <xsd:enumeration value="T&amp;T in Internal Warehouse Activities"/>
                    <xsd:enumeration value="T&amp;T in Reporting"/>
                    <xsd:enumeration value="T&amp;T in Reverse Logistics processes"/>
                    <xsd:enumeration value="Taxonomy"/>
                    <xsd:enumeration value="Trade Promotions Optimization"/>
                    <xsd:enumeration value="Transfer Price Analysis Process"/>
                    <xsd:enumeration value="Transportation Structure"/>
                    <xsd:enumeration value="Transportation Track and Trace - Event Mgmt"/>
                    <xsd:enumeration value="Travel and Expense Management"/>
                    <xsd:enumeration value="Trend Analysis"/>
                    <xsd:enumeration value="Unified Social Inbox"/>
                    <xsd:enumeration value="Universal Allocations"/>
                    <xsd:enumeration value="Update Demand Plan Based on Exceptions"/>
                    <xsd:enumeration value="User Management"/>
                    <xsd:enumeration value="Utilities Generation, Conversion &amp; Supply"/>
                    <xsd:enumeration value="UX Testing"/>
                    <xsd:enumeration value="Variant"/>
                    <xsd:enumeration value="Vendor Consignment PO Processing"/>
                    <xsd:enumeration value="Visual Merchandizing"/>
                    <xsd:enumeration value="Warehouse Integration"/>
                    <xsd:enumeration value="Web"/>
                    <xsd:enumeration value="Website Personalization"/>
                    <xsd:enumeration value="Website Search"/>
                    <xsd:enumeration value="What-if Scenario Management"/>
                    <xsd:enumeration value="Wholesales / Retailer"/>
                    <xsd:enumeration value="Workflow Management"/>
                  </xsd:restriction>
                </xsd:simpleType>
              </xsd:element>
            </xsd:sequence>
          </xsd:extension>
        </xsd:complexContent>
      </xsd:complexType>
    </xsd:element>
    <xsd:element name="Region" ma:index="14" nillable="true" ma:displayName="Region" ma:format="Dropdown" ma:internalName="Region">
      <xsd:simpleType>
        <xsd:restriction base="dms:Choice">
          <xsd:enumeration value="APAC"/>
          <xsd:enumeration value="EMEA"/>
          <xsd:enumeration value="LAO"/>
          <xsd:enumeration value="NA"/>
          <xsd:enumeration value="Global"/>
        </xsd:restriction>
      </xsd:simpleType>
    </xsd:element>
    <xsd:element name="LearningContentType" ma:index="15" nillable="true" ma:displayName="Learning Content Type" ma:format="Dropdown" ma:internalName="LearningContent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Learning - Video"/>
                    <xsd:enumeration value="eLearning - Web Based Training"/>
                    <xsd:enumeration value="eLearning - Bite Site Learning"/>
                    <xsd:enumeration value="Infographic"/>
                    <xsd:enumeration value="Instructor Led Course"/>
                    <xsd:enumeration value="Exercise Sheet"/>
                    <xsd:enumeration value="Quick Reference Card"/>
                    <xsd:enumeration value="Job Aid"/>
                    <xsd:enumeration value="Simulation"/>
                    <xsd:enumeration value="Instructor Guide"/>
                    <xsd:enumeration value="User Manual"/>
                    <xsd:enumeration value="Business Process Learning"/>
                  </xsd:restriction>
                </xsd:simpleType>
              </xsd:element>
            </xsd:sequence>
          </xsd:extension>
        </xsd:complexContent>
      </xsd:complexType>
    </xsd:element>
    <xsd:element name="ContentOwner" ma:index="16" nillable="true" ma:displayName="Content Owner" ma:format="Dropdown" ma:list="UserInfo" ma:SharePointGroup="0" ma:internalName="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lease" ma:index="17" nillable="true" ma:displayName="Release" ma:format="Dropdown" ma:internalName="Relea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ilot"/>
                    <xsd:enumeration value="APAC"/>
                    <xsd:enumeration value="EMEA"/>
                    <xsd:enumeration value="LAO"/>
                    <xsd:enumeration value="NA"/>
                    <xsd:enumeration value="Foundational Finance"/>
                    <xsd:enumeration value="Digital Procurement"/>
                    <xsd:enumeration value="Rapid Response Planning"/>
                    <xsd:enumeration value="All"/>
                  </xsd:restriction>
                </xsd:simpleType>
              </xsd:element>
            </xsd:sequence>
          </xsd:extension>
        </xsd:complexContent>
      </xsd:complexType>
    </xsd:element>
    <xsd:element name="System" ma:index="18" nillable="true" ma:displayName="System" ma:format="Dropdown" ma:internalName="Syste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lackline"/>
                    <xsd:enumeration value="Blue Yonder"/>
                    <xsd:enumeration value="CashForce"/>
                    <xsd:enumeration value="Coupa"/>
                    <xsd:enumeration value="Kinaxis"/>
                    <xsd:enumeration value="S/4HANA"/>
                    <xsd:enumeration value="SAP GRDC"/>
                    <xsd:enumeration value="SAP Analytics Cloud (SAC)"/>
                    <xsd:enumeration value="Vertex"/>
                  </xsd:restriction>
                </xsd:simpleType>
              </xsd:element>
            </xsd:sequence>
          </xsd:extension>
        </xsd:complexContent>
      </xsd:complexType>
    </xsd:element>
    <xsd:element name="DocumentStatus" ma:index="19" nillable="true" ma:displayName="Document Status" ma:format="Dropdown" ma:internalName="DocumentStatus">
      <xsd:simpleType>
        <xsd:restriction base="dms:Choice">
          <xsd:enumeration value="Draft"/>
          <xsd:enumeration value="Final"/>
          <xsd:enumeration value="Choice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3bfa54-ea21-400c-982d-3bd3ff38a8ba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efdb80-ccf6-4ea1-983d-0bd9de6abba1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File Nam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1BusinessProcess xmlns="b1b8050f-48a1-4459-b1e1-2b18f792d2b0">
      <Value>Source to Pay</Value>
    </L1BusinessProcess>
    <Region xmlns="b1b8050f-48a1-4459-b1e1-2b18f792d2b0">NA</Region>
    <ContentOwner xmlns="b1b8050f-48a1-4459-b1e1-2b18f792d2b0">
      <UserInfo>
        <DisplayName>Surdykowski, Heather</DisplayName>
        <AccountId>14</AccountId>
        <AccountType/>
      </UserInfo>
    </ContentOwner>
    <L4BusinessProcess xmlns="b1b8050f-48a1-4459-b1e1-2b18f792d2b0" xsi:nil="true"/>
    <Release xmlns="b1b8050f-48a1-4459-b1e1-2b18f792d2b0">
      <Value>Digital Procurement</Value>
    </Release>
    <L3BusinessProcess xmlns="b1b8050f-48a1-4459-b1e1-2b18f792d2b0">
      <Value>Supplier Onboarding</Value>
    </L3BusinessProcess>
    <DocumentStatus xmlns="b1b8050f-48a1-4459-b1e1-2b18f792d2b0">Final</DocumentStatus>
    <L2BusinessProcess xmlns="b1b8050f-48a1-4459-b1e1-2b18f792d2b0">
      <Value>Supplier Integration &amp; Collaboration</Value>
    </L2BusinessProcess>
    <LearningContentType xmlns="b1b8050f-48a1-4459-b1e1-2b18f792d2b0">
      <Value>Quick Reference Card</Value>
    </LearningContentType>
    <System xmlns="b1b8050f-48a1-4459-b1e1-2b18f792d2b0">
      <Value>Coupa</Value>
    </System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4B4C5C-995B-48EF-ACA7-0AD62F92D90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C93041B-E865-45CB-9E03-3070A390DA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b8050f-48a1-4459-b1e1-2b18f792d2b0"/>
    <ds:schemaRef ds:uri="d23bfa54-ea21-400c-982d-3bd3ff38a8ba"/>
    <ds:schemaRef ds:uri="e8efdb80-ccf6-4ea1-983d-0bd9de6abb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C5EF31-6988-41D1-94C6-3FEF748DCA26}">
  <ds:schemaRefs>
    <ds:schemaRef ds:uri="e8efdb80-ccf6-4ea1-983d-0bd9de6abba1"/>
    <ds:schemaRef ds:uri="http://purl.org/dc/elements/1.1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2006/metadata/properties"/>
    <ds:schemaRef ds:uri="http://purl.org/dc/terms/"/>
    <ds:schemaRef ds:uri="http://schemas.microsoft.com/office/infopath/2007/PartnerControls"/>
    <ds:schemaRef ds:uri="d23bfa54-ea21-400c-982d-3bd3ff38a8ba"/>
    <ds:schemaRef ds:uri="b1b8050f-48a1-4459-b1e1-2b18f792d2b0"/>
  </ds:schemaRefs>
</ds:datastoreItem>
</file>

<file path=customXml/itemProps4.xml><?xml version="1.0" encoding="utf-8"?>
<ds:datastoreItem xmlns:ds="http://schemas.openxmlformats.org/officeDocument/2006/customXml" ds:itemID="{67CD0584-2EEC-431B-BF62-FF70A1477A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Accenture_A4_Corporate_Template_Graphik - V20200526.dotx</Template>
  <TotalTime>0</TotalTime>
  <Pages>4</Pages>
  <Words>501</Words>
  <Characters>2857</Characters>
  <Application>Microsoft Office Word</Application>
  <DocSecurity>0</DocSecurity>
  <Lines>23</Lines>
  <Paragraphs>6</Paragraphs>
  <ScaleCrop>false</ScaleCrop>
  <Company/>
  <LinksUpToDate>false</LinksUpToDate>
  <CharactersWithSpaces>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Navigate and Use the Coupa Supplier Portal</dc:title>
  <dc:subject/>
  <dc:creator>Lane, Eric</dc:creator>
  <cp:keywords/>
  <dc:description/>
  <cp:lastModifiedBy>Lane, Eric</cp:lastModifiedBy>
  <cp:revision>5</cp:revision>
  <dcterms:created xsi:type="dcterms:W3CDTF">2023-02-21T10:06:00Z</dcterms:created>
  <dcterms:modified xsi:type="dcterms:W3CDTF">2023-04-05T18:32:00Z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36020b0-6d69-48c1-9bb5-c586c1062b70_Enabled">
    <vt:lpwstr>True</vt:lpwstr>
  </property>
  <property fmtid="{D5CDD505-2E9C-101B-9397-08002B2CF9AE}" pid="3" name="MSIP_Label_236020b0-6d69-48c1-9bb5-c586c1062b70_SiteId">
    <vt:lpwstr>cf36141c-ddd7-45a7-b073-111f66d0b30c</vt:lpwstr>
  </property>
  <property fmtid="{D5CDD505-2E9C-101B-9397-08002B2CF9AE}" pid="4" name="MSIP_Label_236020b0-6d69-48c1-9bb5-c586c1062b70_Owner">
    <vt:lpwstr>theo.bondis@avanade.com</vt:lpwstr>
  </property>
  <property fmtid="{D5CDD505-2E9C-101B-9397-08002B2CF9AE}" pid="5" name="MSIP_Label_236020b0-6d69-48c1-9bb5-c586c1062b70_SetDate">
    <vt:lpwstr>2020-05-06T16:22:41.7600989Z</vt:lpwstr>
  </property>
  <property fmtid="{D5CDD505-2E9C-101B-9397-08002B2CF9AE}" pid="6" name="MSIP_Label_236020b0-6d69-48c1-9bb5-c586c1062b70_Name">
    <vt:lpwstr>Confidential</vt:lpwstr>
  </property>
  <property fmtid="{D5CDD505-2E9C-101B-9397-08002B2CF9AE}" pid="7" name="MSIP_Label_236020b0-6d69-48c1-9bb5-c586c1062b70_Application">
    <vt:lpwstr>Microsoft Azure Information Protection</vt:lpwstr>
  </property>
  <property fmtid="{D5CDD505-2E9C-101B-9397-08002B2CF9AE}" pid="8" name="MSIP_Label_236020b0-6d69-48c1-9bb5-c586c1062b70_ActionId">
    <vt:lpwstr>ecfd8c17-0e95-45ab-882a-5cd9a8dd80ac</vt:lpwstr>
  </property>
  <property fmtid="{D5CDD505-2E9C-101B-9397-08002B2CF9AE}" pid="9" name="MSIP_Label_236020b0-6d69-48c1-9bb5-c586c1062b70_Extended_MSFT_Method">
    <vt:lpwstr>Automatic</vt:lpwstr>
  </property>
  <property fmtid="{D5CDD505-2E9C-101B-9397-08002B2CF9AE}" pid="10" name="MSIP_Label_5fae8262-b78e-4366-8929-a5d6aac95320_Enabled">
    <vt:lpwstr>True</vt:lpwstr>
  </property>
  <property fmtid="{D5CDD505-2E9C-101B-9397-08002B2CF9AE}" pid="11" name="MSIP_Label_5fae8262-b78e-4366-8929-a5d6aac95320_SiteId">
    <vt:lpwstr>cf36141c-ddd7-45a7-b073-111f66d0b30c</vt:lpwstr>
  </property>
  <property fmtid="{D5CDD505-2E9C-101B-9397-08002B2CF9AE}" pid="12" name="MSIP_Label_5fae8262-b78e-4366-8929-a5d6aac95320_Owner">
    <vt:lpwstr>theo.bondis@avanade.com</vt:lpwstr>
  </property>
  <property fmtid="{D5CDD505-2E9C-101B-9397-08002B2CF9AE}" pid="13" name="MSIP_Label_5fae8262-b78e-4366-8929-a5d6aac95320_SetDate">
    <vt:lpwstr>2020-05-06T16:22:41.7600989Z</vt:lpwstr>
  </property>
  <property fmtid="{D5CDD505-2E9C-101B-9397-08002B2CF9AE}" pid="14" name="MSIP_Label_5fae8262-b78e-4366-8929-a5d6aac95320_Name">
    <vt:lpwstr>Recipients Have Full Control</vt:lpwstr>
  </property>
  <property fmtid="{D5CDD505-2E9C-101B-9397-08002B2CF9AE}" pid="15" name="MSIP_Label_5fae8262-b78e-4366-8929-a5d6aac95320_Application">
    <vt:lpwstr>Microsoft Azure Information Protection</vt:lpwstr>
  </property>
  <property fmtid="{D5CDD505-2E9C-101B-9397-08002B2CF9AE}" pid="16" name="MSIP_Label_5fae8262-b78e-4366-8929-a5d6aac95320_ActionId">
    <vt:lpwstr>ecfd8c17-0e95-45ab-882a-5cd9a8dd80ac</vt:lpwstr>
  </property>
  <property fmtid="{D5CDD505-2E9C-101B-9397-08002B2CF9AE}" pid="17" name="MSIP_Label_5fae8262-b78e-4366-8929-a5d6aac95320_Parent">
    <vt:lpwstr>236020b0-6d69-48c1-9bb5-c586c1062b70</vt:lpwstr>
  </property>
  <property fmtid="{D5CDD505-2E9C-101B-9397-08002B2CF9AE}" pid="18" name="MSIP_Label_5fae8262-b78e-4366-8929-a5d6aac95320_Extended_MSFT_Method">
    <vt:lpwstr>Automatic</vt:lpwstr>
  </property>
  <property fmtid="{D5CDD505-2E9C-101B-9397-08002B2CF9AE}" pid="19" name="ContentTypeId">
    <vt:lpwstr>0x01010042F5F51A125FA84BADF477DECC4E773C</vt:lpwstr>
  </property>
  <property fmtid="{D5CDD505-2E9C-101B-9397-08002B2CF9AE}" pid="20" name="MSIP_Label_1bc0f418-96a4-4caf-9d7c-ccc5ec7f9d91_SetDate">
    <vt:lpwstr>2020-05-12T10:44:37Z</vt:lpwstr>
  </property>
  <property fmtid="{D5CDD505-2E9C-101B-9397-08002B2CF9AE}" pid="21" name="MSIP_Label_1bc0f418-96a4-4caf-9d7c-ccc5ec7f9d91_Name">
    <vt:lpwstr>1bc0f418-96a4-4caf-9d7c-ccc5ec7f9d91</vt:lpwstr>
  </property>
  <property fmtid="{D5CDD505-2E9C-101B-9397-08002B2CF9AE}" pid="22" name="MSIP_Label_1bc0f418-96a4-4caf-9d7c-ccc5ec7f9d91_SiteId">
    <vt:lpwstr>e0793d39-0939-496d-b129-198edd916feb</vt:lpwstr>
  </property>
  <property fmtid="{D5CDD505-2E9C-101B-9397-08002B2CF9AE}" pid="23" name="MSIP_Label_1bc0f418-96a4-4caf-9d7c-ccc5ec7f9d91_ActionId">
    <vt:lpwstr>e442d7c1-0c02-4f7e-a375-000019722f99</vt:lpwstr>
  </property>
  <property fmtid="{D5CDD505-2E9C-101B-9397-08002B2CF9AE}" pid="24" name="MSIP_Label_1bc0f418-96a4-4caf-9d7c-ccc5ec7f9d91_Enabled">
    <vt:lpwstr>True</vt:lpwstr>
  </property>
  <property fmtid="{D5CDD505-2E9C-101B-9397-08002B2CF9AE}" pid="25" name="MSIP_Label_1bc0f418-96a4-4caf-9d7c-ccc5ec7f9d91_Extended_MSFT_Method">
    <vt:lpwstr>Manual</vt:lpwstr>
  </property>
  <property fmtid="{D5CDD505-2E9C-101B-9397-08002B2CF9AE}" pid="26" name="KCAutoClass">
    <vt:lpwstr>Public Without Content Marking 1bc0f418-96a4-4caf-9d7c-ccc5ec7f9d91 Confidential Recipients Have Full Control</vt:lpwstr>
  </property>
  <property fmtid="{D5CDD505-2E9C-101B-9397-08002B2CF9AE}" pid="27" name="MediaServiceImageTags">
    <vt:lpwstr/>
  </property>
  <property fmtid="{D5CDD505-2E9C-101B-9397-08002B2CF9AE}" pid="28" name="MSIP_Label_ec3caa80-b45a-41c4-be35-6a080a795a59_Enabled">
    <vt:lpwstr>true</vt:lpwstr>
  </property>
  <property fmtid="{D5CDD505-2E9C-101B-9397-08002B2CF9AE}" pid="29" name="MSIP_Label_ec3caa80-b45a-41c4-be35-6a080a795a59_SetDate">
    <vt:lpwstr>2022-12-16T15:56:55Z</vt:lpwstr>
  </property>
  <property fmtid="{D5CDD505-2E9C-101B-9397-08002B2CF9AE}" pid="30" name="MSIP_Label_ec3caa80-b45a-41c4-be35-6a080a795a59_Method">
    <vt:lpwstr>Privileged</vt:lpwstr>
  </property>
  <property fmtid="{D5CDD505-2E9C-101B-9397-08002B2CF9AE}" pid="31" name="MSIP_Label_ec3caa80-b45a-41c4-be35-6a080a795a59_Name">
    <vt:lpwstr>ec3caa80-b45a-41c4-be35-6a080a795a59</vt:lpwstr>
  </property>
  <property fmtid="{D5CDD505-2E9C-101B-9397-08002B2CF9AE}" pid="32" name="MSIP_Label_ec3caa80-b45a-41c4-be35-6a080a795a59_SiteId">
    <vt:lpwstr>fee2180b-69b6-4afe-9f14-ccd70bd4c737</vt:lpwstr>
  </property>
  <property fmtid="{D5CDD505-2E9C-101B-9397-08002B2CF9AE}" pid="33" name="MSIP_Label_ec3caa80-b45a-41c4-be35-6a080a795a59_ActionId">
    <vt:lpwstr>d2aa0b22-d880-44e1-b29c-ed3c3df3d2c2</vt:lpwstr>
  </property>
  <property fmtid="{D5CDD505-2E9C-101B-9397-08002B2CF9AE}" pid="34" name="MSIP_Label_ec3caa80-b45a-41c4-be35-6a080a795a59_ContentBits">
    <vt:lpwstr>0</vt:lpwstr>
  </property>
</Properties>
</file>