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82CC6" w14:textId="27882B89" w:rsidR="00942BA9" w:rsidRDefault="00FC59FF" w:rsidP="0069558D">
      <w:pPr>
        <w:pStyle w:val="TOCHeading"/>
      </w:pPr>
      <w:r>
        <w:rPr>
          <w:rFonts w:ascii="Arial" w:eastAsiaTheme="minorHAnsi" w:hAnsi="Arial" w:cs="Arial"/>
          <w:noProof/>
          <w:color w:val="FFFFFF" w:themeColor="background1"/>
          <w:spacing w:val="-24"/>
          <w:kern w:val="16"/>
          <w:sz w:val="48"/>
          <w:szCs w:val="48"/>
          <w:lang w:val="en-US" w:eastAsia="en-US"/>
        </w:rPr>
        <mc:AlternateContent>
          <mc:Choice Requires="wpg">
            <w:drawing>
              <wp:anchor distT="0" distB="0" distL="114300" distR="114300" simplePos="0" relativeHeight="251652608" behindDoc="0" locked="0" layoutInCell="1" allowOverlap="1" wp14:anchorId="2DFAFE70" wp14:editId="4A347CC7">
                <wp:simplePos x="0" y="0"/>
                <wp:positionH relativeFrom="column">
                  <wp:posOffset>-908538</wp:posOffset>
                </wp:positionH>
                <wp:positionV relativeFrom="paragraph">
                  <wp:posOffset>-1156823</wp:posOffset>
                </wp:positionV>
                <wp:extent cx="7574280" cy="2965596"/>
                <wp:effectExtent l="0" t="0" r="7620" b="6350"/>
                <wp:wrapNone/>
                <wp:docPr id="3" name="Group 3"/>
                <wp:cNvGraphicFramePr/>
                <a:graphic xmlns:a="http://schemas.openxmlformats.org/drawingml/2006/main">
                  <a:graphicData uri="http://schemas.microsoft.com/office/word/2010/wordprocessingGroup">
                    <wpg:wgp>
                      <wpg:cNvGrpSpPr/>
                      <wpg:grpSpPr>
                        <a:xfrm>
                          <a:off x="0" y="0"/>
                          <a:ext cx="7574280" cy="2965596"/>
                          <a:chOff x="0" y="0"/>
                          <a:chExt cx="7574280" cy="2965596"/>
                        </a:xfrm>
                      </wpg:grpSpPr>
                      <wps:wsp>
                        <wps:cNvPr id="4" name="Rectangle 4"/>
                        <wps:cNvSpPr/>
                        <wps:spPr>
                          <a:xfrm>
                            <a:off x="0" y="0"/>
                            <a:ext cx="7551566" cy="499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oup 35"/>
                        <wpg:cNvGrpSpPr/>
                        <wpg:grpSpPr>
                          <a:xfrm>
                            <a:off x="0" y="158261"/>
                            <a:ext cx="7574280" cy="2807335"/>
                            <a:chOff x="0" y="0"/>
                            <a:chExt cx="7574369" cy="2807676"/>
                          </a:xfrm>
                        </wpg:grpSpPr>
                        <wpg:grpSp>
                          <wpg:cNvPr id="28" name="Group 7"/>
                          <wpg:cNvGrpSpPr/>
                          <wpg:grpSpPr>
                            <a:xfrm>
                              <a:off x="0" y="0"/>
                              <a:ext cx="7574369" cy="2807676"/>
                              <a:chOff x="0" y="0"/>
                              <a:chExt cx="9206079" cy="3413234"/>
                            </a:xfrm>
                          </wpg:grpSpPr>
                          <pic:pic xmlns:pic="http://schemas.openxmlformats.org/drawingml/2006/picture">
                            <pic:nvPicPr>
                              <pic:cNvPr id="29" name="Picture 29"/>
                              <pic:cNvPicPr>
                                <a:picLocks noChangeAspect="1"/>
                              </pic:cNvPicPr>
                            </pic:nvPicPr>
                            <pic:blipFill rotWithShape="1">
                              <a:blip r:embed="rId11" cstate="print">
                                <a:extLst>
                                  <a:ext uri="{28A0092B-C50C-407E-A947-70E740481C1C}">
                                    <a14:useLocalDpi xmlns:a14="http://schemas.microsoft.com/office/drawing/2010/main" val="0"/>
                                  </a:ext>
                                </a:extLst>
                              </a:blip>
                              <a:srcRect t="14889" r="10205" b="14889"/>
                              <a:stretch/>
                            </pic:blipFill>
                            <pic:spPr>
                              <a:xfrm>
                                <a:off x="3434600" y="408958"/>
                                <a:ext cx="5766373" cy="3004275"/>
                              </a:xfrm>
                              <a:prstGeom prst="rect">
                                <a:avLst/>
                              </a:prstGeom>
                              <a:ln>
                                <a:noFill/>
                              </a:ln>
                            </pic:spPr>
                          </pic:pic>
                          <wps:wsp>
                            <wps:cNvPr id="30" name="Freeform: Shape 30"/>
                            <wps:cNvSpPr/>
                            <wps:spPr>
                              <a:xfrm>
                                <a:off x="0" y="408959"/>
                                <a:ext cx="6909454" cy="3004274"/>
                              </a:xfrm>
                              <a:custGeom>
                                <a:avLst/>
                                <a:gdLst>
                                  <a:gd name="connsiteX0" fmla="*/ 0 w 6909454"/>
                                  <a:gd name="connsiteY0" fmla="*/ 0 h 3004274"/>
                                  <a:gd name="connsiteX1" fmla="*/ 6909454 w 6909454"/>
                                  <a:gd name="connsiteY1" fmla="*/ 0 h 3004274"/>
                                  <a:gd name="connsiteX2" fmla="*/ 4908932 w 6909454"/>
                                  <a:gd name="connsiteY2" fmla="*/ 3004274 h 3004274"/>
                                  <a:gd name="connsiteX3" fmla="*/ 0 w 6909454"/>
                                  <a:gd name="connsiteY3" fmla="*/ 3004274 h 3004274"/>
                                </a:gdLst>
                                <a:ahLst/>
                                <a:cxnLst>
                                  <a:cxn ang="0">
                                    <a:pos x="connsiteX0" y="connsiteY0"/>
                                  </a:cxn>
                                  <a:cxn ang="0">
                                    <a:pos x="connsiteX1" y="connsiteY1"/>
                                  </a:cxn>
                                  <a:cxn ang="0">
                                    <a:pos x="connsiteX2" y="connsiteY2"/>
                                  </a:cxn>
                                  <a:cxn ang="0">
                                    <a:pos x="connsiteX3" y="connsiteY3"/>
                                  </a:cxn>
                                </a:cxnLst>
                                <a:rect l="l" t="t" r="r" b="b"/>
                                <a:pathLst>
                                  <a:path w="6909454" h="3004274">
                                    <a:moveTo>
                                      <a:pt x="0" y="0"/>
                                    </a:moveTo>
                                    <a:lnTo>
                                      <a:pt x="6909454" y="0"/>
                                    </a:lnTo>
                                    <a:lnTo>
                                      <a:pt x="4908932" y="3004274"/>
                                    </a:lnTo>
                                    <a:lnTo>
                                      <a:pt x="0" y="3004274"/>
                                    </a:lnTo>
                                    <a:close/>
                                  </a:path>
                                </a:pathLst>
                              </a:custGeom>
                              <a:gradFill flip="none" rotWithShape="1">
                                <a:gsLst>
                                  <a:gs pos="0">
                                    <a:schemeClr val="accent1"/>
                                  </a:gs>
                                  <a:gs pos="45000">
                                    <a:schemeClr val="accent1"/>
                                  </a:gs>
                                  <a:gs pos="100000">
                                    <a:schemeClr val="accent2"/>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1" name="Rectangle 31"/>
                            <wps:cNvSpPr/>
                            <wps:spPr>
                              <a:xfrm>
                                <a:off x="1" y="0"/>
                                <a:ext cx="9206078" cy="4074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TextBox 37"/>
                            <wps:cNvSpPr txBox="1"/>
                            <wps:spPr>
                              <a:xfrm>
                                <a:off x="6634449" y="65242"/>
                                <a:ext cx="2438400" cy="266700"/>
                              </a:xfrm>
                              <a:prstGeom prst="rect">
                                <a:avLst/>
                              </a:prstGeom>
                              <a:noFill/>
                            </wps:spPr>
                            <wps:txbx>
                              <w:txbxContent>
                                <w:p w14:paraId="183D3523" w14:textId="77777777" w:rsidR="001424AD" w:rsidRPr="001424AD" w:rsidRDefault="001424AD" w:rsidP="001424AD">
                                  <w:pPr>
                                    <w:jc w:val="right"/>
                                    <w:rPr>
                                      <w:rFonts w:hAnsi="Arial"/>
                                      <w:color w:val="10069F" w:themeColor="accent1"/>
                                      <w:kern w:val="24"/>
                                      <w:sz w:val="18"/>
                                      <w:szCs w:val="18"/>
                                    </w:rPr>
                                  </w:pPr>
                                  <w:r w:rsidRPr="001424AD">
                                    <w:rPr>
                                      <w:rFonts w:hAnsi="Arial"/>
                                      <w:color w:val="10069F" w:themeColor="accent1"/>
                                      <w:kern w:val="24"/>
                                      <w:sz w:val="18"/>
                                      <w:szCs w:val="18"/>
                                    </w:rPr>
                                    <w:t>Powering K-C’s digital future</w:t>
                                  </w:r>
                                </w:p>
                              </w:txbxContent>
                            </wps:txbx>
                            <wps:bodyPr wrap="square" rtlCol="0">
                              <a:noAutofit/>
                            </wps:bodyPr>
                          </wps:wsp>
                          <pic:pic xmlns:pic="http://schemas.openxmlformats.org/drawingml/2006/picture">
                            <pic:nvPicPr>
                              <pic:cNvPr id="33" name="Graphic 38"/>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189956" y="116575"/>
                                <a:ext cx="1388460" cy="174336"/>
                              </a:xfrm>
                              <a:prstGeom prst="rect">
                                <a:avLst/>
                              </a:prstGeom>
                            </pic:spPr>
                          </pic:pic>
                          <wps:wsp>
                            <wps:cNvPr id="34" name="Freeform: Shape 34"/>
                            <wps:cNvSpPr/>
                            <wps:spPr>
                              <a:xfrm>
                                <a:off x="4496725" y="1025704"/>
                                <a:ext cx="2138073" cy="2387530"/>
                              </a:xfrm>
                              <a:custGeom>
                                <a:avLst/>
                                <a:gdLst>
                                  <a:gd name="connsiteX0" fmla="*/ 1529685 w 2138073"/>
                                  <a:gd name="connsiteY0" fmla="*/ 0 h 2387530"/>
                                  <a:gd name="connsiteX1" fmla="*/ 2138073 w 2138073"/>
                                  <a:gd name="connsiteY1" fmla="*/ 392204 h 2387530"/>
                                  <a:gd name="connsiteX2" fmla="*/ 1154184 w 2138073"/>
                                  <a:gd name="connsiteY2" fmla="*/ 1917081 h 2387530"/>
                                  <a:gd name="connsiteX3" fmla="*/ 850384 w 2138073"/>
                                  <a:gd name="connsiteY3" fmla="*/ 2387530 h 2387530"/>
                                  <a:gd name="connsiteX4" fmla="*/ 0 w 2138073"/>
                                  <a:gd name="connsiteY4" fmla="*/ 2387530 h 23875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8073" h="2387530">
                                    <a:moveTo>
                                      <a:pt x="1529685" y="0"/>
                                    </a:moveTo>
                                    <a:lnTo>
                                      <a:pt x="2138073" y="392204"/>
                                    </a:lnTo>
                                    <a:cubicBezTo>
                                      <a:pt x="1816047" y="890344"/>
                                      <a:pt x="1482147" y="1408788"/>
                                      <a:pt x="1154184" y="1917081"/>
                                    </a:cubicBezTo>
                                    <a:lnTo>
                                      <a:pt x="850384" y="2387530"/>
                                    </a:lnTo>
                                    <a:lnTo>
                                      <a:pt x="0" y="2387530"/>
                                    </a:lnTo>
                                    <a:close/>
                                  </a:path>
                                </a:pathLst>
                              </a:custGeom>
                              <a:gradFill>
                                <a:gsLst>
                                  <a:gs pos="18000">
                                    <a:schemeClr val="accent3"/>
                                  </a:gs>
                                  <a:gs pos="66000">
                                    <a:schemeClr val="accent3">
                                      <a:alpha val="0"/>
                                    </a:schemeClr>
                                  </a:gs>
                                </a:gsLst>
                                <a:lin ang="150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0" name="Text Box 21"/>
                          <wps:cNvSpPr txBox="1">
                            <a:spLocks noChangeArrowheads="1"/>
                          </wps:cNvSpPr>
                          <wps:spPr bwMode="auto">
                            <a:xfrm>
                              <a:off x="416169" y="785446"/>
                              <a:ext cx="3705225" cy="717550"/>
                            </a:xfrm>
                            <a:prstGeom prst="rect">
                              <a:avLst/>
                            </a:prstGeom>
                            <a:noFill/>
                            <a:ln>
                              <a:noFill/>
                            </a:ln>
                            <a:extLst>
                              <a:ext uri="{909E8E84-426E-40dd-AFC4-6F175D3DCCD1}"/>
                              <a:ext uri="{91240B29-F687-4f45-9708-019B960494DF}"/>
                            </a:extLst>
                          </wps:spPr>
                          <wps:txbx>
                            <w:txbxContent>
                              <w:p w14:paraId="1F7999D5" w14:textId="162E8CB0" w:rsidR="000721EB" w:rsidRPr="00014EF1" w:rsidRDefault="007673F3" w:rsidP="000721EB">
                                <w:pPr>
                                  <w:rPr>
                                    <w:rFonts w:ascii="Arial" w:hAnsi="Arial" w:cs="Arial"/>
                                    <w:bCs/>
                                    <w:color w:val="10069F" w:themeColor="accent1"/>
                                    <w:sz w:val="48"/>
                                    <w:szCs w:val="48"/>
                                  </w:rPr>
                                </w:pPr>
                                <w:r w:rsidRPr="00824FC7">
                                  <w:rPr>
                                    <w:rFonts w:ascii="Arial" w:hAnsi="Arial" w:cs="Arial"/>
                                    <w:bCs/>
                                    <w:color w:val="FFFFFF" w:themeColor="background1"/>
                                    <w:spacing w:val="-24"/>
                                    <w:kern w:val="16"/>
                                    <w:sz w:val="48"/>
                                    <w:szCs w:val="48"/>
                                  </w:rPr>
                                  <w:t>How to Submit Help Tickets</w:t>
                                </w:r>
                              </w:p>
                            </w:txbxContent>
                          </wps:txbx>
                          <wps:bodyPr rot="0" vert="horz" wrap="square" lIns="0" tIns="0" rIns="0" bIns="0" anchor="t" anchorCtr="0" upright="1">
                            <a:noAutofit/>
                          </wps:bodyPr>
                        </wps:wsp>
                        <wps:wsp>
                          <wps:cNvPr id="11" name="Straight Connector 11"/>
                          <wps:cNvCnPr/>
                          <wps:spPr>
                            <a:xfrm>
                              <a:off x="457200" y="1636834"/>
                              <a:ext cx="875030" cy="0"/>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13" name="Text Box 2"/>
                          <wps:cNvSpPr txBox="1">
                            <a:spLocks noChangeArrowheads="1"/>
                          </wps:cNvSpPr>
                          <wps:spPr bwMode="auto">
                            <a:xfrm>
                              <a:off x="357553" y="1846384"/>
                              <a:ext cx="3072765" cy="359295"/>
                            </a:xfrm>
                            <a:prstGeom prst="rect">
                              <a:avLst/>
                            </a:prstGeom>
                            <a:noFill/>
                            <a:ln w="9525">
                              <a:noFill/>
                              <a:miter lim="800000"/>
                              <a:headEnd/>
                              <a:tailEnd/>
                            </a:ln>
                          </wps:spPr>
                          <wps:txbx>
                            <w:txbxContent>
                              <w:p w14:paraId="3FC34D85" w14:textId="457857DB" w:rsidR="000721EB" w:rsidRPr="00014EF1" w:rsidRDefault="000958AA" w:rsidP="000721EB">
                                <w:pPr>
                                  <w:rPr>
                                    <w:color w:val="FFFFFF" w:themeColor="background1"/>
                                    <w:sz w:val="28"/>
                                    <w:szCs w:val="28"/>
                                  </w:rPr>
                                </w:pPr>
                                <w:r>
                                  <w:rPr>
                                    <w:color w:val="FFFFFF" w:themeColor="background1"/>
                                    <w:sz w:val="28"/>
                                    <w:szCs w:val="28"/>
                                  </w:rPr>
                                  <w:t xml:space="preserve">STP Knowledge Center </w:t>
                                </w:r>
                              </w:p>
                            </w:txbxContent>
                          </wps:txbx>
                          <wps:bodyPr rot="0" vert="horz" wrap="square" lIns="91440" tIns="45720" rIns="91440" bIns="45720" anchor="t" anchorCtr="0">
                            <a:noAutofit/>
                          </wps:bodyPr>
                        </wps:wsp>
                      </wpg:grpSp>
                    </wpg:wgp>
                  </a:graphicData>
                </a:graphic>
              </wp:anchor>
            </w:drawing>
          </mc:Choice>
          <mc:Fallback>
            <w:pict>
              <v:group w14:anchorId="2DFAFE70" id="Group 3" o:spid="_x0000_s1026" style="position:absolute;margin-left:-71.55pt;margin-top:-91.1pt;width:596.4pt;height:233.5pt;z-index:251652608" coordsize="75742,29655"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">
                <v:rect id="Rectangle 4" o:spid="_x0000_s1027" style="position:absolute;width:75515;height:4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" fillcolor="white [3212]" stroked="f" strokeweight="1pt"/>
                <v:group id="Group 35" o:spid="_x0000_s1028" style="position:absolute;top:1582;width:75742;height:28073" coordsize="75743,2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7" o:spid="_x0000_s1029" style="position:absolute;width:75743;height:28076" coordsize="92060,3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29" o:spid="_x0000_s1030" type="#_x0000_t75" style="position:absolute;left:34346;top:4089;width:57663;height:30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">
                      <v:imagedata r:id="rId14" o:title="" croptop="9758f" cropbottom="9758f" cropright="6688f"/>
                    </v:shape>
                    <v:shape id="Freeform: Shape 30" o:spid="_x0000_s1031" style="position:absolute;top:4089;width:69094;height:30043;visibility:visible;mso-wrap-style:square;v-text-anchor:middle" coordsize="6909454,300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" path="m,l6909454,,4908932,3004274,,3004274,,xe" fillcolor="#10069f [3204]" stroked="f" strokeweight="1pt">
                      <v:fill color2="#753bbd [3205]" rotate="t" angle="135" colors="0 #10069f;29491f #10069f;1 #753bbd" focus="100%" type="gradient"/>
                      <v:stroke joinstyle="miter"/>
                      <v:path arrowok="t" o:connecttype="custom" o:connectlocs="0,0;6909454,0;4908932,3004274;0,3004274" o:connectangles="0,0,0,0"/>
                    </v:shape>
                    <v:rect id="Rectangle 31" o:spid="_x0000_s1032" style="position:absolute;width:92060;height:4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" fillcolor="white [3212]" stroked="f" strokeweight="1pt"/>
                    <v:shapetype id="_x0000_t202" coordsize="21600,21600" o:spt="202" path="m,l,21600r21600,l21600,xe">
                      <v:stroke joinstyle="miter"/>
                      <v:path gradientshapeok="t" o:connecttype="rect"/>
                    </v:shapetype>
                    <v:shape id="TextBox 37" o:spid="_x0000_s1033" type="#_x0000_t202" style="position:absolute;left:66344;top:652;width:243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183D3523" w14:textId="77777777" w:rsidR="001424AD" w:rsidRPr="001424AD" w:rsidRDefault="001424AD" w:rsidP="001424AD">
                            <w:pPr>
                              <w:jc w:val="right"/>
                              <w:rPr>
                                <w:rFonts w:hAnsi="Arial"/>
                                <w:color w:val="10069F" w:themeColor="accent1"/>
                                <w:kern w:val="24"/>
                                <w:sz w:val="18"/>
                                <w:szCs w:val="18"/>
                              </w:rPr>
                            </w:pPr>
                            <w:r w:rsidRPr="001424AD">
                              <w:rPr>
                                <w:rFonts w:hAnsi="Arial"/>
                                <w:color w:val="10069F" w:themeColor="accent1"/>
                                <w:kern w:val="24"/>
                                <w:sz w:val="18"/>
                                <w:szCs w:val="18"/>
                              </w:rPr>
                              <w:t>Powering K-C’s digital future</w:t>
                            </w:r>
                          </w:p>
                        </w:txbxContent>
                      </v:textbox>
                    </v:shape>
                    <v:shape id="Graphic 38" o:spid="_x0000_s1034" type="#_x0000_t75" style="position:absolute;left:1899;top:1165;width:13885;height: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">
                      <v:imagedata r:id="rId15" o:title=""/>
                    </v:shape>
                    <v:shape id="Freeform: Shape 34" o:spid="_x0000_s1035" style="position:absolute;left:44967;top:10257;width:21380;height:23875;visibility:visible;mso-wrap-style:square;v-text-anchor:middle" coordsize="2138073,238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" path="m1529685,r608388,392204c1816047,890344,1482147,1408788,1154184,1917081l850384,2387530,,2387530,1529685,xe" fillcolor="#33d196 [3206]" stroked="f" strokeweight="1pt">
                      <v:fill opacity="0" color2="#33d196 [3206]" angle="200" colors="0 #33d196;11796f #33d196" focus="100%" type="gradient">
                        <o:fill v:ext="view" type="gradientUnscaled"/>
                      </v:fill>
                      <v:stroke joinstyle="miter"/>
                      <v:path arrowok="t" o:connecttype="custom" o:connectlocs="1529685,0;2138073,392204;1154184,1917081;850384,2387530;0,2387530" o:connectangles="0,0,0,0,0"/>
                    </v:shape>
                  </v:group>
                  <v:shape id="Text Box 21" o:spid="_x0000_s1036" type="#_x0000_t202" style="position:absolute;left:4161;top:7854;width:37052;height:7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F7999D5" w14:textId="162E8CB0" w:rsidR="000721EB" w:rsidRPr="00014EF1" w:rsidRDefault="007673F3" w:rsidP="000721EB">
                          <w:pPr>
                            <w:rPr>
                              <w:rFonts w:ascii="Arial" w:hAnsi="Arial" w:cs="Arial"/>
                              <w:bCs/>
                              <w:color w:val="10069F" w:themeColor="accent1"/>
                              <w:sz w:val="48"/>
                              <w:szCs w:val="48"/>
                            </w:rPr>
                          </w:pPr>
                          <w:r w:rsidRPr="00824FC7">
                            <w:rPr>
                              <w:rFonts w:ascii="Arial" w:hAnsi="Arial" w:cs="Arial"/>
                              <w:bCs/>
                              <w:color w:val="FFFFFF" w:themeColor="background1"/>
                              <w:spacing w:val="-24"/>
                              <w:kern w:val="16"/>
                              <w:sz w:val="48"/>
                              <w:szCs w:val="48"/>
                            </w:rPr>
                            <w:t>How to Submit Help Tickets</w:t>
                          </w:r>
                        </w:p>
                      </w:txbxContent>
                    </v:textbox>
                  </v:shape>
                  <v:line id="Straight Connector 11" o:spid="_x0000_s1037" style="position:absolute;visibility:visible;mso-wrap-style:square" from="4572,16368" to="13322,16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" strokecolor="#33d196 [3206]" strokeweight="2.25pt">
                    <v:stroke joinstyle="miter"/>
                  </v:line>
                  <v:shape id="Text Box 2" o:spid="_x0000_s1038" type="#_x0000_t202" style="position:absolute;left:3575;top:18463;width:30728;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FC34D85" w14:textId="457857DB" w:rsidR="000721EB" w:rsidRPr="00014EF1" w:rsidRDefault="000958AA" w:rsidP="000721EB">
                          <w:pPr>
                            <w:rPr>
                              <w:color w:val="FFFFFF" w:themeColor="background1"/>
                              <w:sz w:val="28"/>
                              <w:szCs w:val="28"/>
                            </w:rPr>
                          </w:pPr>
                          <w:r>
                            <w:rPr>
                              <w:color w:val="FFFFFF" w:themeColor="background1"/>
                              <w:sz w:val="28"/>
                              <w:szCs w:val="28"/>
                            </w:rPr>
                            <w:t xml:space="preserve">STP Knowledge Center </w:t>
                          </w:r>
                        </w:p>
                      </w:txbxContent>
                    </v:textbox>
                  </v:shape>
                </v:group>
              </v:group>
            </w:pict>
          </mc:Fallback>
        </mc:AlternateContent>
      </w:r>
      <w:r w:rsidR="004356AB">
        <w:rPr>
          <w:rFonts w:ascii="Arial" w:eastAsiaTheme="minorHAnsi" w:hAnsi="Arial" w:cs="Arial"/>
          <w:color w:val="FFFFFF" w:themeColor="background1"/>
          <w:spacing w:val="-24"/>
          <w:kern w:val="16"/>
          <w:sz w:val="48"/>
          <w:szCs w:val="48"/>
          <w:lang w:val="en-US" w:eastAsia="en-US"/>
        </w:rPr>
        <w:tab/>
      </w:r>
    </w:p>
    <w:p w14:paraId="46530065" w14:textId="7C3F280A" w:rsidR="00942BA9" w:rsidRDefault="00942BA9" w:rsidP="0069558D">
      <w:pPr>
        <w:pStyle w:val="TOCHeading"/>
      </w:pPr>
    </w:p>
    <w:p w14:paraId="2C3CF759" w14:textId="56B3364E" w:rsidR="00942BA9" w:rsidRDefault="00942BA9" w:rsidP="00942BA9"/>
    <w:p w14:paraId="669DBC4A" w14:textId="3D1F3BA3" w:rsidR="000721EB" w:rsidRDefault="000721EB" w:rsidP="00942BA9"/>
    <w:p w14:paraId="4A81127B" w14:textId="556740B2" w:rsidR="000721EB" w:rsidRDefault="000721EB" w:rsidP="00942BA9"/>
    <w:p w14:paraId="59A309AE" w14:textId="50C4E5B9" w:rsidR="000721EB" w:rsidRDefault="000721EB" w:rsidP="00942BA9"/>
    <w:p w14:paraId="2599F55C" w14:textId="489BBA94" w:rsidR="000721EB" w:rsidRDefault="000721EB" w:rsidP="00942BA9"/>
    <w:p w14:paraId="5E576272" w14:textId="496E4FBF" w:rsidR="000721EB" w:rsidRDefault="000721EB" w:rsidP="00942BA9"/>
    <w:p w14:paraId="53BD9A1B" w14:textId="778515DB" w:rsidR="000721EB" w:rsidRDefault="000721EB" w:rsidP="00942BA9"/>
    <w:p w14:paraId="47A47169" w14:textId="23AD97A7" w:rsidR="00FC59FF" w:rsidRDefault="00FC59FF" w:rsidP="00942BA9"/>
    <w:p w14:paraId="559FA075" w14:textId="77777777" w:rsidR="00FC59FF" w:rsidRDefault="00FC59FF" w:rsidP="00942BA9"/>
    <w:p w14:paraId="0B6B5058" w14:textId="77777777" w:rsidR="000721EB" w:rsidRDefault="000721EB" w:rsidP="00942BA9"/>
    <w:sdt>
      <w:sdtPr>
        <w:rPr>
          <w:rFonts w:asciiTheme="minorHAnsi" w:eastAsiaTheme="minorHAnsi" w:hAnsiTheme="minorHAnsi" w:cstheme="minorBidi"/>
          <w:b/>
          <w:bCs w:val="0"/>
          <w:color w:val="auto"/>
          <w:sz w:val="24"/>
          <w:szCs w:val="24"/>
          <w:lang w:val="en-US" w:eastAsia="en-US"/>
        </w:rPr>
        <w:id w:val="1803874770"/>
        <w:docPartObj>
          <w:docPartGallery w:val="Table of Contents"/>
          <w:docPartUnique/>
        </w:docPartObj>
      </w:sdtPr>
      <w:sdtEndPr>
        <w:rPr>
          <w:rFonts w:cstheme="minorHAnsi"/>
          <w:b w:val="0"/>
        </w:rPr>
      </w:sdtEndPr>
      <w:sdtContent>
        <w:p w14:paraId="0138428E" w14:textId="1D8C4E49" w:rsidR="00852A1F" w:rsidRPr="0069558D" w:rsidRDefault="00852A1F" w:rsidP="0069558D">
          <w:pPr>
            <w:pStyle w:val="TOCHeading"/>
            <w:rPr>
              <w:rStyle w:val="Heading1Char"/>
              <w:rFonts w:asciiTheme="minorHAnsi" w:eastAsiaTheme="majorEastAsia" w:hAnsiTheme="minorHAnsi"/>
              <w:bCs/>
            </w:rPr>
          </w:pPr>
          <w:r w:rsidRPr="0069558D">
            <w:rPr>
              <w:rStyle w:val="Heading1Char"/>
              <w:rFonts w:asciiTheme="minorHAnsi" w:hAnsiTheme="minorHAnsi"/>
              <w:bCs/>
            </w:rPr>
            <w:t xml:space="preserve">Table </w:t>
          </w:r>
          <w:r w:rsidR="00AD738B" w:rsidRPr="0069558D">
            <w:rPr>
              <w:rStyle w:val="Heading1Char"/>
              <w:rFonts w:asciiTheme="minorHAnsi" w:hAnsiTheme="minorHAnsi"/>
              <w:bCs/>
            </w:rPr>
            <w:t xml:space="preserve">of </w:t>
          </w:r>
          <w:r w:rsidR="00455F8E">
            <w:rPr>
              <w:rStyle w:val="Heading1Char"/>
              <w:rFonts w:asciiTheme="minorHAnsi" w:hAnsiTheme="minorHAnsi"/>
              <w:bCs/>
            </w:rPr>
            <w:t>C</w:t>
          </w:r>
          <w:r w:rsidR="00AD738B" w:rsidRPr="0069558D">
            <w:rPr>
              <w:rStyle w:val="Heading1Char"/>
              <w:rFonts w:asciiTheme="minorHAnsi" w:hAnsiTheme="minorHAnsi"/>
              <w:bCs/>
            </w:rPr>
            <w:t>ontents</w:t>
          </w:r>
        </w:p>
        <w:p w14:paraId="665DF9B5" w14:textId="20E959FE" w:rsidR="00580BBE" w:rsidRPr="00493893" w:rsidRDefault="00580BBE" w:rsidP="00580BBE">
          <w:pPr>
            <w:rPr>
              <w:rFonts w:cstheme="minorHAnsi"/>
              <w:lang w:val="en-GB" w:eastAsia="fr-FR"/>
            </w:rPr>
          </w:pPr>
        </w:p>
        <w:p w14:paraId="290ACE0F" w14:textId="236BBCE0" w:rsidR="00575339" w:rsidRDefault="00A9444F">
          <w:pPr>
            <w:pStyle w:val="TOC2"/>
            <w:rPr>
              <w:rFonts w:asciiTheme="minorHAnsi" w:eastAsiaTheme="minorEastAsia" w:hAnsiTheme="minorHAnsi" w:cstheme="minorBidi"/>
              <w:noProof/>
            </w:rPr>
          </w:pPr>
          <w:r w:rsidRPr="00493893">
            <w:rPr>
              <w:rFonts w:asciiTheme="minorHAnsi" w:hAnsiTheme="minorHAnsi" w:cstheme="minorHAnsi"/>
              <w:b/>
            </w:rPr>
            <w:fldChar w:fldCharType="begin"/>
          </w:r>
          <w:r w:rsidRPr="00493893">
            <w:rPr>
              <w:rFonts w:asciiTheme="minorHAnsi" w:hAnsiTheme="minorHAnsi" w:cstheme="minorHAnsi"/>
              <w:b/>
            </w:rPr>
            <w:instrText xml:space="preserve"> TOC \o "1-3" \h \z \u </w:instrText>
          </w:r>
          <w:r w:rsidRPr="00493893">
            <w:rPr>
              <w:rFonts w:asciiTheme="minorHAnsi" w:hAnsiTheme="minorHAnsi" w:cstheme="minorHAnsi"/>
              <w:b/>
            </w:rPr>
            <w:fldChar w:fldCharType="separate"/>
          </w:r>
          <w:hyperlink w:anchor="_Toc133928863" w:history="1">
            <w:r w:rsidR="00575339" w:rsidRPr="00E95CB2">
              <w:rPr>
                <w:rStyle w:val="Hyperlink"/>
                <w:noProof/>
              </w:rPr>
              <w:t>Key Terminology</w:t>
            </w:r>
            <w:r w:rsidR="00575339">
              <w:rPr>
                <w:noProof/>
                <w:webHidden/>
              </w:rPr>
              <w:tab/>
            </w:r>
            <w:r w:rsidR="00575339">
              <w:rPr>
                <w:noProof/>
                <w:webHidden/>
              </w:rPr>
              <w:fldChar w:fldCharType="begin"/>
            </w:r>
            <w:r w:rsidR="00575339">
              <w:rPr>
                <w:noProof/>
                <w:webHidden/>
              </w:rPr>
              <w:instrText xml:space="preserve"> PAGEREF _Toc133928863 \h </w:instrText>
            </w:r>
            <w:r w:rsidR="00575339">
              <w:rPr>
                <w:noProof/>
                <w:webHidden/>
              </w:rPr>
            </w:r>
            <w:r w:rsidR="00575339">
              <w:rPr>
                <w:noProof/>
                <w:webHidden/>
              </w:rPr>
              <w:fldChar w:fldCharType="separate"/>
            </w:r>
            <w:r w:rsidR="00575339">
              <w:rPr>
                <w:noProof/>
                <w:webHidden/>
              </w:rPr>
              <w:t>1</w:t>
            </w:r>
            <w:r w:rsidR="00575339">
              <w:rPr>
                <w:noProof/>
                <w:webHidden/>
              </w:rPr>
              <w:fldChar w:fldCharType="end"/>
            </w:r>
          </w:hyperlink>
        </w:p>
        <w:p w14:paraId="1E8FD7C3" w14:textId="4FBB7DED" w:rsidR="00575339" w:rsidRDefault="00575339">
          <w:pPr>
            <w:pStyle w:val="TOC2"/>
            <w:rPr>
              <w:rFonts w:asciiTheme="minorHAnsi" w:eastAsiaTheme="minorEastAsia" w:hAnsiTheme="minorHAnsi" w:cstheme="minorBidi"/>
              <w:noProof/>
            </w:rPr>
          </w:pPr>
          <w:hyperlink w:anchor="_Toc133928864" w:history="1">
            <w:r w:rsidRPr="00E95CB2">
              <w:rPr>
                <w:rStyle w:val="Hyperlink"/>
                <w:noProof/>
              </w:rPr>
              <w:t>Purpose</w:t>
            </w:r>
            <w:r>
              <w:rPr>
                <w:noProof/>
                <w:webHidden/>
              </w:rPr>
              <w:tab/>
            </w:r>
            <w:r>
              <w:rPr>
                <w:noProof/>
                <w:webHidden/>
              </w:rPr>
              <w:fldChar w:fldCharType="begin"/>
            </w:r>
            <w:r>
              <w:rPr>
                <w:noProof/>
                <w:webHidden/>
              </w:rPr>
              <w:instrText xml:space="preserve"> PAGEREF _Toc133928864 \h </w:instrText>
            </w:r>
            <w:r>
              <w:rPr>
                <w:noProof/>
                <w:webHidden/>
              </w:rPr>
            </w:r>
            <w:r>
              <w:rPr>
                <w:noProof/>
                <w:webHidden/>
              </w:rPr>
              <w:fldChar w:fldCharType="separate"/>
            </w:r>
            <w:r>
              <w:rPr>
                <w:noProof/>
                <w:webHidden/>
              </w:rPr>
              <w:t>2</w:t>
            </w:r>
            <w:r>
              <w:rPr>
                <w:noProof/>
                <w:webHidden/>
              </w:rPr>
              <w:fldChar w:fldCharType="end"/>
            </w:r>
          </w:hyperlink>
        </w:p>
        <w:p w14:paraId="0F55242B" w14:textId="12BFF729" w:rsidR="00575339" w:rsidRDefault="00575339">
          <w:pPr>
            <w:pStyle w:val="TOC2"/>
            <w:rPr>
              <w:rFonts w:asciiTheme="minorHAnsi" w:eastAsiaTheme="minorEastAsia" w:hAnsiTheme="minorHAnsi" w:cstheme="minorBidi"/>
              <w:noProof/>
            </w:rPr>
          </w:pPr>
          <w:hyperlink w:anchor="_Toc133928865" w:history="1">
            <w:r w:rsidRPr="00E95CB2">
              <w:rPr>
                <w:rStyle w:val="Hyperlink"/>
                <w:noProof/>
              </w:rPr>
              <w:t>How to create a ticket with Procuree virtual assistant</w:t>
            </w:r>
            <w:r>
              <w:rPr>
                <w:noProof/>
                <w:webHidden/>
              </w:rPr>
              <w:tab/>
            </w:r>
            <w:r>
              <w:rPr>
                <w:noProof/>
                <w:webHidden/>
              </w:rPr>
              <w:fldChar w:fldCharType="begin"/>
            </w:r>
            <w:r>
              <w:rPr>
                <w:noProof/>
                <w:webHidden/>
              </w:rPr>
              <w:instrText xml:space="preserve"> PAGEREF _Toc133928865 \h </w:instrText>
            </w:r>
            <w:r>
              <w:rPr>
                <w:noProof/>
                <w:webHidden/>
              </w:rPr>
            </w:r>
            <w:r>
              <w:rPr>
                <w:noProof/>
                <w:webHidden/>
              </w:rPr>
              <w:fldChar w:fldCharType="separate"/>
            </w:r>
            <w:r>
              <w:rPr>
                <w:noProof/>
                <w:webHidden/>
              </w:rPr>
              <w:t>2</w:t>
            </w:r>
            <w:r>
              <w:rPr>
                <w:noProof/>
                <w:webHidden/>
              </w:rPr>
              <w:fldChar w:fldCharType="end"/>
            </w:r>
          </w:hyperlink>
        </w:p>
        <w:p w14:paraId="50592E4E" w14:textId="75ADC893" w:rsidR="00575339" w:rsidRDefault="00575339">
          <w:pPr>
            <w:pStyle w:val="TOC2"/>
            <w:rPr>
              <w:rFonts w:asciiTheme="minorHAnsi" w:eastAsiaTheme="minorEastAsia" w:hAnsiTheme="minorHAnsi" w:cstheme="minorBidi"/>
              <w:noProof/>
            </w:rPr>
          </w:pPr>
          <w:hyperlink w:anchor="_Toc133928866" w:history="1">
            <w:r w:rsidRPr="00E95CB2">
              <w:rPr>
                <w:rStyle w:val="Hyperlink"/>
                <w:noProof/>
              </w:rPr>
              <w:t>How to get your issues resolved with STP Knowledge Center</w:t>
            </w:r>
            <w:r>
              <w:rPr>
                <w:noProof/>
                <w:webHidden/>
              </w:rPr>
              <w:tab/>
            </w:r>
            <w:r>
              <w:rPr>
                <w:noProof/>
                <w:webHidden/>
              </w:rPr>
              <w:fldChar w:fldCharType="begin"/>
            </w:r>
            <w:r>
              <w:rPr>
                <w:noProof/>
                <w:webHidden/>
              </w:rPr>
              <w:instrText xml:space="preserve"> PAGEREF _Toc133928866 \h </w:instrText>
            </w:r>
            <w:r>
              <w:rPr>
                <w:noProof/>
                <w:webHidden/>
              </w:rPr>
            </w:r>
            <w:r>
              <w:rPr>
                <w:noProof/>
                <w:webHidden/>
              </w:rPr>
              <w:fldChar w:fldCharType="separate"/>
            </w:r>
            <w:r>
              <w:rPr>
                <w:noProof/>
                <w:webHidden/>
              </w:rPr>
              <w:t>4</w:t>
            </w:r>
            <w:r>
              <w:rPr>
                <w:noProof/>
                <w:webHidden/>
              </w:rPr>
              <w:fldChar w:fldCharType="end"/>
            </w:r>
          </w:hyperlink>
        </w:p>
        <w:p w14:paraId="08525861" w14:textId="6DE16100" w:rsidR="00575339" w:rsidRDefault="00575339">
          <w:pPr>
            <w:pStyle w:val="TOC2"/>
            <w:rPr>
              <w:rFonts w:asciiTheme="minorHAnsi" w:eastAsiaTheme="minorEastAsia" w:hAnsiTheme="minorHAnsi" w:cstheme="minorBidi"/>
              <w:noProof/>
            </w:rPr>
          </w:pPr>
          <w:hyperlink w:anchor="_Toc133928867" w:history="1">
            <w:r w:rsidRPr="00E95CB2">
              <w:rPr>
                <w:rStyle w:val="Hyperlink"/>
                <w:noProof/>
              </w:rPr>
              <w:t>Change Version</w:t>
            </w:r>
            <w:r>
              <w:rPr>
                <w:noProof/>
                <w:webHidden/>
              </w:rPr>
              <w:tab/>
            </w:r>
            <w:r>
              <w:rPr>
                <w:noProof/>
                <w:webHidden/>
              </w:rPr>
              <w:fldChar w:fldCharType="begin"/>
            </w:r>
            <w:r>
              <w:rPr>
                <w:noProof/>
                <w:webHidden/>
              </w:rPr>
              <w:instrText xml:space="preserve"> PAGEREF _Toc133928867 \h </w:instrText>
            </w:r>
            <w:r>
              <w:rPr>
                <w:noProof/>
                <w:webHidden/>
              </w:rPr>
            </w:r>
            <w:r>
              <w:rPr>
                <w:noProof/>
                <w:webHidden/>
              </w:rPr>
              <w:fldChar w:fldCharType="separate"/>
            </w:r>
            <w:r>
              <w:rPr>
                <w:noProof/>
                <w:webHidden/>
              </w:rPr>
              <w:t>5</w:t>
            </w:r>
            <w:r>
              <w:rPr>
                <w:noProof/>
                <w:webHidden/>
              </w:rPr>
              <w:fldChar w:fldCharType="end"/>
            </w:r>
          </w:hyperlink>
        </w:p>
        <w:p w14:paraId="0354A402" w14:textId="18F732A7" w:rsidR="00852A1F" w:rsidRPr="00493893" w:rsidRDefault="00A9444F">
          <w:pPr>
            <w:rPr>
              <w:rFonts w:cstheme="minorHAnsi"/>
            </w:rPr>
          </w:pPr>
          <w:r w:rsidRPr="00493893">
            <w:rPr>
              <w:rFonts w:eastAsia="Times New Roman" w:cstheme="minorHAnsi"/>
              <w:b/>
              <w:sz w:val="22"/>
              <w:szCs w:val="22"/>
            </w:rPr>
            <w:fldChar w:fldCharType="end"/>
          </w:r>
        </w:p>
      </w:sdtContent>
    </w:sdt>
    <w:p w14:paraId="52077859" w14:textId="77777777" w:rsidR="009D74DF" w:rsidRDefault="009D74DF" w:rsidP="00064F3E">
      <w:pPr>
        <w:pStyle w:val="Heading2"/>
      </w:pPr>
      <w:bookmarkStart w:id="0" w:name="_Toc130214722"/>
      <w:bookmarkStart w:id="1" w:name="_Toc29308833"/>
      <w:bookmarkStart w:id="2" w:name="_Toc133928863"/>
      <w:r>
        <w:t>Key Terminology</w:t>
      </w:r>
      <w:bookmarkEnd w:id="0"/>
      <w:bookmarkEnd w:id="2"/>
    </w:p>
    <w:p w14:paraId="03A0DDE7" w14:textId="77777777" w:rsidR="009D74DF" w:rsidRDefault="009D74DF" w:rsidP="009D74DF">
      <w:pPr>
        <w:ind w:left="-450" w:right="-430"/>
        <w:rPr>
          <w:rFonts w:cstheme="minorHAnsi"/>
          <w:noProof/>
        </w:rPr>
      </w:pPr>
    </w:p>
    <w:tbl>
      <w:tblPr>
        <w:tblStyle w:val="AuroraBasic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2"/>
        <w:gridCol w:w="5918"/>
      </w:tblGrid>
      <w:tr w:rsidR="009D74DF" w:rsidRPr="00BF62D3" w14:paraId="4D6A5F43" w14:textId="77777777" w:rsidTr="00696432">
        <w:tc>
          <w:tcPr>
            <w:tcW w:w="1716" w:type="pct"/>
            <w:shd w:val="clear" w:color="auto" w:fill="10069F" w:themeFill="accent1"/>
          </w:tcPr>
          <w:p w14:paraId="4D6DAC27" w14:textId="77777777" w:rsidR="009D74DF" w:rsidRPr="00BF62D3" w:rsidRDefault="009D74DF" w:rsidP="00696432">
            <w:pPr>
              <w:pStyle w:val="ListParagraph"/>
              <w:ind w:left="0"/>
              <w:rPr>
                <w:b/>
                <w:color w:val="FFFFFF" w:themeColor="background1"/>
              </w:rPr>
            </w:pPr>
            <w:r w:rsidRPr="6DD0A457">
              <w:rPr>
                <w:b/>
                <w:color w:val="FFFFFF" w:themeColor="background1"/>
              </w:rPr>
              <w:t>Term</w:t>
            </w:r>
          </w:p>
        </w:tc>
        <w:tc>
          <w:tcPr>
            <w:tcW w:w="3284" w:type="pct"/>
            <w:shd w:val="clear" w:color="auto" w:fill="10069F" w:themeFill="accent1"/>
          </w:tcPr>
          <w:p w14:paraId="037227B8" w14:textId="77777777" w:rsidR="009D74DF" w:rsidRPr="00BF62D3" w:rsidRDefault="009D74DF" w:rsidP="00696432">
            <w:pPr>
              <w:pStyle w:val="ListParagraph"/>
              <w:ind w:left="0"/>
              <w:rPr>
                <w:b/>
                <w:bCs/>
                <w:color w:val="FFFFFF" w:themeColor="background1"/>
                <w:szCs w:val="22"/>
              </w:rPr>
            </w:pPr>
            <w:r w:rsidRPr="00BF62D3">
              <w:rPr>
                <w:b/>
                <w:bCs/>
                <w:color w:val="FFFFFF" w:themeColor="background1"/>
                <w:szCs w:val="22"/>
              </w:rPr>
              <w:t>Definition</w:t>
            </w:r>
          </w:p>
        </w:tc>
      </w:tr>
      <w:tr w:rsidR="009D74DF" w:rsidRPr="00BF62D3" w14:paraId="25880156" w14:textId="77777777" w:rsidTr="00696432">
        <w:tc>
          <w:tcPr>
            <w:tcW w:w="1716" w:type="pct"/>
          </w:tcPr>
          <w:p w14:paraId="04D567A2" w14:textId="77777777" w:rsidR="009D74DF" w:rsidRPr="00BF62D3" w:rsidRDefault="009D74DF" w:rsidP="00696432">
            <w:pPr>
              <w:pStyle w:val="Text"/>
              <w:rPr>
                <w:rFonts w:ascii="Calibri" w:hAnsi="Calibri" w:cs="Calibri"/>
                <w:sz w:val="22"/>
                <w:szCs w:val="22"/>
              </w:rPr>
            </w:pPr>
            <w:r>
              <w:rPr>
                <w:rFonts w:ascii="Calibri" w:hAnsi="Calibri" w:cs="Calibri"/>
                <w:sz w:val="22"/>
                <w:szCs w:val="22"/>
              </w:rPr>
              <w:t>Coupa</w:t>
            </w:r>
          </w:p>
        </w:tc>
        <w:tc>
          <w:tcPr>
            <w:tcW w:w="3284" w:type="pct"/>
          </w:tcPr>
          <w:p w14:paraId="09F5609C" w14:textId="77777777" w:rsidR="009D74DF" w:rsidRPr="00BF62D3" w:rsidRDefault="009D74DF" w:rsidP="00696432">
            <w:pPr>
              <w:pStyle w:val="Text"/>
              <w:spacing w:after="120"/>
              <w:jc w:val="left"/>
              <w:rPr>
                <w:rFonts w:ascii="Calibri" w:hAnsi="Calibri" w:cs="Calibri"/>
                <w:sz w:val="22"/>
                <w:szCs w:val="22"/>
              </w:rPr>
            </w:pPr>
            <w:r w:rsidRPr="528F61B1">
              <w:rPr>
                <w:rFonts w:ascii="Calibri" w:hAnsi="Calibri" w:cs="Calibri"/>
                <w:sz w:val="22"/>
                <w:szCs w:val="22"/>
              </w:rPr>
              <w:t>Global procurement software that will enable K-C to submit requests for goods and services, source, contract, and manage our suppliers.</w:t>
            </w:r>
          </w:p>
        </w:tc>
      </w:tr>
      <w:tr w:rsidR="009D74DF" w:rsidRPr="00BF62D3" w14:paraId="105BD41B" w14:textId="77777777" w:rsidTr="00696432">
        <w:tc>
          <w:tcPr>
            <w:tcW w:w="1716" w:type="pct"/>
          </w:tcPr>
          <w:p w14:paraId="6DA810B6" w14:textId="77777777" w:rsidR="009D74DF" w:rsidRDefault="009D74DF" w:rsidP="00696432">
            <w:pPr>
              <w:pStyle w:val="Text"/>
              <w:rPr>
                <w:rFonts w:ascii="Calibri" w:hAnsi="Calibri" w:cs="Calibri"/>
                <w:sz w:val="22"/>
                <w:szCs w:val="22"/>
              </w:rPr>
            </w:pPr>
            <w:r>
              <w:rPr>
                <w:rFonts w:ascii="Calibri" w:hAnsi="Calibri" w:cs="Calibri"/>
                <w:sz w:val="22"/>
                <w:szCs w:val="22"/>
              </w:rPr>
              <w:t>CSP</w:t>
            </w:r>
          </w:p>
        </w:tc>
        <w:tc>
          <w:tcPr>
            <w:tcW w:w="3284" w:type="pct"/>
          </w:tcPr>
          <w:p w14:paraId="63961977" w14:textId="77777777" w:rsidR="009D74DF" w:rsidRPr="528F61B1" w:rsidRDefault="009D74DF" w:rsidP="00696432">
            <w:pPr>
              <w:pStyle w:val="Text"/>
              <w:spacing w:after="120"/>
              <w:jc w:val="left"/>
              <w:rPr>
                <w:rFonts w:ascii="Calibri" w:hAnsi="Calibri" w:cs="Calibri"/>
                <w:sz w:val="22"/>
                <w:szCs w:val="22"/>
              </w:rPr>
            </w:pPr>
            <w:r>
              <w:rPr>
                <w:rFonts w:ascii="Calibri" w:hAnsi="Calibri" w:cs="Calibri"/>
                <w:sz w:val="22"/>
                <w:szCs w:val="22"/>
              </w:rPr>
              <w:t>Coupa Supplier Portal</w:t>
            </w:r>
          </w:p>
        </w:tc>
      </w:tr>
      <w:tr w:rsidR="009D74DF" w:rsidRPr="00BF62D3" w14:paraId="0DC72B59" w14:textId="77777777" w:rsidTr="00696432">
        <w:tc>
          <w:tcPr>
            <w:tcW w:w="1716" w:type="pct"/>
          </w:tcPr>
          <w:p w14:paraId="2DE4DC89" w14:textId="77777777" w:rsidR="009D74DF" w:rsidRDefault="009D74DF" w:rsidP="00696432">
            <w:pPr>
              <w:pStyle w:val="Text"/>
              <w:rPr>
                <w:rFonts w:ascii="Calibri" w:hAnsi="Calibri" w:cs="Calibri"/>
                <w:sz w:val="22"/>
                <w:szCs w:val="22"/>
              </w:rPr>
            </w:pPr>
            <w:proofErr w:type="spellStart"/>
            <w:r>
              <w:rPr>
                <w:rFonts w:ascii="Calibri" w:hAnsi="Calibri" w:cs="Calibri"/>
                <w:sz w:val="22"/>
                <w:szCs w:val="22"/>
              </w:rPr>
              <w:t>Procuree</w:t>
            </w:r>
            <w:proofErr w:type="spellEnd"/>
          </w:p>
        </w:tc>
        <w:tc>
          <w:tcPr>
            <w:tcW w:w="3284" w:type="pct"/>
          </w:tcPr>
          <w:p w14:paraId="3FED4D9C" w14:textId="77777777" w:rsidR="009D74DF" w:rsidRDefault="009D74DF" w:rsidP="00696432">
            <w:pPr>
              <w:pStyle w:val="Text"/>
              <w:spacing w:after="120"/>
              <w:jc w:val="left"/>
              <w:rPr>
                <w:rFonts w:ascii="Calibri" w:hAnsi="Calibri" w:cs="Calibri"/>
                <w:sz w:val="22"/>
                <w:szCs w:val="22"/>
              </w:rPr>
            </w:pPr>
            <w:r>
              <w:rPr>
                <w:rFonts w:ascii="Calibri" w:hAnsi="Calibri" w:cs="Calibri"/>
                <w:sz w:val="22"/>
                <w:szCs w:val="22"/>
              </w:rPr>
              <w:t>Source to Pay virtual assistant name</w:t>
            </w:r>
          </w:p>
        </w:tc>
      </w:tr>
      <w:tr w:rsidR="009D74DF" w:rsidRPr="00BF62D3" w14:paraId="6CCA6F0E" w14:textId="77777777" w:rsidTr="00696432">
        <w:tc>
          <w:tcPr>
            <w:tcW w:w="1716" w:type="pct"/>
          </w:tcPr>
          <w:p w14:paraId="2CD6A85C" w14:textId="77777777" w:rsidR="009D74DF" w:rsidRDefault="009D74DF" w:rsidP="00696432">
            <w:pPr>
              <w:pStyle w:val="Text"/>
              <w:rPr>
                <w:rFonts w:ascii="Calibri" w:hAnsi="Calibri" w:cs="Calibri"/>
                <w:sz w:val="22"/>
                <w:szCs w:val="22"/>
              </w:rPr>
            </w:pPr>
            <w:r>
              <w:rPr>
                <w:rFonts w:ascii="Calibri" w:hAnsi="Calibri" w:cs="Calibri"/>
                <w:sz w:val="22"/>
                <w:szCs w:val="22"/>
              </w:rPr>
              <w:t>STP</w:t>
            </w:r>
          </w:p>
        </w:tc>
        <w:tc>
          <w:tcPr>
            <w:tcW w:w="3284" w:type="pct"/>
          </w:tcPr>
          <w:p w14:paraId="42059FA6" w14:textId="77777777" w:rsidR="009D74DF" w:rsidRDefault="009D74DF" w:rsidP="00696432">
            <w:pPr>
              <w:pStyle w:val="Text"/>
              <w:spacing w:after="120"/>
              <w:jc w:val="left"/>
              <w:rPr>
                <w:rFonts w:ascii="Calibri" w:hAnsi="Calibri" w:cs="Calibri"/>
                <w:sz w:val="22"/>
                <w:szCs w:val="22"/>
              </w:rPr>
            </w:pPr>
            <w:r>
              <w:rPr>
                <w:rFonts w:ascii="Calibri" w:hAnsi="Calibri" w:cs="Calibri"/>
                <w:sz w:val="22"/>
                <w:szCs w:val="22"/>
              </w:rPr>
              <w:t>Source to Pay</w:t>
            </w:r>
          </w:p>
        </w:tc>
      </w:tr>
      <w:tr w:rsidR="009D74DF" w:rsidRPr="00BF62D3" w14:paraId="1D606EF2" w14:textId="77777777" w:rsidTr="00696432">
        <w:tc>
          <w:tcPr>
            <w:tcW w:w="1716" w:type="pct"/>
          </w:tcPr>
          <w:p w14:paraId="2D135E6E" w14:textId="77777777" w:rsidR="009D74DF" w:rsidRDefault="009D74DF" w:rsidP="00696432">
            <w:pPr>
              <w:pStyle w:val="Text"/>
              <w:rPr>
                <w:rFonts w:ascii="Calibri" w:hAnsi="Calibri" w:cs="Calibri"/>
                <w:sz w:val="22"/>
                <w:szCs w:val="22"/>
              </w:rPr>
            </w:pPr>
            <w:r>
              <w:rPr>
                <w:rFonts w:ascii="Calibri" w:hAnsi="Calibri" w:cs="Calibri"/>
                <w:sz w:val="22"/>
                <w:szCs w:val="22"/>
              </w:rPr>
              <w:t>STP Knowledge Center</w:t>
            </w:r>
          </w:p>
        </w:tc>
        <w:tc>
          <w:tcPr>
            <w:tcW w:w="3284" w:type="pct"/>
          </w:tcPr>
          <w:p w14:paraId="5B1A5CA1" w14:textId="77777777" w:rsidR="009D74DF" w:rsidRDefault="009D74DF" w:rsidP="00696432">
            <w:pPr>
              <w:pStyle w:val="Text"/>
              <w:spacing w:after="120"/>
              <w:jc w:val="left"/>
              <w:rPr>
                <w:rFonts w:ascii="Calibri" w:hAnsi="Calibri" w:cs="Calibri"/>
                <w:sz w:val="22"/>
                <w:szCs w:val="22"/>
              </w:rPr>
            </w:pPr>
            <w:r>
              <w:rPr>
                <w:rFonts w:ascii="Calibri" w:hAnsi="Calibri" w:cs="Calibri"/>
                <w:sz w:val="22"/>
                <w:szCs w:val="22"/>
              </w:rPr>
              <w:t xml:space="preserve">Source to Pay team receiving and resolving queries raised in </w:t>
            </w:r>
            <w:proofErr w:type="spellStart"/>
            <w:r>
              <w:rPr>
                <w:rFonts w:ascii="Calibri" w:hAnsi="Calibri" w:cs="Calibri"/>
                <w:sz w:val="22"/>
                <w:szCs w:val="22"/>
              </w:rPr>
              <w:t>Procuree</w:t>
            </w:r>
            <w:proofErr w:type="spellEnd"/>
            <w:r>
              <w:rPr>
                <w:rFonts w:ascii="Calibri" w:hAnsi="Calibri" w:cs="Calibri"/>
                <w:sz w:val="22"/>
                <w:szCs w:val="22"/>
              </w:rPr>
              <w:t xml:space="preserve"> from supplier and K-C internal users</w:t>
            </w:r>
          </w:p>
        </w:tc>
      </w:tr>
      <w:tr w:rsidR="009D74DF" w:rsidRPr="00BF62D3" w14:paraId="7B84E28E" w14:textId="77777777" w:rsidTr="00696432">
        <w:tc>
          <w:tcPr>
            <w:tcW w:w="1716" w:type="pct"/>
          </w:tcPr>
          <w:p w14:paraId="178D0751" w14:textId="77777777" w:rsidR="009D74DF" w:rsidRDefault="009D74DF" w:rsidP="00696432">
            <w:pPr>
              <w:pStyle w:val="Text"/>
              <w:rPr>
                <w:rFonts w:ascii="Calibri" w:hAnsi="Calibri" w:cs="Calibri"/>
                <w:sz w:val="22"/>
                <w:szCs w:val="22"/>
              </w:rPr>
            </w:pPr>
            <w:r>
              <w:rPr>
                <w:rFonts w:ascii="Calibri" w:hAnsi="Calibri" w:cs="Calibri"/>
                <w:sz w:val="22"/>
                <w:szCs w:val="22"/>
              </w:rPr>
              <w:t>Ticket number</w:t>
            </w:r>
          </w:p>
        </w:tc>
        <w:tc>
          <w:tcPr>
            <w:tcW w:w="3284" w:type="pct"/>
          </w:tcPr>
          <w:p w14:paraId="185E7A42" w14:textId="77777777" w:rsidR="009D74DF" w:rsidRDefault="009D74DF" w:rsidP="00696432">
            <w:pPr>
              <w:pStyle w:val="Text"/>
              <w:spacing w:after="120"/>
              <w:jc w:val="left"/>
              <w:rPr>
                <w:rFonts w:ascii="Calibri" w:hAnsi="Calibri" w:cs="Calibri"/>
                <w:sz w:val="22"/>
                <w:szCs w:val="22"/>
              </w:rPr>
            </w:pPr>
            <w:r>
              <w:rPr>
                <w:rFonts w:ascii="Calibri" w:hAnsi="Calibri" w:cs="Calibri"/>
                <w:sz w:val="22"/>
                <w:szCs w:val="22"/>
              </w:rPr>
              <w:t xml:space="preserve">Technical name used to handle users request and queries. Each question creates a ticket number so that requests are not lost and can be processed with all related information. </w:t>
            </w:r>
          </w:p>
        </w:tc>
      </w:tr>
    </w:tbl>
    <w:p w14:paraId="30CC1015" w14:textId="411C8ED5" w:rsidR="00F2761D" w:rsidRDefault="00F2761D" w:rsidP="00F2761D">
      <w:pPr>
        <w:ind w:left="-450" w:right="-430"/>
        <w:rPr>
          <w:rFonts w:cstheme="minorHAnsi"/>
          <w:noProof/>
        </w:rPr>
      </w:pPr>
    </w:p>
    <w:p w14:paraId="7A02C920" w14:textId="57EAC2AB" w:rsidR="00455F8E" w:rsidRDefault="00455F8E" w:rsidP="00F2761D">
      <w:pPr>
        <w:rPr>
          <w:rFonts w:ascii="Arial" w:hAnsi="Arial" w:cs="Arial"/>
          <w:sz w:val="22"/>
          <w:szCs w:val="22"/>
        </w:rPr>
      </w:pPr>
    </w:p>
    <w:p w14:paraId="623CD39C" w14:textId="77777777" w:rsidR="002A2CA0" w:rsidRPr="00F2761D" w:rsidRDefault="002A2CA0" w:rsidP="00064F3E">
      <w:pPr>
        <w:pStyle w:val="Heading2"/>
      </w:pPr>
      <w:bookmarkStart w:id="3" w:name="_Toc133928864"/>
      <w:r w:rsidRPr="00F2761D">
        <w:lastRenderedPageBreak/>
        <w:t>Purpose</w:t>
      </w:r>
      <w:bookmarkEnd w:id="3"/>
    </w:p>
    <w:tbl>
      <w:tblPr>
        <w:tblStyle w:val="TableGrid"/>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ED2F3" w:themeFill="accent5"/>
        <w:tblCellMar>
          <w:top w:w="142" w:type="dxa"/>
          <w:bottom w:w="142" w:type="dxa"/>
        </w:tblCellMar>
        <w:tblLook w:val="04A0" w:firstRow="1" w:lastRow="0" w:firstColumn="1" w:lastColumn="0" w:noHBand="0" w:noVBand="1"/>
      </w:tblPr>
      <w:tblGrid>
        <w:gridCol w:w="9635"/>
      </w:tblGrid>
      <w:tr w:rsidR="005A5F50" w14:paraId="5E87D874" w14:textId="77777777" w:rsidTr="00455F8E">
        <w:tc>
          <w:tcPr>
            <w:tcW w:w="9635" w:type="dxa"/>
            <w:shd w:val="clear" w:color="auto" w:fill="FFFFFF" w:themeFill="background1"/>
          </w:tcPr>
          <w:p w14:paraId="0234F1EF" w14:textId="4C037536" w:rsidR="0095590C" w:rsidRDefault="0095590C" w:rsidP="002B4C25">
            <w:pPr>
              <w:tabs>
                <w:tab w:val="left" w:pos="270"/>
              </w:tabs>
              <w:spacing w:before="120"/>
              <w:jc w:val="both"/>
              <w:rPr>
                <w:rFonts w:ascii="Arial" w:hAnsi="Arial" w:cs="Arial"/>
                <w:sz w:val="22"/>
                <w:szCs w:val="22"/>
              </w:rPr>
            </w:pPr>
            <w:r w:rsidRPr="0095590C">
              <w:rPr>
                <w:rFonts w:ascii="Arial" w:hAnsi="Arial" w:cs="Arial"/>
                <w:sz w:val="22"/>
                <w:szCs w:val="22"/>
              </w:rPr>
              <w:t xml:space="preserve">Are you experiencing an issue in our Source to Pay process? Do you need support with Coupa? In this Quick Reference Card (QRC) you will find the steps to raise questions to our Source to Pay virtual assistant via </w:t>
            </w:r>
            <w:r w:rsidR="00BA5EEF" w:rsidRPr="00BA5EEF">
              <w:rPr>
                <w:rFonts w:ascii="Arial" w:hAnsi="Arial" w:cs="Arial"/>
                <w:color w:val="10069F" w:themeColor="accent1"/>
                <w:sz w:val="22"/>
                <w:szCs w:val="22"/>
              </w:rPr>
              <w:t>Coupa Supplier Portal</w:t>
            </w:r>
            <w:r w:rsidR="00F25963">
              <w:rPr>
                <w:rFonts w:ascii="Arial" w:hAnsi="Arial" w:cs="Arial"/>
                <w:color w:val="10069F" w:themeColor="accent1"/>
                <w:sz w:val="22"/>
                <w:szCs w:val="22"/>
              </w:rPr>
              <w:t xml:space="preserve"> and Taulia Supplier Portal</w:t>
            </w:r>
            <w:r w:rsidR="00BA5EEF" w:rsidRPr="00BA5EEF">
              <w:rPr>
                <w:rFonts w:ascii="Arial" w:hAnsi="Arial" w:cs="Arial"/>
                <w:color w:val="10069F" w:themeColor="accent1"/>
                <w:sz w:val="22"/>
                <w:szCs w:val="22"/>
              </w:rPr>
              <w:t>.</w:t>
            </w:r>
          </w:p>
          <w:p w14:paraId="199AE962" w14:textId="1D47DD8F" w:rsidR="008C55B9" w:rsidRPr="005B0993" w:rsidRDefault="008C55B9" w:rsidP="008C55B9">
            <w:pPr>
              <w:tabs>
                <w:tab w:val="left" w:pos="270"/>
              </w:tabs>
              <w:spacing w:before="120"/>
              <w:jc w:val="both"/>
              <w:rPr>
                <w:rFonts w:ascii="Arial" w:hAnsi="Arial" w:cs="Arial"/>
                <w:sz w:val="22"/>
                <w:szCs w:val="22"/>
              </w:rPr>
            </w:pPr>
            <w:r w:rsidRPr="005B0993">
              <w:rPr>
                <w:rFonts w:ascii="Arial" w:hAnsi="Arial" w:cs="Arial"/>
                <w:sz w:val="22"/>
                <w:szCs w:val="22"/>
              </w:rPr>
              <w:t xml:space="preserve">Our virtual assistant, </w:t>
            </w:r>
            <w:proofErr w:type="spellStart"/>
            <w:r w:rsidRPr="00BA5EEF">
              <w:rPr>
                <w:rFonts w:ascii="Arial" w:hAnsi="Arial" w:cs="Arial"/>
                <w:color w:val="10069F" w:themeColor="accent1"/>
                <w:sz w:val="22"/>
                <w:szCs w:val="22"/>
              </w:rPr>
              <w:t>Procuree</w:t>
            </w:r>
            <w:proofErr w:type="spellEnd"/>
            <w:r w:rsidRPr="005B0993">
              <w:rPr>
                <w:rFonts w:ascii="Arial" w:hAnsi="Arial" w:cs="Arial"/>
                <w:sz w:val="22"/>
                <w:szCs w:val="22"/>
              </w:rPr>
              <w:t>, offers guidance around-the-clock, immediately responding to your inquiries with relevant guidelines, references, or data from our systems when applicable.</w:t>
            </w:r>
          </w:p>
          <w:p w14:paraId="66F8188F" w14:textId="300628F0" w:rsidR="008C55B9" w:rsidRPr="005B0993" w:rsidRDefault="008C55B9" w:rsidP="008C55B9">
            <w:pPr>
              <w:tabs>
                <w:tab w:val="left" w:pos="270"/>
              </w:tabs>
              <w:spacing w:before="120"/>
              <w:jc w:val="both"/>
              <w:rPr>
                <w:rFonts w:ascii="Arial" w:hAnsi="Arial" w:cs="Arial"/>
                <w:sz w:val="22"/>
                <w:szCs w:val="22"/>
              </w:rPr>
            </w:pPr>
            <w:r w:rsidRPr="005B0993">
              <w:rPr>
                <w:rFonts w:ascii="Arial" w:hAnsi="Arial" w:cs="Arial"/>
                <w:sz w:val="22"/>
                <w:szCs w:val="22"/>
              </w:rPr>
              <w:t xml:space="preserve">If further support is needed, </w:t>
            </w:r>
            <w:proofErr w:type="spellStart"/>
            <w:r w:rsidRPr="005B0993">
              <w:rPr>
                <w:rFonts w:ascii="Arial" w:hAnsi="Arial" w:cs="Arial"/>
                <w:sz w:val="22"/>
                <w:szCs w:val="22"/>
              </w:rPr>
              <w:t>Procuree</w:t>
            </w:r>
            <w:proofErr w:type="spellEnd"/>
            <w:r w:rsidRPr="005B0993">
              <w:rPr>
                <w:rFonts w:ascii="Arial" w:hAnsi="Arial" w:cs="Arial"/>
                <w:sz w:val="22"/>
                <w:szCs w:val="22"/>
              </w:rPr>
              <w:t xml:space="preserve"> can raise a ticket on</w:t>
            </w:r>
            <w:r w:rsidR="00DE776F" w:rsidRPr="005B0993">
              <w:rPr>
                <w:rFonts w:ascii="Arial" w:hAnsi="Arial" w:cs="Arial"/>
                <w:sz w:val="22"/>
                <w:szCs w:val="22"/>
              </w:rPr>
              <w:t xml:space="preserve"> your</w:t>
            </w:r>
            <w:r w:rsidRPr="005B0993">
              <w:rPr>
                <w:rFonts w:ascii="Arial" w:hAnsi="Arial" w:cs="Arial"/>
                <w:sz w:val="22"/>
                <w:szCs w:val="22"/>
              </w:rPr>
              <w:t xml:space="preserve"> behalf with the </w:t>
            </w:r>
            <w:r w:rsidR="00BA5EEF" w:rsidRPr="005B0993">
              <w:rPr>
                <w:rFonts w:ascii="Arial" w:hAnsi="Arial" w:cs="Arial"/>
                <w:sz w:val="22"/>
                <w:szCs w:val="22"/>
              </w:rPr>
              <w:t>STP Knowledge</w:t>
            </w:r>
            <w:r w:rsidRPr="005B0993">
              <w:rPr>
                <w:rFonts w:ascii="Arial" w:hAnsi="Arial" w:cs="Arial"/>
                <w:sz w:val="22"/>
                <w:szCs w:val="22"/>
              </w:rPr>
              <w:t xml:space="preserve"> Center</w:t>
            </w:r>
            <w:r w:rsidR="00CD6434">
              <w:rPr>
                <w:rFonts w:ascii="Arial" w:hAnsi="Arial" w:cs="Arial"/>
                <w:sz w:val="22"/>
                <w:szCs w:val="22"/>
              </w:rPr>
              <w:t xml:space="preserve"> to assist with your inquiries</w:t>
            </w:r>
          </w:p>
          <w:p w14:paraId="56D31C7C" w14:textId="2B01D7B1" w:rsidR="008C55B9" w:rsidRPr="005B0993" w:rsidRDefault="008C55B9" w:rsidP="008C55B9">
            <w:pPr>
              <w:tabs>
                <w:tab w:val="left" w:pos="270"/>
              </w:tabs>
              <w:spacing w:before="120"/>
              <w:jc w:val="both"/>
              <w:rPr>
                <w:rFonts w:ascii="Arial" w:hAnsi="Arial" w:cs="Arial"/>
                <w:sz w:val="22"/>
                <w:szCs w:val="22"/>
              </w:rPr>
            </w:pPr>
            <w:r w:rsidRPr="005B0993">
              <w:rPr>
                <w:rFonts w:ascii="Arial" w:hAnsi="Arial" w:cs="Arial"/>
                <w:sz w:val="22"/>
                <w:szCs w:val="22"/>
              </w:rPr>
              <w:t xml:space="preserve">In an effort to reinforce Coupa Supplier Portal and self-service, we strongly recommend you </w:t>
            </w:r>
            <w:proofErr w:type="gramStart"/>
            <w:r w:rsidRPr="005B0993">
              <w:rPr>
                <w:rFonts w:ascii="Arial" w:hAnsi="Arial" w:cs="Arial"/>
                <w:sz w:val="22"/>
                <w:szCs w:val="22"/>
              </w:rPr>
              <w:t>to take</w:t>
            </w:r>
            <w:proofErr w:type="gramEnd"/>
            <w:r w:rsidRPr="005B0993">
              <w:rPr>
                <w:rFonts w:ascii="Arial" w:hAnsi="Arial" w:cs="Arial"/>
                <w:sz w:val="22"/>
                <w:szCs w:val="22"/>
              </w:rPr>
              <w:t xml:space="preserve"> advantage of the wealth of Coupa training materials and resources available to you. If you cannot find the solution to your issue, </w:t>
            </w:r>
            <w:r w:rsidR="003E4C37">
              <w:rPr>
                <w:rFonts w:ascii="Arial" w:hAnsi="Arial" w:cs="Arial"/>
                <w:sz w:val="22"/>
                <w:szCs w:val="22"/>
              </w:rPr>
              <w:t xml:space="preserve">raise a ticket with </w:t>
            </w:r>
            <w:proofErr w:type="spellStart"/>
            <w:r w:rsidR="003E4C37">
              <w:rPr>
                <w:rFonts w:ascii="Arial" w:hAnsi="Arial" w:cs="Arial"/>
                <w:sz w:val="22"/>
                <w:szCs w:val="22"/>
              </w:rPr>
              <w:t>Procuree</w:t>
            </w:r>
            <w:proofErr w:type="spellEnd"/>
            <w:r w:rsidR="00F75B02">
              <w:rPr>
                <w:rFonts w:ascii="Arial" w:hAnsi="Arial" w:cs="Arial"/>
                <w:sz w:val="22"/>
                <w:szCs w:val="22"/>
              </w:rPr>
              <w:t xml:space="preserve"> to</w:t>
            </w:r>
            <w:r w:rsidR="003E4C37" w:rsidRPr="005B0993">
              <w:rPr>
                <w:rFonts w:ascii="Arial" w:hAnsi="Arial" w:cs="Arial"/>
                <w:sz w:val="22"/>
                <w:szCs w:val="22"/>
              </w:rPr>
              <w:t xml:space="preserve"> </w:t>
            </w:r>
            <w:r w:rsidRPr="005B0993">
              <w:rPr>
                <w:rFonts w:ascii="Arial" w:hAnsi="Arial" w:cs="Arial"/>
                <w:sz w:val="22"/>
                <w:szCs w:val="22"/>
              </w:rPr>
              <w:t xml:space="preserve">the </w:t>
            </w:r>
            <w:proofErr w:type="gramStart"/>
            <w:r w:rsidRPr="005B0993">
              <w:rPr>
                <w:rFonts w:ascii="Arial" w:hAnsi="Arial" w:cs="Arial"/>
                <w:sz w:val="22"/>
                <w:szCs w:val="22"/>
              </w:rPr>
              <w:t>STP  Knowledge</w:t>
            </w:r>
            <w:proofErr w:type="gramEnd"/>
            <w:r w:rsidRPr="005B0993">
              <w:rPr>
                <w:rFonts w:ascii="Arial" w:hAnsi="Arial" w:cs="Arial"/>
                <w:sz w:val="22"/>
                <w:szCs w:val="22"/>
              </w:rPr>
              <w:t xml:space="preserve"> Center. </w:t>
            </w:r>
          </w:p>
          <w:p w14:paraId="7BF8A885" w14:textId="6DE749BE" w:rsidR="008C55B9" w:rsidRPr="005B0993" w:rsidRDefault="008C55B9" w:rsidP="008C55B9">
            <w:pPr>
              <w:tabs>
                <w:tab w:val="left" w:pos="270"/>
              </w:tabs>
              <w:spacing w:before="120"/>
              <w:jc w:val="both"/>
              <w:rPr>
                <w:rFonts w:ascii="Arial" w:hAnsi="Arial" w:cs="Arial"/>
                <w:sz w:val="22"/>
                <w:szCs w:val="22"/>
              </w:rPr>
            </w:pPr>
            <w:r w:rsidRPr="005B0993">
              <w:rPr>
                <w:rFonts w:ascii="Arial" w:hAnsi="Arial" w:cs="Arial"/>
                <w:sz w:val="22"/>
                <w:szCs w:val="22"/>
              </w:rPr>
              <w:t xml:space="preserve">We recommend following the below tasks to learn how to solve your inquiries: </w:t>
            </w:r>
          </w:p>
          <w:p w14:paraId="0D65F09A" w14:textId="77777777" w:rsidR="008C55B9" w:rsidRPr="00006789" w:rsidRDefault="008C55B9" w:rsidP="008C55B9">
            <w:pPr>
              <w:tabs>
                <w:tab w:val="left" w:pos="270"/>
              </w:tabs>
              <w:spacing w:before="120"/>
              <w:jc w:val="both"/>
              <w:rPr>
                <w:rFonts w:ascii="Arial" w:hAnsi="Arial" w:cs="Arial"/>
                <w:sz w:val="22"/>
                <w:szCs w:val="22"/>
              </w:rPr>
            </w:pPr>
          </w:p>
          <w:p w14:paraId="1ACC0835" w14:textId="77777777" w:rsidR="008C55B9" w:rsidRPr="005B0993" w:rsidRDefault="008C55B9" w:rsidP="005B0993">
            <w:pPr>
              <w:pStyle w:val="ListParagraph"/>
              <w:numPr>
                <w:ilvl w:val="0"/>
                <w:numId w:val="43"/>
              </w:numPr>
              <w:tabs>
                <w:tab w:val="left" w:pos="270"/>
              </w:tabs>
              <w:spacing w:before="120"/>
              <w:jc w:val="both"/>
              <w:rPr>
                <w:rFonts w:ascii="Arial" w:hAnsi="Arial" w:cs="Arial"/>
                <w:szCs w:val="22"/>
              </w:rPr>
            </w:pPr>
            <w:r w:rsidRPr="005B0993">
              <w:rPr>
                <w:rFonts w:ascii="Arial" w:hAnsi="Arial" w:cs="Arial"/>
                <w:szCs w:val="22"/>
              </w:rPr>
              <w:t xml:space="preserve">How to create a ticket with </w:t>
            </w:r>
            <w:proofErr w:type="spellStart"/>
            <w:r w:rsidRPr="005B0993">
              <w:rPr>
                <w:rFonts w:ascii="Arial" w:hAnsi="Arial" w:cs="Arial"/>
                <w:szCs w:val="22"/>
              </w:rPr>
              <w:t>Procuree</w:t>
            </w:r>
            <w:proofErr w:type="spellEnd"/>
            <w:r w:rsidRPr="005B0993">
              <w:rPr>
                <w:rFonts w:ascii="Arial" w:hAnsi="Arial" w:cs="Arial"/>
                <w:szCs w:val="22"/>
              </w:rPr>
              <w:t xml:space="preserve"> virtual assistant  </w:t>
            </w:r>
          </w:p>
          <w:p w14:paraId="727DC8A8" w14:textId="7998D56C" w:rsidR="005A5F50" w:rsidRPr="002B4C25" w:rsidRDefault="008C55B9" w:rsidP="002B4C25">
            <w:pPr>
              <w:pStyle w:val="ListParagraph"/>
              <w:numPr>
                <w:ilvl w:val="0"/>
                <w:numId w:val="43"/>
              </w:numPr>
              <w:tabs>
                <w:tab w:val="left" w:pos="270"/>
                <w:tab w:val="left" w:pos="360"/>
                <w:tab w:val="left" w:pos="720"/>
                <w:tab w:val="left" w:pos="1080"/>
                <w:tab w:val="left" w:pos="1440"/>
              </w:tabs>
              <w:autoSpaceDE w:val="0"/>
              <w:autoSpaceDN w:val="0"/>
              <w:spacing w:before="120"/>
              <w:jc w:val="both"/>
              <w:rPr>
                <w:rFonts w:ascii="Arial" w:hAnsi="Arial" w:cs="Times New Roman"/>
                <w:noProof/>
                <w:color w:val="000000"/>
                <w:sz w:val="20"/>
              </w:rPr>
            </w:pPr>
            <w:r w:rsidRPr="00006789">
              <w:rPr>
                <w:rFonts w:ascii="Arial" w:hAnsi="Arial" w:cs="Arial"/>
                <w:szCs w:val="22"/>
              </w:rPr>
              <w:t xml:space="preserve">Get your issue resolved with STP Knowledge </w:t>
            </w:r>
            <w:proofErr w:type="spellStart"/>
            <w:r w:rsidRPr="00006789">
              <w:rPr>
                <w:rFonts w:ascii="Arial" w:hAnsi="Arial" w:cs="Arial"/>
                <w:szCs w:val="22"/>
              </w:rPr>
              <w:t>Center</w:t>
            </w:r>
            <w:proofErr w:type="spellEnd"/>
          </w:p>
        </w:tc>
      </w:tr>
    </w:tbl>
    <w:p w14:paraId="2668CFE4" w14:textId="77777777" w:rsidR="00BF3F18" w:rsidRPr="00942BA9" w:rsidRDefault="00BF3F18" w:rsidP="002A2CA0">
      <w:pPr>
        <w:rPr>
          <w:rFonts w:ascii="Arial" w:hAnsi="Arial" w:cs="Arial"/>
          <w:sz w:val="22"/>
          <w:szCs w:val="22"/>
        </w:rPr>
      </w:pPr>
    </w:p>
    <w:p w14:paraId="61CA0EFA" w14:textId="05268527" w:rsidR="002A2CA0" w:rsidRPr="0054173E" w:rsidRDefault="00963FA1" w:rsidP="00064F3E">
      <w:pPr>
        <w:pStyle w:val="Heading2"/>
        <w:rPr>
          <w:rFonts w:asciiTheme="majorHAnsi" w:hAnsiTheme="majorHAnsi" w:cstheme="majorHAnsi"/>
        </w:rPr>
      </w:pPr>
      <w:bookmarkStart w:id="4" w:name="_Toc133928865"/>
      <w:r>
        <w:t xml:space="preserve">How to create a ticket with </w:t>
      </w:r>
      <w:proofErr w:type="spellStart"/>
      <w:r>
        <w:t>Procuree</w:t>
      </w:r>
      <w:proofErr w:type="spellEnd"/>
      <w:r>
        <w:t xml:space="preserve"> virtual assistant</w:t>
      </w:r>
      <w:bookmarkEnd w:id="4"/>
      <w:r>
        <w:t xml:space="preserve"> </w:t>
      </w:r>
      <w:r w:rsidR="002A2CA0" w:rsidRPr="00F2761D">
        <w:t xml:space="preserve">  </w:t>
      </w:r>
    </w:p>
    <w:p w14:paraId="662E894E" w14:textId="39D61461" w:rsidR="00F0342A" w:rsidRPr="00575339" w:rsidRDefault="00F0342A" w:rsidP="00575339">
      <w:pPr>
        <w:pStyle w:val="BodyText"/>
        <w:numPr>
          <w:ilvl w:val="0"/>
          <w:numId w:val="50"/>
        </w:numPr>
        <w:kinsoku w:val="0"/>
        <w:overflowPunct w:val="0"/>
        <w:spacing w:before="89" w:line="276" w:lineRule="auto"/>
        <w:ind w:right="1080"/>
        <w:rPr>
          <w:rFonts w:asciiTheme="majorHAnsi" w:hAnsiTheme="majorHAnsi" w:cstheme="majorHAnsi"/>
          <w:sz w:val="24"/>
        </w:rPr>
      </w:pPr>
      <w:r>
        <w:rPr>
          <w:rFonts w:asciiTheme="majorHAnsi" w:hAnsiTheme="majorHAnsi" w:cstheme="majorHAnsi"/>
          <w:sz w:val="24"/>
        </w:rPr>
        <w:t xml:space="preserve">There are </w:t>
      </w:r>
      <w:r w:rsidR="003D3C6A">
        <w:rPr>
          <w:rFonts w:asciiTheme="majorHAnsi" w:hAnsiTheme="majorHAnsi" w:cstheme="majorHAnsi"/>
          <w:sz w:val="24"/>
        </w:rPr>
        <w:t>three</w:t>
      </w:r>
      <w:r>
        <w:rPr>
          <w:rFonts w:asciiTheme="majorHAnsi" w:hAnsiTheme="majorHAnsi" w:cstheme="majorHAnsi"/>
          <w:sz w:val="24"/>
        </w:rPr>
        <w:t xml:space="preserve"> ways to find </w:t>
      </w:r>
      <w:r w:rsidR="007D0C42">
        <w:rPr>
          <w:rFonts w:asciiTheme="majorHAnsi" w:hAnsiTheme="majorHAnsi" w:cstheme="majorHAnsi"/>
          <w:sz w:val="24"/>
        </w:rPr>
        <w:t xml:space="preserve">and create a ticket with </w:t>
      </w:r>
      <w:proofErr w:type="spellStart"/>
      <w:r w:rsidR="007D0C42">
        <w:rPr>
          <w:rFonts w:asciiTheme="majorHAnsi" w:hAnsiTheme="majorHAnsi" w:cstheme="majorHAnsi"/>
          <w:sz w:val="24"/>
        </w:rPr>
        <w:t>Procuree</w:t>
      </w:r>
      <w:proofErr w:type="spellEnd"/>
      <w:r w:rsidR="007D0C42">
        <w:rPr>
          <w:rFonts w:asciiTheme="majorHAnsi" w:hAnsiTheme="majorHAnsi" w:cstheme="majorHAnsi"/>
          <w:sz w:val="24"/>
        </w:rPr>
        <w:t xml:space="preserve"> – </w:t>
      </w:r>
      <w:r w:rsidR="00DC4CBF">
        <w:rPr>
          <w:rFonts w:asciiTheme="majorHAnsi" w:hAnsiTheme="majorHAnsi" w:cstheme="majorHAnsi"/>
          <w:sz w:val="24"/>
        </w:rPr>
        <w:t>a</w:t>
      </w:r>
      <w:r w:rsidR="007D0C42">
        <w:rPr>
          <w:rFonts w:asciiTheme="majorHAnsi" w:hAnsiTheme="majorHAnsi" w:cstheme="majorHAnsi"/>
          <w:sz w:val="24"/>
        </w:rPr>
        <w:t>) Coupa Supplier Portal</w:t>
      </w:r>
      <w:r w:rsidR="00DC4CBF">
        <w:rPr>
          <w:rFonts w:asciiTheme="majorHAnsi" w:hAnsiTheme="majorHAnsi" w:cstheme="majorHAnsi"/>
          <w:sz w:val="24"/>
        </w:rPr>
        <w:t>,</w:t>
      </w:r>
      <w:r w:rsidR="007D0C42">
        <w:rPr>
          <w:rFonts w:asciiTheme="majorHAnsi" w:hAnsiTheme="majorHAnsi" w:cstheme="majorHAnsi"/>
          <w:sz w:val="24"/>
        </w:rPr>
        <w:t xml:space="preserve"> </w:t>
      </w:r>
      <w:r w:rsidR="00DC4CBF">
        <w:rPr>
          <w:rFonts w:asciiTheme="majorHAnsi" w:hAnsiTheme="majorHAnsi" w:cstheme="majorHAnsi"/>
          <w:sz w:val="24"/>
        </w:rPr>
        <w:t>b</w:t>
      </w:r>
      <w:r w:rsidR="007D0C42">
        <w:rPr>
          <w:rFonts w:asciiTheme="majorHAnsi" w:hAnsiTheme="majorHAnsi" w:cstheme="majorHAnsi"/>
          <w:sz w:val="24"/>
        </w:rPr>
        <w:t xml:space="preserve">) Taulia Supplier Portal or </w:t>
      </w:r>
      <w:r w:rsidR="00DC4CBF">
        <w:rPr>
          <w:rFonts w:asciiTheme="majorHAnsi" w:hAnsiTheme="majorHAnsi" w:cstheme="majorHAnsi"/>
          <w:sz w:val="24"/>
        </w:rPr>
        <w:t>c</w:t>
      </w:r>
      <w:r w:rsidR="007D0C42">
        <w:rPr>
          <w:rFonts w:asciiTheme="majorHAnsi" w:hAnsiTheme="majorHAnsi" w:cstheme="majorHAnsi"/>
          <w:sz w:val="24"/>
        </w:rPr>
        <w:t>) Supplier Link</w:t>
      </w:r>
    </w:p>
    <w:p w14:paraId="56B5BB6A" w14:textId="76AD482A" w:rsidR="00254346" w:rsidRPr="00575339" w:rsidRDefault="00290D8E" w:rsidP="00575339">
      <w:pPr>
        <w:pStyle w:val="BodyText"/>
        <w:numPr>
          <w:ilvl w:val="1"/>
          <w:numId w:val="50"/>
        </w:numPr>
        <w:kinsoku w:val="0"/>
        <w:overflowPunct w:val="0"/>
        <w:spacing w:before="89" w:line="276" w:lineRule="auto"/>
        <w:ind w:right="1080"/>
        <w:rPr>
          <w:rFonts w:asciiTheme="majorHAnsi" w:hAnsiTheme="majorHAnsi" w:cstheme="majorHAnsi"/>
          <w:sz w:val="24"/>
        </w:rPr>
      </w:pPr>
      <w:r>
        <w:rPr>
          <w:rFonts w:ascii="Arial" w:eastAsia="Cambria" w:hAnsi="Arial" w:cs="Arial"/>
          <w:szCs w:val="22"/>
          <w:lang w:val="en-US"/>
        </w:rPr>
        <w:t xml:space="preserve">Go to </w:t>
      </w:r>
      <w:r w:rsidR="00DC4CBF">
        <w:rPr>
          <w:rFonts w:ascii="Arial" w:eastAsia="Cambria" w:hAnsi="Arial" w:cs="Arial"/>
          <w:szCs w:val="22"/>
          <w:lang w:val="en-US"/>
        </w:rPr>
        <w:t>Coupa Supplier Porta</w:t>
      </w:r>
      <w:r w:rsidR="00D3384E">
        <w:rPr>
          <w:rFonts w:ascii="Arial" w:eastAsia="Cambria" w:hAnsi="Arial" w:cs="Arial"/>
          <w:szCs w:val="22"/>
          <w:lang w:val="en-US"/>
        </w:rPr>
        <w:t xml:space="preserve">l, </w:t>
      </w:r>
      <w:r w:rsidR="00DB65B9">
        <w:rPr>
          <w:rFonts w:ascii="Arial" w:eastAsia="Cambria" w:hAnsi="Arial" w:cs="Arial"/>
          <w:szCs w:val="22"/>
          <w:lang w:val="en-US"/>
        </w:rPr>
        <w:t xml:space="preserve">you will find the </w:t>
      </w:r>
      <w:r w:rsidR="00762634" w:rsidRPr="00EF46C1">
        <w:rPr>
          <w:rFonts w:ascii="Arial" w:eastAsia="Cambria" w:hAnsi="Arial" w:cs="Arial"/>
          <w:szCs w:val="22"/>
          <w:lang w:val="en-US"/>
        </w:rPr>
        <w:t xml:space="preserve">link </w:t>
      </w:r>
      <w:r w:rsidR="00DB65B9">
        <w:rPr>
          <w:rFonts w:ascii="Arial" w:eastAsia="Cambria" w:hAnsi="Arial" w:cs="Arial"/>
          <w:szCs w:val="22"/>
          <w:lang w:val="en-US"/>
        </w:rPr>
        <w:t xml:space="preserve">for </w:t>
      </w:r>
      <w:proofErr w:type="spellStart"/>
      <w:r w:rsidR="00DB65B9">
        <w:rPr>
          <w:rFonts w:ascii="Arial" w:eastAsia="Cambria" w:hAnsi="Arial" w:cs="Arial"/>
          <w:szCs w:val="22"/>
          <w:lang w:val="en-US"/>
        </w:rPr>
        <w:t>Procuree</w:t>
      </w:r>
      <w:proofErr w:type="spellEnd"/>
      <w:r w:rsidR="00D65048">
        <w:rPr>
          <w:rFonts w:ascii="Arial" w:eastAsia="Cambria" w:hAnsi="Arial" w:cs="Arial"/>
          <w:szCs w:val="22"/>
          <w:lang w:val="en-US"/>
        </w:rPr>
        <w:t xml:space="preserve"> in the Announcements log to list out and find link to </w:t>
      </w:r>
      <w:proofErr w:type="spellStart"/>
      <w:r w:rsidR="00D65048">
        <w:rPr>
          <w:rFonts w:ascii="Arial" w:eastAsia="Cambria" w:hAnsi="Arial" w:cs="Arial"/>
          <w:szCs w:val="22"/>
          <w:lang w:val="en-US"/>
        </w:rPr>
        <w:t>Procuree</w:t>
      </w:r>
      <w:proofErr w:type="spellEnd"/>
      <w:r w:rsidR="00DB65B9">
        <w:rPr>
          <w:rFonts w:ascii="Arial" w:eastAsia="Cambria" w:hAnsi="Arial" w:cs="Arial"/>
          <w:szCs w:val="22"/>
          <w:lang w:val="en-US"/>
        </w:rPr>
        <w:t xml:space="preserve">. </w:t>
      </w:r>
    </w:p>
    <w:p w14:paraId="5A330C97" w14:textId="6A9ABE51" w:rsidR="00A11E74" w:rsidRPr="00C866E2" w:rsidRDefault="00D65048" w:rsidP="00C866E2">
      <w:pPr>
        <w:pStyle w:val="BodyText"/>
        <w:keepNext/>
        <w:kinsoku w:val="0"/>
        <w:overflowPunct w:val="0"/>
        <w:spacing w:before="89" w:line="276" w:lineRule="auto"/>
        <w:ind w:left="2160" w:right="1080"/>
      </w:pPr>
      <w:r>
        <w:rPr>
          <w:rFonts w:ascii="Arial" w:eastAsia="Cambria" w:hAnsi="Arial" w:cs="Arial"/>
          <w:noProof/>
          <w:szCs w:val="22"/>
          <w:lang w:val="en-US"/>
        </w:rPr>
        <w:drawing>
          <wp:inline distT="0" distB="0" distL="0" distR="0" wp14:anchorId="4B0B452F" wp14:editId="443B2309">
            <wp:extent cx="2593521" cy="925560"/>
            <wp:effectExtent l="19050" t="19050" r="16510"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3597" cy="1021943"/>
                    </a:xfrm>
                    <a:prstGeom prst="rect">
                      <a:avLst/>
                    </a:prstGeom>
                    <a:ln>
                      <a:solidFill>
                        <a:schemeClr val="accent1"/>
                      </a:solidFill>
                    </a:ln>
                  </pic:spPr>
                </pic:pic>
              </a:graphicData>
            </a:graphic>
          </wp:inline>
        </w:drawing>
      </w:r>
    </w:p>
    <w:p w14:paraId="68EA1812" w14:textId="77777777" w:rsidR="00B2539D" w:rsidRDefault="00D65048" w:rsidP="00C866E2">
      <w:pPr>
        <w:pStyle w:val="BodyText"/>
        <w:keepNext/>
        <w:kinsoku w:val="0"/>
        <w:overflowPunct w:val="0"/>
        <w:spacing w:before="89" w:line="276" w:lineRule="auto"/>
        <w:ind w:right="1080"/>
        <w:jc w:val="center"/>
      </w:pPr>
      <w:r>
        <w:rPr>
          <w:rFonts w:ascii="Arial" w:eastAsia="Cambria" w:hAnsi="Arial" w:cs="Arial"/>
          <w:noProof/>
          <w:szCs w:val="22"/>
          <w:lang w:val="en-US"/>
        </w:rPr>
        <w:drawing>
          <wp:inline distT="0" distB="0" distL="0" distR="0" wp14:anchorId="626DA9E1" wp14:editId="77751D70">
            <wp:extent cx="2280878" cy="794410"/>
            <wp:effectExtent l="19050" t="19050" r="24765" b="24765"/>
            <wp:docPr id="7" name="Picture 7">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8278" cy="904957"/>
                    </a:xfrm>
                    <a:prstGeom prst="rect">
                      <a:avLst/>
                    </a:prstGeom>
                    <a:ln>
                      <a:solidFill>
                        <a:schemeClr val="accent1"/>
                      </a:solidFill>
                    </a:ln>
                  </pic:spPr>
                </pic:pic>
              </a:graphicData>
            </a:graphic>
          </wp:inline>
        </w:drawing>
      </w:r>
      <w:r>
        <w:rPr>
          <w:rFonts w:ascii="Arial" w:eastAsia="Cambria" w:hAnsi="Arial" w:cs="Arial"/>
          <w:noProof/>
          <w:szCs w:val="22"/>
          <w:lang w:val="en-US"/>
        </w:rPr>
        <w:drawing>
          <wp:inline distT="0" distB="0" distL="0" distR="0" wp14:anchorId="56D6DAB3" wp14:editId="78337B97">
            <wp:extent cx="1881002" cy="803077"/>
            <wp:effectExtent l="19050" t="19050" r="24130"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3974" cy="851309"/>
                    </a:xfrm>
                    <a:prstGeom prst="rect">
                      <a:avLst/>
                    </a:prstGeom>
                    <a:ln>
                      <a:solidFill>
                        <a:schemeClr val="accent1"/>
                      </a:solidFill>
                    </a:ln>
                  </pic:spPr>
                </pic:pic>
              </a:graphicData>
            </a:graphic>
          </wp:inline>
        </w:drawing>
      </w:r>
    </w:p>
    <w:p w14:paraId="45685FEC" w14:textId="7C3ADDDC" w:rsidR="00704400" w:rsidRDefault="00B2539D" w:rsidP="00C866E2">
      <w:pPr>
        <w:pStyle w:val="Caption"/>
        <w:ind w:left="720"/>
        <w:rPr>
          <w:sz w:val="12"/>
          <w:szCs w:val="12"/>
        </w:rPr>
      </w:pPr>
      <w:r w:rsidRPr="00C866E2">
        <w:rPr>
          <w:sz w:val="12"/>
          <w:szCs w:val="12"/>
        </w:rPr>
        <w:t>Coupa Supplier Portal</w:t>
      </w:r>
      <w:r w:rsidR="006D53B4">
        <w:rPr>
          <w:sz w:val="12"/>
          <w:szCs w:val="12"/>
        </w:rPr>
        <w:t xml:space="preserve">: Find </w:t>
      </w:r>
      <w:proofErr w:type="spellStart"/>
      <w:r w:rsidR="006D53B4">
        <w:rPr>
          <w:sz w:val="12"/>
          <w:szCs w:val="12"/>
        </w:rPr>
        <w:t>Procuree</w:t>
      </w:r>
      <w:proofErr w:type="spellEnd"/>
    </w:p>
    <w:p w14:paraId="48A529FC" w14:textId="77777777" w:rsidR="007A3B9D" w:rsidRDefault="007A3B9D" w:rsidP="00531A08">
      <w:pPr>
        <w:rPr>
          <w:lang w:val="en-GB"/>
        </w:rPr>
      </w:pPr>
    </w:p>
    <w:p w14:paraId="5C23D454" w14:textId="35BD2FE0" w:rsidR="00D3384E" w:rsidRPr="00D3384E" w:rsidRDefault="00D3384E" w:rsidP="00575339">
      <w:pPr>
        <w:pStyle w:val="ListParagraph"/>
        <w:numPr>
          <w:ilvl w:val="1"/>
          <w:numId w:val="50"/>
        </w:numPr>
      </w:pPr>
      <w:r w:rsidRPr="00D3384E">
        <w:t xml:space="preserve">Go to </w:t>
      </w:r>
      <w:r>
        <w:t>Taulia</w:t>
      </w:r>
      <w:r w:rsidRPr="00D3384E">
        <w:t xml:space="preserve"> Supplier Portal,</w:t>
      </w:r>
      <w:r>
        <w:t xml:space="preserve"> </w:t>
      </w:r>
      <w:r w:rsidR="00DE219C">
        <w:t xml:space="preserve">press </w:t>
      </w:r>
      <w:proofErr w:type="gramStart"/>
      <w:r w:rsidR="00DE219C">
        <w:t>Home</w:t>
      </w:r>
      <w:proofErr w:type="gramEnd"/>
      <w:r w:rsidR="00DE219C">
        <w:t xml:space="preserve"> tab and click on Customer Announcements to list out </w:t>
      </w:r>
      <w:r w:rsidRPr="00D3384E">
        <w:t xml:space="preserve">and find link to </w:t>
      </w:r>
      <w:proofErr w:type="spellStart"/>
      <w:r w:rsidRPr="00D3384E">
        <w:t>Procuree</w:t>
      </w:r>
      <w:proofErr w:type="spellEnd"/>
      <w:r w:rsidRPr="00D3384E">
        <w:t xml:space="preserve">. </w:t>
      </w:r>
    </w:p>
    <w:p w14:paraId="368E35AA" w14:textId="0E8315D2" w:rsidR="007A3B9D" w:rsidRDefault="00067FCB" w:rsidP="00D72BB3">
      <w:pPr>
        <w:pStyle w:val="BodyText"/>
        <w:keepNext/>
        <w:kinsoku w:val="0"/>
        <w:overflowPunct w:val="0"/>
        <w:spacing w:before="89" w:line="276" w:lineRule="auto"/>
        <w:ind w:right="1080"/>
        <w:jc w:val="center"/>
      </w:pPr>
      <w:r>
        <w:rPr>
          <w:noProof/>
        </w:rPr>
        <w:lastRenderedPageBreak/>
        <mc:AlternateContent>
          <mc:Choice Requires="wps">
            <w:drawing>
              <wp:anchor distT="0" distB="0" distL="114300" distR="114300" simplePos="0" relativeHeight="251664384" behindDoc="0" locked="0" layoutInCell="1" allowOverlap="1" wp14:anchorId="77916D55" wp14:editId="2ED05960">
                <wp:simplePos x="0" y="0"/>
                <wp:positionH relativeFrom="column">
                  <wp:posOffset>1601001</wp:posOffset>
                </wp:positionH>
                <wp:positionV relativeFrom="paragraph">
                  <wp:posOffset>420260</wp:posOffset>
                </wp:positionV>
                <wp:extent cx="961901" cy="136566"/>
                <wp:effectExtent l="0" t="0" r="10160" b="15875"/>
                <wp:wrapNone/>
                <wp:docPr id="12" name="Rectangle 12"/>
                <wp:cNvGraphicFramePr/>
                <a:graphic xmlns:a="http://schemas.openxmlformats.org/drawingml/2006/main">
                  <a:graphicData uri="http://schemas.microsoft.com/office/word/2010/wordprocessingShape">
                    <wps:wsp>
                      <wps:cNvSpPr/>
                      <wps:spPr>
                        <a:xfrm>
                          <a:off x="0" y="0"/>
                          <a:ext cx="961901" cy="136566"/>
                        </a:xfrm>
                        <a:prstGeom prst="rect">
                          <a:avLst/>
                        </a:prstGeom>
                        <a:noFill/>
                        <a:ln w="254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746CA" id="Rectangle 12" o:spid="_x0000_s1026" style="position:absolute;margin-left:126.05pt;margin-top:33.1pt;width:75.75pt;height:1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" filled="f" strokecolor="#10069f [3204]" strokeweight="2pt"/>
            </w:pict>
          </mc:Fallback>
        </mc:AlternateContent>
      </w:r>
      <w:r w:rsidR="006F468A">
        <w:rPr>
          <w:noProof/>
        </w:rPr>
        <w:drawing>
          <wp:inline distT="0" distB="0" distL="0" distR="0" wp14:anchorId="6EC5BC20" wp14:editId="0D9575B7">
            <wp:extent cx="4213046" cy="585249"/>
            <wp:effectExtent l="19050" t="19050" r="16510"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367481" cy="606702"/>
                    </a:xfrm>
                    <a:prstGeom prst="rect">
                      <a:avLst/>
                    </a:prstGeom>
                    <a:ln>
                      <a:solidFill>
                        <a:schemeClr val="accent1"/>
                      </a:solidFill>
                    </a:ln>
                  </pic:spPr>
                </pic:pic>
              </a:graphicData>
            </a:graphic>
          </wp:inline>
        </w:drawing>
      </w:r>
    </w:p>
    <w:p w14:paraId="70AA7717" w14:textId="5828DD4A" w:rsidR="00006789" w:rsidRPr="00D72BB3" w:rsidRDefault="007A3B9D" w:rsidP="00531A08">
      <w:pPr>
        <w:pStyle w:val="Caption"/>
        <w:ind w:left="720"/>
        <w:rPr>
          <w:color w:val="EE3744" w:themeColor="accent4"/>
          <w:sz w:val="12"/>
          <w:szCs w:val="12"/>
        </w:rPr>
      </w:pPr>
      <w:r w:rsidRPr="00D72BB3">
        <w:rPr>
          <w:sz w:val="12"/>
          <w:szCs w:val="12"/>
        </w:rPr>
        <w:t xml:space="preserve">Taulia Supplier Portal: Find </w:t>
      </w:r>
      <w:proofErr w:type="spellStart"/>
      <w:r w:rsidRPr="00D72BB3">
        <w:rPr>
          <w:sz w:val="12"/>
          <w:szCs w:val="12"/>
        </w:rPr>
        <w:t>Procuree</w:t>
      </w:r>
      <w:proofErr w:type="spellEnd"/>
      <w:r w:rsidRPr="00D72BB3">
        <w:rPr>
          <w:sz w:val="12"/>
          <w:szCs w:val="12"/>
        </w:rPr>
        <w:t xml:space="preserve"> </w:t>
      </w:r>
    </w:p>
    <w:p w14:paraId="3A8F0D2A" w14:textId="32DB8A3F" w:rsidR="002A2CA0" w:rsidRDefault="002A2CA0" w:rsidP="002A2CA0">
      <w:pPr>
        <w:ind w:right="-430"/>
        <w:rPr>
          <w:rFonts w:cstheme="minorHAnsi"/>
          <w:noProof/>
        </w:rPr>
      </w:pPr>
    </w:p>
    <w:p w14:paraId="191CEA47" w14:textId="0F2A6F02" w:rsidR="00BA6BAA" w:rsidRDefault="00BA6BAA" w:rsidP="00BA6BAA">
      <w:pPr>
        <w:pStyle w:val="ListParagraph"/>
        <w:numPr>
          <w:ilvl w:val="1"/>
          <w:numId w:val="50"/>
        </w:numPr>
        <w:ind w:right="-430"/>
        <w:rPr>
          <w:rFonts w:cstheme="minorHAnsi"/>
          <w:noProof/>
        </w:rPr>
      </w:pPr>
      <w:r>
        <w:rPr>
          <w:rFonts w:cstheme="minorHAnsi"/>
          <w:noProof/>
        </w:rPr>
        <w:t xml:space="preserve">Go to Supplier Link </w:t>
      </w:r>
      <w:r w:rsidR="00810772">
        <w:rPr>
          <w:rFonts w:cstheme="minorHAnsi"/>
          <w:noProof/>
        </w:rPr>
        <w:t>and find at the botton the icon for Procuree.</w:t>
      </w:r>
    </w:p>
    <w:p w14:paraId="2758672A" w14:textId="77777777" w:rsidR="00201A18" w:rsidRPr="00201A18" w:rsidRDefault="00201A18" w:rsidP="00201A18">
      <w:pPr>
        <w:ind w:right="-430"/>
        <w:rPr>
          <w:rFonts w:cstheme="minorHAnsi"/>
          <w:noProof/>
        </w:rPr>
      </w:pPr>
    </w:p>
    <w:p w14:paraId="048C7AE1" w14:textId="032CC1CB" w:rsidR="00A11E74" w:rsidRDefault="000A5622" w:rsidP="00575339">
      <w:pPr>
        <w:pStyle w:val="ListParagraph"/>
        <w:numPr>
          <w:ilvl w:val="0"/>
          <w:numId w:val="50"/>
        </w:numPr>
        <w:rPr>
          <w:rFonts w:cstheme="minorHAnsi"/>
          <w:noProof/>
        </w:rPr>
      </w:pPr>
      <w:r>
        <w:rPr>
          <w:rFonts w:cstheme="minorHAnsi"/>
          <w:noProof/>
        </w:rPr>
        <w:t xml:space="preserve">All three ways will lead you to </w:t>
      </w:r>
      <w:hyperlink r:id="rId21" w:history="1">
        <w:r w:rsidRPr="00A04383">
          <w:rPr>
            <w:rStyle w:val="Hyperlink"/>
            <w:rFonts w:cstheme="minorHAnsi"/>
            <w:noProof/>
          </w:rPr>
          <w:t>Supplier Link</w:t>
        </w:r>
      </w:hyperlink>
      <w:r>
        <w:rPr>
          <w:rFonts w:cstheme="minorHAnsi"/>
          <w:noProof/>
        </w:rPr>
        <w:t xml:space="preserve"> webpage</w:t>
      </w:r>
      <w:r w:rsidR="00201A18">
        <w:rPr>
          <w:rFonts w:cstheme="minorHAnsi"/>
          <w:noProof/>
        </w:rPr>
        <w:t xml:space="preserve"> where you</w:t>
      </w:r>
      <w:r w:rsidR="00A11E74" w:rsidRPr="00A11E74">
        <w:rPr>
          <w:rFonts w:cstheme="minorHAnsi"/>
          <w:noProof/>
        </w:rPr>
        <w:t xml:space="preserve"> will find </w:t>
      </w:r>
      <w:r w:rsidR="00201A18">
        <w:rPr>
          <w:rFonts w:cstheme="minorHAnsi"/>
          <w:noProof/>
        </w:rPr>
        <w:t>Procuree’s</w:t>
      </w:r>
      <w:r w:rsidR="00201A18" w:rsidRPr="00A11E74">
        <w:rPr>
          <w:rFonts w:cstheme="minorHAnsi"/>
          <w:noProof/>
        </w:rPr>
        <w:t xml:space="preserve"> </w:t>
      </w:r>
      <w:r w:rsidR="00201A18">
        <w:rPr>
          <w:rFonts w:cstheme="minorHAnsi"/>
          <w:noProof/>
        </w:rPr>
        <w:t>icon</w:t>
      </w:r>
      <w:r w:rsidR="004D5DB6">
        <w:rPr>
          <w:rFonts w:cstheme="minorHAnsi"/>
          <w:noProof/>
        </w:rPr>
        <w:drawing>
          <wp:inline distT="0" distB="0" distL="0" distR="0" wp14:anchorId="3C665B12" wp14:editId="640B8C0E">
            <wp:extent cx="528452" cy="202926"/>
            <wp:effectExtent l="0" t="0" r="508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2140" cy="208182"/>
                    </a:xfrm>
                    <a:prstGeom prst="rect">
                      <a:avLst/>
                    </a:prstGeom>
                  </pic:spPr>
                </pic:pic>
              </a:graphicData>
            </a:graphic>
          </wp:inline>
        </w:drawing>
      </w:r>
      <w:r w:rsidR="00A11E74" w:rsidRPr="00A11E74">
        <w:rPr>
          <w:rFonts w:cstheme="minorHAnsi"/>
          <w:noProof/>
        </w:rPr>
        <w:t xml:space="preserve"> </w:t>
      </w:r>
      <w:r w:rsidR="00201A18">
        <w:rPr>
          <w:rFonts w:cstheme="minorHAnsi"/>
          <w:noProof/>
        </w:rPr>
        <w:t>to start a conversation</w:t>
      </w:r>
      <w:r w:rsidR="004D5DB6">
        <w:rPr>
          <w:rFonts w:cstheme="minorHAnsi"/>
          <w:noProof/>
        </w:rPr>
        <w:t>.</w:t>
      </w:r>
    </w:p>
    <w:p w14:paraId="24D4900B" w14:textId="48E2C9AA" w:rsidR="004D5DB6" w:rsidRDefault="004D5DB6" w:rsidP="00EF46C1">
      <w:pPr>
        <w:jc w:val="center"/>
        <w:rPr>
          <w:rFonts w:cstheme="minorHAnsi"/>
          <w:noProof/>
        </w:rPr>
      </w:pPr>
      <w:r>
        <w:rPr>
          <w:noProof/>
        </w:rPr>
        <w:drawing>
          <wp:inline distT="0" distB="0" distL="0" distR="0" wp14:anchorId="767E04E8" wp14:editId="27647032">
            <wp:extent cx="3612146" cy="1372375"/>
            <wp:effectExtent l="19050" t="19050" r="2667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61691" cy="1391199"/>
                    </a:xfrm>
                    <a:prstGeom prst="rect">
                      <a:avLst/>
                    </a:prstGeom>
                    <a:ln>
                      <a:solidFill>
                        <a:schemeClr val="accent1"/>
                      </a:solidFill>
                    </a:ln>
                  </pic:spPr>
                </pic:pic>
              </a:graphicData>
            </a:graphic>
          </wp:inline>
        </w:drawing>
      </w:r>
    </w:p>
    <w:p w14:paraId="3F5F55FA" w14:textId="77777777" w:rsidR="004D5DB6" w:rsidRPr="004D5DB6" w:rsidRDefault="004D5DB6" w:rsidP="00EF46C1">
      <w:pPr>
        <w:jc w:val="center"/>
        <w:rPr>
          <w:rFonts w:cstheme="minorHAnsi"/>
          <w:noProof/>
        </w:rPr>
      </w:pPr>
    </w:p>
    <w:p w14:paraId="1CF8D0E9" w14:textId="7D0D5BEC" w:rsidR="002A2CA0" w:rsidRDefault="000031A6" w:rsidP="00575339">
      <w:pPr>
        <w:pStyle w:val="ListParagraph"/>
        <w:numPr>
          <w:ilvl w:val="0"/>
          <w:numId w:val="50"/>
        </w:numPr>
        <w:ind w:right="-430"/>
        <w:rPr>
          <w:rFonts w:cstheme="minorHAnsi"/>
          <w:noProof/>
        </w:rPr>
      </w:pPr>
      <w:r>
        <w:rPr>
          <w:rFonts w:cstheme="minorHAnsi"/>
          <w:noProof/>
        </w:rPr>
        <w:t xml:space="preserve">After clicking on the Procuree link, you will be welcomed and asked to enter the following details for authentication: </w:t>
      </w:r>
    </w:p>
    <w:p w14:paraId="3D2F4803" w14:textId="4DCAC7FF" w:rsidR="005A52B7" w:rsidRPr="005A52B7" w:rsidRDefault="005A52B7" w:rsidP="005B4D98">
      <w:pPr>
        <w:pStyle w:val="ListParagraph"/>
        <w:numPr>
          <w:ilvl w:val="1"/>
          <w:numId w:val="46"/>
        </w:numPr>
        <w:rPr>
          <w:rFonts w:cstheme="minorHAnsi"/>
          <w:noProof/>
        </w:rPr>
      </w:pPr>
      <w:r w:rsidRPr="005A52B7">
        <w:rPr>
          <w:rFonts w:cstheme="minorHAnsi"/>
          <w:noProof/>
        </w:rPr>
        <w:t>E</w:t>
      </w:r>
      <w:r w:rsidR="00EE125F">
        <w:rPr>
          <w:rFonts w:cstheme="minorHAnsi"/>
          <w:noProof/>
        </w:rPr>
        <w:t>-</w:t>
      </w:r>
      <w:r w:rsidRPr="005A52B7">
        <w:rPr>
          <w:rFonts w:cstheme="minorHAnsi"/>
          <w:noProof/>
        </w:rPr>
        <w:t xml:space="preserve">mail address field: Insert your </w:t>
      </w:r>
      <w:r w:rsidR="005B4D98">
        <w:rPr>
          <w:rFonts w:cstheme="minorHAnsi"/>
          <w:noProof/>
        </w:rPr>
        <w:t>company e-mail</w:t>
      </w:r>
      <w:r w:rsidRPr="005A52B7">
        <w:rPr>
          <w:rFonts w:cstheme="minorHAnsi"/>
          <w:noProof/>
        </w:rPr>
        <w:t xml:space="preserve"> address</w:t>
      </w:r>
    </w:p>
    <w:p w14:paraId="216C9545" w14:textId="77777777" w:rsidR="00A4031D" w:rsidRPr="00A4031D" w:rsidRDefault="00A4031D" w:rsidP="005B4D98">
      <w:pPr>
        <w:pStyle w:val="ListParagraph"/>
        <w:numPr>
          <w:ilvl w:val="1"/>
          <w:numId w:val="46"/>
        </w:numPr>
        <w:rPr>
          <w:rFonts w:cstheme="minorHAnsi"/>
          <w:noProof/>
        </w:rPr>
      </w:pPr>
      <w:r w:rsidRPr="00A4031D">
        <w:rPr>
          <w:rFonts w:cstheme="minorHAnsi"/>
          <w:noProof/>
        </w:rPr>
        <w:t>Name: Insert your full name</w:t>
      </w:r>
    </w:p>
    <w:p w14:paraId="1A20F834" w14:textId="0C3A6952" w:rsidR="00DF1730" w:rsidRDefault="00DF1730" w:rsidP="005B4D98">
      <w:pPr>
        <w:pStyle w:val="ListParagraph"/>
        <w:numPr>
          <w:ilvl w:val="1"/>
          <w:numId w:val="46"/>
        </w:numPr>
        <w:rPr>
          <w:rFonts w:cstheme="minorHAnsi"/>
          <w:noProof/>
        </w:rPr>
      </w:pPr>
      <w:r w:rsidRPr="00DF1730">
        <w:rPr>
          <w:rFonts w:cstheme="minorHAnsi"/>
          <w:noProof/>
        </w:rPr>
        <w:t>Click on the “Submit” button to proceed.</w:t>
      </w:r>
    </w:p>
    <w:p w14:paraId="37E72051" w14:textId="77777777" w:rsidR="004D5DB6" w:rsidRPr="004D5DB6" w:rsidRDefault="004D5DB6" w:rsidP="00EF46C1">
      <w:pPr>
        <w:rPr>
          <w:rFonts w:cstheme="minorHAnsi"/>
          <w:noProof/>
        </w:rPr>
      </w:pPr>
    </w:p>
    <w:p w14:paraId="50E9D8D3" w14:textId="178A880D" w:rsidR="00E93619" w:rsidRDefault="003C7AAD" w:rsidP="00EF46C1">
      <w:pPr>
        <w:jc w:val="center"/>
        <w:rPr>
          <w:rFonts w:cstheme="minorHAnsi"/>
          <w:noProof/>
        </w:rPr>
      </w:pPr>
      <w:r>
        <w:rPr>
          <w:noProof/>
        </w:rPr>
        <mc:AlternateContent>
          <mc:Choice Requires="wps">
            <w:drawing>
              <wp:anchor distT="0" distB="0" distL="114300" distR="114300" simplePos="0" relativeHeight="251657728" behindDoc="0" locked="0" layoutInCell="1" allowOverlap="1" wp14:anchorId="11BB831D" wp14:editId="0B02BB0D">
                <wp:simplePos x="0" y="0"/>
                <wp:positionH relativeFrom="column">
                  <wp:posOffset>2243983</wp:posOffset>
                </wp:positionH>
                <wp:positionV relativeFrom="paragraph">
                  <wp:posOffset>629920</wp:posOffset>
                </wp:positionV>
                <wp:extent cx="1235033" cy="653143"/>
                <wp:effectExtent l="0" t="0" r="22860" b="13970"/>
                <wp:wrapNone/>
                <wp:docPr id="342" name="Rectangle 342"/>
                <wp:cNvGraphicFramePr/>
                <a:graphic xmlns:a="http://schemas.openxmlformats.org/drawingml/2006/main">
                  <a:graphicData uri="http://schemas.microsoft.com/office/word/2010/wordprocessingShape">
                    <wps:wsp>
                      <wps:cNvSpPr/>
                      <wps:spPr>
                        <a:xfrm>
                          <a:off x="0" y="0"/>
                          <a:ext cx="1235033" cy="653143"/>
                        </a:xfrm>
                        <a:prstGeom prst="rect">
                          <a:avLst/>
                        </a:prstGeom>
                        <a:noFill/>
                        <a:ln w="254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164F5" id="Rectangle 342" o:spid="_x0000_s1026" style="position:absolute;margin-left:176.7pt;margin-top:49.6pt;width:97.25pt;height:51.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" filled="f" strokecolor="#10069f [3204]" strokeweight="2pt"/>
            </w:pict>
          </mc:Fallback>
        </mc:AlternateContent>
      </w:r>
      <w:r w:rsidR="004D5DB6">
        <w:rPr>
          <w:rFonts w:cstheme="minorHAnsi"/>
          <w:noProof/>
        </w:rPr>
        <w:drawing>
          <wp:inline distT="0" distB="0" distL="0" distR="0" wp14:anchorId="3B3152B3" wp14:editId="43CFB1C4">
            <wp:extent cx="1303343" cy="149035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15644" cy="1504419"/>
                    </a:xfrm>
                    <a:prstGeom prst="rect">
                      <a:avLst/>
                    </a:prstGeom>
                  </pic:spPr>
                </pic:pic>
              </a:graphicData>
            </a:graphic>
          </wp:inline>
        </w:drawing>
      </w:r>
    </w:p>
    <w:p w14:paraId="78C89553" w14:textId="77777777" w:rsidR="00EF46C1" w:rsidRDefault="00EF46C1" w:rsidP="00EF46C1">
      <w:pPr>
        <w:jc w:val="center"/>
        <w:rPr>
          <w:rFonts w:cstheme="minorHAnsi"/>
          <w:noProof/>
        </w:rPr>
      </w:pPr>
    </w:p>
    <w:p w14:paraId="60EC1D1E" w14:textId="4CD4FDD2" w:rsidR="000031A6" w:rsidRDefault="001859F5" w:rsidP="00575339">
      <w:pPr>
        <w:pStyle w:val="ListParagraph"/>
        <w:numPr>
          <w:ilvl w:val="0"/>
          <w:numId w:val="50"/>
        </w:numPr>
        <w:rPr>
          <w:rFonts w:cstheme="minorHAnsi"/>
          <w:noProof/>
        </w:rPr>
      </w:pPr>
      <w:r>
        <w:rPr>
          <w:rFonts w:cstheme="minorHAnsi"/>
          <w:noProof/>
        </w:rPr>
        <w:t>Next, you can ask your question to Procuree</w:t>
      </w:r>
    </w:p>
    <w:p w14:paraId="626C5E6D" w14:textId="6F8E11B4" w:rsidR="001859F5" w:rsidRDefault="001859F5" w:rsidP="001859F5">
      <w:pPr>
        <w:pStyle w:val="ListParagraph"/>
        <w:numPr>
          <w:ilvl w:val="1"/>
          <w:numId w:val="46"/>
        </w:numPr>
        <w:rPr>
          <w:rFonts w:cstheme="minorHAnsi"/>
          <w:noProof/>
        </w:rPr>
      </w:pPr>
      <w:r>
        <w:rPr>
          <w:rFonts w:cstheme="minorHAnsi"/>
          <w:noProof/>
        </w:rPr>
        <w:t xml:space="preserve">Type your message and click on the </w:t>
      </w:r>
      <w:r w:rsidRPr="00664EF3">
        <w:rPr>
          <w:rFonts w:cstheme="minorHAnsi"/>
          <w:b/>
          <w:bCs/>
          <w:noProof/>
        </w:rPr>
        <w:t>Send</w:t>
      </w:r>
      <w:r>
        <w:rPr>
          <w:rFonts w:cstheme="minorHAnsi"/>
          <w:noProof/>
        </w:rPr>
        <w:t xml:space="preserve"> icon (or press</w:t>
      </w:r>
      <w:r w:rsidR="00882315">
        <w:rPr>
          <w:rFonts w:cstheme="minorHAnsi"/>
          <w:noProof/>
        </w:rPr>
        <w:t xml:space="preserve"> the enter key to send)</w:t>
      </w:r>
    </w:p>
    <w:p w14:paraId="03B81F89" w14:textId="5D485E39" w:rsidR="00882315" w:rsidRPr="00664EF3" w:rsidRDefault="00882315" w:rsidP="00882315">
      <w:pPr>
        <w:ind w:left="1080"/>
        <w:rPr>
          <w:rFonts w:cstheme="minorHAnsi"/>
          <w:b/>
          <w:bCs/>
          <w:noProof/>
        </w:rPr>
      </w:pPr>
      <w:r w:rsidRPr="00664EF3">
        <w:rPr>
          <w:rFonts w:cstheme="minorHAnsi"/>
          <w:b/>
          <w:bCs/>
          <w:noProof/>
        </w:rPr>
        <w:t>OR</w:t>
      </w:r>
    </w:p>
    <w:p w14:paraId="27BC4674" w14:textId="34972C40" w:rsidR="00882315" w:rsidRPr="00A34897" w:rsidRDefault="00882315" w:rsidP="00664EF3">
      <w:pPr>
        <w:pStyle w:val="ListParagraph"/>
        <w:numPr>
          <w:ilvl w:val="0"/>
          <w:numId w:val="47"/>
        </w:numPr>
        <w:rPr>
          <w:rFonts w:cstheme="minorHAnsi"/>
          <w:noProof/>
        </w:rPr>
      </w:pPr>
      <w:r w:rsidRPr="00A34897">
        <w:rPr>
          <w:rFonts w:cstheme="minorHAnsi"/>
          <w:noProof/>
        </w:rPr>
        <w:t>Select a default option that best matches your issue</w:t>
      </w:r>
    </w:p>
    <w:p w14:paraId="61938B67" w14:textId="2D138F46" w:rsidR="00882315" w:rsidRDefault="00882315" w:rsidP="00A34897">
      <w:pPr>
        <w:pStyle w:val="ListParagraph"/>
        <w:numPr>
          <w:ilvl w:val="0"/>
          <w:numId w:val="47"/>
        </w:numPr>
        <w:rPr>
          <w:rFonts w:cstheme="minorHAnsi"/>
          <w:noProof/>
        </w:rPr>
      </w:pPr>
      <w:r w:rsidRPr="00A34897">
        <w:rPr>
          <w:rFonts w:cstheme="minorHAnsi"/>
          <w:noProof/>
        </w:rPr>
        <w:t>Wait for a few seconds to get a reply from the virtual support agent.</w:t>
      </w:r>
    </w:p>
    <w:p w14:paraId="28AC02B0" w14:textId="26C066E5" w:rsidR="007C6F91" w:rsidRDefault="007C6F91" w:rsidP="002A185C">
      <w:pPr>
        <w:pStyle w:val="ListParagraph"/>
        <w:ind w:left="1440"/>
        <w:rPr>
          <w:rFonts w:cstheme="minorHAnsi"/>
          <w:noProof/>
        </w:rPr>
      </w:pPr>
    </w:p>
    <w:p w14:paraId="4CE30B4C" w14:textId="683F0A00" w:rsidR="00B9273E" w:rsidRDefault="007C6F91" w:rsidP="00EF46C1">
      <w:pPr>
        <w:jc w:val="center"/>
        <w:rPr>
          <w:rFonts w:cstheme="minorHAnsi"/>
          <w:noProof/>
        </w:rPr>
      </w:pPr>
      <w:r>
        <w:rPr>
          <w:noProof/>
        </w:rPr>
        <mc:AlternateContent>
          <mc:Choice Requires="wps">
            <w:drawing>
              <wp:anchor distT="0" distB="0" distL="114300" distR="114300" simplePos="0" relativeHeight="251653120" behindDoc="0" locked="0" layoutInCell="1" allowOverlap="1" wp14:anchorId="1A058407" wp14:editId="07A17CB9">
                <wp:simplePos x="0" y="0"/>
                <wp:positionH relativeFrom="column">
                  <wp:posOffset>1791747</wp:posOffset>
                </wp:positionH>
                <wp:positionV relativeFrom="paragraph">
                  <wp:posOffset>643890</wp:posOffset>
                </wp:positionV>
                <wp:extent cx="1169373" cy="444937"/>
                <wp:effectExtent l="0" t="0" r="12065" b="12700"/>
                <wp:wrapNone/>
                <wp:docPr id="36" name="Rectangle 36"/>
                <wp:cNvGraphicFramePr/>
                <a:graphic xmlns:a="http://schemas.openxmlformats.org/drawingml/2006/main">
                  <a:graphicData uri="http://schemas.microsoft.com/office/word/2010/wordprocessingShape">
                    <wps:wsp>
                      <wps:cNvSpPr/>
                      <wps:spPr>
                        <a:xfrm>
                          <a:off x="0" y="0"/>
                          <a:ext cx="1169373" cy="444937"/>
                        </a:xfrm>
                        <a:prstGeom prst="rect">
                          <a:avLst/>
                        </a:prstGeom>
                        <a:noFill/>
                        <a:ln w="254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D7899" id="Rectangle 36" o:spid="_x0000_s1026" style="position:absolute;margin-left:141.1pt;margin-top:50.7pt;width:92.1pt;height:35.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" filled="f" strokecolor="#10069f [3204]" strokeweight="2pt"/>
            </w:pict>
          </mc:Fallback>
        </mc:AlternateContent>
      </w:r>
      <w:r w:rsidR="00EF46C1">
        <w:rPr>
          <w:rFonts w:ascii="Arial" w:eastAsia="Cambria" w:hAnsi="Arial" w:cs="Arial"/>
          <w:noProof/>
          <w:szCs w:val="22"/>
        </w:rPr>
        <w:drawing>
          <wp:inline distT="0" distB="0" distL="0" distR="0" wp14:anchorId="096C38EF" wp14:editId="17D0F015">
            <wp:extent cx="2462893" cy="1355137"/>
            <wp:effectExtent l="19050" t="19050" r="13970"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5227" cy="1378430"/>
                    </a:xfrm>
                    <a:prstGeom prst="rect">
                      <a:avLst/>
                    </a:prstGeom>
                    <a:ln>
                      <a:solidFill>
                        <a:schemeClr val="accent1"/>
                      </a:solidFill>
                    </a:ln>
                  </pic:spPr>
                </pic:pic>
              </a:graphicData>
            </a:graphic>
          </wp:inline>
        </w:drawing>
      </w:r>
    </w:p>
    <w:p w14:paraId="2F911D55" w14:textId="3F267194" w:rsidR="00EC1670" w:rsidRDefault="00EC1670" w:rsidP="00B9273E">
      <w:pPr>
        <w:rPr>
          <w:rFonts w:cstheme="minorHAnsi"/>
          <w:noProof/>
        </w:rPr>
      </w:pPr>
    </w:p>
    <w:tbl>
      <w:tblPr>
        <w:tblStyle w:val="TableGrid"/>
        <w:tblW w:w="9634"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817"/>
      </w:tblGrid>
      <w:tr w:rsidR="00EC1670" w14:paraId="67B32966" w14:textId="77777777" w:rsidTr="00696432">
        <w:trPr>
          <w:trHeight w:val="720"/>
        </w:trPr>
        <w:tc>
          <w:tcPr>
            <w:tcW w:w="701" w:type="dxa"/>
            <w:shd w:val="clear" w:color="auto" w:fill="753BBD" w:themeFill="accent2"/>
            <w:vAlign w:val="center"/>
          </w:tcPr>
          <w:p w14:paraId="2FAD14F2" w14:textId="77777777" w:rsidR="00EC1670" w:rsidRDefault="00EC1670" w:rsidP="00696432">
            <w:pPr>
              <w:ind w:right="-430"/>
              <w:rPr>
                <w:rFonts w:cstheme="minorHAnsi"/>
              </w:rPr>
            </w:pPr>
            <w:r>
              <w:rPr>
                <w:noProof/>
              </w:rPr>
              <w:drawing>
                <wp:inline distT="0" distB="0" distL="0" distR="0" wp14:anchorId="5F480CC3" wp14:editId="6A1E8574">
                  <wp:extent cx="336582" cy="336582"/>
                  <wp:effectExtent l="0" t="0" r="6350" b="6350"/>
                  <wp:docPr id="2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339598" cy="339598"/>
                          </a:xfrm>
                          <a:prstGeom prst="rect">
                            <a:avLst/>
                          </a:prstGeom>
                        </pic:spPr>
                      </pic:pic>
                    </a:graphicData>
                  </a:graphic>
                </wp:inline>
              </w:drawing>
            </w:r>
          </w:p>
        </w:tc>
        <w:tc>
          <w:tcPr>
            <w:tcW w:w="8155" w:type="dxa"/>
            <w:shd w:val="clear" w:color="auto" w:fill="E3D8F2" w:themeFill="accent6"/>
            <w:vAlign w:val="center"/>
          </w:tcPr>
          <w:p w14:paraId="1E09594A" w14:textId="4CD77B8D" w:rsidR="00EC1670" w:rsidRPr="00BA0F36" w:rsidRDefault="00EF46C1" w:rsidP="00696432">
            <w:pPr>
              <w:rPr>
                <w:rFonts w:asciiTheme="majorHAnsi" w:hAnsiTheme="majorHAnsi" w:cstheme="majorHAnsi"/>
                <w:color w:val="753BBD" w:themeColor="accent2"/>
              </w:rPr>
            </w:pPr>
            <w:r w:rsidRPr="00236444">
              <w:rPr>
                <w:rFonts w:asciiTheme="majorHAnsi" w:hAnsiTheme="majorHAnsi" w:cstheme="majorHAnsi"/>
                <w:color w:val="000000" w:themeColor="text1"/>
              </w:rPr>
              <w:t xml:space="preserve"> During a support chat, at any time, you can leave the chat by </w:t>
            </w:r>
            <w:r>
              <w:rPr>
                <w:rFonts w:asciiTheme="majorHAnsi" w:hAnsiTheme="majorHAnsi" w:cstheme="majorHAnsi"/>
                <w:color w:val="000000" w:themeColor="text1"/>
              </w:rPr>
              <w:t>typing “Cancel” in the chat box or type “Menu” to go back to Main Menu.</w:t>
            </w:r>
          </w:p>
        </w:tc>
      </w:tr>
    </w:tbl>
    <w:p w14:paraId="18EEDACB" w14:textId="77777777" w:rsidR="00EC1670" w:rsidRDefault="00EC1670" w:rsidP="00B9273E">
      <w:pPr>
        <w:rPr>
          <w:rFonts w:cstheme="minorHAnsi"/>
          <w:noProof/>
        </w:rPr>
      </w:pPr>
    </w:p>
    <w:p w14:paraId="11E30D3D" w14:textId="64A1A9DA" w:rsidR="00EF46C1" w:rsidRPr="00EF46C1" w:rsidRDefault="00DE44A9" w:rsidP="00575339">
      <w:pPr>
        <w:pStyle w:val="ListParagraph"/>
        <w:numPr>
          <w:ilvl w:val="0"/>
          <w:numId w:val="50"/>
        </w:numPr>
        <w:rPr>
          <w:rFonts w:ascii="Arial" w:eastAsia="Cambria" w:hAnsi="Arial" w:cs="Arial"/>
          <w:szCs w:val="22"/>
        </w:rPr>
      </w:pPr>
      <w:r w:rsidRPr="00EF46C1">
        <w:rPr>
          <w:rFonts w:ascii="Arial" w:eastAsia="Cambria" w:hAnsi="Arial" w:cs="Arial"/>
          <w:szCs w:val="22"/>
        </w:rPr>
        <w:t xml:space="preserve">If you are facing any challenges or need further assistance, </w:t>
      </w:r>
      <w:r w:rsidR="00EF46C1" w:rsidRPr="00EF46C1">
        <w:rPr>
          <w:rFonts w:ascii="Arial" w:eastAsia="Cambria" w:hAnsi="Arial" w:cs="Arial"/>
          <w:szCs w:val="22"/>
        </w:rPr>
        <w:t xml:space="preserve">you can click on </w:t>
      </w:r>
      <w:r w:rsidR="00EF46C1" w:rsidRPr="00EF46C1">
        <w:rPr>
          <w:rFonts w:ascii="Arial" w:eastAsia="Cambria" w:hAnsi="Arial" w:cs="Arial"/>
          <w:b/>
          <w:bCs/>
          <w:szCs w:val="22"/>
        </w:rPr>
        <w:t xml:space="preserve">Others </w:t>
      </w:r>
      <w:r w:rsidR="00EF46C1" w:rsidRPr="00EF46C1">
        <w:rPr>
          <w:rFonts w:ascii="Arial" w:eastAsia="Cambria" w:hAnsi="Arial" w:cs="Arial"/>
          <w:szCs w:val="22"/>
        </w:rPr>
        <w:t>and select</w:t>
      </w:r>
      <w:r w:rsidR="00EF46C1" w:rsidRPr="00EF46C1">
        <w:rPr>
          <w:rFonts w:ascii="Arial" w:eastAsia="Cambria" w:hAnsi="Arial" w:cs="Arial"/>
          <w:b/>
          <w:bCs/>
          <w:szCs w:val="22"/>
        </w:rPr>
        <w:t xml:space="preserve"> Create a Ticket</w:t>
      </w:r>
    </w:p>
    <w:p w14:paraId="3D6DC0BE" w14:textId="70C6926E" w:rsidR="00D825A5" w:rsidRPr="00EF46C1" w:rsidRDefault="00D825A5" w:rsidP="00EF46C1"/>
    <w:p w14:paraId="59483BE6" w14:textId="67EE34CB" w:rsidR="00E41466" w:rsidRDefault="00EF46C1" w:rsidP="00EF46C1">
      <w:pPr>
        <w:pStyle w:val="ListParagraph"/>
        <w:jc w:val="center"/>
        <w:rPr>
          <w:rFonts w:ascii="Arial" w:eastAsia="Cambria" w:hAnsi="Arial" w:cs="Arial"/>
          <w:szCs w:val="22"/>
        </w:rPr>
      </w:pPr>
      <w:r>
        <w:rPr>
          <w:rFonts w:ascii="Arial" w:eastAsia="Cambria" w:hAnsi="Arial" w:cs="Arial"/>
          <w:noProof/>
          <w:szCs w:val="22"/>
        </w:rPr>
        <w:drawing>
          <wp:inline distT="0" distB="0" distL="0" distR="0" wp14:anchorId="55DC89EA" wp14:editId="08A3BD6A">
            <wp:extent cx="1343706" cy="1377373"/>
            <wp:effectExtent l="19050" t="19050" r="27940" b="133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56109" cy="1390087"/>
                    </a:xfrm>
                    <a:prstGeom prst="rect">
                      <a:avLst/>
                    </a:prstGeom>
                    <a:ln>
                      <a:solidFill>
                        <a:schemeClr val="accent1"/>
                      </a:solidFill>
                    </a:ln>
                  </pic:spPr>
                </pic:pic>
              </a:graphicData>
            </a:graphic>
          </wp:inline>
        </w:drawing>
      </w:r>
    </w:p>
    <w:p w14:paraId="042A4CB2" w14:textId="77777777" w:rsidR="002A185C" w:rsidRDefault="002A185C" w:rsidP="00664EF3">
      <w:pPr>
        <w:pStyle w:val="ListParagraph"/>
        <w:rPr>
          <w:rFonts w:ascii="Arial" w:eastAsia="Cambria" w:hAnsi="Arial" w:cs="Arial"/>
          <w:szCs w:val="22"/>
        </w:rPr>
      </w:pPr>
    </w:p>
    <w:p w14:paraId="2E7176E6" w14:textId="3525CB99" w:rsidR="00DE44A9" w:rsidRDefault="00DE44A9" w:rsidP="00575339">
      <w:pPr>
        <w:pStyle w:val="ListParagraph"/>
        <w:numPr>
          <w:ilvl w:val="0"/>
          <w:numId w:val="50"/>
        </w:numPr>
        <w:rPr>
          <w:rFonts w:ascii="Arial" w:eastAsia="Cambria" w:hAnsi="Arial" w:cs="Arial"/>
          <w:szCs w:val="22"/>
        </w:rPr>
      </w:pPr>
      <w:proofErr w:type="spellStart"/>
      <w:r>
        <w:rPr>
          <w:rFonts w:ascii="Arial" w:eastAsia="Cambria" w:hAnsi="Arial" w:cs="Arial"/>
          <w:szCs w:val="22"/>
        </w:rPr>
        <w:t>Procuree</w:t>
      </w:r>
      <w:proofErr w:type="spellEnd"/>
      <w:r>
        <w:rPr>
          <w:rFonts w:ascii="Arial" w:eastAsia="Cambria" w:hAnsi="Arial" w:cs="Arial"/>
          <w:szCs w:val="22"/>
        </w:rPr>
        <w:t xml:space="preserve"> will ask you to provide more details in the </w:t>
      </w:r>
      <w:r w:rsidR="00E41466">
        <w:rPr>
          <w:rFonts w:ascii="Arial" w:eastAsia="Cambria" w:hAnsi="Arial" w:cs="Arial"/>
          <w:szCs w:val="22"/>
        </w:rPr>
        <w:t>Create Ticket screen</w:t>
      </w:r>
    </w:p>
    <w:p w14:paraId="06008C45" w14:textId="77777777" w:rsidR="00EF46C1" w:rsidRPr="00EF46C1" w:rsidRDefault="00EF46C1" w:rsidP="00EF46C1">
      <w:pPr>
        <w:ind w:left="360"/>
        <w:rPr>
          <w:rFonts w:ascii="Arial" w:eastAsia="Cambria" w:hAnsi="Arial" w:cs="Arial"/>
          <w:szCs w:val="22"/>
        </w:rPr>
      </w:pPr>
    </w:p>
    <w:p w14:paraId="5EE87D56" w14:textId="2D05010F" w:rsidR="002A185C" w:rsidRDefault="00EF46C1" w:rsidP="00EF46C1">
      <w:pPr>
        <w:pStyle w:val="ListParagraph"/>
        <w:jc w:val="center"/>
        <w:rPr>
          <w:rFonts w:ascii="Arial" w:eastAsia="Cambria" w:hAnsi="Arial" w:cs="Arial"/>
          <w:szCs w:val="22"/>
        </w:rPr>
      </w:pPr>
      <w:r>
        <w:rPr>
          <w:noProof/>
        </w:rPr>
        <mc:AlternateContent>
          <mc:Choice Requires="wps">
            <w:drawing>
              <wp:anchor distT="0" distB="0" distL="114300" distR="114300" simplePos="0" relativeHeight="251662336" behindDoc="0" locked="0" layoutInCell="1" allowOverlap="1" wp14:anchorId="00B1532D" wp14:editId="255972AB">
                <wp:simplePos x="0" y="0"/>
                <wp:positionH relativeFrom="column">
                  <wp:posOffset>2375065</wp:posOffset>
                </wp:positionH>
                <wp:positionV relativeFrom="paragraph">
                  <wp:posOffset>309574</wp:posOffset>
                </wp:positionV>
                <wp:extent cx="1549177" cy="551939"/>
                <wp:effectExtent l="0" t="0" r="13335" b="19685"/>
                <wp:wrapNone/>
                <wp:docPr id="43" name="Rectangle 43"/>
                <wp:cNvGraphicFramePr/>
                <a:graphic xmlns:a="http://schemas.openxmlformats.org/drawingml/2006/main">
                  <a:graphicData uri="http://schemas.microsoft.com/office/word/2010/wordprocessingShape">
                    <wps:wsp>
                      <wps:cNvSpPr/>
                      <wps:spPr>
                        <a:xfrm>
                          <a:off x="0" y="0"/>
                          <a:ext cx="1549177" cy="551939"/>
                        </a:xfrm>
                        <a:prstGeom prst="rect">
                          <a:avLst/>
                        </a:prstGeom>
                        <a:noFill/>
                        <a:ln w="254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9220" id="Rectangle 43" o:spid="_x0000_s1026" style="position:absolute;margin-left:187pt;margin-top:24.4pt;width:122pt;height:4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" filled="f" strokecolor="#10069f [3204]" strokeweight="2pt"/>
            </w:pict>
          </mc:Fallback>
        </mc:AlternateContent>
      </w:r>
      <w:r w:rsidRPr="002C5914">
        <w:rPr>
          <w:rFonts w:ascii="Arial" w:eastAsia="Cambria" w:hAnsi="Arial" w:cs="Arial"/>
          <w:noProof/>
          <w:szCs w:val="22"/>
        </w:rPr>
        <w:drawing>
          <wp:inline distT="0" distB="0" distL="0" distR="0" wp14:anchorId="159A4328" wp14:editId="008E9573">
            <wp:extent cx="1810781" cy="1387797"/>
            <wp:effectExtent l="19050" t="19050" r="18415" b="222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36828" cy="1407760"/>
                    </a:xfrm>
                    <a:prstGeom prst="rect">
                      <a:avLst/>
                    </a:prstGeom>
                    <a:ln>
                      <a:solidFill>
                        <a:schemeClr val="accent1"/>
                      </a:solidFill>
                    </a:ln>
                  </pic:spPr>
                </pic:pic>
              </a:graphicData>
            </a:graphic>
          </wp:inline>
        </w:drawing>
      </w:r>
    </w:p>
    <w:p w14:paraId="51125065" w14:textId="13372AEE" w:rsidR="00580337" w:rsidRDefault="00580337" w:rsidP="00664EF3">
      <w:pPr>
        <w:pStyle w:val="ListParagraph"/>
        <w:rPr>
          <w:rFonts w:ascii="Arial" w:eastAsia="Cambria" w:hAnsi="Arial" w:cs="Arial"/>
          <w:szCs w:val="22"/>
        </w:rPr>
      </w:pPr>
    </w:p>
    <w:p w14:paraId="51EB27FA" w14:textId="46021848" w:rsidR="00DE44A9" w:rsidRDefault="00DE44A9" w:rsidP="00575339">
      <w:pPr>
        <w:pStyle w:val="ListParagraph"/>
        <w:numPr>
          <w:ilvl w:val="0"/>
          <w:numId w:val="50"/>
        </w:numPr>
        <w:rPr>
          <w:rFonts w:ascii="Arial" w:eastAsia="Cambria" w:hAnsi="Arial" w:cs="Arial"/>
          <w:szCs w:val="22"/>
        </w:rPr>
      </w:pPr>
      <w:r>
        <w:rPr>
          <w:rFonts w:ascii="Arial" w:eastAsia="Cambria" w:hAnsi="Arial" w:cs="Arial"/>
          <w:szCs w:val="22"/>
        </w:rPr>
        <w:t xml:space="preserve">Add details and then press send to submit the ticket to STP Knowledge </w:t>
      </w:r>
      <w:proofErr w:type="spellStart"/>
      <w:r>
        <w:rPr>
          <w:rFonts w:ascii="Arial" w:eastAsia="Cambria" w:hAnsi="Arial" w:cs="Arial"/>
          <w:szCs w:val="22"/>
        </w:rPr>
        <w:t>Center</w:t>
      </w:r>
      <w:proofErr w:type="spellEnd"/>
    </w:p>
    <w:p w14:paraId="2153CE44" w14:textId="342D298A" w:rsidR="00DF0A0F" w:rsidRDefault="00DE44A9" w:rsidP="00575339">
      <w:pPr>
        <w:pStyle w:val="ListParagraph"/>
        <w:numPr>
          <w:ilvl w:val="0"/>
          <w:numId w:val="50"/>
        </w:numPr>
        <w:rPr>
          <w:rFonts w:ascii="Arial" w:eastAsia="Cambria" w:hAnsi="Arial" w:cs="Arial"/>
          <w:szCs w:val="22"/>
        </w:rPr>
      </w:pPr>
      <w:r w:rsidRPr="007D2928">
        <w:rPr>
          <w:rFonts w:ascii="Arial" w:eastAsia="Cambria" w:hAnsi="Arial" w:cs="Arial"/>
          <w:szCs w:val="22"/>
        </w:rPr>
        <w:t>Your case number will be shared in the chat window to confirm creation of your ticket.</w:t>
      </w:r>
    </w:p>
    <w:p w14:paraId="698D399E" w14:textId="13FB00E0" w:rsidR="00DF0A0F" w:rsidRPr="00664EF3" w:rsidRDefault="00DF0A0F" w:rsidP="00664EF3">
      <w:pPr>
        <w:rPr>
          <w:rFonts w:ascii="Arial" w:eastAsia="Cambria" w:hAnsi="Arial" w:cs="Arial"/>
          <w:szCs w:val="22"/>
        </w:rPr>
      </w:pPr>
    </w:p>
    <w:tbl>
      <w:tblPr>
        <w:tblStyle w:val="TableGrid"/>
        <w:tblW w:w="9634"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908"/>
      </w:tblGrid>
      <w:tr w:rsidR="00DF0A0F" w14:paraId="38DA9170" w14:textId="77777777" w:rsidTr="00696432">
        <w:trPr>
          <w:trHeight w:val="720"/>
        </w:trPr>
        <w:tc>
          <w:tcPr>
            <w:tcW w:w="672" w:type="dxa"/>
            <w:shd w:val="clear" w:color="auto" w:fill="753BBD" w:themeFill="accent2"/>
            <w:vAlign w:val="center"/>
          </w:tcPr>
          <w:p w14:paraId="2D02C1B3" w14:textId="77777777" w:rsidR="00DF0A0F" w:rsidRPr="007D2928" w:rsidRDefault="00DF0A0F" w:rsidP="00696432">
            <w:pPr>
              <w:ind w:right="-430"/>
              <w:rPr>
                <w:noProof/>
              </w:rPr>
            </w:pPr>
            <w:r>
              <w:rPr>
                <w:noProof/>
              </w:rPr>
              <w:drawing>
                <wp:inline distT="0" distB="0" distL="0" distR="0" wp14:anchorId="340A36E0" wp14:editId="06E80A44">
                  <wp:extent cx="284814" cy="284814"/>
                  <wp:effectExtent l="0" t="0" r="1270" b="127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288988" cy="288988"/>
                          </a:xfrm>
                          <a:prstGeom prst="rect">
                            <a:avLst/>
                          </a:prstGeom>
                        </pic:spPr>
                      </pic:pic>
                    </a:graphicData>
                  </a:graphic>
                </wp:inline>
              </w:drawing>
            </w:r>
          </w:p>
        </w:tc>
        <w:tc>
          <w:tcPr>
            <w:tcW w:w="8246" w:type="dxa"/>
            <w:shd w:val="clear" w:color="auto" w:fill="E3D8F2" w:themeFill="accent6"/>
            <w:vAlign w:val="center"/>
          </w:tcPr>
          <w:p w14:paraId="5DCDBD0D" w14:textId="315356C4" w:rsidR="00DF0A0F" w:rsidRPr="00602979" w:rsidRDefault="00DF0A0F" w:rsidP="00696432">
            <w:pPr>
              <w:rPr>
                <w:rFonts w:asciiTheme="majorHAnsi" w:hAnsiTheme="majorHAnsi" w:cstheme="majorHAnsi"/>
                <w:color w:val="753BBD" w:themeColor="accent2"/>
              </w:rPr>
            </w:pPr>
            <w:r w:rsidRPr="00814F56">
              <w:rPr>
                <w:rFonts w:asciiTheme="majorHAnsi" w:hAnsiTheme="majorHAnsi" w:cstheme="majorHAnsi"/>
                <w:b/>
                <w:bCs/>
              </w:rPr>
              <w:t>Note:</w:t>
            </w:r>
            <w:r w:rsidRPr="00814F56">
              <w:rPr>
                <w:rFonts w:asciiTheme="majorHAnsi" w:hAnsiTheme="majorHAnsi" w:cstheme="majorHAnsi"/>
              </w:rPr>
              <w:t xml:space="preserve"> After submitting the ticket, please expect to receive</w:t>
            </w:r>
            <w:r>
              <w:rPr>
                <w:rFonts w:asciiTheme="majorHAnsi" w:hAnsiTheme="majorHAnsi" w:cstheme="majorHAnsi"/>
              </w:rPr>
              <w:t xml:space="preserve"> immediate notification with the Case Number and details. A STP agent will get in touch with you when needed and provide complete case resolution confirmation via e-mail.</w:t>
            </w:r>
          </w:p>
        </w:tc>
      </w:tr>
    </w:tbl>
    <w:p w14:paraId="040DC7BF" w14:textId="0BE4EB18" w:rsidR="00DE44A9" w:rsidRPr="00DF0A0F" w:rsidRDefault="00DE44A9" w:rsidP="00664EF3">
      <w:pPr>
        <w:rPr>
          <w:rFonts w:cstheme="minorHAnsi"/>
          <w:noProof/>
        </w:rPr>
      </w:pPr>
    </w:p>
    <w:p w14:paraId="4DC11C9D" w14:textId="6A0ED002" w:rsidR="00196EA7" w:rsidRPr="0054173E" w:rsidRDefault="00064F3E" w:rsidP="00064F3E">
      <w:pPr>
        <w:pStyle w:val="Heading2"/>
        <w:rPr>
          <w:rFonts w:asciiTheme="majorHAnsi" w:hAnsiTheme="majorHAnsi" w:cstheme="majorHAnsi"/>
        </w:rPr>
      </w:pPr>
      <w:bookmarkStart w:id="5" w:name="_Toc133928866"/>
      <w:r>
        <w:t>How to get your issues resolved with STP Knowledge Center</w:t>
      </w:r>
      <w:bookmarkEnd w:id="5"/>
      <w:r w:rsidR="00196EA7" w:rsidRPr="00F2761D">
        <w:t xml:space="preserve">  </w:t>
      </w:r>
    </w:p>
    <w:p w14:paraId="3B68D86C" w14:textId="7541BFBE" w:rsidR="00853C1F" w:rsidRPr="00664EF3" w:rsidRDefault="00853C1F" w:rsidP="00664EF3">
      <w:pPr>
        <w:rPr>
          <w:rFonts w:ascii="Arial" w:eastAsia="Cambria" w:hAnsi="Arial" w:cs="Arial"/>
          <w:b/>
          <w:bCs/>
          <w:szCs w:val="22"/>
        </w:rPr>
      </w:pPr>
      <w:proofErr w:type="spellStart"/>
      <w:r w:rsidRPr="00853C1F">
        <w:rPr>
          <w:rFonts w:ascii="Arial" w:eastAsia="Cambria" w:hAnsi="Arial" w:cs="Arial"/>
          <w:szCs w:val="22"/>
        </w:rPr>
        <w:t>Procuree</w:t>
      </w:r>
      <w:proofErr w:type="spellEnd"/>
      <w:r w:rsidRPr="00853C1F">
        <w:rPr>
          <w:rFonts w:ascii="Arial" w:eastAsia="Cambria" w:hAnsi="Arial" w:cs="Arial"/>
          <w:szCs w:val="22"/>
        </w:rPr>
        <w:t xml:space="preserve"> hands your case number off to our STP Knowledge Center team, which assigns the ticket to a live agent to resolve your query in the next </w:t>
      </w:r>
      <w:r w:rsidRPr="00664EF3">
        <w:rPr>
          <w:rFonts w:ascii="Arial" w:eastAsia="Cambria" w:hAnsi="Arial" w:cs="Arial"/>
          <w:b/>
          <w:bCs/>
          <w:szCs w:val="22"/>
        </w:rPr>
        <w:t xml:space="preserve">48 working hours from the moment the ticket number was created in </w:t>
      </w:r>
      <w:proofErr w:type="spellStart"/>
      <w:r w:rsidRPr="00664EF3">
        <w:rPr>
          <w:rFonts w:ascii="Arial" w:eastAsia="Cambria" w:hAnsi="Arial" w:cs="Arial"/>
          <w:b/>
          <w:bCs/>
          <w:szCs w:val="22"/>
        </w:rPr>
        <w:t>Procuree</w:t>
      </w:r>
      <w:proofErr w:type="spellEnd"/>
      <w:r w:rsidRPr="00664EF3">
        <w:rPr>
          <w:rFonts w:ascii="Arial" w:eastAsia="Cambria" w:hAnsi="Arial" w:cs="Arial"/>
          <w:b/>
          <w:bCs/>
          <w:szCs w:val="22"/>
        </w:rPr>
        <w:t xml:space="preserve">. </w:t>
      </w:r>
    </w:p>
    <w:p w14:paraId="404386FE" w14:textId="12D807EB" w:rsidR="00853C1F" w:rsidRPr="00664EF3" w:rsidRDefault="00853C1F" w:rsidP="00664EF3">
      <w:pPr>
        <w:pStyle w:val="ListParagraph"/>
        <w:numPr>
          <w:ilvl w:val="0"/>
          <w:numId w:val="48"/>
        </w:numPr>
        <w:rPr>
          <w:rFonts w:ascii="Arial" w:eastAsia="Cambria" w:hAnsi="Arial" w:cs="Arial"/>
          <w:szCs w:val="22"/>
        </w:rPr>
      </w:pPr>
      <w:r w:rsidRPr="00664EF3">
        <w:rPr>
          <w:rFonts w:ascii="Arial" w:eastAsia="Cambria" w:hAnsi="Arial" w:cs="Arial"/>
          <w:szCs w:val="22"/>
        </w:rPr>
        <w:t>STP agent reviews your profile, nature of your request, category, and STP workstream related.</w:t>
      </w:r>
      <w:r w:rsidR="00664EF3">
        <w:rPr>
          <w:rFonts w:ascii="Arial" w:eastAsia="Cambria" w:hAnsi="Arial" w:cs="Arial"/>
          <w:szCs w:val="22"/>
        </w:rPr>
        <w:t xml:space="preserve"> </w:t>
      </w:r>
      <w:r w:rsidRPr="00664EF3">
        <w:rPr>
          <w:rFonts w:ascii="Arial" w:eastAsia="Cambria" w:hAnsi="Arial" w:cs="Arial"/>
          <w:szCs w:val="22"/>
        </w:rPr>
        <w:t>STP agent reviews if your request is business critical. If so, your ticket priority is adjusted to a shorter resolution time.</w:t>
      </w:r>
    </w:p>
    <w:p w14:paraId="799E9D5B" w14:textId="6FE602D0" w:rsidR="00853C1F" w:rsidRDefault="00853C1F" w:rsidP="00664EF3">
      <w:pPr>
        <w:pStyle w:val="ListParagraph"/>
        <w:numPr>
          <w:ilvl w:val="0"/>
          <w:numId w:val="48"/>
        </w:numPr>
        <w:rPr>
          <w:rFonts w:ascii="Arial" w:eastAsia="Cambria" w:hAnsi="Arial" w:cs="Arial"/>
          <w:szCs w:val="22"/>
        </w:rPr>
      </w:pPr>
      <w:r w:rsidRPr="00664EF3">
        <w:rPr>
          <w:rFonts w:ascii="Arial" w:eastAsia="Cambria" w:hAnsi="Arial" w:cs="Arial"/>
          <w:szCs w:val="22"/>
        </w:rPr>
        <w:t>When additional information is needed from you, the STP agent will contact you via e-mail. Please provide information via e-mail keeping subject and content as it comes.</w:t>
      </w:r>
    </w:p>
    <w:p w14:paraId="02FF3FCE" w14:textId="77777777" w:rsidR="002A185C" w:rsidRPr="00664EF3" w:rsidRDefault="002A185C" w:rsidP="002A185C">
      <w:pPr>
        <w:pStyle w:val="ListParagraph"/>
        <w:rPr>
          <w:rFonts w:ascii="Arial" w:eastAsia="Cambria" w:hAnsi="Arial" w:cs="Arial"/>
          <w:szCs w:val="22"/>
        </w:rPr>
      </w:pPr>
    </w:p>
    <w:p w14:paraId="64D519FC" w14:textId="4F1DEFEB" w:rsidR="005847A8" w:rsidRPr="005847A8" w:rsidRDefault="003C7136" w:rsidP="00EF46C1">
      <w:pPr>
        <w:jc w:val="center"/>
        <w:rPr>
          <w:rFonts w:ascii="Arial" w:eastAsia="Cambria" w:hAnsi="Arial" w:cs="Arial"/>
          <w:szCs w:val="22"/>
        </w:rPr>
      </w:pPr>
      <w:r w:rsidRPr="00F86AED">
        <w:rPr>
          <w:rFonts w:ascii="Arial" w:hAnsi="Arial" w:cs="Arial"/>
          <w:noProof/>
          <w:szCs w:val="22"/>
        </w:rPr>
        <w:lastRenderedPageBreak/>
        <w:drawing>
          <wp:inline distT="0" distB="0" distL="0" distR="0" wp14:anchorId="1F0A1CA7" wp14:editId="12B7B423">
            <wp:extent cx="2424793" cy="1329335"/>
            <wp:effectExtent l="57150" t="57150" r="128270" b="137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50676" cy="1343525"/>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EC71C51" w14:textId="57D469E6" w:rsidR="003F1FD3" w:rsidRDefault="003F1FD3" w:rsidP="003F1FD3">
      <w:pPr>
        <w:pStyle w:val="ListParagraph"/>
        <w:rPr>
          <w:rFonts w:ascii="Arial" w:eastAsia="Cambria" w:hAnsi="Arial" w:cs="Arial"/>
          <w:szCs w:val="22"/>
        </w:rPr>
      </w:pPr>
    </w:p>
    <w:p w14:paraId="0E052799" w14:textId="6DEC3D63" w:rsidR="00517FCC" w:rsidRPr="001857D4" w:rsidRDefault="00517FCC" w:rsidP="00517FCC">
      <w:pPr>
        <w:pStyle w:val="ListParagraph"/>
        <w:numPr>
          <w:ilvl w:val="0"/>
          <w:numId w:val="49"/>
        </w:numPr>
        <w:rPr>
          <w:rFonts w:asciiTheme="majorHAnsi" w:hAnsiTheme="majorHAnsi" w:cstheme="majorHAnsi"/>
        </w:rPr>
      </w:pPr>
      <w:r>
        <w:rPr>
          <w:rFonts w:ascii="Arial" w:hAnsi="Arial" w:cs="Arial"/>
          <w:szCs w:val="22"/>
        </w:rPr>
        <w:t xml:space="preserve">The proposed solution to your ticket is provided via email. If you feel comfortable with the </w:t>
      </w:r>
      <w:proofErr w:type="gramStart"/>
      <w:r>
        <w:rPr>
          <w:rFonts w:ascii="Arial" w:hAnsi="Arial" w:cs="Arial"/>
          <w:szCs w:val="22"/>
        </w:rPr>
        <w:t>proposal</w:t>
      </w:r>
      <w:proofErr w:type="gramEnd"/>
      <w:r>
        <w:rPr>
          <w:rFonts w:ascii="Arial" w:hAnsi="Arial" w:cs="Arial"/>
          <w:szCs w:val="22"/>
        </w:rPr>
        <w:t xml:space="preserve"> you can accept or reject from e-mail and the agent will get in touch to improve the service response.</w:t>
      </w:r>
    </w:p>
    <w:p w14:paraId="3FE55FD4" w14:textId="501F8909" w:rsidR="003C7136" w:rsidRPr="00664EF3" w:rsidRDefault="003C7136" w:rsidP="00664EF3">
      <w:pPr>
        <w:rPr>
          <w:rFonts w:ascii="Arial" w:eastAsia="Cambria" w:hAnsi="Arial" w:cs="Arial"/>
          <w:szCs w:val="22"/>
        </w:rPr>
      </w:pPr>
    </w:p>
    <w:p w14:paraId="30B5E51A" w14:textId="50D81815" w:rsidR="002D0003" w:rsidRDefault="001F0E35" w:rsidP="00EF46C1">
      <w:pPr>
        <w:ind w:left="360"/>
        <w:jc w:val="center"/>
        <w:rPr>
          <w:rFonts w:ascii="Arial" w:eastAsia="Cambria" w:hAnsi="Arial" w:cs="Arial"/>
          <w:szCs w:val="22"/>
        </w:rPr>
      </w:pPr>
      <w:r w:rsidRPr="002E6EAB">
        <w:rPr>
          <w:rFonts w:asciiTheme="majorHAnsi" w:hAnsiTheme="majorHAnsi" w:cstheme="majorHAnsi"/>
          <w:noProof/>
        </w:rPr>
        <w:drawing>
          <wp:inline distT="0" distB="0" distL="0" distR="0" wp14:anchorId="1DD88CC4" wp14:editId="3A7070AC">
            <wp:extent cx="4706254" cy="1347701"/>
            <wp:effectExtent l="57150" t="57150" r="132715" b="138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71745" cy="1366455"/>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A363065" w14:textId="3E5F45A3" w:rsidR="00BD697F" w:rsidRPr="00664EF3" w:rsidRDefault="00BD697F" w:rsidP="00BD697F">
      <w:pPr>
        <w:rPr>
          <w:rFonts w:cstheme="minorHAnsi"/>
        </w:rPr>
      </w:pPr>
    </w:p>
    <w:tbl>
      <w:tblPr>
        <w:tblStyle w:val="TableGrid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908"/>
      </w:tblGrid>
      <w:tr w:rsidR="00AD7EEE" w14:paraId="6DEB7B39" w14:textId="77777777" w:rsidTr="00AD7EEE">
        <w:trPr>
          <w:trHeight w:val="720"/>
        </w:trPr>
        <w:tc>
          <w:tcPr>
            <w:tcW w:w="726" w:type="dxa"/>
            <w:shd w:val="clear" w:color="auto" w:fill="753BBD" w:themeFill="accent2"/>
            <w:vAlign w:val="center"/>
          </w:tcPr>
          <w:p w14:paraId="56A0CA49" w14:textId="77777777" w:rsidR="00AD7EEE" w:rsidRDefault="00AD7EEE" w:rsidP="00696432">
            <w:pPr>
              <w:ind w:right="-430"/>
              <w:rPr>
                <w:rFonts w:cstheme="minorHAnsi"/>
              </w:rPr>
            </w:pPr>
            <w:r>
              <w:rPr>
                <w:noProof/>
              </w:rPr>
              <w:drawing>
                <wp:inline distT="0" distB="0" distL="0" distR="0" wp14:anchorId="7DE32AEC" wp14:editId="0EF28B43">
                  <wp:extent cx="284814" cy="284814"/>
                  <wp:effectExtent l="0" t="0" r="1270" b="1270"/>
                  <wp:docPr id="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288988" cy="288988"/>
                          </a:xfrm>
                          <a:prstGeom prst="rect">
                            <a:avLst/>
                          </a:prstGeom>
                        </pic:spPr>
                      </pic:pic>
                    </a:graphicData>
                  </a:graphic>
                </wp:inline>
              </w:drawing>
            </w:r>
          </w:p>
        </w:tc>
        <w:tc>
          <w:tcPr>
            <w:tcW w:w="8908" w:type="dxa"/>
            <w:shd w:val="clear" w:color="auto" w:fill="E3D8F2" w:themeFill="accent6"/>
            <w:vAlign w:val="center"/>
          </w:tcPr>
          <w:p w14:paraId="717D45CB" w14:textId="2F399CF0" w:rsidR="00AD7EEE" w:rsidRPr="00602979" w:rsidRDefault="00AD7EEE" w:rsidP="00696432">
            <w:pPr>
              <w:rPr>
                <w:rFonts w:asciiTheme="majorHAnsi" w:hAnsiTheme="majorHAnsi" w:cstheme="majorHAnsi"/>
                <w:color w:val="753BBD" w:themeColor="accent2"/>
              </w:rPr>
            </w:pPr>
            <w:r w:rsidRPr="00AE0909">
              <w:rPr>
                <w:rFonts w:asciiTheme="majorHAnsi" w:hAnsiTheme="majorHAnsi" w:cstheme="majorHAnsi"/>
                <w:b/>
                <w:bCs/>
              </w:rPr>
              <w:t xml:space="preserve">Note: </w:t>
            </w:r>
            <w:r w:rsidRPr="00AE0909">
              <w:rPr>
                <w:rFonts w:asciiTheme="majorHAnsi" w:hAnsiTheme="majorHAnsi" w:cstheme="majorHAnsi"/>
              </w:rPr>
              <w:t xml:space="preserve">To address new issues, it is necessary to create new ticket number via </w:t>
            </w:r>
            <w:proofErr w:type="spellStart"/>
            <w:r w:rsidRPr="00AE0909">
              <w:rPr>
                <w:rFonts w:asciiTheme="majorHAnsi" w:hAnsiTheme="majorHAnsi" w:cstheme="majorHAnsi"/>
              </w:rPr>
              <w:t>Procuree</w:t>
            </w:r>
            <w:proofErr w:type="spellEnd"/>
            <w:r w:rsidRPr="00AE0909">
              <w:rPr>
                <w:rFonts w:asciiTheme="majorHAnsi" w:hAnsiTheme="majorHAnsi" w:cstheme="majorHAnsi"/>
              </w:rPr>
              <w:t>, otherwise your request will be rejected.</w:t>
            </w:r>
            <w:r w:rsidR="00D04207">
              <w:rPr>
                <w:rFonts w:asciiTheme="majorHAnsi" w:hAnsiTheme="majorHAnsi" w:cstheme="majorHAnsi"/>
              </w:rPr>
              <w:t xml:space="preserve"> </w:t>
            </w:r>
            <w:r w:rsidR="00BF7DFF">
              <w:rPr>
                <w:rFonts w:asciiTheme="majorHAnsi" w:hAnsiTheme="majorHAnsi" w:cstheme="majorHAnsi"/>
              </w:rPr>
              <w:t xml:space="preserve">Please expect a </w:t>
            </w:r>
            <w:r w:rsidR="00FE10BD">
              <w:rPr>
                <w:rFonts w:asciiTheme="majorHAnsi" w:hAnsiTheme="majorHAnsi" w:cstheme="majorHAnsi"/>
              </w:rPr>
              <w:t xml:space="preserve">satisfaction </w:t>
            </w:r>
            <w:r w:rsidR="00BF7DFF">
              <w:rPr>
                <w:rFonts w:asciiTheme="majorHAnsi" w:hAnsiTheme="majorHAnsi" w:cstheme="majorHAnsi"/>
              </w:rPr>
              <w:t xml:space="preserve">survey from the STP Knowledge Center </w:t>
            </w:r>
            <w:r w:rsidR="00FE10BD">
              <w:rPr>
                <w:rFonts w:asciiTheme="majorHAnsi" w:hAnsiTheme="majorHAnsi" w:cstheme="majorHAnsi"/>
              </w:rPr>
              <w:t xml:space="preserve">team. </w:t>
            </w:r>
            <w:r w:rsidR="002A7404">
              <w:rPr>
                <w:rFonts w:asciiTheme="majorHAnsi" w:hAnsiTheme="majorHAnsi" w:cstheme="majorHAnsi"/>
              </w:rPr>
              <w:t xml:space="preserve">Your feedback </w:t>
            </w:r>
            <w:r w:rsidR="00022DFD">
              <w:rPr>
                <w:rFonts w:asciiTheme="majorHAnsi" w:hAnsiTheme="majorHAnsi" w:cstheme="majorHAnsi"/>
              </w:rPr>
              <w:t xml:space="preserve">is very important to K-C. </w:t>
            </w:r>
          </w:p>
        </w:tc>
      </w:tr>
    </w:tbl>
    <w:p w14:paraId="0BEB96F1" w14:textId="56921B38" w:rsidR="00BD697F" w:rsidRPr="0014004C" w:rsidRDefault="00BD697F" w:rsidP="00BD697F">
      <w:pPr>
        <w:rPr>
          <w:rFonts w:cstheme="minorHAnsi"/>
        </w:rPr>
      </w:pPr>
    </w:p>
    <w:p w14:paraId="6DB91AF5" w14:textId="59814B84" w:rsidR="00295612" w:rsidRDefault="00295612" w:rsidP="00824FC7">
      <w:pPr>
        <w:rPr>
          <w:rFonts w:cstheme="minorHAnsi"/>
        </w:rPr>
      </w:pPr>
    </w:p>
    <w:p w14:paraId="6D32B17D" w14:textId="4D54E784" w:rsidR="002A2CA0" w:rsidRPr="00493893" w:rsidRDefault="002A2CA0" w:rsidP="00064F3E">
      <w:pPr>
        <w:pStyle w:val="Heading2"/>
        <w:rPr>
          <w:sz w:val="22"/>
          <w:szCs w:val="20"/>
          <w:lang w:val="en-GB"/>
        </w:rPr>
      </w:pPr>
      <w:bookmarkStart w:id="6" w:name="_Toc133928867"/>
      <w:r w:rsidRPr="00F2761D">
        <w:t>Change Version</w:t>
      </w:r>
      <w:bookmarkEnd w:id="6"/>
    </w:p>
    <w:tbl>
      <w:tblPr>
        <w:tblStyle w:val="ADMTable1"/>
        <w:tblW w:w="9640" w:type="dxa"/>
        <w:tblInd w:w="-28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bottom w:w="57" w:type="dxa"/>
          <w:right w:w="85" w:type="dxa"/>
        </w:tblCellMar>
        <w:tblLook w:val="04A0" w:firstRow="1" w:lastRow="0" w:firstColumn="1" w:lastColumn="0" w:noHBand="0" w:noVBand="1"/>
      </w:tblPr>
      <w:tblGrid>
        <w:gridCol w:w="1560"/>
        <w:gridCol w:w="1418"/>
        <w:gridCol w:w="4268"/>
        <w:gridCol w:w="2394"/>
      </w:tblGrid>
      <w:tr w:rsidR="002A2CA0" w:rsidRPr="00560911" w14:paraId="60FBE268" w14:textId="77777777" w:rsidTr="0000716D">
        <w:trPr>
          <w:cnfStyle w:val="100000000000" w:firstRow="1" w:lastRow="0" w:firstColumn="0" w:lastColumn="0" w:oddVBand="0" w:evenVBand="0" w:oddHBand="0" w:evenHBand="0" w:firstRowFirstColumn="0" w:firstRowLastColumn="0" w:lastRowFirstColumn="0" w:lastRowLastColumn="0"/>
          <w:trHeight w:val="414"/>
        </w:trPr>
        <w:tc>
          <w:tcPr>
            <w:tcW w:w="9640" w:type="dxa"/>
            <w:gridSpan w:val="4"/>
            <w:shd w:val="clear" w:color="auto" w:fill="FFFFFF" w:themeFill="background1"/>
            <w:vAlign w:val="center"/>
          </w:tcPr>
          <w:p w14:paraId="4CCFF521" w14:textId="77777777" w:rsidR="002A2CA0" w:rsidRPr="00FE288B" w:rsidRDefault="002A2CA0" w:rsidP="00D632E0">
            <w:pPr>
              <w:rPr>
                <w:rFonts w:asciiTheme="minorHAnsi" w:eastAsia="Arial" w:hAnsiTheme="minorHAnsi" w:cstheme="minorHAnsi"/>
                <w:sz w:val="24"/>
                <w:lang w:val="en-GB"/>
              </w:rPr>
            </w:pPr>
            <w:bookmarkStart w:id="7" w:name="OLE_LINK2"/>
            <w:r w:rsidRPr="00FE288B">
              <w:rPr>
                <w:rFonts w:asciiTheme="minorHAnsi" w:eastAsia="Arial" w:hAnsiTheme="minorHAnsi" w:cstheme="minorHAnsi"/>
                <w:color w:val="000000" w:themeColor="text1"/>
                <w:sz w:val="24"/>
                <w:lang w:val="en-GB"/>
              </w:rPr>
              <w:t>Version History</w:t>
            </w:r>
          </w:p>
        </w:tc>
      </w:tr>
      <w:tr w:rsidR="002A2CA0" w:rsidRPr="00560911" w14:paraId="10078A67" w14:textId="77777777" w:rsidTr="0000716D">
        <w:trPr>
          <w:trHeight w:val="492"/>
        </w:trPr>
        <w:tc>
          <w:tcPr>
            <w:tcW w:w="1560" w:type="dxa"/>
            <w:shd w:val="clear" w:color="auto" w:fill="10069F" w:themeFill="accent1"/>
            <w:vAlign w:val="center"/>
          </w:tcPr>
          <w:p w14:paraId="3A298D71" w14:textId="77777777" w:rsidR="002A2CA0" w:rsidRPr="0055686B" w:rsidRDefault="002A2CA0" w:rsidP="00D632E0">
            <w:pPr>
              <w:jc w:val="center"/>
              <w:rPr>
                <w:rFonts w:eastAsia="Arial" w:cstheme="minorHAnsi"/>
                <w:b/>
                <w:bCs/>
                <w:sz w:val="18"/>
                <w:szCs w:val="18"/>
                <w:lang w:val="en-GB"/>
              </w:rPr>
            </w:pPr>
            <w:r w:rsidRPr="0055686B">
              <w:rPr>
                <w:rFonts w:eastAsia="Arial" w:cstheme="minorHAnsi"/>
                <w:b/>
                <w:bCs/>
                <w:sz w:val="18"/>
                <w:szCs w:val="18"/>
                <w:lang w:val="en-GB"/>
              </w:rPr>
              <w:t>Version</w:t>
            </w:r>
          </w:p>
        </w:tc>
        <w:tc>
          <w:tcPr>
            <w:tcW w:w="1418" w:type="dxa"/>
            <w:shd w:val="clear" w:color="auto" w:fill="10069F" w:themeFill="accent1"/>
            <w:vAlign w:val="center"/>
          </w:tcPr>
          <w:p w14:paraId="672403D6" w14:textId="77777777" w:rsidR="002A2CA0" w:rsidRPr="0055686B" w:rsidRDefault="002A2CA0" w:rsidP="00D632E0">
            <w:pPr>
              <w:jc w:val="center"/>
              <w:rPr>
                <w:rFonts w:eastAsia="Arial" w:cstheme="minorHAnsi"/>
                <w:b/>
                <w:bCs/>
                <w:sz w:val="18"/>
                <w:szCs w:val="18"/>
                <w:lang w:val="en-GB"/>
              </w:rPr>
            </w:pPr>
            <w:r w:rsidRPr="0055686B">
              <w:rPr>
                <w:rFonts w:eastAsia="Arial" w:cstheme="minorHAnsi"/>
                <w:b/>
                <w:bCs/>
                <w:sz w:val="18"/>
                <w:szCs w:val="18"/>
                <w:lang w:val="en-GB"/>
              </w:rPr>
              <w:t>Date</w:t>
            </w:r>
          </w:p>
        </w:tc>
        <w:tc>
          <w:tcPr>
            <w:tcW w:w="4268" w:type="dxa"/>
            <w:shd w:val="clear" w:color="auto" w:fill="10069F" w:themeFill="accent1"/>
            <w:vAlign w:val="center"/>
          </w:tcPr>
          <w:p w14:paraId="6BB41623" w14:textId="77777777" w:rsidR="002A2CA0" w:rsidRPr="0055686B" w:rsidRDefault="002A2CA0" w:rsidP="00D632E0">
            <w:pPr>
              <w:jc w:val="center"/>
              <w:rPr>
                <w:rFonts w:eastAsia="Arial" w:cstheme="minorHAnsi"/>
                <w:b/>
                <w:bCs/>
                <w:sz w:val="18"/>
                <w:szCs w:val="18"/>
                <w:lang w:val="en-GB"/>
              </w:rPr>
            </w:pPr>
            <w:r w:rsidRPr="0055686B">
              <w:rPr>
                <w:rFonts w:eastAsia="Arial" w:cstheme="minorHAnsi"/>
                <w:b/>
                <w:bCs/>
                <w:sz w:val="18"/>
                <w:szCs w:val="18"/>
                <w:lang w:val="en-GB"/>
              </w:rPr>
              <w:t>Change Description</w:t>
            </w:r>
          </w:p>
        </w:tc>
        <w:tc>
          <w:tcPr>
            <w:tcW w:w="2394" w:type="dxa"/>
            <w:shd w:val="clear" w:color="auto" w:fill="10069F" w:themeFill="accent1"/>
            <w:vAlign w:val="center"/>
          </w:tcPr>
          <w:p w14:paraId="76C21E0B" w14:textId="77777777" w:rsidR="002A2CA0" w:rsidRPr="0055686B" w:rsidRDefault="002A2CA0" w:rsidP="00D632E0">
            <w:pPr>
              <w:jc w:val="center"/>
              <w:rPr>
                <w:rFonts w:eastAsia="Arial" w:cstheme="minorHAnsi"/>
                <w:b/>
                <w:bCs/>
                <w:sz w:val="18"/>
                <w:szCs w:val="18"/>
                <w:lang w:val="en-GB"/>
              </w:rPr>
            </w:pPr>
            <w:r>
              <w:rPr>
                <w:rFonts w:eastAsia="Arial" w:cstheme="minorHAnsi"/>
                <w:b/>
                <w:bCs/>
                <w:sz w:val="18"/>
                <w:szCs w:val="18"/>
                <w:lang w:val="en-GB"/>
              </w:rPr>
              <w:t>Author</w:t>
            </w:r>
          </w:p>
        </w:tc>
      </w:tr>
      <w:tr w:rsidR="002A2CA0" w:rsidRPr="00560911" w14:paraId="3A02C5D6" w14:textId="77777777" w:rsidTr="005D75D0">
        <w:trPr>
          <w:trHeight w:val="343"/>
        </w:trPr>
        <w:tc>
          <w:tcPr>
            <w:tcW w:w="1560" w:type="dxa"/>
            <w:vAlign w:val="center"/>
          </w:tcPr>
          <w:p w14:paraId="0C555562" w14:textId="77777777" w:rsidR="002A2CA0" w:rsidRPr="00280329" w:rsidRDefault="002A2CA0" w:rsidP="00D632E0">
            <w:pPr>
              <w:jc w:val="center"/>
              <w:rPr>
                <w:rFonts w:eastAsia="Arial" w:cstheme="minorHAnsi"/>
                <w:color w:val="000000"/>
                <w:sz w:val="20"/>
                <w:szCs w:val="20"/>
                <w:lang w:val="en-GB"/>
              </w:rPr>
            </w:pPr>
            <w:r w:rsidRPr="00280329">
              <w:rPr>
                <w:rFonts w:eastAsia="Arial" w:cstheme="minorHAnsi"/>
                <w:color w:val="000000"/>
                <w:sz w:val="20"/>
                <w:szCs w:val="20"/>
                <w:lang w:val="en-GB"/>
              </w:rPr>
              <w:t>0.1</w:t>
            </w:r>
          </w:p>
        </w:tc>
        <w:tc>
          <w:tcPr>
            <w:tcW w:w="1418" w:type="dxa"/>
            <w:vAlign w:val="center"/>
          </w:tcPr>
          <w:p w14:paraId="40B93A69" w14:textId="33ACF172" w:rsidR="002A2CA0" w:rsidRPr="00280329" w:rsidRDefault="00EE5789" w:rsidP="00D632E0">
            <w:pPr>
              <w:spacing w:after="60"/>
              <w:rPr>
                <w:rFonts w:eastAsia="Arial" w:cstheme="minorHAnsi"/>
                <w:color w:val="000000"/>
                <w:sz w:val="20"/>
                <w:szCs w:val="20"/>
                <w:lang w:val="en-GB"/>
              </w:rPr>
            </w:pPr>
            <w:r>
              <w:rPr>
                <w:rFonts w:eastAsia="Arial" w:cstheme="minorHAnsi"/>
                <w:color w:val="000000"/>
                <w:sz w:val="20"/>
                <w:szCs w:val="20"/>
                <w:lang w:val="en-GB"/>
              </w:rPr>
              <w:t>March 9</w:t>
            </w:r>
            <w:r w:rsidRPr="00D921A5">
              <w:rPr>
                <w:rFonts w:eastAsia="Arial" w:cstheme="minorHAnsi"/>
                <w:color w:val="000000"/>
                <w:sz w:val="20"/>
                <w:szCs w:val="20"/>
                <w:vertAlign w:val="superscript"/>
                <w:lang w:val="en-GB"/>
              </w:rPr>
              <w:t>th</w:t>
            </w:r>
            <w:r w:rsidR="00D921A5">
              <w:rPr>
                <w:rFonts w:eastAsia="Arial" w:cstheme="minorHAnsi"/>
                <w:color w:val="000000"/>
                <w:sz w:val="20"/>
                <w:szCs w:val="20"/>
                <w:vertAlign w:val="superscript"/>
                <w:lang w:val="en-GB"/>
              </w:rPr>
              <w:t xml:space="preserve"> </w:t>
            </w:r>
            <w:r w:rsidR="00D921A5">
              <w:rPr>
                <w:rFonts w:eastAsia="Arial" w:cstheme="minorHAnsi"/>
                <w:color w:val="000000"/>
                <w:sz w:val="20"/>
                <w:szCs w:val="20"/>
                <w:lang w:val="en-GB"/>
              </w:rPr>
              <w:t>2023</w:t>
            </w:r>
          </w:p>
        </w:tc>
        <w:tc>
          <w:tcPr>
            <w:tcW w:w="4268" w:type="dxa"/>
            <w:vAlign w:val="center"/>
          </w:tcPr>
          <w:p w14:paraId="1D02B59F" w14:textId="77777777" w:rsidR="002A2CA0" w:rsidRPr="00280329" w:rsidRDefault="002A2CA0" w:rsidP="00D632E0">
            <w:pPr>
              <w:spacing w:after="60"/>
              <w:rPr>
                <w:rFonts w:eastAsia="Arial" w:cstheme="minorHAnsi"/>
                <w:color w:val="000000"/>
                <w:sz w:val="20"/>
                <w:szCs w:val="20"/>
                <w:lang w:val="en-GB"/>
              </w:rPr>
            </w:pPr>
          </w:p>
        </w:tc>
        <w:tc>
          <w:tcPr>
            <w:tcW w:w="2394" w:type="dxa"/>
            <w:vAlign w:val="center"/>
          </w:tcPr>
          <w:p w14:paraId="0BFE68AF" w14:textId="70D0DA8C" w:rsidR="002A2CA0" w:rsidRPr="00280329" w:rsidRDefault="00D921A5" w:rsidP="00D632E0">
            <w:pPr>
              <w:spacing w:after="60"/>
              <w:rPr>
                <w:rFonts w:eastAsia="Arial" w:cstheme="minorHAnsi"/>
                <w:color w:val="000000"/>
                <w:sz w:val="20"/>
                <w:szCs w:val="20"/>
                <w:lang w:val="en-GB"/>
              </w:rPr>
            </w:pPr>
            <w:r>
              <w:rPr>
                <w:rFonts w:eastAsia="Arial" w:cstheme="minorHAnsi"/>
                <w:color w:val="000000"/>
                <w:sz w:val="20"/>
                <w:szCs w:val="20"/>
                <w:lang w:val="en-GB"/>
              </w:rPr>
              <w:t>Alexa Torijano</w:t>
            </w:r>
          </w:p>
        </w:tc>
      </w:tr>
      <w:tr w:rsidR="002A2CA0" w:rsidRPr="00560911" w14:paraId="4423A915" w14:textId="77777777" w:rsidTr="005D75D0">
        <w:trPr>
          <w:trHeight w:val="329"/>
        </w:trPr>
        <w:tc>
          <w:tcPr>
            <w:tcW w:w="1560" w:type="dxa"/>
            <w:vAlign w:val="center"/>
          </w:tcPr>
          <w:p w14:paraId="176C686E" w14:textId="77777777" w:rsidR="002A2CA0" w:rsidRPr="00280329" w:rsidRDefault="002A2CA0" w:rsidP="00D632E0">
            <w:pPr>
              <w:jc w:val="center"/>
              <w:rPr>
                <w:rFonts w:eastAsia="Arial" w:cstheme="minorHAnsi"/>
                <w:color w:val="000000"/>
                <w:sz w:val="20"/>
                <w:szCs w:val="20"/>
                <w:lang w:val="en-GB"/>
              </w:rPr>
            </w:pPr>
            <w:r w:rsidRPr="00280329">
              <w:rPr>
                <w:rFonts w:eastAsia="Arial" w:cstheme="minorHAnsi"/>
                <w:color w:val="000000"/>
                <w:sz w:val="20"/>
                <w:szCs w:val="20"/>
                <w:lang w:val="en-GB"/>
              </w:rPr>
              <w:t>0.2</w:t>
            </w:r>
          </w:p>
        </w:tc>
        <w:tc>
          <w:tcPr>
            <w:tcW w:w="1418" w:type="dxa"/>
            <w:vAlign w:val="center"/>
          </w:tcPr>
          <w:p w14:paraId="34EEF497" w14:textId="7E31FE95" w:rsidR="002A2CA0" w:rsidRPr="00280329" w:rsidRDefault="00427916" w:rsidP="00D632E0">
            <w:pPr>
              <w:spacing w:after="60"/>
              <w:rPr>
                <w:rFonts w:eastAsia="Arial" w:cstheme="minorHAnsi"/>
                <w:color w:val="000000"/>
                <w:sz w:val="20"/>
                <w:szCs w:val="20"/>
                <w:lang w:val="en-GB"/>
              </w:rPr>
            </w:pPr>
            <w:r>
              <w:rPr>
                <w:rFonts w:eastAsia="Arial" w:cstheme="minorHAnsi"/>
                <w:color w:val="000000"/>
                <w:sz w:val="20"/>
                <w:szCs w:val="20"/>
                <w:lang w:val="en-GB"/>
              </w:rPr>
              <w:t xml:space="preserve">April </w:t>
            </w:r>
            <w:r w:rsidR="00EF46C1">
              <w:rPr>
                <w:rFonts w:eastAsia="Arial" w:cstheme="minorHAnsi"/>
                <w:color w:val="000000"/>
                <w:sz w:val="20"/>
                <w:szCs w:val="20"/>
                <w:lang w:val="en-GB"/>
              </w:rPr>
              <w:t>26</w:t>
            </w:r>
            <w:r w:rsidR="00EF46C1" w:rsidRPr="00EF46C1">
              <w:rPr>
                <w:rFonts w:eastAsia="Arial" w:cstheme="minorHAnsi"/>
                <w:color w:val="000000"/>
                <w:sz w:val="20"/>
                <w:szCs w:val="20"/>
                <w:vertAlign w:val="superscript"/>
                <w:lang w:val="en-GB"/>
              </w:rPr>
              <w:t>th</w:t>
            </w:r>
            <w:r w:rsidR="00EF46C1">
              <w:rPr>
                <w:rFonts w:eastAsia="Arial" w:cstheme="minorHAnsi"/>
                <w:color w:val="000000"/>
                <w:sz w:val="20"/>
                <w:szCs w:val="20"/>
                <w:lang w:val="en-GB"/>
              </w:rPr>
              <w:t>, 2023</w:t>
            </w:r>
          </w:p>
        </w:tc>
        <w:tc>
          <w:tcPr>
            <w:tcW w:w="4268" w:type="dxa"/>
            <w:vAlign w:val="center"/>
          </w:tcPr>
          <w:p w14:paraId="4E2A1A46" w14:textId="77777777" w:rsidR="002A2CA0" w:rsidRPr="00280329" w:rsidRDefault="002A2CA0" w:rsidP="00D632E0">
            <w:pPr>
              <w:spacing w:after="60"/>
              <w:rPr>
                <w:rFonts w:eastAsia="Arial" w:cstheme="minorHAnsi"/>
                <w:color w:val="000000"/>
                <w:sz w:val="20"/>
                <w:szCs w:val="20"/>
                <w:lang w:val="en-GB"/>
              </w:rPr>
            </w:pPr>
          </w:p>
        </w:tc>
        <w:tc>
          <w:tcPr>
            <w:tcW w:w="2394" w:type="dxa"/>
            <w:vAlign w:val="center"/>
          </w:tcPr>
          <w:p w14:paraId="403ECBF7" w14:textId="5A388882" w:rsidR="002A2CA0" w:rsidRPr="00280329" w:rsidRDefault="00EF46C1" w:rsidP="00D632E0">
            <w:pPr>
              <w:spacing w:after="60"/>
              <w:rPr>
                <w:rFonts w:eastAsia="Arial" w:cstheme="minorHAnsi"/>
                <w:color w:val="000000"/>
                <w:sz w:val="20"/>
                <w:szCs w:val="20"/>
                <w:lang w:val="en-GB"/>
              </w:rPr>
            </w:pPr>
            <w:r>
              <w:rPr>
                <w:rFonts w:eastAsia="Arial" w:cstheme="minorHAnsi"/>
                <w:color w:val="000000"/>
                <w:sz w:val="20"/>
                <w:szCs w:val="20"/>
                <w:lang w:val="en-GB"/>
              </w:rPr>
              <w:t>Alexa Torijano</w:t>
            </w:r>
          </w:p>
        </w:tc>
      </w:tr>
      <w:tr w:rsidR="002A2CA0" w:rsidRPr="00560911" w14:paraId="5140C58B" w14:textId="77777777" w:rsidTr="005D75D0">
        <w:trPr>
          <w:trHeight w:val="329"/>
        </w:trPr>
        <w:tc>
          <w:tcPr>
            <w:tcW w:w="1560" w:type="dxa"/>
            <w:vAlign w:val="center"/>
          </w:tcPr>
          <w:p w14:paraId="271A691E" w14:textId="77777777" w:rsidR="002A2CA0" w:rsidRPr="00280329" w:rsidRDefault="002A2CA0" w:rsidP="00D632E0">
            <w:pPr>
              <w:jc w:val="center"/>
              <w:rPr>
                <w:rFonts w:eastAsia="Arial" w:cstheme="minorHAnsi"/>
                <w:color w:val="000000"/>
                <w:sz w:val="20"/>
                <w:szCs w:val="20"/>
                <w:lang w:val="en-GB"/>
              </w:rPr>
            </w:pPr>
          </w:p>
        </w:tc>
        <w:tc>
          <w:tcPr>
            <w:tcW w:w="1418" w:type="dxa"/>
            <w:vAlign w:val="center"/>
          </w:tcPr>
          <w:p w14:paraId="3B3F593F" w14:textId="77777777" w:rsidR="002A2CA0" w:rsidRPr="00280329" w:rsidRDefault="002A2CA0" w:rsidP="00D632E0">
            <w:pPr>
              <w:spacing w:after="60"/>
              <w:rPr>
                <w:rFonts w:eastAsia="Arial" w:cstheme="minorHAnsi"/>
                <w:color w:val="000000"/>
                <w:sz w:val="20"/>
                <w:szCs w:val="20"/>
                <w:lang w:val="en-GB"/>
              </w:rPr>
            </w:pPr>
          </w:p>
        </w:tc>
        <w:tc>
          <w:tcPr>
            <w:tcW w:w="4268" w:type="dxa"/>
            <w:vAlign w:val="center"/>
          </w:tcPr>
          <w:p w14:paraId="084FAC51" w14:textId="77777777" w:rsidR="002A2CA0" w:rsidRPr="00280329" w:rsidRDefault="002A2CA0" w:rsidP="00D632E0">
            <w:pPr>
              <w:spacing w:after="60"/>
              <w:rPr>
                <w:rFonts w:eastAsia="Arial" w:cstheme="minorHAnsi"/>
                <w:color w:val="000000"/>
                <w:sz w:val="20"/>
                <w:szCs w:val="20"/>
                <w:lang w:val="en-GB"/>
              </w:rPr>
            </w:pPr>
            <w:r w:rsidRPr="00280329">
              <w:rPr>
                <w:rFonts w:eastAsia="Arial" w:cstheme="minorHAnsi"/>
                <w:color w:val="000000"/>
                <w:sz w:val="20"/>
                <w:szCs w:val="20"/>
                <w:lang w:val="en-GB"/>
              </w:rPr>
              <w:t xml:space="preserve"> </w:t>
            </w:r>
          </w:p>
        </w:tc>
        <w:tc>
          <w:tcPr>
            <w:tcW w:w="2394" w:type="dxa"/>
            <w:vAlign w:val="center"/>
          </w:tcPr>
          <w:p w14:paraId="73925E83" w14:textId="77777777" w:rsidR="002A2CA0" w:rsidRPr="00280329" w:rsidRDefault="002A2CA0" w:rsidP="00D632E0">
            <w:pPr>
              <w:spacing w:after="60"/>
              <w:rPr>
                <w:rFonts w:eastAsia="Arial" w:cstheme="minorHAnsi"/>
                <w:color w:val="000000"/>
                <w:sz w:val="20"/>
                <w:szCs w:val="20"/>
                <w:lang w:val="en-GB"/>
              </w:rPr>
            </w:pPr>
          </w:p>
        </w:tc>
      </w:tr>
      <w:bookmarkEnd w:id="1"/>
      <w:bookmarkEnd w:id="7"/>
    </w:tbl>
    <w:p w14:paraId="3CE74C60" w14:textId="77777777" w:rsidR="002A2CA0" w:rsidRDefault="002A2CA0" w:rsidP="00455F8E">
      <w:pPr>
        <w:pStyle w:val="BodyText"/>
        <w:kinsoku w:val="0"/>
        <w:overflowPunct w:val="0"/>
        <w:spacing w:before="89"/>
        <w:ind w:right="1080"/>
        <w:rPr>
          <w:rFonts w:cstheme="minorHAnsi"/>
        </w:rPr>
      </w:pPr>
    </w:p>
    <w:sectPr w:rsidR="002A2CA0" w:rsidSect="00455F8E">
      <w:headerReference w:type="default" r:id="rId34"/>
      <w:footerReference w:type="default" r:id="rId35"/>
      <w:pgSz w:w="11900" w:h="16840"/>
      <w:pgMar w:top="1831" w:right="1440" w:bottom="1440" w:left="1440" w:header="720" w:footer="1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A2301" w14:textId="77777777" w:rsidR="009D47F9" w:rsidRDefault="009D47F9" w:rsidP="00324F90">
      <w:r>
        <w:separator/>
      </w:r>
    </w:p>
  </w:endnote>
  <w:endnote w:type="continuationSeparator" w:id="0">
    <w:p w14:paraId="4C9105F9" w14:textId="77777777" w:rsidR="009D47F9" w:rsidRDefault="009D47F9" w:rsidP="00324F90">
      <w:r>
        <w:continuationSeparator/>
      </w:r>
    </w:p>
  </w:endnote>
  <w:endnote w:type="continuationNotice" w:id="1">
    <w:p w14:paraId="5A4ECAEF" w14:textId="77777777" w:rsidR="009D47F9" w:rsidRDefault="009D47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raphik">
    <w:altName w:val="Calibri"/>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893622"/>
      <w:docPartObj>
        <w:docPartGallery w:val="Page Numbers (Bottom of Page)"/>
        <w:docPartUnique/>
      </w:docPartObj>
    </w:sdtPr>
    <w:sdtEndPr/>
    <w:sdtContent>
      <w:sdt>
        <w:sdtPr>
          <w:id w:val="1728636285"/>
          <w:docPartObj>
            <w:docPartGallery w:val="Page Numbers (Top of Page)"/>
            <w:docPartUnique/>
          </w:docPartObj>
        </w:sdtPr>
        <w:sdtEndPr/>
        <w:sdtContent>
          <w:p w14:paraId="6F4D2802" w14:textId="21D724E7" w:rsidR="00813344" w:rsidRPr="000F35ED" w:rsidRDefault="00813344" w:rsidP="00504504">
            <w:pPr>
              <w:pStyle w:val="Footer"/>
              <w:ind w:left="-993" w:right="-1045"/>
              <w:rPr>
                <w:rFonts w:cs="Arial"/>
                <w:color w:val="000000"/>
                <w:sz w:val="18"/>
                <w:szCs w:val="20"/>
              </w:rPr>
            </w:pPr>
            <w:r w:rsidRPr="00813344">
              <w:rPr>
                <w:rFonts w:cs="Arial"/>
                <w:color w:val="000000"/>
                <w:sz w:val="18"/>
                <w:szCs w:val="20"/>
              </w:rPr>
              <w:t xml:space="preserve"> </w:t>
            </w:r>
            <w:sdt>
              <w:sdtPr>
                <w:rPr>
                  <w:rFonts w:cs="Arial"/>
                  <w:color w:val="000000"/>
                  <w:sz w:val="18"/>
                  <w:szCs w:val="20"/>
                </w:rPr>
                <w:id w:val="-824588020"/>
                <w:docPartObj>
                  <w:docPartGallery w:val="Page Numbers (Bottom of Page)"/>
                  <w:docPartUnique/>
                </w:docPartObj>
              </w:sdtPr>
              <w:sdtEndPr/>
              <w:sdtContent>
                <w:sdt>
                  <w:sdtPr>
                    <w:rPr>
                      <w:rFonts w:cs="Arial"/>
                      <w:color w:val="000000"/>
                      <w:sz w:val="18"/>
                      <w:szCs w:val="20"/>
                    </w:rPr>
                    <w:id w:val="783619808"/>
                    <w:docPartObj>
                      <w:docPartGallery w:val="Page Numbers (Top of Page)"/>
                      <w:docPartUnique/>
                    </w:docPartObj>
                  </w:sdtPr>
                  <w:sdtEndPr/>
                  <w:sdtContent>
                    <w:r w:rsidRPr="00FC0830">
                      <w:rPr>
                        <w:rFonts w:cs="Arial"/>
                        <w:color w:val="000000"/>
                        <w:sz w:val="18"/>
                        <w:szCs w:val="20"/>
                      </w:rPr>
                      <w:t>Copyright © 2022 Kimberly-Clark Worldwide, Inc. all rights reserved</w:t>
                    </w:r>
                    <w:r>
                      <w:rPr>
                        <w:rFonts w:cs="Arial"/>
                        <w:color w:val="000000"/>
                        <w:sz w:val="18"/>
                        <w:szCs w:val="20"/>
                      </w:rPr>
                      <w:t xml:space="preserve">                         </w:t>
                    </w:r>
                    <w:r w:rsidRPr="000F35ED">
                      <w:rPr>
                        <w:rFonts w:cs="Arial"/>
                        <w:color w:val="000000"/>
                        <w:sz w:val="18"/>
                        <w:szCs w:val="20"/>
                      </w:rPr>
                      <w:t xml:space="preserve">                                  </w:t>
                    </w:r>
                    <w:r>
                      <w:rPr>
                        <w:rFonts w:cs="Arial"/>
                        <w:color w:val="000000"/>
                        <w:sz w:val="18"/>
                        <w:szCs w:val="20"/>
                      </w:rPr>
                      <w:t xml:space="preserve">    </w:t>
                    </w:r>
                    <w:r w:rsidRPr="000F35ED">
                      <w:rPr>
                        <w:rFonts w:cs="Arial"/>
                        <w:color w:val="000000"/>
                        <w:sz w:val="18"/>
                        <w:szCs w:val="20"/>
                      </w:rPr>
                      <w:t xml:space="preserve">                  </w:t>
                    </w:r>
                    <w:r>
                      <w:rPr>
                        <w:rFonts w:cs="Arial"/>
                        <w:color w:val="000000"/>
                        <w:sz w:val="18"/>
                        <w:szCs w:val="20"/>
                      </w:rPr>
                      <w:t xml:space="preserve"> </w:t>
                    </w:r>
                    <w:r w:rsidR="00504504">
                      <w:rPr>
                        <w:rFonts w:cs="Arial"/>
                        <w:color w:val="000000"/>
                        <w:sz w:val="18"/>
                        <w:szCs w:val="20"/>
                      </w:rPr>
                      <w:t xml:space="preserve">     </w:t>
                    </w:r>
                    <w:r w:rsidR="005F2993">
                      <w:rPr>
                        <w:rFonts w:cs="Arial"/>
                        <w:color w:val="000000"/>
                        <w:sz w:val="18"/>
                        <w:szCs w:val="20"/>
                      </w:rPr>
                      <w:t xml:space="preserve"> P</w:t>
                    </w:r>
                    <w:r w:rsidRPr="000F35ED">
                      <w:rPr>
                        <w:rFonts w:cs="Arial"/>
                        <w:color w:val="000000"/>
                        <w:sz w:val="18"/>
                        <w:szCs w:val="20"/>
                      </w:rPr>
                      <w:t xml:space="preserve">age </w:t>
                    </w:r>
                    <w:r w:rsidRPr="000F35ED">
                      <w:rPr>
                        <w:rFonts w:cs="Arial"/>
                        <w:color w:val="000000"/>
                        <w:sz w:val="18"/>
                        <w:szCs w:val="20"/>
                      </w:rPr>
                      <w:fldChar w:fldCharType="begin"/>
                    </w:r>
                    <w:r w:rsidRPr="000F35ED">
                      <w:rPr>
                        <w:rFonts w:cs="Arial"/>
                        <w:color w:val="000000"/>
                        <w:sz w:val="18"/>
                        <w:szCs w:val="20"/>
                      </w:rPr>
                      <w:instrText xml:space="preserve"> PAGE </w:instrText>
                    </w:r>
                    <w:r w:rsidRPr="000F35ED">
                      <w:rPr>
                        <w:rFonts w:cs="Arial"/>
                        <w:color w:val="000000"/>
                        <w:sz w:val="18"/>
                        <w:szCs w:val="20"/>
                      </w:rPr>
                      <w:fldChar w:fldCharType="separate"/>
                    </w:r>
                    <w:r>
                      <w:rPr>
                        <w:rFonts w:cs="Arial"/>
                        <w:color w:val="000000"/>
                        <w:sz w:val="18"/>
                        <w:szCs w:val="20"/>
                      </w:rPr>
                      <w:t>8</w:t>
                    </w:r>
                    <w:r w:rsidRPr="000F35ED">
                      <w:rPr>
                        <w:rFonts w:cs="Arial"/>
                        <w:color w:val="000000"/>
                        <w:sz w:val="18"/>
                        <w:szCs w:val="20"/>
                      </w:rPr>
                      <w:fldChar w:fldCharType="end"/>
                    </w:r>
                    <w:r w:rsidRPr="000F35ED">
                      <w:rPr>
                        <w:rFonts w:cs="Arial"/>
                        <w:color w:val="000000"/>
                        <w:sz w:val="18"/>
                        <w:szCs w:val="20"/>
                      </w:rPr>
                      <w:t xml:space="preserve"> of </w:t>
                    </w:r>
                    <w:r w:rsidRPr="000F35ED">
                      <w:rPr>
                        <w:rFonts w:cs="Arial"/>
                        <w:color w:val="000000"/>
                        <w:sz w:val="18"/>
                        <w:szCs w:val="20"/>
                      </w:rPr>
                      <w:fldChar w:fldCharType="begin"/>
                    </w:r>
                    <w:r w:rsidRPr="000F35ED">
                      <w:rPr>
                        <w:rFonts w:cs="Arial"/>
                        <w:color w:val="000000"/>
                        <w:sz w:val="18"/>
                        <w:szCs w:val="20"/>
                      </w:rPr>
                      <w:instrText xml:space="preserve"> NUMPAGES  </w:instrText>
                    </w:r>
                    <w:r w:rsidRPr="000F35ED">
                      <w:rPr>
                        <w:rFonts w:cs="Arial"/>
                        <w:color w:val="000000"/>
                        <w:sz w:val="18"/>
                        <w:szCs w:val="20"/>
                      </w:rPr>
                      <w:fldChar w:fldCharType="separate"/>
                    </w:r>
                    <w:r>
                      <w:rPr>
                        <w:rFonts w:cs="Arial"/>
                        <w:color w:val="000000"/>
                        <w:sz w:val="18"/>
                        <w:szCs w:val="20"/>
                      </w:rPr>
                      <w:t>8</w:t>
                    </w:r>
                    <w:r w:rsidRPr="000F35ED">
                      <w:rPr>
                        <w:rFonts w:cs="Arial"/>
                        <w:color w:val="000000"/>
                        <w:sz w:val="18"/>
                        <w:szCs w:val="20"/>
                      </w:rPr>
                      <w:fldChar w:fldCharType="end"/>
                    </w:r>
                  </w:sdtContent>
                </w:sdt>
              </w:sdtContent>
            </w:sdt>
          </w:p>
          <w:p w14:paraId="020F3E49" w14:textId="55AF70B5" w:rsidR="002140AB" w:rsidRPr="00126215" w:rsidRDefault="005F2993" w:rsidP="008643BB">
            <w:pPr>
              <w:pStyle w:val="Footer"/>
              <w:jc w:val="center"/>
            </w:pPr>
            <w:r>
              <w:rPr>
                <w:rFonts w:cs="Arial"/>
                <w:noProof/>
                <w:color w:val="000000"/>
                <w:sz w:val="18"/>
                <w:szCs w:val="20"/>
              </w:rPr>
              <mc:AlternateContent>
                <mc:Choice Requires="wps">
                  <w:drawing>
                    <wp:anchor distT="0" distB="0" distL="114300" distR="114300" simplePos="0" relativeHeight="251658242" behindDoc="0" locked="0" layoutInCell="1" allowOverlap="1" wp14:anchorId="700FA28A" wp14:editId="00D3A4B2">
                      <wp:simplePos x="0" y="0"/>
                      <wp:positionH relativeFrom="column">
                        <wp:posOffset>5499100</wp:posOffset>
                      </wp:positionH>
                      <wp:positionV relativeFrom="paragraph">
                        <wp:posOffset>212725</wp:posOffset>
                      </wp:positionV>
                      <wp:extent cx="762000" cy="92075"/>
                      <wp:effectExtent l="0" t="0" r="0" b="3175"/>
                      <wp:wrapNone/>
                      <wp:docPr id="6" name="Parallelogram 6"/>
                      <wp:cNvGraphicFramePr/>
                      <a:graphic xmlns:a="http://schemas.openxmlformats.org/drawingml/2006/main">
                        <a:graphicData uri="http://schemas.microsoft.com/office/word/2010/wordprocessingShape">
                          <wps:wsp>
                            <wps:cNvSpPr/>
                            <wps:spPr>
                              <a:xfrm>
                                <a:off x="0" y="0"/>
                                <a:ext cx="762000" cy="92075"/>
                              </a:xfrm>
                              <a:prstGeom prst="parallelogram">
                                <a:avLst>
                                  <a:gd name="adj" fmla="val 97414"/>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710978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 o:spid="_x0000_s1026" type="#_x0000_t7" style="position:absolute;margin-left:433pt;margin-top:16.75pt;width:60pt;height:7.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" adj="2543" fillcolor="#33d196 [3206]" stroked="f" strokeweight="1pt"/>
                  </w:pict>
                </mc:Fallback>
              </mc:AlternateContent>
            </w:r>
            <w:r w:rsidR="00813344" w:rsidRPr="00813344">
              <w:rPr>
                <w:noProof/>
                <w:sz w:val="20"/>
                <w:szCs w:val="20"/>
              </w:rPr>
              <mc:AlternateContent>
                <mc:Choice Requires="wps">
                  <w:drawing>
                    <wp:anchor distT="0" distB="0" distL="114300" distR="114300" simplePos="0" relativeHeight="251658241" behindDoc="1" locked="0" layoutInCell="1" allowOverlap="1" wp14:anchorId="7619C5C2" wp14:editId="314488BF">
                      <wp:simplePos x="0" y="0"/>
                      <wp:positionH relativeFrom="column">
                        <wp:posOffset>-901700</wp:posOffset>
                      </wp:positionH>
                      <wp:positionV relativeFrom="paragraph">
                        <wp:posOffset>211455</wp:posOffset>
                      </wp:positionV>
                      <wp:extent cx="7545705" cy="212090"/>
                      <wp:effectExtent l="0" t="0" r="0" b="0"/>
                      <wp:wrapNone/>
                      <wp:docPr id="39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5705" cy="212090"/>
                              </a:xfrm>
                              <a:custGeom>
                                <a:avLst/>
                                <a:gdLst>
                                  <a:gd name="T0" fmla="*/ 0 w 6480"/>
                                  <a:gd name="T1" fmla="*/ 285 h 286"/>
                                  <a:gd name="T2" fmla="*/ 6480 w 6480"/>
                                  <a:gd name="T3" fmla="*/ 285 h 286"/>
                                  <a:gd name="T4" fmla="*/ 6480 w 6480"/>
                                  <a:gd name="T5" fmla="*/ 0 h 286"/>
                                  <a:gd name="T6" fmla="*/ 0 w 6480"/>
                                  <a:gd name="T7" fmla="*/ 0 h 286"/>
                                  <a:gd name="T8" fmla="*/ 0 w 6480"/>
                                  <a:gd name="T9" fmla="*/ 285 h 286"/>
                                </a:gdLst>
                                <a:ahLst/>
                                <a:cxnLst>
                                  <a:cxn ang="0">
                                    <a:pos x="T0" y="T1"/>
                                  </a:cxn>
                                  <a:cxn ang="0">
                                    <a:pos x="T2" y="T3"/>
                                  </a:cxn>
                                  <a:cxn ang="0">
                                    <a:pos x="T4" y="T5"/>
                                  </a:cxn>
                                  <a:cxn ang="0">
                                    <a:pos x="T6" y="T7"/>
                                  </a:cxn>
                                  <a:cxn ang="0">
                                    <a:pos x="T8" y="T9"/>
                                  </a:cxn>
                                </a:cxnLst>
                                <a:rect l="0" t="0" r="r" b="b"/>
                                <a:pathLst>
                                  <a:path w="6480" h="286">
                                    <a:moveTo>
                                      <a:pt x="0" y="285"/>
                                    </a:moveTo>
                                    <a:lnTo>
                                      <a:pt x="6480" y="285"/>
                                    </a:lnTo>
                                    <a:lnTo>
                                      <a:pt x="6480" y="0"/>
                                    </a:lnTo>
                                    <a:lnTo>
                                      <a:pt x="0" y="0"/>
                                    </a:lnTo>
                                    <a:lnTo>
                                      <a:pt x="0" y="285"/>
                                    </a:lnTo>
                                    <a:close/>
                                  </a:path>
                                </a:pathLst>
                              </a:cu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459A44" id="Freeform 4" o:spid="_x0000_s1026" style="position:absolute;margin-left:-71pt;margin-top:16.65pt;width:594.15pt;height:16.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80,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" path="m,285r6480,l6480,,,,,285xe" fillcolor="#10069f [3204]" stroked="f">
                      <v:path arrowok="t" o:connecttype="custom" o:connectlocs="0,211348;7545705,211348;7545705,0;0,0;0,211348" o:connectangles="0,0,0,0,0"/>
                    </v:shape>
                  </w:pict>
                </mc:Fallback>
              </mc:AlternateConten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E0614" w14:textId="77777777" w:rsidR="009D47F9" w:rsidRDefault="009D47F9" w:rsidP="00324F90">
      <w:r>
        <w:separator/>
      </w:r>
    </w:p>
  </w:footnote>
  <w:footnote w:type="continuationSeparator" w:id="0">
    <w:p w14:paraId="409357DF" w14:textId="77777777" w:rsidR="009D47F9" w:rsidRDefault="009D47F9" w:rsidP="00324F90">
      <w:r>
        <w:continuationSeparator/>
      </w:r>
    </w:p>
  </w:footnote>
  <w:footnote w:type="continuationNotice" w:id="1">
    <w:p w14:paraId="3BAE2F00" w14:textId="77777777" w:rsidR="009D47F9" w:rsidRDefault="009D47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Look w:val="0000" w:firstRow="0" w:lastRow="0" w:firstColumn="0" w:lastColumn="0" w:noHBand="0" w:noVBand="0"/>
    </w:tblPr>
    <w:tblGrid>
      <w:gridCol w:w="1418"/>
      <w:gridCol w:w="5103"/>
      <w:gridCol w:w="2835"/>
    </w:tblGrid>
    <w:tr w:rsidR="00906F47" w:rsidRPr="00357BA0" w14:paraId="3F68B5D9" w14:textId="77777777" w:rsidTr="00173B58">
      <w:trPr>
        <w:trHeight w:val="149"/>
      </w:trPr>
      <w:tc>
        <w:tcPr>
          <w:tcW w:w="1418" w:type="dxa"/>
        </w:tcPr>
        <w:p w14:paraId="36EE4221" w14:textId="188F113C" w:rsidR="00906F47" w:rsidRPr="00357BA0" w:rsidRDefault="00235929" w:rsidP="00906F47">
          <w:pPr>
            <w:pStyle w:val="Header"/>
            <w:ind w:left="-100"/>
            <w:rPr>
              <w:rFonts w:cs="Arial"/>
              <w:color w:val="10069F" w:themeColor="accent1"/>
            </w:rPr>
          </w:pPr>
          <w:r>
            <w:rPr>
              <w:rFonts w:cs="Arial"/>
              <w:color w:val="10069F" w:themeColor="accent1"/>
            </w:rPr>
            <w:t xml:space="preserve">  </w:t>
          </w:r>
        </w:p>
      </w:tc>
      <w:tc>
        <w:tcPr>
          <w:tcW w:w="5103" w:type="dxa"/>
        </w:tcPr>
        <w:p w14:paraId="6D6BB198" w14:textId="0B427704" w:rsidR="00906F47" w:rsidRPr="00357BA0" w:rsidRDefault="00906F47" w:rsidP="00235929">
          <w:pPr>
            <w:pStyle w:val="Header"/>
            <w:ind w:left="40"/>
            <w:rPr>
              <w:rFonts w:cs="Arial"/>
              <w:color w:val="10069F" w:themeColor="accent1"/>
            </w:rPr>
          </w:pPr>
        </w:p>
      </w:tc>
      <w:tc>
        <w:tcPr>
          <w:tcW w:w="2835" w:type="dxa"/>
        </w:tcPr>
        <w:p w14:paraId="57890A9B" w14:textId="56BC75AE" w:rsidR="00906F47" w:rsidRPr="00357BA0" w:rsidRDefault="00906F47" w:rsidP="00173B58">
          <w:pPr>
            <w:pStyle w:val="Header"/>
            <w:ind w:left="326"/>
            <w:jc w:val="right"/>
            <w:rPr>
              <w:rFonts w:cs="Arial"/>
              <w:color w:val="10069F" w:themeColor="accent1"/>
            </w:rPr>
          </w:pPr>
        </w:p>
      </w:tc>
    </w:tr>
  </w:tbl>
  <w:p w14:paraId="6ECF7C1C" w14:textId="16FB6609" w:rsidR="002140AB" w:rsidRDefault="00813344" w:rsidP="00DA65ED">
    <w:pPr>
      <w:pStyle w:val="Header"/>
      <w:tabs>
        <w:tab w:val="clear" w:pos="4536"/>
        <w:tab w:val="clear" w:pos="9072"/>
        <w:tab w:val="left" w:pos="1051"/>
      </w:tabs>
    </w:pPr>
    <w:r>
      <w:rPr>
        <w:noProof/>
      </w:rPr>
      <mc:AlternateContent>
        <mc:Choice Requires="wps">
          <w:drawing>
            <wp:anchor distT="0" distB="0" distL="114300" distR="114300" simplePos="0" relativeHeight="251658240" behindDoc="0" locked="0" layoutInCell="1" allowOverlap="1" wp14:anchorId="4B3CBB2E" wp14:editId="06012395">
              <wp:simplePos x="0" y="0"/>
              <wp:positionH relativeFrom="column">
                <wp:posOffset>-955964</wp:posOffset>
              </wp:positionH>
              <wp:positionV relativeFrom="paragraph">
                <wp:posOffset>-680951</wp:posOffset>
              </wp:positionV>
              <wp:extent cx="7616825" cy="623455"/>
              <wp:effectExtent l="0" t="0" r="3175" b="5715"/>
              <wp:wrapNone/>
              <wp:docPr id="329" name="Rectangle 329"/>
              <wp:cNvGraphicFramePr/>
              <a:graphic xmlns:a="http://schemas.openxmlformats.org/drawingml/2006/main">
                <a:graphicData uri="http://schemas.microsoft.com/office/word/2010/wordprocessingShape">
                  <wps:wsp>
                    <wps:cNvSpPr/>
                    <wps:spPr>
                      <a:xfrm>
                        <a:off x="0" y="0"/>
                        <a:ext cx="7616825" cy="62345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A0086" w14:textId="762160E8" w:rsidR="00813344" w:rsidRPr="00626430" w:rsidRDefault="00813344" w:rsidP="00813344">
                          <w:pPr>
                            <w:ind w:left="-142"/>
                            <w:rPr>
                              <w:lang w:val="en-IN"/>
                            </w:rPr>
                          </w:pPr>
                          <w:bookmarkStart w:id="8" w:name="_Hlk99301732"/>
                          <w:bookmarkEnd w:id="8"/>
                          <w:r>
                            <w:t xml:space="preserve">         </w:t>
                          </w:r>
                          <w:r w:rsidR="00C4462F" w:rsidRPr="00C4462F">
                            <w:rPr>
                              <w:color w:val="FFFFFF" w:themeColor="background1"/>
                              <w:sz w:val="28"/>
                              <w:szCs w:val="28"/>
                            </w:rPr>
                            <w:t>How to Submit Help Tickets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CBB2E" id="Rectangle 329" o:spid="_x0000_s1039" style="position:absolute;margin-left:-75.25pt;margin-top:-53.6pt;width:599.75pt;height:4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jNlZWRjNTAw&#10;LTE2YTktM2I0Ni05YTc3LWJjOGM1Y2YyMjEwNzwvc3RFdnQ6aW5zdGFuY2VJRD4KICAgICAgICAg&#10;ICAgICAgICAgPHN0RXZ0OndoZW4+MjAyMi0wMy0xNlQxMTozMjowMyswNTozMDwvc3RFdnQ6d2hl&#10;bj4KICAgICAgICAgICAgICAgICAgPHN0RXZ0OnNvZnR3YXJlQWdlbnQ+QWRvYmUgSWxsdXN0cmF0&#10;b3IgMjYuMSAoV2luZG93cy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5DOlxVc2Vyc1xqYXlhYmFsYW4ua2FtYXJhalxEZXNrdG9wXExvZ28gYmx1&#10;ZS5wbmc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" stroked="f" strokeweight="1pt">
              <v:fill r:id="rId2" o:title="" recolor="t" rotate="t" type="frame"/>
              <v:textbox>
                <w:txbxContent>
                  <w:p w14:paraId="6C1A0086" w14:textId="762160E8" w:rsidR="00813344" w:rsidRPr="00626430" w:rsidRDefault="00813344" w:rsidP="00813344">
                    <w:pPr>
                      <w:ind w:left="-142"/>
                      <w:rPr>
                        <w:lang w:val="en-IN"/>
                      </w:rPr>
                    </w:pPr>
                    <w:bookmarkStart w:id="9" w:name="_Hlk99301732"/>
                    <w:bookmarkEnd w:id="9"/>
                    <w:r>
                      <w:t xml:space="preserve">         </w:t>
                    </w:r>
                    <w:r w:rsidR="00C4462F" w:rsidRPr="00C4462F">
                      <w:rPr>
                        <w:color w:val="FFFFFF" w:themeColor="background1"/>
                        <w:sz w:val="28"/>
                        <w:szCs w:val="28"/>
                      </w:rPr>
                      <w:t>How to Submit Help Tickets</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9pt;height:24.75pt;visibility:visible;mso-wrap-style:square" o:bullet="t">
        <v:imagedata r:id="rId1" o:title=""/>
      </v:shape>
    </w:pict>
  </w:numPicBullet>
  <w:abstractNum w:abstractNumId="0" w15:restartNumberingAfterBreak="0">
    <w:nsid w:val="FFFFFF7E"/>
    <w:multiLevelType w:val="singleLevel"/>
    <w:tmpl w:val="359647DE"/>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5B788560"/>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16422EA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F9224BE6"/>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B4FEF786"/>
    <w:lvl w:ilvl="0">
      <w:start w:val="1"/>
      <w:numFmt w:val="decimal"/>
      <w:pStyle w:val="ListNumber"/>
      <w:lvlText w:val="%1."/>
      <w:lvlJc w:val="left"/>
      <w:pPr>
        <w:tabs>
          <w:tab w:val="num" w:pos="360"/>
        </w:tabs>
        <w:ind w:left="360" w:hanging="360"/>
      </w:pPr>
    </w:lvl>
  </w:abstractNum>
  <w:abstractNum w:abstractNumId="5" w15:restartNumberingAfterBreak="0">
    <w:nsid w:val="07A73361"/>
    <w:multiLevelType w:val="hybridMultilevel"/>
    <w:tmpl w:val="A3B02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E6161"/>
    <w:multiLevelType w:val="hybridMultilevel"/>
    <w:tmpl w:val="35009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4840F9"/>
    <w:multiLevelType w:val="hybridMultilevel"/>
    <w:tmpl w:val="B25E7044"/>
    <w:lvl w:ilvl="0" w:tplc="4FBC6ABA">
      <w:start w:val="1"/>
      <w:numFmt w:val="decimal"/>
      <w:lvlText w:val="%1."/>
      <w:lvlJc w:val="left"/>
      <w:pPr>
        <w:ind w:left="720" w:hanging="360"/>
      </w:pPr>
      <w:rPr>
        <w:rFonts w:ascii="Arial" w:eastAsia="Cambr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1D7837"/>
    <w:multiLevelType w:val="hybridMultilevel"/>
    <w:tmpl w:val="56489C5E"/>
    <w:lvl w:ilvl="0" w:tplc="04090001">
      <w:start w:val="1"/>
      <w:numFmt w:val="bullet"/>
      <w:lvlText w:val=""/>
      <w:lvlJc w:val="left"/>
      <w:pPr>
        <w:ind w:left="1024" w:hanging="360"/>
      </w:pPr>
      <w:rPr>
        <w:rFonts w:ascii="Symbol" w:hAnsi="Symbol" w:hint="default"/>
      </w:rPr>
    </w:lvl>
    <w:lvl w:ilvl="1" w:tplc="04090019" w:tentative="1">
      <w:start w:val="1"/>
      <w:numFmt w:val="lowerLetter"/>
      <w:lvlText w:val="%2."/>
      <w:lvlJc w:val="left"/>
      <w:pPr>
        <w:ind w:left="1744" w:hanging="360"/>
      </w:pPr>
    </w:lvl>
    <w:lvl w:ilvl="2" w:tplc="0409001B" w:tentative="1">
      <w:start w:val="1"/>
      <w:numFmt w:val="lowerRoman"/>
      <w:lvlText w:val="%3."/>
      <w:lvlJc w:val="right"/>
      <w:pPr>
        <w:ind w:left="2464" w:hanging="180"/>
      </w:pPr>
    </w:lvl>
    <w:lvl w:ilvl="3" w:tplc="0409000F" w:tentative="1">
      <w:start w:val="1"/>
      <w:numFmt w:val="decimal"/>
      <w:lvlText w:val="%4."/>
      <w:lvlJc w:val="left"/>
      <w:pPr>
        <w:ind w:left="3184" w:hanging="360"/>
      </w:pPr>
    </w:lvl>
    <w:lvl w:ilvl="4" w:tplc="04090019" w:tentative="1">
      <w:start w:val="1"/>
      <w:numFmt w:val="lowerLetter"/>
      <w:lvlText w:val="%5."/>
      <w:lvlJc w:val="left"/>
      <w:pPr>
        <w:ind w:left="3904" w:hanging="360"/>
      </w:pPr>
    </w:lvl>
    <w:lvl w:ilvl="5" w:tplc="0409001B" w:tentative="1">
      <w:start w:val="1"/>
      <w:numFmt w:val="lowerRoman"/>
      <w:lvlText w:val="%6."/>
      <w:lvlJc w:val="right"/>
      <w:pPr>
        <w:ind w:left="4624" w:hanging="180"/>
      </w:pPr>
    </w:lvl>
    <w:lvl w:ilvl="6" w:tplc="0409000F" w:tentative="1">
      <w:start w:val="1"/>
      <w:numFmt w:val="decimal"/>
      <w:lvlText w:val="%7."/>
      <w:lvlJc w:val="left"/>
      <w:pPr>
        <w:ind w:left="5344" w:hanging="360"/>
      </w:pPr>
    </w:lvl>
    <w:lvl w:ilvl="7" w:tplc="04090019" w:tentative="1">
      <w:start w:val="1"/>
      <w:numFmt w:val="lowerLetter"/>
      <w:lvlText w:val="%8."/>
      <w:lvlJc w:val="left"/>
      <w:pPr>
        <w:ind w:left="6064" w:hanging="360"/>
      </w:pPr>
    </w:lvl>
    <w:lvl w:ilvl="8" w:tplc="0409001B" w:tentative="1">
      <w:start w:val="1"/>
      <w:numFmt w:val="lowerRoman"/>
      <w:lvlText w:val="%9."/>
      <w:lvlJc w:val="right"/>
      <w:pPr>
        <w:ind w:left="6784" w:hanging="180"/>
      </w:pPr>
    </w:lvl>
  </w:abstractNum>
  <w:abstractNum w:abstractNumId="9" w15:restartNumberingAfterBreak="0">
    <w:nsid w:val="1AC078E3"/>
    <w:multiLevelType w:val="hybridMultilevel"/>
    <w:tmpl w:val="F50A2F88"/>
    <w:lvl w:ilvl="0" w:tplc="99DC0830">
      <w:start w:val="1"/>
      <w:numFmt w:val="decimal"/>
      <w:lvlText w:val="%1."/>
      <w:lvlJc w:val="left"/>
      <w:pPr>
        <w:ind w:left="720" w:hanging="360"/>
      </w:pPr>
      <w:rPr>
        <w:rFonts w:ascii="Arial" w:eastAsia="Cambria" w:hAnsi="Arial" w:cs="Arial" w:hint="default"/>
        <w:sz w:val="22"/>
      </w:rPr>
    </w:lvl>
    <w:lvl w:ilvl="1" w:tplc="6F7688E2">
      <w:numFmt w:val="bullet"/>
      <w:lvlText w:val="-"/>
      <w:lvlJc w:val="left"/>
      <w:pPr>
        <w:ind w:left="1440" w:hanging="360"/>
      </w:pPr>
      <w:rPr>
        <w:rFonts w:ascii="Arial" w:eastAsia="Cambria"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9102F3"/>
    <w:multiLevelType w:val="hybridMultilevel"/>
    <w:tmpl w:val="48E2903C"/>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DB10D1"/>
    <w:multiLevelType w:val="hybridMultilevel"/>
    <w:tmpl w:val="B36CD748"/>
    <w:lvl w:ilvl="0" w:tplc="9EBAB5A0">
      <w:start w:val="1"/>
      <w:numFmt w:val="decimal"/>
      <w:lvlText w:val="%1."/>
      <w:lvlJc w:val="left"/>
      <w:pPr>
        <w:ind w:left="360" w:hanging="360"/>
      </w:pPr>
      <w:rPr>
        <w:rFonts w:asciiTheme="majorHAnsi" w:hAnsiTheme="majorHAnsi" w:cstheme="maj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F4640DF"/>
    <w:multiLevelType w:val="hybridMultilevel"/>
    <w:tmpl w:val="E216E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E32014"/>
    <w:multiLevelType w:val="hybridMultilevel"/>
    <w:tmpl w:val="8FA89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928613E"/>
    <w:multiLevelType w:val="hybridMultilevel"/>
    <w:tmpl w:val="C2B673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A2A0A97"/>
    <w:multiLevelType w:val="hybridMultilevel"/>
    <w:tmpl w:val="5CB856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3FB963C0"/>
    <w:multiLevelType w:val="hybridMultilevel"/>
    <w:tmpl w:val="2E5CE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06A5FCC"/>
    <w:multiLevelType w:val="hybridMultilevel"/>
    <w:tmpl w:val="84BA3AD8"/>
    <w:lvl w:ilvl="0" w:tplc="DB8ACA0C">
      <w:start w:val="1"/>
      <w:numFmt w:val="bullet"/>
      <w:pStyle w:val="TableListBullet1"/>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06E00B2"/>
    <w:multiLevelType w:val="hybridMultilevel"/>
    <w:tmpl w:val="F3DCE93E"/>
    <w:lvl w:ilvl="0" w:tplc="6F7688E2">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600007"/>
    <w:multiLevelType w:val="hybridMultilevel"/>
    <w:tmpl w:val="91620488"/>
    <w:lvl w:ilvl="0" w:tplc="6F7688E2">
      <w:numFmt w:val="bullet"/>
      <w:lvlText w:val="-"/>
      <w:lvlJc w:val="left"/>
      <w:pPr>
        <w:ind w:left="1440" w:hanging="360"/>
      </w:pPr>
      <w:rPr>
        <w:rFonts w:ascii="Arial" w:eastAsia="Cambria"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8B50AF6"/>
    <w:multiLevelType w:val="hybridMultilevel"/>
    <w:tmpl w:val="5E1CBA92"/>
    <w:lvl w:ilvl="0" w:tplc="00C87666">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182B38"/>
    <w:multiLevelType w:val="multilevel"/>
    <w:tmpl w:val="50B6E138"/>
    <w:lvl w:ilvl="0">
      <w:start w:val="1"/>
      <w:numFmt w:val="decimal"/>
      <w:lvlText w:val="%1"/>
      <w:lvlJc w:val="left"/>
      <w:pPr>
        <w:tabs>
          <w:tab w:val="num" w:pos="432"/>
        </w:tabs>
        <w:ind w:left="432" w:hanging="432"/>
      </w:pPr>
      <w:rPr>
        <w:b w:val="0"/>
        <w:bCs w:val="0"/>
      </w:rPr>
    </w:lvl>
    <w:lvl w:ilvl="1">
      <w:start w:val="1"/>
      <w:numFmt w:val="decimal"/>
      <w:lvlText w:val="%1.%2"/>
      <w:lvlJc w:val="left"/>
      <w:pPr>
        <w:tabs>
          <w:tab w:val="num" w:pos="576"/>
        </w:tabs>
        <w:ind w:left="576" w:hanging="576"/>
      </w:pPr>
      <w:rPr>
        <w:sz w:val="28"/>
        <w:szCs w:val="28"/>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4CF33C10"/>
    <w:multiLevelType w:val="hybridMultilevel"/>
    <w:tmpl w:val="E93C3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5E203D"/>
    <w:multiLevelType w:val="hybridMultilevel"/>
    <w:tmpl w:val="B36CD748"/>
    <w:lvl w:ilvl="0" w:tplc="FFFFFFFF">
      <w:start w:val="1"/>
      <w:numFmt w:val="decimal"/>
      <w:lvlText w:val="%1."/>
      <w:lvlJc w:val="left"/>
      <w:pPr>
        <w:ind w:left="720" w:hanging="360"/>
      </w:pPr>
      <w:rPr>
        <w:rFonts w:asciiTheme="majorHAnsi" w:hAnsiTheme="majorHAnsi" w:cstheme="maj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FBB7D2B"/>
    <w:multiLevelType w:val="hybridMultilevel"/>
    <w:tmpl w:val="5F00D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A6072A"/>
    <w:multiLevelType w:val="hybridMultilevel"/>
    <w:tmpl w:val="F70E5E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7D543B6"/>
    <w:multiLevelType w:val="hybridMultilevel"/>
    <w:tmpl w:val="D73A4C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8F3BCE"/>
    <w:multiLevelType w:val="multilevel"/>
    <w:tmpl w:val="9A007162"/>
    <w:lvl w:ilvl="0">
      <w:start w:val="41"/>
      <w:numFmt w:val="none"/>
      <w:lvlText w:val="1."/>
      <w:lvlJc w:val="left"/>
      <w:pPr>
        <w:tabs>
          <w:tab w:val="num" w:pos="-2115"/>
        </w:tabs>
        <w:ind w:left="-2115" w:hanging="720"/>
      </w:pPr>
      <w:rPr>
        <w:rFonts w:ascii="Arial Bold" w:hAnsi="Arial Bold" w:cs="Arial Bold" w:hint="default"/>
        <w:b/>
        <w:bCs/>
        <w:i w:val="0"/>
        <w:iCs w:val="0"/>
        <w:color w:val="auto"/>
        <w:sz w:val="20"/>
        <w:szCs w:val="20"/>
      </w:rPr>
    </w:lvl>
    <w:lvl w:ilvl="1">
      <w:start w:val="1"/>
      <w:numFmt w:val="decimal"/>
      <w:lvlText w:val="%11.%2"/>
      <w:lvlJc w:val="left"/>
      <w:pPr>
        <w:tabs>
          <w:tab w:val="num" w:pos="-2115"/>
        </w:tabs>
        <w:ind w:left="-2115" w:hanging="720"/>
      </w:pPr>
      <w:rPr>
        <w:rFonts w:ascii="Arial Bold" w:hAnsi="Arial Bold" w:cs="Arial Bold" w:hint="default"/>
        <w:b/>
        <w:bCs/>
        <w:i w:val="0"/>
        <w:iCs w:val="0"/>
        <w:color w:val="auto"/>
        <w:sz w:val="24"/>
        <w:szCs w:val="24"/>
      </w:rPr>
    </w:lvl>
    <w:lvl w:ilvl="2">
      <w:start w:val="1"/>
      <w:numFmt w:val="decimal"/>
      <w:pStyle w:val="StyleStyleHeading3Univers45LightBoldLeft127cmHangin"/>
      <w:lvlText w:val="%11.%2.%3"/>
      <w:lvlJc w:val="left"/>
      <w:pPr>
        <w:tabs>
          <w:tab w:val="num" w:pos="-2115"/>
        </w:tabs>
        <w:ind w:left="-2115" w:hanging="720"/>
      </w:pPr>
      <w:rPr>
        <w:rFonts w:ascii="Arial Bold" w:eastAsia="MS Mincho" w:hAnsi="Arial Bold" w:cs="Arial Bold" w:hint="default"/>
        <w:b/>
        <w:bCs/>
        <w:i w:val="0"/>
        <w:iCs w:val="0"/>
        <w:color w:val="DE6600"/>
        <w:sz w:val="22"/>
        <w:szCs w:val="22"/>
      </w:rPr>
    </w:lvl>
    <w:lvl w:ilvl="3">
      <w:start w:val="1"/>
      <w:numFmt w:val="decimal"/>
      <w:lvlText w:val="%11.%2.%3.%4"/>
      <w:lvlJc w:val="left"/>
      <w:pPr>
        <w:tabs>
          <w:tab w:val="num" w:pos="-2835"/>
        </w:tabs>
        <w:ind w:left="-2835" w:firstLine="0"/>
      </w:pPr>
      <w:rPr>
        <w:rFonts w:hint="default"/>
      </w:rPr>
    </w:lvl>
    <w:lvl w:ilvl="4">
      <w:start w:val="1"/>
      <w:numFmt w:val="decimal"/>
      <w:lvlText w:val="%1.%2.%3.%4.%5"/>
      <w:lvlJc w:val="left"/>
      <w:pPr>
        <w:tabs>
          <w:tab w:val="num" w:pos="-2835"/>
        </w:tabs>
        <w:ind w:left="-2835" w:firstLine="0"/>
      </w:pPr>
      <w:rPr>
        <w:rFonts w:hint="default"/>
      </w:rPr>
    </w:lvl>
    <w:lvl w:ilvl="5">
      <w:start w:val="1"/>
      <w:numFmt w:val="decimal"/>
      <w:lvlText w:val="%1.%2.%3.%4.%5.%6"/>
      <w:lvlJc w:val="left"/>
      <w:pPr>
        <w:tabs>
          <w:tab w:val="num" w:pos="-2835"/>
        </w:tabs>
        <w:ind w:left="-2835" w:firstLine="0"/>
      </w:pPr>
      <w:rPr>
        <w:rFonts w:hint="default"/>
      </w:rPr>
    </w:lvl>
    <w:lvl w:ilvl="6">
      <w:start w:val="1"/>
      <w:numFmt w:val="decimal"/>
      <w:lvlText w:val="%1.%2.%3.%4.%5.%6.%7"/>
      <w:lvlJc w:val="left"/>
      <w:pPr>
        <w:tabs>
          <w:tab w:val="num" w:pos="-2835"/>
        </w:tabs>
        <w:ind w:left="-2835" w:firstLine="0"/>
      </w:pPr>
      <w:rPr>
        <w:rFonts w:hint="default"/>
      </w:rPr>
    </w:lvl>
    <w:lvl w:ilvl="7">
      <w:start w:val="1"/>
      <w:numFmt w:val="decimal"/>
      <w:lvlText w:val="%1.%2.%3.%4.%5.%6.%7.%8"/>
      <w:lvlJc w:val="left"/>
      <w:pPr>
        <w:tabs>
          <w:tab w:val="num" w:pos="-2835"/>
        </w:tabs>
        <w:ind w:left="-2835" w:firstLine="0"/>
      </w:pPr>
      <w:rPr>
        <w:rFonts w:hint="default"/>
      </w:rPr>
    </w:lvl>
    <w:lvl w:ilvl="8">
      <w:start w:val="1"/>
      <w:numFmt w:val="decimal"/>
      <w:lvlText w:val="%1.%2.%3.%4.%5.%6.%7.%8.%9"/>
      <w:lvlJc w:val="left"/>
      <w:pPr>
        <w:tabs>
          <w:tab w:val="num" w:pos="-2835"/>
        </w:tabs>
        <w:ind w:left="-2835" w:firstLine="0"/>
      </w:pPr>
      <w:rPr>
        <w:rFonts w:hint="default"/>
      </w:rPr>
    </w:lvl>
  </w:abstractNum>
  <w:abstractNum w:abstractNumId="28" w15:restartNumberingAfterBreak="0">
    <w:nsid w:val="5B3246C4"/>
    <w:multiLevelType w:val="hybridMultilevel"/>
    <w:tmpl w:val="38323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685E5D"/>
    <w:multiLevelType w:val="multilevel"/>
    <w:tmpl w:val="660672AA"/>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30" w15:restartNumberingAfterBreak="0">
    <w:nsid w:val="5DA71D4E"/>
    <w:multiLevelType w:val="hybridMultilevel"/>
    <w:tmpl w:val="E9167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EF2CA3"/>
    <w:multiLevelType w:val="hybridMultilevel"/>
    <w:tmpl w:val="666A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08133C"/>
    <w:multiLevelType w:val="hybridMultilevel"/>
    <w:tmpl w:val="B2645D86"/>
    <w:lvl w:ilvl="0" w:tplc="1A7442C0">
      <w:start w:val="1"/>
      <w:numFmt w:val="decimal"/>
      <w:lvlText w:val="%1."/>
      <w:lvlJc w:val="left"/>
      <w:pPr>
        <w:ind w:left="720" w:hanging="360"/>
      </w:pPr>
      <w:rPr>
        <w:rFonts w:ascii="Arial" w:eastAsia="Cambria" w:hAnsi="Arial" w:cs="Arial"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730888"/>
    <w:multiLevelType w:val="hybridMultilevel"/>
    <w:tmpl w:val="1A9408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hint="default"/>
      </w:rPr>
    </w:lvl>
    <w:lvl w:ilvl="6" w:tplc="04090001">
      <w:start w:val="1"/>
      <w:numFmt w:val="bullet"/>
      <w:lvlText w:val=""/>
      <w:lvlJc w:val="left"/>
      <w:pPr>
        <w:ind w:left="3960" w:hanging="360"/>
      </w:pPr>
      <w:rPr>
        <w:rFonts w:ascii="Symbol" w:hAnsi="Symbol" w:hint="default"/>
      </w:rPr>
    </w:lvl>
    <w:lvl w:ilvl="7" w:tplc="04090003">
      <w:start w:val="1"/>
      <w:numFmt w:val="bullet"/>
      <w:lvlText w:val="o"/>
      <w:lvlJc w:val="left"/>
      <w:pPr>
        <w:ind w:left="4680" w:hanging="360"/>
      </w:pPr>
      <w:rPr>
        <w:rFonts w:ascii="Courier New" w:hAnsi="Courier New" w:cs="Courier New" w:hint="default"/>
      </w:rPr>
    </w:lvl>
    <w:lvl w:ilvl="8" w:tplc="04090005">
      <w:start w:val="1"/>
      <w:numFmt w:val="bullet"/>
      <w:lvlText w:val=""/>
      <w:lvlJc w:val="left"/>
      <w:pPr>
        <w:ind w:left="5400" w:hanging="360"/>
      </w:pPr>
      <w:rPr>
        <w:rFonts w:ascii="Wingdings" w:hAnsi="Wingdings" w:hint="default"/>
      </w:rPr>
    </w:lvl>
  </w:abstractNum>
  <w:abstractNum w:abstractNumId="34" w15:restartNumberingAfterBreak="0">
    <w:nsid w:val="73F95F5F"/>
    <w:multiLevelType w:val="hybridMultilevel"/>
    <w:tmpl w:val="8DB26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602D3E"/>
    <w:multiLevelType w:val="hybridMultilevel"/>
    <w:tmpl w:val="C1708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1120939">
    <w:abstractNumId w:val="29"/>
  </w:num>
  <w:num w:numId="2" w16cid:durableId="1941448388">
    <w:abstractNumId w:val="3"/>
  </w:num>
  <w:num w:numId="3" w16cid:durableId="646322068">
    <w:abstractNumId w:val="2"/>
  </w:num>
  <w:num w:numId="4" w16cid:durableId="1436824136">
    <w:abstractNumId w:val="21"/>
  </w:num>
  <w:num w:numId="5" w16cid:durableId="5370114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39143940">
    <w:abstractNumId w:val="4"/>
    <w:lvlOverride w:ilvl="0">
      <w:startOverride w:val="1"/>
    </w:lvlOverride>
  </w:num>
  <w:num w:numId="7" w16cid:durableId="835271709">
    <w:abstractNumId w:val="1"/>
    <w:lvlOverride w:ilvl="0">
      <w:startOverride w:val="1"/>
    </w:lvlOverride>
  </w:num>
  <w:num w:numId="8" w16cid:durableId="1809322280">
    <w:abstractNumId w:val="0"/>
    <w:lvlOverride w:ilvl="0">
      <w:startOverride w:val="1"/>
    </w:lvlOverride>
  </w:num>
  <w:num w:numId="9" w16cid:durableId="1905682064">
    <w:abstractNumId w:val="17"/>
  </w:num>
  <w:num w:numId="10" w16cid:durableId="1304459638">
    <w:abstractNumId w:val="27"/>
  </w:num>
  <w:num w:numId="11" w16cid:durableId="142820089">
    <w:abstractNumId w:val="33"/>
  </w:num>
  <w:num w:numId="12" w16cid:durableId="772092687">
    <w:abstractNumId w:val="12"/>
  </w:num>
  <w:num w:numId="13" w16cid:durableId="1781341051">
    <w:abstractNumId w:val="24"/>
  </w:num>
  <w:num w:numId="14" w16cid:durableId="2052074526">
    <w:abstractNumId w:val="34"/>
  </w:num>
  <w:num w:numId="15" w16cid:durableId="2134597387">
    <w:abstractNumId w:val="16"/>
  </w:num>
  <w:num w:numId="16" w16cid:durableId="228881783">
    <w:abstractNumId w:val="25"/>
  </w:num>
  <w:num w:numId="17" w16cid:durableId="1239093927">
    <w:abstractNumId w:val="14"/>
  </w:num>
  <w:num w:numId="18" w16cid:durableId="1440755017">
    <w:abstractNumId w:val="13"/>
  </w:num>
  <w:num w:numId="19" w16cid:durableId="80877308">
    <w:abstractNumId w:val="28"/>
  </w:num>
  <w:num w:numId="20" w16cid:durableId="1641496617">
    <w:abstractNumId w:val="21"/>
  </w:num>
  <w:num w:numId="21" w16cid:durableId="871307640">
    <w:abstractNumId w:val="21"/>
  </w:num>
  <w:num w:numId="22" w16cid:durableId="918632714">
    <w:abstractNumId w:val="21"/>
  </w:num>
  <w:num w:numId="23" w16cid:durableId="476652274">
    <w:abstractNumId w:val="21"/>
  </w:num>
  <w:num w:numId="24" w16cid:durableId="1047030031">
    <w:abstractNumId w:val="21"/>
  </w:num>
  <w:num w:numId="25" w16cid:durableId="322120993">
    <w:abstractNumId w:val="6"/>
  </w:num>
  <w:num w:numId="26" w16cid:durableId="164055179">
    <w:abstractNumId w:val="5"/>
  </w:num>
  <w:num w:numId="27" w16cid:durableId="1879002614">
    <w:abstractNumId w:val="30"/>
  </w:num>
  <w:num w:numId="28" w16cid:durableId="1400979553">
    <w:abstractNumId w:val="31"/>
  </w:num>
  <w:num w:numId="29" w16cid:durableId="1556620766">
    <w:abstractNumId w:val="22"/>
  </w:num>
  <w:num w:numId="30" w16cid:durableId="1362896845">
    <w:abstractNumId w:val="8"/>
  </w:num>
  <w:num w:numId="31" w16cid:durableId="118380898">
    <w:abstractNumId w:val="11"/>
  </w:num>
  <w:num w:numId="32" w16cid:durableId="139228429">
    <w:abstractNumId w:val="21"/>
  </w:num>
  <w:num w:numId="33" w16cid:durableId="1842812214">
    <w:abstractNumId w:val="21"/>
  </w:num>
  <w:num w:numId="34" w16cid:durableId="640616320">
    <w:abstractNumId w:val="21"/>
  </w:num>
  <w:num w:numId="35" w16cid:durableId="189492672">
    <w:abstractNumId w:val="21"/>
  </w:num>
  <w:num w:numId="36" w16cid:durableId="894507395">
    <w:abstractNumId w:val="21"/>
  </w:num>
  <w:num w:numId="37" w16cid:durableId="715349812">
    <w:abstractNumId w:val="21"/>
  </w:num>
  <w:num w:numId="38" w16cid:durableId="416562409">
    <w:abstractNumId w:val="21"/>
  </w:num>
  <w:num w:numId="39" w16cid:durableId="841971648">
    <w:abstractNumId w:val="10"/>
  </w:num>
  <w:num w:numId="40" w16cid:durableId="2053381549">
    <w:abstractNumId w:val="21"/>
  </w:num>
  <w:num w:numId="41" w16cid:durableId="1734889893">
    <w:abstractNumId w:val="35"/>
  </w:num>
  <w:num w:numId="42" w16cid:durableId="1168397940">
    <w:abstractNumId w:val="26"/>
  </w:num>
  <w:num w:numId="43" w16cid:durableId="1877085299">
    <w:abstractNumId w:val="15"/>
  </w:num>
  <w:num w:numId="44" w16cid:durableId="2017264847">
    <w:abstractNumId w:val="23"/>
  </w:num>
  <w:num w:numId="45" w16cid:durableId="1585648138">
    <w:abstractNumId w:val="7"/>
  </w:num>
  <w:num w:numId="46" w16cid:durableId="1604220103">
    <w:abstractNumId w:val="9"/>
  </w:num>
  <w:num w:numId="47" w16cid:durableId="1788160727">
    <w:abstractNumId w:val="19"/>
  </w:num>
  <w:num w:numId="48" w16cid:durableId="1151747514">
    <w:abstractNumId w:val="18"/>
  </w:num>
  <w:num w:numId="49" w16cid:durableId="230820032">
    <w:abstractNumId w:val="20"/>
  </w:num>
  <w:num w:numId="50" w16cid:durableId="1996567722">
    <w:abstractNumId w:val="3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proofState w:spelling="clean" w:grammar="clean"/>
  <w:attachedTemplate r:id="rId1"/>
  <w:trackRevisions/>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63E"/>
    <w:rsid w:val="000014DF"/>
    <w:rsid w:val="00001E80"/>
    <w:rsid w:val="000031A6"/>
    <w:rsid w:val="00003C4C"/>
    <w:rsid w:val="00004E73"/>
    <w:rsid w:val="00006789"/>
    <w:rsid w:val="00006AC4"/>
    <w:rsid w:val="0000716D"/>
    <w:rsid w:val="00007B7B"/>
    <w:rsid w:val="00012C48"/>
    <w:rsid w:val="00014C10"/>
    <w:rsid w:val="00015949"/>
    <w:rsid w:val="00016B1B"/>
    <w:rsid w:val="00016E8C"/>
    <w:rsid w:val="00020B36"/>
    <w:rsid w:val="0002168C"/>
    <w:rsid w:val="00022DCA"/>
    <w:rsid w:val="00022DFD"/>
    <w:rsid w:val="00023E22"/>
    <w:rsid w:val="0002538E"/>
    <w:rsid w:val="0002770C"/>
    <w:rsid w:val="0003135E"/>
    <w:rsid w:val="00033127"/>
    <w:rsid w:val="0003483A"/>
    <w:rsid w:val="0003664A"/>
    <w:rsid w:val="00042D1F"/>
    <w:rsid w:val="00045106"/>
    <w:rsid w:val="00051B10"/>
    <w:rsid w:val="0005249D"/>
    <w:rsid w:val="00052C62"/>
    <w:rsid w:val="00052FBD"/>
    <w:rsid w:val="00053286"/>
    <w:rsid w:val="00053513"/>
    <w:rsid w:val="00055AE1"/>
    <w:rsid w:val="00056903"/>
    <w:rsid w:val="00056BA1"/>
    <w:rsid w:val="00057176"/>
    <w:rsid w:val="00057B06"/>
    <w:rsid w:val="000616F9"/>
    <w:rsid w:val="00062827"/>
    <w:rsid w:val="00062CDA"/>
    <w:rsid w:val="000634D4"/>
    <w:rsid w:val="0006447D"/>
    <w:rsid w:val="000646E7"/>
    <w:rsid w:val="00064AD0"/>
    <w:rsid w:val="00064F3E"/>
    <w:rsid w:val="00064F93"/>
    <w:rsid w:val="00065853"/>
    <w:rsid w:val="000664C1"/>
    <w:rsid w:val="00067707"/>
    <w:rsid w:val="00067F40"/>
    <w:rsid w:val="00067FCB"/>
    <w:rsid w:val="000705A5"/>
    <w:rsid w:val="000713F8"/>
    <w:rsid w:val="00071A1A"/>
    <w:rsid w:val="000721EB"/>
    <w:rsid w:val="000731CF"/>
    <w:rsid w:val="0007478F"/>
    <w:rsid w:val="00075DB0"/>
    <w:rsid w:val="0008037D"/>
    <w:rsid w:val="000804C8"/>
    <w:rsid w:val="0008100C"/>
    <w:rsid w:val="00084C08"/>
    <w:rsid w:val="00085E72"/>
    <w:rsid w:val="0008699C"/>
    <w:rsid w:val="00087968"/>
    <w:rsid w:val="0009024D"/>
    <w:rsid w:val="000940A0"/>
    <w:rsid w:val="000951C5"/>
    <w:rsid w:val="000958AA"/>
    <w:rsid w:val="000969F1"/>
    <w:rsid w:val="00096F1A"/>
    <w:rsid w:val="00097020"/>
    <w:rsid w:val="000A0507"/>
    <w:rsid w:val="000A1514"/>
    <w:rsid w:val="000A23B2"/>
    <w:rsid w:val="000A2579"/>
    <w:rsid w:val="000A2F0A"/>
    <w:rsid w:val="000A4282"/>
    <w:rsid w:val="000A5622"/>
    <w:rsid w:val="000A719D"/>
    <w:rsid w:val="000A745B"/>
    <w:rsid w:val="000B1AAE"/>
    <w:rsid w:val="000B2F47"/>
    <w:rsid w:val="000B3125"/>
    <w:rsid w:val="000B3A83"/>
    <w:rsid w:val="000B4142"/>
    <w:rsid w:val="000B515A"/>
    <w:rsid w:val="000B6C0B"/>
    <w:rsid w:val="000C0C1E"/>
    <w:rsid w:val="000C448E"/>
    <w:rsid w:val="000C4975"/>
    <w:rsid w:val="000C4B27"/>
    <w:rsid w:val="000C5926"/>
    <w:rsid w:val="000C5A2A"/>
    <w:rsid w:val="000C65C6"/>
    <w:rsid w:val="000D00F1"/>
    <w:rsid w:val="000D0192"/>
    <w:rsid w:val="000D28C7"/>
    <w:rsid w:val="000D512A"/>
    <w:rsid w:val="000D5AD3"/>
    <w:rsid w:val="000D64D8"/>
    <w:rsid w:val="000D6F50"/>
    <w:rsid w:val="000E0656"/>
    <w:rsid w:val="000E1801"/>
    <w:rsid w:val="000E2939"/>
    <w:rsid w:val="000E54C1"/>
    <w:rsid w:val="000E60E2"/>
    <w:rsid w:val="000E6D2F"/>
    <w:rsid w:val="000E76F0"/>
    <w:rsid w:val="000F04A2"/>
    <w:rsid w:val="000F0F20"/>
    <w:rsid w:val="000F6BFC"/>
    <w:rsid w:val="00101330"/>
    <w:rsid w:val="0010284F"/>
    <w:rsid w:val="00102960"/>
    <w:rsid w:val="0010302A"/>
    <w:rsid w:val="00105528"/>
    <w:rsid w:val="00107960"/>
    <w:rsid w:val="00110779"/>
    <w:rsid w:val="00111C5B"/>
    <w:rsid w:val="00115A2D"/>
    <w:rsid w:val="00121987"/>
    <w:rsid w:val="0012292B"/>
    <w:rsid w:val="001246D9"/>
    <w:rsid w:val="00126215"/>
    <w:rsid w:val="0012668A"/>
    <w:rsid w:val="00126F63"/>
    <w:rsid w:val="00127960"/>
    <w:rsid w:val="0013042F"/>
    <w:rsid w:val="00133154"/>
    <w:rsid w:val="0013563C"/>
    <w:rsid w:val="0014004C"/>
    <w:rsid w:val="00141EA2"/>
    <w:rsid w:val="001424AD"/>
    <w:rsid w:val="00144C60"/>
    <w:rsid w:val="00150121"/>
    <w:rsid w:val="0015736F"/>
    <w:rsid w:val="00160E9C"/>
    <w:rsid w:val="00165914"/>
    <w:rsid w:val="00166410"/>
    <w:rsid w:val="00166CF9"/>
    <w:rsid w:val="00172B8A"/>
    <w:rsid w:val="00173B58"/>
    <w:rsid w:val="00174C46"/>
    <w:rsid w:val="00176240"/>
    <w:rsid w:val="001768D5"/>
    <w:rsid w:val="00176D0F"/>
    <w:rsid w:val="00177D3F"/>
    <w:rsid w:val="00180C45"/>
    <w:rsid w:val="00180DF8"/>
    <w:rsid w:val="00182571"/>
    <w:rsid w:val="0018323B"/>
    <w:rsid w:val="00183DDE"/>
    <w:rsid w:val="00184FC8"/>
    <w:rsid w:val="00185330"/>
    <w:rsid w:val="001859F5"/>
    <w:rsid w:val="001865D9"/>
    <w:rsid w:val="00192D3F"/>
    <w:rsid w:val="00196EA7"/>
    <w:rsid w:val="001A1BB8"/>
    <w:rsid w:val="001A2034"/>
    <w:rsid w:val="001A4491"/>
    <w:rsid w:val="001A477A"/>
    <w:rsid w:val="001A571B"/>
    <w:rsid w:val="001A7C1A"/>
    <w:rsid w:val="001B130E"/>
    <w:rsid w:val="001B2622"/>
    <w:rsid w:val="001B4A62"/>
    <w:rsid w:val="001B566D"/>
    <w:rsid w:val="001B56B9"/>
    <w:rsid w:val="001B6503"/>
    <w:rsid w:val="001B7932"/>
    <w:rsid w:val="001C0A79"/>
    <w:rsid w:val="001C0FFB"/>
    <w:rsid w:val="001C1393"/>
    <w:rsid w:val="001C19B6"/>
    <w:rsid w:val="001C3386"/>
    <w:rsid w:val="001C48A1"/>
    <w:rsid w:val="001D2298"/>
    <w:rsid w:val="001D23FD"/>
    <w:rsid w:val="001D49E5"/>
    <w:rsid w:val="001D5793"/>
    <w:rsid w:val="001D5825"/>
    <w:rsid w:val="001D62D5"/>
    <w:rsid w:val="001E073B"/>
    <w:rsid w:val="001E0A69"/>
    <w:rsid w:val="001E3A6B"/>
    <w:rsid w:val="001E45CA"/>
    <w:rsid w:val="001E507E"/>
    <w:rsid w:val="001E63E0"/>
    <w:rsid w:val="001E6517"/>
    <w:rsid w:val="001E6E23"/>
    <w:rsid w:val="001E74CC"/>
    <w:rsid w:val="001F0E35"/>
    <w:rsid w:val="001F4C64"/>
    <w:rsid w:val="001F5D63"/>
    <w:rsid w:val="001F6376"/>
    <w:rsid w:val="001F7271"/>
    <w:rsid w:val="001F744F"/>
    <w:rsid w:val="00201A18"/>
    <w:rsid w:val="00202FD7"/>
    <w:rsid w:val="00203551"/>
    <w:rsid w:val="002036B9"/>
    <w:rsid w:val="002054C6"/>
    <w:rsid w:val="00206698"/>
    <w:rsid w:val="00207D7A"/>
    <w:rsid w:val="002124C1"/>
    <w:rsid w:val="00213DA1"/>
    <w:rsid w:val="002140AB"/>
    <w:rsid w:val="00215656"/>
    <w:rsid w:val="00216B00"/>
    <w:rsid w:val="00220C65"/>
    <w:rsid w:val="00221C22"/>
    <w:rsid w:val="00222EC0"/>
    <w:rsid w:val="002237B3"/>
    <w:rsid w:val="002242C3"/>
    <w:rsid w:val="0022463A"/>
    <w:rsid w:val="00230295"/>
    <w:rsid w:val="00235929"/>
    <w:rsid w:val="00236444"/>
    <w:rsid w:val="00240CC4"/>
    <w:rsid w:val="00240F5A"/>
    <w:rsid w:val="00251C97"/>
    <w:rsid w:val="00251FD0"/>
    <w:rsid w:val="00254346"/>
    <w:rsid w:val="00254784"/>
    <w:rsid w:val="00254C09"/>
    <w:rsid w:val="002555BF"/>
    <w:rsid w:val="00256AA5"/>
    <w:rsid w:val="00263696"/>
    <w:rsid w:val="00264225"/>
    <w:rsid w:val="0026446C"/>
    <w:rsid w:val="00267ABC"/>
    <w:rsid w:val="00267FB1"/>
    <w:rsid w:val="0027188A"/>
    <w:rsid w:val="002721BD"/>
    <w:rsid w:val="00272A91"/>
    <w:rsid w:val="00272C90"/>
    <w:rsid w:val="00275B2B"/>
    <w:rsid w:val="002770B0"/>
    <w:rsid w:val="002847C6"/>
    <w:rsid w:val="00284A61"/>
    <w:rsid w:val="00285201"/>
    <w:rsid w:val="00286C6D"/>
    <w:rsid w:val="00286F93"/>
    <w:rsid w:val="002871EE"/>
    <w:rsid w:val="00287381"/>
    <w:rsid w:val="00290D8E"/>
    <w:rsid w:val="00295612"/>
    <w:rsid w:val="00295A83"/>
    <w:rsid w:val="00295D82"/>
    <w:rsid w:val="00297059"/>
    <w:rsid w:val="002A0A31"/>
    <w:rsid w:val="002A178E"/>
    <w:rsid w:val="002A185C"/>
    <w:rsid w:val="002A2CA0"/>
    <w:rsid w:val="002A7404"/>
    <w:rsid w:val="002B0724"/>
    <w:rsid w:val="002B08FA"/>
    <w:rsid w:val="002B1CD3"/>
    <w:rsid w:val="002B228C"/>
    <w:rsid w:val="002B243A"/>
    <w:rsid w:val="002B374D"/>
    <w:rsid w:val="002B4C25"/>
    <w:rsid w:val="002B5922"/>
    <w:rsid w:val="002B60F1"/>
    <w:rsid w:val="002B79C5"/>
    <w:rsid w:val="002C038F"/>
    <w:rsid w:val="002C0A6F"/>
    <w:rsid w:val="002C2B44"/>
    <w:rsid w:val="002C3126"/>
    <w:rsid w:val="002C3162"/>
    <w:rsid w:val="002C4559"/>
    <w:rsid w:val="002C4EDE"/>
    <w:rsid w:val="002C6DC5"/>
    <w:rsid w:val="002D0003"/>
    <w:rsid w:val="002D2B71"/>
    <w:rsid w:val="002D2F8B"/>
    <w:rsid w:val="002D5F99"/>
    <w:rsid w:val="002E2507"/>
    <w:rsid w:val="002E2BA6"/>
    <w:rsid w:val="002E3F13"/>
    <w:rsid w:val="002E42AA"/>
    <w:rsid w:val="002E5374"/>
    <w:rsid w:val="002E57B0"/>
    <w:rsid w:val="002E58B7"/>
    <w:rsid w:val="002E7121"/>
    <w:rsid w:val="002E7A02"/>
    <w:rsid w:val="002F4351"/>
    <w:rsid w:val="002F49CF"/>
    <w:rsid w:val="002F5153"/>
    <w:rsid w:val="002F5DAE"/>
    <w:rsid w:val="002F7513"/>
    <w:rsid w:val="002F771D"/>
    <w:rsid w:val="0030228E"/>
    <w:rsid w:val="00303E4C"/>
    <w:rsid w:val="0031051B"/>
    <w:rsid w:val="00311498"/>
    <w:rsid w:val="00313A4F"/>
    <w:rsid w:val="00315C5F"/>
    <w:rsid w:val="003167DE"/>
    <w:rsid w:val="00321521"/>
    <w:rsid w:val="003239FF"/>
    <w:rsid w:val="00324F90"/>
    <w:rsid w:val="00330132"/>
    <w:rsid w:val="00330E9A"/>
    <w:rsid w:val="00332300"/>
    <w:rsid w:val="003332CB"/>
    <w:rsid w:val="00335A14"/>
    <w:rsid w:val="00344AE4"/>
    <w:rsid w:val="00350985"/>
    <w:rsid w:val="00352CF3"/>
    <w:rsid w:val="00353FF1"/>
    <w:rsid w:val="00360321"/>
    <w:rsid w:val="003610A6"/>
    <w:rsid w:val="00361AFB"/>
    <w:rsid w:val="00363DD1"/>
    <w:rsid w:val="00364599"/>
    <w:rsid w:val="00364E93"/>
    <w:rsid w:val="00370B63"/>
    <w:rsid w:val="00374FF8"/>
    <w:rsid w:val="003831B3"/>
    <w:rsid w:val="00384D7B"/>
    <w:rsid w:val="003853D4"/>
    <w:rsid w:val="003877E0"/>
    <w:rsid w:val="003900C0"/>
    <w:rsid w:val="00390E8C"/>
    <w:rsid w:val="0039113E"/>
    <w:rsid w:val="0039198D"/>
    <w:rsid w:val="0039292B"/>
    <w:rsid w:val="003938EE"/>
    <w:rsid w:val="00393B72"/>
    <w:rsid w:val="00396631"/>
    <w:rsid w:val="00396A77"/>
    <w:rsid w:val="00397DEF"/>
    <w:rsid w:val="003A0FAB"/>
    <w:rsid w:val="003A19E3"/>
    <w:rsid w:val="003A2C1D"/>
    <w:rsid w:val="003A317F"/>
    <w:rsid w:val="003A376B"/>
    <w:rsid w:val="003A68D1"/>
    <w:rsid w:val="003A705F"/>
    <w:rsid w:val="003B1C19"/>
    <w:rsid w:val="003B239B"/>
    <w:rsid w:val="003B277B"/>
    <w:rsid w:val="003B3D61"/>
    <w:rsid w:val="003B479D"/>
    <w:rsid w:val="003B5C3E"/>
    <w:rsid w:val="003B7EE4"/>
    <w:rsid w:val="003C2074"/>
    <w:rsid w:val="003C7136"/>
    <w:rsid w:val="003C733D"/>
    <w:rsid w:val="003C7453"/>
    <w:rsid w:val="003C7AAD"/>
    <w:rsid w:val="003D3C6A"/>
    <w:rsid w:val="003D42A1"/>
    <w:rsid w:val="003D45EF"/>
    <w:rsid w:val="003D6A0A"/>
    <w:rsid w:val="003E03FB"/>
    <w:rsid w:val="003E1E63"/>
    <w:rsid w:val="003E4C37"/>
    <w:rsid w:val="003E5D42"/>
    <w:rsid w:val="003F06DA"/>
    <w:rsid w:val="003F1214"/>
    <w:rsid w:val="003F1FD3"/>
    <w:rsid w:val="003F20CC"/>
    <w:rsid w:val="003F2507"/>
    <w:rsid w:val="003F5F2F"/>
    <w:rsid w:val="003F6054"/>
    <w:rsid w:val="003F73C0"/>
    <w:rsid w:val="00402559"/>
    <w:rsid w:val="004029AD"/>
    <w:rsid w:val="00404033"/>
    <w:rsid w:val="00404E30"/>
    <w:rsid w:val="00412301"/>
    <w:rsid w:val="004130F6"/>
    <w:rsid w:val="0041522B"/>
    <w:rsid w:val="00415489"/>
    <w:rsid w:val="004168EF"/>
    <w:rsid w:val="00417D05"/>
    <w:rsid w:val="00421749"/>
    <w:rsid w:val="004251C1"/>
    <w:rsid w:val="00426709"/>
    <w:rsid w:val="00426B3D"/>
    <w:rsid w:val="004272C9"/>
    <w:rsid w:val="00427916"/>
    <w:rsid w:val="004322FF"/>
    <w:rsid w:val="0043542F"/>
    <w:rsid w:val="004356AB"/>
    <w:rsid w:val="00440463"/>
    <w:rsid w:val="00440ED3"/>
    <w:rsid w:val="004432BA"/>
    <w:rsid w:val="00445AF7"/>
    <w:rsid w:val="00452A1B"/>
    <w:rsid w:val="00452E27"/>
    <w:rsid w:val="0045583D"/>
    <w:rsid w:val="00455F8E"/>
    <w:rsid w:val="0045602F"/>
    <w:rsid w:val="00456EBD"/>
    <w:rsid w:val="004571BB"/>
    <w:rsid w:val="00457438"/>
    <w:rsid w:val="0045749F"/>
    <w:rsid w:val="004607A7"/>
    <w:rsid w:val="00465508"/>
    <w:rsid w:val="00466172"/>
    <w:rsid w:val="0046778F"/>
    <w:rsid w:val="00467F3B"/>
    <w:rsid w:val="00470E1A"/>
    <w:rsid w:val="00471BE1"/>
    <w:rsid w:val="00473504"/>
    <w:rsid w:val="00480CC4"/>
    <w:rsid w:val="00482886"/>
    <w:rsid w:val="00484A43"/>
    <w:rsid w:val="00484E8E"/>
    <w:rsid w:val="004859DF"/>
    <w:rsid w:val="00485E5E"/>
    <w:rsid w:val="00486122"/>
    <w:rsid w:val="00486BE6"/>
    <w:rsid w:val="00486EC5"/>
    <w:rsid w:val="00492D03"/>
    <w:rsid w:val="00492F4A"/>
    <w:rsid w:val="00493893"/>
    <w:rsid w:val="00493EC7"/>
    <w:rsid w:val="0049458E"/>
    <w:rsid w:val="004A106B"/>
    <w:rsid w:val="004A1412"/>
    <w:rsid w:val="004A1830"/>
    <w:rsid w:val="004A2207"/>
    <w:rsid w:val="004A3D46"/>
    <w:rsid w:val="004A5E71"/>
    <w:rsid w:val="004B331A"/>
    <w:rsid w:val="004B4822"/>
    <w:rsid w:val="004B4C26"/>
    <w:rsid w:val="004B685C"/>
    <w:rsid w:val="004B6FFE"/>
    <w:rsid w:val="004C19F4"/>
    <w:rsid w:val="004C3CB0"/>
    <w:rsid w:val="004C6451"/>
    <w:rsid w:val="004C738E"/>
    <w:rsid w:val="004C7D2F"/>
    <w:rsid w:val="004D128D"/>
    <w:rsid w:val="004D12F4"/>
    <w:rsid w:val="004D1637"/>
    <w:rsid w:val="004D1BF4"/>
    <w:rsid w:val="004D4C32"/>
    <w:rsid w:val="004D4F59"/>
    <w:rsid w:val="004D5DB6"/>
    <w:rsid w:val="004D6D92"/>
    <w:rsid w:val="004D7052"/>
    <w:rsid w:val="004E02F6"/>
    <w:rsid w:val="004E2086"/>
    <w:rsid w:val="004E4CB5"/>
    <w:rsid w:val="004E54C3"/>
    <w:rsid w:val="004E57C3"/>
    <w:rsid w:val="004F30A2"/>
    <w:rsid w:val="004F4CA8"/>
    <w:rsid w:val="004F58B1"/>
    <w:rsid w:val="004F6138"/>
    <w:rsid w:val="004F6D53"/>
    <w:rsid w:val="004F7C93"/>
    <w:rsid w:val="00500C36"/>
    <w:rsid w:val="00502CDB"/>
    <w:rsid w:val="00504504"/>
    <w:rsid w:val="00504E75"/>
    <w:rsid w:val="0050504D"/>
    <w:rsid w:val="00507A54"/>
    <w:rsid w:val="005110FE"/>
    <w:rsid w:val="005143CB"/>
    <w:rsid w:val="005169BF"/>
    <w:rsid w:val="00517FCC"/>
    <w:rsid w:val="00521954"/>
    <w:rsid w:val="00522957"/>
    <w:rsid w:val="00522AD8"/>
    <w:rsid w:val="00525035"/>
    <w:rsid w:val="005267B9"/>
    <w:rsid w:val="005277FF"/>
    <w:rsid w:val="00531A08"/>
    <w:rsid w:val="0053308E"/>
    <w:rsid w:val="0053425B"/>
    <w:rsid w:val="00534FA4"/>
    <w:rsid w:val="0053642D"/>
    <w:rsid w:val="0054173E"/>
    <w:rsid w:val="00541B51"/>
    <w:rsid w:val="00544541"/>
    <w:rsid w:val="00554315"/>
    <w:rsid w:val="0055586E"/>
    <w:rsid w:val="00560055"/>
    <w:rsid w:val="005606DA"/>
    <w:rsid w:val="00560911"/>
    <w:rsid w:val="00561076"/>
    <w:rsid w:val="005611E8"/>
    <w:rsid w:val="00561E66"/>
    <w:rsid w:val="0056589B"/>
    <w:rsid w:val="005658B3"/>
    <w:rsid w:val="0056648D"/>
    <w:rsid w:val="00567118"/>
    <w:rsid w:val="00570DC5"/>
    <w:rsid w:val="00572DBC"/>
    <w:rsid w:val="005745EF"/>
    <w:rsid w:val="00575339"/>
    <w:rsid w:val="0058015E"/>
    <w:rsid w:val="00580337"/>
    <w:rsid w:val="00580BBE"/>
    <w:rsid w:val="00581268"/>
    <w:rsid w:val="0058192B"/>
    <w:rsid w:val="005832BF"/>
    <w:rsid w:val="005832CE"/>
    <w:rsid w:val="00584667"/>
    <w:rsid w:val="005847A8"/>
    <w:rsid w:val="00586A81"/>
    <w:rsid w:val="005871F2"/>
    <w:rsid w:val="00591CA1"/>
    <w:rsid w:val="0059287D"/>
    <w:rsid w:val="00592E62"/>
    <w:rsid w:val="00593FD2"/>
    <w:rsid w:val="005A52B7"/>
    <w:rsid w:val="005A5C1D"/>
    <w:rsid w:val="005A5F50"/>
    <w:rsid w:val="005A69C3"/>
    <w:rsid w:val="005B0993"/>
    <w:rsid w:val="005B2B24"/>
    <w:rsid w:val="005B4D98"/>
    <w:rsid w:val="005C0C25"/>
    <w:rsid w:val="005C0C36"/>
    <w:rsid w:val="005C19A8"/>
    <w:rsid w:val="005C4214"/>
    <w:rsid w:val="005C7510"/>
    <w:rsid w:val="005D187A"/>
    <w:rsid w:val="005D196F"/>
    <w:rsid w:val="005D23EC"/>
    <w:rsid w:val="005D4C6E"/>
    <w:rsid w:val="005D75D0"/>
    <w:rsid w:val="005D7FD4"/>
    <w:rsid w:val="005E0EC7"/>
    <w:rsid w:val="005E1914"/>
    <w:rsid w:val="005E1E6C"/>
    <w:rsid w:val="005E5807"/>
    <w:rsid w:val="005E7A9A"/>
    <w:rsid w:val="005F23BF"/>
    <w:rsid w:val="005F26E8"/>
    <w:rsid w:val="005F2993"/>
    <w:rsid w:val="005F716E"/>
    <w:rsid w:val="00601887"/>
    <w:rsid w:val="00602979"/>
    <w:rsid w:val="00612EBF"/>
    <w:rsid w:val="006132D3"/>
    <w:rsid w:val="006133AC"/>
    <w:rsid w:val="00613F5D"/>
    <w:rsid w:val="00614DD6"/>
    <w:rsid w:val="0061728D"/>
    <w:rsid w:val="006172EC"/>
    <w:rsid w:val="00621661"/>
    <w:rsid w:val="00621D1D"/>
    <w:rsid w:val="00623E74"/>
    <w:rsid w:val="00627C41"/>
    <w:rsid w:val="00630B66"/>
    <w:rsid w:val="00630D77"/>
    <w:rsid w:val="006322C2"/>
    <w:rsid w:val="00632713"/>
    <w:rsid w:val="00632BBD"/>
    <w:rsid w:val="00634A1D"/>
    <w:rsid w:val="00634E6F"/>
    <w:rsid w:val="00635514"/>
    <w:rsid w:val="006437B5"/>
    <w:rsid w:val="00643BAB"/>
    <w:rsid w:val="006440CC"/>
    <w:rsid w:val="00644D2E"/>
    <w:rsid w:val="006466EA"/>
    <w:rsid w:val="00646A7D"/>
    <w:rsid w:val="0065009A"/>
    <w:rsid w:val="00650B64"/>
    <w:rsid w:val="006514AE"/>
    <w:rsid w:val="006528E8"/>
    <w:rsid w:val="00652F43"/>
    <w:rsid w:val="006553F2"/>
    <w:rsid w:val="00655D45"/>
    <w:rsid w:val="00657056"/>
    <w:rsid w:val="00660634"/>
    <w:rsid w:val="00662483"/>
    <w:rsid w:val="0066318C"/>
    <w:rsid w:val="00664EF3"/>
    <w:rsid w:val="00666793"/>
    <w:rsid w:val="00666A27"/>
    <w:rsid w:val="006709D6"/>
    <w:rsid w:val="00672FCB"/>
    <w:rsid w:val="006736DE"/>
    <w:rsid w:val="006740E9"/>
    <w:rsid w:val="006755EF"/>
    <w:rsid w:val="006760FA"/>
    <w:rsid w:val="006764AB"/>
    <w:rsid w:val="00676AE9"/>
    <w:rsid w:val="00680159"/>
    <w:rsid w:val="00685568"/>
    <w:rsid w:val="00690420"/>
    <w:rsid w:val="0069558D"/>
    <w:rsid w:val="00697489"/>
    <w:rsid w:val="006A1198"/>
    <w:rsid w:val="006A41AE"/>
    <w:rsid w:val="006A4662"/>
    <w:rsid w:val="006B2800"/>
    <w:rsid w:val="006B30B6"/>
    <w:rsid w:val="006B3102"/>
    <w:rsid w:val="006B3E37"/>
    <w:rsid w:val="006B5D16"/>
    <w:rsid w:val="006B6392"/>
    <w:rsid w:val="006C14AD"/>
    <w:rsid w:val="006C25ED"/>
    <w:rsid w:val="006C552B"/>
    <w:rsid w:val="006C6F6D"/>
    <w:rsid w:val="006D0C1A"/>
    <w:rsid w:val="006D4620"/>
    <w:rsid w:val="006D4CB6"/>
    <w:rsid w:val="006D53B4"/>
    <w:rsid w:val="006D5ED1"/>
    <w:rsid w:val="006D7365"/>
    <w:rsid w:val="006E22CA"/>
    <w:rsid w:val="006E2943"/>
    <w:rsid w:val="006E76E3"/>
    <w:rsid w:val="006F0089"/>
    <w:rsid w:val="006F0819"/>
    <w:rsid w:val="006F0D5C"/>
    <w:rsid w:val="006F1272"/>
    <w:rsid w:val="006F14B6"/>
    <w:rsid w:val="006F1B55"/>
    <w:rsid w:val="006F1C5F"/>
    <w:rsid w:val="006F1DE1"/>
    <w:rsid w:val="006F2814"/>
    <w:rsid w:val="006F468A"/>
    <w:rsid w:val="00701F7B"/>
    <w:rsid w:val="00702F7B"/>
    <w:rsid w:val="00704233"/>
    <w:rsid w:val="00704400"/>
    <w:rsid w:val="00704B16"/>
    <w:rsid w:val="00704FA8"/>
    <w:rsid w:val="00706C7C"/>
    <w:rsid w:val="00711F18"/>
    <w:rsid w:val="00712486"/>
    <w:rsid w:val="00714785"/>
    <w:rsid w:val="00715150"/>
    <w:rsid w:val="007163EF"/>
    <w:rsid w:val="00724CB8"/>
    <w:rsid w:val="0072582A"/>
    <w:rsid w:val="007312DD"/>
    <w:rsid w:val="00733905"/>
    <w:rsid w:val="007351D7"/>
    <w:rsid w:val="00735228"/>
    <w:rsid w:val="00736446"/>
    <w:rsid w:val="00741A88"/>
    <w:rsid w:val="007426F3"/>
    <w:rsid w:val="007429B6"/>
    <w:rsid w:val="00742A3A"/>
    <w:rsid w:val="007434C2"/>
    <w:rsid w:val="00743C53"/>
    <w:rsid w:val="00744CD4"/>
    <w:rsid w:val="00745E18"/>
    <w:rsid w:val="00746EE0"/>
    <w:rsid w:val="0074746D"/>
    <w:rsid w:val="00750022"/>
    <w:rsid w:val="0075006B"/>
    <w:rsid w:val="00750920"/>
    <w:rsid w:val="00751D80"/>
    <w:rsid w:val="00752E5D"/>
    <w:rsid w:val="00753BE6"/>
    <w:rsid w:val="00756663"/>
    <w:rsid w:val="00757B4C"/>
    <w:rsid w:val="00762634"/>
    <w:rsid w:val="00764F7B"/>
    <w:rsid w:val="0076638C"/>
    <w:rsid w:val="00766705"/>
    <w:rsid w:val="007673F3"/>
    <w:rsid w:val="00771FF3"/>
    <w:rsid w:val="0077302A"/>
    <w:rsid w:val="00775DC4"/>
    <w:rsid w:val="00775E62"/>
    <w:rsid w:val="0077632F"/>
    <w:rsid w:val="00777CB2"/>
    <w:rsid w:val="007800C3"/>
    <w:rsid w:val="00781B03"/>
    <w:rsid w:val="0078631F"/>
    <w:rsid w:val="00791406"/>
    <w:rsid w:val="00791EDB"/>
    <w:rsid w:val="00792C38"/>
    <w:rsid w:val="0079678E"/>
    <w:rsid w:val="00796FD1"/>
    <w:rsid w:val="00797E08"/>
    <w:rsid w:val="007A1CA0"/>
    <w:rsid w:val="007A3B9D"/>
    <w:rsid w:val="007A3E1C"/>
    <w:rsid w:val="007A436A"/>
    <w:rsid w:val="007A4F21"/>
    <w:rsid w:val="007A6BB8"/>
    <w:rsid w:val="007B1063"/>
    <w:rsid w:val="007B1980"/>
    <w:rsid w:val="007B48E7"/>
    <w:rsid w:val="007C110D"/>
    <w:rsid w:val="007C43AF"/>
    <w:rsid w:val="007C6F91"/>
    <w:rsid w:val="007D0C42"/>
    <w:rsid w:val="007D1495"/>
    <w:rsid w:val="007E0527"/>
    <w:rsid w:val="007E1D65"/>
    <w:rsid w:val="007E2045"/>
    <w:rsid w:val="007E3706"/>
    <w:rsid w:val="007E48AD"/>
    <w:rsid w:val="007F193B"/>
    <w:rsid w:val="007F3A4D"/>
    <w:rsid w:val="007F55A0"/>
    <w:rsid w:val="007F56DF"/>
    <w:rsid w:val="007F7AD3"/>
    <w:rsid w:val="007F7DCB"/>
    <w:rsid w:val="008017F0"/>
    <w:rsid w:val="00802B29"/>
    <w:rsid w:val="00804585"/>
    <w:rsid w:val="00810772"/>
    <w:rsid w:val="008112B5"/>
    <w:rsid w:val="00811314"/>
    <w:rsid w:val="00813344"/>
    <w:rsid w:val="00814F56"/>
    <w:rsid w:val="008162B2"/>
    <w:rsid w:val="0081736B"/>
    <w:rsid w:val="00820EF8"/>
    <w:rsid w:val="00821B5A"/>
    <w:rsid w:val="00824A99"/>
    <w:rsid w:val="00824FB1"/>
    <w:rsid w:val="00824FC7"/>
    <w:rsid w:val="00825809"/>
    <w:rsid w:val="0082676A"/>
    <w:rsid w:val="00831AF4"/>
    <w:rsid w:val="00832EDF"/>
    <w:rsid w:val="00841773"/>
    <w:rsid w:val="00846C4C"/>
    <w:rsid w:val="00846EDE"/>
    <w:rsid w:val="00847979"/>
    <w:rsid w:val="0085018E"/>
    <w:rsid w:val="00852A1F"/>
    <w:rsid w:val="00853C1F"/>
    <w:rsid w:val="00855E9D"/>
    <w:rsid w:val="008560A3"/>
    <w:rsid w:val="00856170"/>
    <w:rsid w:val="008562C4"/>
    <w:rsid w:val="00860EED"/>
    <w:rsid w:val="00861B2A"/>
    <w:rsid w:val="008627AC"/>
    <w:rsid w:val="00862B38"/>
    <w:rsid w:val="008642BA"/>
    <w:rsid w:val="008643BB"/>
    <w:rsid w:val="00866D24"/>
    <w:rsid w:val="00867780"/>
    <w:rsid w:val="00870A28"/>
    <w:rsid w:val="00870B8A"/>
    <w:rsid w:val="00873202"/>
    <w:rsid w:val="0087438C"/>
    <w:rsid w:val="008746E8"/>
    <w:rsid w:val="0087603D"/>
    <w:rsid w:val="00880CA7"/>
    <w:rsid w:val="00881113"/>
    <w:rsid w:val="008819BE"/>
    <w:rsid w:val="00882315"/>
    <w:rsid w:val="008826E2"/>
    <w:rsid w:val="0088271F"/>
    <w:rsid w:val="0088693A"/>
    <w:rsid w:val="008A137D"/>
    <w:rsid w:val="008A4828"/>
    <w:rsid w:val="008B151F"/>
    <w:rsid w:val="008B23E2"/>
    <w:rsid w:val="008B2831"/>
    <w:rsid w:val="008B4537"/>
    <w:rsid w:val="008B764F"/>
    <w:rsid w:val="008C1852"/>
    <w:rsid w:val="008C1857"/>
    <w:rsid w:val="008C2EA0"/>
    <w:rsid w:val="008C3901"/>
    <w:rsid w:val="008C3C0E"/>
    <w:rsid w:val="008C521D"/>
    <w:rsid w:val="008C539E"/>
    <w:rsid w:val="008C55B9"/>
    <w:rsid w:val="008C720F"/>
    <w:rsid w:val="008C7F5D"/>
    <w:rsid w:val="008D00F8"/>
    <w:rsid w:val="008D06AD"/>
    <w:rsid w:val="008D0DAB"/>
    <w:rsid w:val="008D173C"/>
    <w:rsid w:val="008D43EE"/>
    <w:rsid w:val="008D553E"/>
    <w:rsid w:val="008E3358"/>
    <w:rsid w:val="008E5F2C"/>
    <w:rsid w:val="008F054E"/>
    <w:rsid w:val="008F1808"/>
    <w:rsid w:val="008F1F2A"/>
    <w:rsid w:val="008F4599"/>
    <w:rsid w:val="008F5B81"/>
    <w:rsid w:val="008F6062"/>
    <w:rsid w:val="008F61A2"/>
    <w:rsid w:val="008F7060"/>
    <w:rsid w:val="008F7EFF"/>
    <w:rsid w:val="00901A90"/>
    <w:rsid w:val="009045A8"/>
    <w:rsid w:val="009061A2"/>
    <w:rsid w:val="0090665E"/>
    <w:rsid w:val="00906F47"/>
    <w:rsid w:val="00907B17"/>
    <w:rsid w:val="00910840"/>
    <w:rsid w:val="0091188C"/>
    <w:rsid w:val="009200C3"/>
    <w:rsid w:val="00923FD8"/>
    <w:rsid w:val="009256BD"/>
    <w:rsid w:val="00926D19"/>
    <w:rsid w:val="00930A03"/>
    <w:rsid w:val="00931FAB"/>
    <w:rsid w:val="00932FE4"/>
    <w:rsid w:val="00937DE1"/>
    <w:rsid w:val="00942BA9"/>
    <w:rsid w:val="0094572D"/>
    <w:rsid w:val="00946D1B"/>
    <w:rsid w:val="00950333"/>
    <w:rsid w:val="00950371"/>
    <w:rsid w:val="00950DB7"/>
    <w:rsid w:val="0095590C"/>
    <w:rsid w:val="00955AA6"/>
    <w:rsid w:val="00956E5C"/>
    <w:rsid w:val="00956F92"/>
    <w:rsid w:val="0096075B"/>
    <w:rsid w:val="00961B10"/>
    <w:rsid w:val="009632B6"/>
    <w:rsid w:val="00963FA1"/>
    <w:rsid w:val="00967A56"/>
    <w:rsid w:val="0097426B"/>
    <w:rsid w:val="0097737D"/>
    <w:rsid w:val="00980FB3"/>
    <w:rsid w:val="00984726"/>
    <w:rsid w:val="00984BA1"/>
    <w:rsid w:val="00986FBE"/>
    <w:rsid w:val="00987107"/>
    <w:rsid w:val="0098751A"/>
    <w:rsid w:val="00987E7F"/>
    <w:rsid w:val="00990F43"/>
    <w:rsid w:val="009910EE"/>
    <w:rsid w:val="00992367"/>
    <w:rsid w:val="00994B0B"/>
    <w:rsid w:val="009956DE"/>
    <w:rsid w:val="00997556"/>
    <w:rsid w:val="009A6C89"/>
    <w:rsid w:val="009A6CE0"/>
    <w:rsid w:val="009A7F50"/>
    <w:rsid w:val="009B2D96"/>
    <w:rsid w:val="009B4E24"/>
    <w:rsid w:val="009B5FA2"/>
    <w:rsid w:val="009B7858"/>
    <w:rsid w:val="009B7DAF"/>
    <w:rsid w:val="009C2FF1"/>
    <w:rsid w:val="009C5018"/>
    <w:rsid w:val="009C501D"/>
    <w:rsid w:val="009C5041"/>
    <w:rsid w:val="009C651A"/>
    <w:rsid w:val="009C74B9"/>
    <w:rsid w:val="009D1FAC"/>
    <w:rsid w:val="009D3A63"/>
    <w:rsid w:val="009D3BD9"/>
    <w:rsid w:val="009D47F9"/>
    <w:rsid w:val="009D51A9"/>
    <w:rsid w:val="009D6B17"/>
    <w:rsid w:val="009D74DF"/>
    <w:rsid w:val="009E2E34"/>
    <w:rsid w:val="009E7427"/>
    <w:rsid w:val="009F0954"/>
    <w:rsid w:val="009F411E"/>
    <w:rsid w:val="00A0013B"/>
    <w:rsid w:val="00A002A4"/>
    <w:rsid w:val="00A00E76"/>
    <w:rsid w:val="00A01321"/>
    <w:rsid w:val="00A03130"/>
    <w:rsid w:val="00A04383"/>
    <w:rsid w:val="00A069A7"/>
    <w:rsid w:val="00A07032"/>
    <w:rsid w:val="00A106B0"/>
    <w:rsid w:val="00A10C48"/>
    <w:rsid w:val="00A1186E"/>
    <w:rsid w:val="00A11E74"/>
    <w:rsid w:val="00A1258E"/>
    <w:rsid w:val="00A13C94"/>
    <w:rsid w:val="00A1552D"/>
    <w:rsid w:val="00A20E82"/>
    <w:rsid w:val="00A24658"/>
    <w:rsid w:val="00A25231"/>
    <w:rsid w:val="00A27ECA"/>
    <w:rsid w:val="00A322EF"/>
    <w:rsid w:val="00A345DF"/>
    <w:rsid w:val="00A34897"/>
    <w:rsid w:val="00A37C75"/>
    <w:rsid w:val="00A4031D"/>
    <w:rsid w:val="00A411BD"/>
    <w:rsid w:val="00A4339E"/>
    <w:rsid w:val="00A436CE"/>
    <w:rsid w:val="00A46306"/>
    <w:rsid w:val="00A50827"/>
    <w:rsid w:val="00A5206C"/>
    <w:rsid w:val="00A523C9"/>
    <w:rsid w:val="00A532F0"/>
    <w:rsid w:val="00A54358"/>
    <w:rsid w:val="00A5463D"/>
    <w:rsid w:val="00A61B3D"/>
    <w:rsid w:val="00A63309"/>
    <w:rsid w:val="00A65493"/>
    <w:rsid w:val="00A67523"/>
    <w:rsid w:val="00A74420"/>
    <w:rsid w:val="00A75053"/>
    <w:rsid w:val="00A75527"/>
    <w:rsid w:val="00A76F14"/>
    <w:rsid w:val="00A777E0"/>
    <w:rsid w:val="00A80771"/>
    <w:rsid w:val="00A82235"/>
    <w:rsid w:val="00A90B53"/>
    <w:rsid w:val="00A9132F"/>
    <w:rsid w:val="00A91C8E"/>
    <w:rsid w:val="00A9440F"/>
    <w:rsid w:val="00A9444F"/>
    <w:rsid w:val="00A95A6A"/>
    <w:rsid w:val="00A95DF7"/>
    <w:rsid w:val="00AA2FE3"/>
    <w:rsid w:val="00AA4393"/>
    <w:rsid w:val="00AA4D3B"/>
    <w:rsid w:val="00AA5C1A"/>
    <w:rsid w:val="00AA78DE"/>
    <w:rsid w:val="00AB0AC1"/>
    <w:rsid w:val="00AB378D"/>
    <w:rsid w:val="00AB476E"/>
    <w:rsid w:val="00AB645F"/>
    <w:rsid w:val="00AB7D0D"/>
    <w:rsid w:val="00AC0DB3"/>
    <w:rsid w:val="00AC1DA9"/>
    <w:rsid w:val="00AC2F0A"/>
    <w:rsid w:val="00AC3E7C"/>
    <w:rsid w:val="00AC4029"/>
    <w:rsid w:val="00AD077E"/>
    <w:rsid w:val="00AD3EE9"/>
    <w:rsid w:val="00AD42F3"/>
    <w:rsid w:val="00AD4518"/>
    <w:rsid w:val="00AD59F3"/>
    <w:rsid w:val="00AD652D"/>
    <w:rsid w:val="00AD738B"/>
    <w:rsid w:val="00AD7EEE"/>
    <w:rsid w:val="00AE0D04"/>
    <w:rsid w:val="00AE2D51"/>
    <w:rsid w:val="00AE3165"/>
    <w:rsid w:val="00AE663E"/>
    <w:rsid w:val="00AF283C"/>
    <w:rsid w:val="00AF2FD7"/>
    <w:rsid w:val="00AF34C8"/>
    <w:rsid w:val="00AF35FF"/>
    <w:rsid w:val="00AF396D"/>
    <w:rsid w:val="00AF7ABF"/>
    <w:rsid w:val="00AF7E3E"/>
    <w:rsid w:val="00B04707"/>
    <w:rsid w:val="00B05E5A"/>
    <w:rsid w:val="00B06241"/>
    <w:rsid w:val="00B067EB"/>
    <w:rsid w:val="00B11875"/>
    <w:rsid w:val="00B11F41"/>
    <w:rsid w:val="00B213A5"/>
    <w:rsid w:val="00B21829"/>
    <w:rsid w:val="00B21833"/>
    <w:rsid w:val="00B2539D"/>
    <w:rsid w:val="00B25572"/>
    <w:rsid w:val="00B262F1"/>
    <w:rsid w:val="00B270F6"/>
    <w:rsid w:val="00B30A56"/>
    <w:rsid w:val="00B30A58"/>
    <w:rsid w:val="00B360C6"/>
    <w:rsid w:val="00B37373"/>
    <w:rsid w:val="00B43C63"/>
    <w:rsid w:val="00B4736C"/>
    <w:rsid w:val="00B527EC"/>
    <w:rsid w:val="00B539CE"/>
    <w:rsid w:val="00B54015"/>
    <w:rsid w:val="00B60605"/>
    <w:rsid w:val="00B62BEB"/>
    <w:rsid w:val="00B62D0D"/>
    <w:rsid w:val="00B63703"/>
    <w:rsid w:val="00B64FA6"/>
    <w:rsid w:val="00B70329"/>
    <w:rsid w:val="00B74101"/>
    <w:rsid w:val="00B75C0C"/>
    <w:rsid w:val="00B84818"/>
    <w:rsid w:val="00B86A7D"/>
    <w:rsid w:val="00B87AAA"/>
    <w:rsid w:val="00B87BB1"/>
    <w:rsid w:val="00B9056A"/>
    <w:rsid w:val="00B91017"/>
    <w:rsid w:val="00B9194E"/>
    <w:rsid w:val="00B9273E"/>
    <w:rsid w:val="00B942D4"/>
    <w:rsid w:val="00B97F07"/>
    <w:rsid w:val="00BA000D"/>
    <w:rsid w:val="00BA0F36"/>
    <w:rsid w:val="00BA14E5"/>
    <w:rsid w:val="00BA2508"/>
    <w:rsid w:val="00BA5786"/>
    <w:rsid w:val="00BA5EEF"/>
    <w:rsid w:val="00BA6BAA"/>
    <w:rsid w:val="00BB02B3"/>
    <w:rsid w:val="00BB1B71"/>
    <w:rsid w:val="00BB34AC"/>
    <w:rsid w:val="00BB6916"/>
    <w:rsid w:val="00BB7BE1"/>
    <w:rsid w:val="00BC11DF"/>
    <w:rsid w:val="00BC1B27"/>
    <w:rsid w:val="00BC41A6"/>
    <w:rsid w:val="00BC4DE1"/>
    <w:rsid w:val="00BD3DBF"/>
    <w:rsid w:val="00BD3E20"/>
    <w:rsid w:val="00BD609B"/>
    <w:rsid w:val="00BD697F"/>
    <w:rsid w:val="00BD6CCB"/>
    <w:rsid w:val="00BE15D9"/>
    <w:rsid w:val="00BE2340"/>
    <w:rsid w:val="00BE248E"/>
    <w:rsid w:val="00BE479B"/>
    <w:rsid w:val="00BE6952"/>
    <w:rsid w:val="00BF0344"/>
    <w:rsid w:val="00BF09DF"/>
    <w:rsid w:val="00BF2D8A"/>
    <w:rsid w:val="00BF3F18"/>
    <w:rsid w:val="00BF4252"/>
    <w:rsid w:val="00BF52E1"/>
    <w:rsid w:val="00BF6003"/>
    <w:rsid w:val="00BF6855"/>
    <w:rsid w:val="00BF7DFF"/>
    <w:rsid w:val="00C00610"/>
    <w:rsid w:val="00C00785"/>
    <w:rsid w:val="00C05818"/>
    <w:rsid w:val="00C0747A"/>
    <w:rsid w:val="00C108C9"/>
    <w:rsid w:val="00C11889"/>
    <w:rsid w:val="00C22C0F"/>
    <w:rsid w:val="00C2354C"/>
    <w:rsid w:val="00C24FE9"/>
    <w:rsid w:val="00C25B86"/>
    <w:rsid w:val="00C26FF5"/>
    <w:rsid w:val="00C31388"/>
    <w:rsid w:val="00C34D28"/>
    <w:rsid w:val="00C35772"/>
    <w:rsid w:val="00C407A4"/>
    <w:rsid w:val="00C4205C"/>
    <w:rsid w:val="00C42272"/>
    <w:rsid w:val="00C4462F"/>
    <w:rsid w:val="00C45BB8"/>
    <w:rsid w:val="00C47C20"/>
    <w:rsid w:val="00C50310"/>
    <w:rsid w:val="00C50A31"/>
    <w:rsid w:val="00C50E5D"/>
    <w:rsid w:val="00C5118B"/>
    <w:rsid w:val="00C51317"/>
    <w:rsid w:val="00C55792"/>
    <w:rsid w:val="00C5634C"/>
    <w:rsid w:val="00C56BC9"/>
    <w:rsid w:val="00C61FA3"/>
    <w:rsid w:val="00C6306C"/>
    <w:rsid w:val="00C65417"/>
    <w:rsid w:val="00C720AB"/>
    <w:rsid w:val="00C73086"/>
    <w:rsid w:val="00C762E8"/>
    <w:rsid w:val="00C818D9"/>
    <w:rsid w:val="00C81D47"/>
    <w:rsid w:val="00C83424"/>
    <w:rsid w:val="00C86318"/>
    <w:rsid w:val="00C866E2"/>
    <w:rsid w:val="00C924E8"/>
    <w:rsid w:val="00C94460"/>
    <w:rsid w:val="00C94BE8"/>
    <w:rsid w:val="00C9573A"/>
    <w:rsid w:val="00C96183"/>
    <w:rsid w:val="00C96705"/>
    <w:rsid w:val="00CA40C0"/>
    <w:rsid w:val="00CA6768"/>
    <w:rsid w:val="00CA7FD8"/>
    <w:rsid w:val="00CB23E3"/>
    <w:rsid w:val="00CB3B0C"/>
    <w:rsid w:val="00CB4E18"/>
    <w:rsid w:val="00CB7B4F"/>
    <w:rsid w:val="00CC1CB9"/>
    <w:rsid w:val="00CC333A"/>
    <w:rsid w:val="00CC3E5B"/>
    <w:rsid w:val="00CC3E5E"/>
    <w:rsid w:val="00CC418F"/>
    <w:rsid w:val="00CC6FF0"/>
    <w:rsid w:val="00CD0603"/>
    <w:rsid w:val="00CD07D9"/>
    <w:rsid w:val="00CD0CBD"/>
    <w:rsid w:val="00CD3156"/>
    <w:rsid w:val="00CD58CB"/>
    <w:rsid w:val="00CD619D"/>
    <w:rsid w:val="00CD6434"/>
    <w:rsid w:val="00CD6B30"/>
    <w:rsid w:val="00CE0A40"/>
    <w:rsid w:val="00CE27B0"/>
    <w:rsid w:val="00CE308B"/>
    <w:rsid w:val="00CE3584"/>
    <w:rsid w:val="00CE477C"/>
    <w:rsid w:val="00CE77A8"/>
    <w:rsid w:val="00CF2518"/>
    <w:rsid w:val="00CF33B1"/>
    <w:rsid w:val="00CF373A"/>
    <w:rsid w:val="00CF4703"/>
    <w:rsid w:val="00CF4858"/>
    <w:rsid w:val="00CF58A8"/>
    <w:rsid w:val="00D00855"/>
    <w:rsid w:val="00D0214D"/>
    <w:rsid w:val="00D03BBC"/>
    <w:rsid w:val="00D04207"/>
    <w:rsid w:val="00D0703C"/>
    <w:rsid w:val="00D10B50"/>
    <w:rsid w:val="00D10DA0"/>
    <w:rsid w:val="00D120EA"/>
    <w:rsid w:val="00D134DA"/>
    <w:rsid w:val="00D16505"/>
    <w:rsid w:val="00D20047"/>
    <w:rsid w:val="00D2167C"/>
    <w:rsid w:val="00D2348D"/>
    <w:rsid w:val="00D2444B"/>
    <w:rsid w:val="00D32B1B"/>
    <w:rsid w:val="00D32D60"/>
    <w:rsid w:val="00D3384E"/>
    <w:rsid w:val="00D3474F"/>
    <w:rsid w:val="00D3582C"/>
    <w:rsid w:val="00D35877"/>
    <w:rsid w:val="00D36412"/>
    <w:rsid w:val="00D368C2"/>
    <w:rsid w:val="00D37AD9"/>
    <w:rsid w:val="00D41E0C"/>
    <w:rsid w:val="00D42B86"/>
    <w:rsid w:val="00D43E6C"/>
    <w:rsid w:val="00D46C51"/>
    <w:rsid w:val="00D52D76"/>
    <w:rsid w:val="00D533F0"/>
    <w:rsid w:val="00D53E03"/>
    <w:rsid w:val="00D5546F"/>
    <w:rsid w:val="00D55EF6"/>
    <w:rsid w:val="00D575CD"/>
    <w:rsid w:val="00D603BD"/>
    <w:rsid w:val="00D65048"/>
    <w:rsid w:val="00D66284"/>
    <w:rsid w:val="00D70FD4"/>
    <w:rsid w:val="00D72BB3"/>
    <w:rsid w:val="00D76CBC"/>
    <w:rsid w:val="00D779CB"/>
    <w:rsid w:val="00D813DD"/>
    <w:rsid w:val="00D825A5"/>
    <w:rsid w:val="00D83355"/>
    <w:rsid w:val="00D83B52"/>
    <w:rsid w:val="00D841F1"/>
    <w:rsid w:val="00D9199B"/>
    <w:rsid w:val="00D921A5"/>
    <w:rsid w:val="00D92883"/>
    <w:rsid w:val="00D93FFF"/>
    <w:rsid w:val="00D941FB"/>
    <w:rsid w:val="00D948BB"/>
    <w:rsid w:val="00D94A34"/>
    <w:rsid w:val="00D961DB"/>
    <w:rsid w:val="00DA0ECE"/>
    <w:rsid w:val="00DA431C"/>
    <w:rsid w:val="00DA6400"/>
    <w:rsid w:val="00DA65ED"/>
    <w:rsid w:val="00DA7A2C"/>
    <w:rsid w:val="00DA7FDA"/>
    <w:rsid w:val="00DB1797"/>
    <w:rsid w:val="00DB1A54"/>
    <w:rsid w:val="00DB1B26"/>
    <w:rsid w:val="00DB27D5"/>
    <w:rsid w:val="00DB2ED7"/>
    <w:rsid w:val="00DB3871"/>
    <w:rsid w:val="00DB3B20"/>
    <w:rsid w:val="00DB65B9"/>
    <w:rsid w:val="00DB67ED"/>
    <w:rsid w:val="00DC1B0A"/>
    <w:rsid w:val="00DC20E4"/>
    <w:rsid w:val="00DC4CBF"/>
    <w:rsid w:val="00DD6462"/>
    <w:rsid w:val="00DD6B3F"/>
    <w:rsid w:val="00DE0FC4"/>
    <w:rsid w:val="00DE219C"/>
    <w:rsid w:val="00DE2AFD"/>
    <w:rsid w:val="00DE2E12"/>
    <w:rsid w:val="00DE442B"/>
    <w:rsid w:val="00DE44A9"/>
    <w:rsid w:val="00DE59D3"/>
    <w:rsid w:val="00DE776F"/>
    <w:rsid w:val="00DE7EF3"/>
    <w:rsid w:val="00DF0A0F"/>
    <w:rsid w:val="00DF1730"/>
    <w:rsid w:val="00DF1A37"/>
    <w:rsid w:val="00DF457F"/>
    <w:rsid w:val="00DF55C6"/>
    <w:rsid w:val="00DF67FB"/>
    <w:rsid w:val="00E0063D"/>
    <w:rsid w:val="00E01328"/>
    <w:rsid w:val="00E047A4"/>
    <w:rsid w:val="00E0607A"/>
    <w:rsid w:val="00E10157"/>
    <w:rsid w:val="00E116F3"/>
    <w:rsid w:val="00E13275"/>
    <w:rsid w:val="00E13AD5"/>
    <w:rsid w:val="00E15907"/>
    <w:rsid w:val="00E172DB"/>
    <w:rsid w:val="00E17E4D"/>
    <w:rsid w:val="00E20388"/>
    <w:rsid w:val="00E20F85"/>
    <w:rsid w:val="00E2249B"/>
    <w:rsid w:val="00E22B6A"/>
    <w:rsid w:val="00E27CB5"/>
    <w:rsid w:val="00E31B96"/>
    <w:rsid w:val="00E33181"/>
    <w:rsid w:val="00E33B7F"/>
    <w:rsid w:val="00E35634"/>
    <w:rsid w:val="00E35DC1"/>
    <w:rsid w:val="00E37453"/>
    <w:rsid w:val="00E4044D"/>
    <w:rsid w:val="00E4054D"/>
    <w:rsid w:val="00E41466"/>
    <w:rsid w:val="00E41F73"/>
    <w:rsid w:val="00E439E7"/>
    <w:rsid w:val="00E43CF8"/>
    <w:rsid w:val="00E463FB"/>
    <w:rsid w:val="00E47DC7"/>
    <w:rsid w:val="00E5081D"/>
    <w:rsid w:val="00E509F6"/>
    <w:rsid w:val="00E50F06"/>
    <w:rsid w:val="00E532F9"/>
    <w:rsid w:val="00E549E5"/>
    <w:rsid w:val="00E575CB"/>
    <w:rsid w:val="00E62F00"/>
    <w:rsid w:val="00E65AC5"/>
    <w:rsid w:val="00E66C4B"/>
    <w:rsid w:val="00E67011"/>
    <w:rsid w:val="00E72E94"/>
    <w:rsid w:val="00E74D7F"/>
    <w:rsid w:val="00E76E4C"/>
    <w:rsid w:val="00E80DD6"/>
    <w:rsid w:val="00E81B50"/>
    <w:rsid w:val="00E835D5"/>
    <w:rsid w:val="00E83B13"/>
    <w:rsid w:val="00E84C36"/>
    <w:rsid w:val="00E85C60"/>
    <w:rsid w:val="00E934C3"/>
    <w:rsid w:val="00E93619"/>
    <w:rsid w:val="00E94388"/>
    <w:rsid w:val="00E95277"/>
    <w:rsid w:val="00E95809"/>
    <w:rsid w:val="00E96803"/>
    <w:rsid w:val="00E96CBB"/>
    <w:rsid w:val="00EA0527"/>
    <w:rsid w:val="00EA26AF"/>
    <w:rsid w:val="00EA505E"/>
    <w:rsid w:val="00EA5ABF"/>
    <w:rsid w:val="00EA5F89"/>
    <w:rsid w:val="00EB19C1"/>
    <w:rsid w:val="00EB20B5"/>
    <w:rsid w:val="00EB282B"/>
    <w:rsid w:val="00EB49E2"/>
    <w:rsid w:val="00EB5A73"/>
    <w:rsid w:val="00EB6244"/>
    <w:rsid w:val="00EC1670"/>
    <w:rsid w:val="00EC216E"/>
    <w:rsid w:val="00EC335E"/>
    <w:rsid w:val="00EC3544"/>
    <w:rsid w:val="00EC53B2"/>
    <w:rsid w:val="00EC5E31"/>
    <w:rsid w:val="00EC7113"/>
    <w:rsid w:val="00ED21FF"/>
    <w:rsid w:val="00ED2226"/>
    <w:rsid w:val="00ED2AA0"/>
    <w:rsid w:val="00ED3F2E"/>
    <w:rsid w:val="00ED42A2"/>
    <w:rsid w:val="00ED4D07"/>
    <w:rsid w:val="00ED5EEF"/>
    <w:rsid w:val="00ED716C"/>
    <w:rsid w:val="00EE125F"/>
    <w:rsid w:val="00EE3E2F"/>
    <w:rsid w:val="00EE537A"/>
    <w:rsid w:val="00EE5789"/>
    <w:rsid w:val="00EE5CEB"/>
    <w:rsid w:val="00EE61D2"/>
    <w:rsid w:val="00EE65C8"/>
    <w:rsid w:val="00EE78A6"/>
    <w:rsid w:val="00EF0694"/>
    <w:rsid w:val="00EF42DB"/>
    <w:rsid w:val="00EF4674"/>
    <w:rsid w:val="00EF46C1"/>
    <w:rsid w:val="00EF60F0"/>
    <w:rsid w:val="00EF69A3"/>
    <w:rsid w:val="00F0283E"/>
    <w:rsid w:val="00F0342A"/>
    <w:rsid w:val="00F04B6A"/>
    <w:rsid w:val="00F07B1F"/>
    <w:rsid w:val="00F1005D"/>
    <w:rsid w:val="00F10782"/>
    <w:rsid w:val="00F11DBF"/>
    <w:rsid w:val="00F13160"/>
    <w:rsid w:val="00F13D0E"/>
    <w:rsid w:val="00F14079"/>
    <w:rsid w:val="00F155D5"/>
    <w:rsid w:val="00F1678A"/>
    <w:rsid w:val="00F16F18"/>
    <w:rsid w:val="00F218C7"/>
    <w:rsid w:val="00F21A01"/>
    <w:rsid w:val="00F23829"/>
    <w:rsid w:val="00F23C05"/>
    <w:rsid w:val="00F25963"/>
    <w:rsid w:val="00F25A60"/>
    <w:rsid w:val="00F2761D"/>
    <w:rsid w:val="00F300CA"/>
    <w:rsid w:val="00F30772"/>
    <w:rsid w:val="00F31508"/>
    <w:rsid w:val="00F34ABA"/>
    <w:rsid w:val="00F37C48"/>
    <w:rsid w:val="00F37C4B"/>
    <w:rsid w:val="00F414FD"/>
    <w:rsid w:val="00F42D82"/>
    <w:rsid w:val="00F44F70"/>
    <w:rsid w:val="00F47624"/>
    <w:rsid w:val="00F520DB"/>
    <w:rsid w:val="00F550EB"/>
    <w:rsid w:val="00F55C98"/>
    <w:rsid w:val="00F57FBD"/>
    <w:rsid w:val="00F60515"/>
    <w:rsid w:val="00F6355E"/>
    <w:rsid w:val="00F64107"/>
    <w:rsid w:val="00F706A4"/>
    <w:rsid w:val="00F729D4"/>
    <w:rsid w:val="00F74E47"/>
    <w:rsid w:val="00F75B02"/>
    <w:rsid w:val="00F77A07"/>
    <w:rsid w:val="00F821CF"/>
    <w:rsid w:val="00F82229"/>
    <w:rsid w:val="00F823A8"/>
    <w:rsid w:val="00F823EC"/>
    <w:rsid w:val="00F825FE"/>
    <w:rsid w:val="00F8387B"/>
    <w:rsid w:val="00F850CE"/>
    <w:rsid w:val="00F85791"/>
    <w:rsid w:val="00F860BE"/>
    <w:rsid w:val="00F86D3B"/>
    <w:rsid w:val="00FA1550"/>
    <w:rsid w:val="00FA4D14"/>
    <w:rsid w:val="00FA5EBC"/>
    <w:rsid w:val="00FA720F"/>
    <w:rsid w:val="00FB0C60"/>
    <w:rsid w:val="00FB1EE1"/>
    <w:rsid w:val="00FB43A5"/>
    <w:rsid w:val="00FB6374"/>
    <w:rsid w:val="00FC0208"/>
    <w:rsid w:val="00FC0216"/>
    <w:rsid w:val="00FC035D"/>
    <w:rsid w:val="00FC08FF"/>
    <w:rsid w:val="00FC307A"/>
    <w:rsid w:val="00FC3629"/>
    <w:rsid w:val="00FC4283"/>
    <w:rsid w:val="00FC59FF"/>
    <w:rsid w:val="00FD140A"/>
    <w:rsid w:val="00FD4339"/>
    <w:rsid w:val="00FD62EC"/>
    <w:rsid w:val="00FD65CA"/>
    <w:rsid w:val="00FD6B36"/>
    <w:rsid w:val="00FE10BD"/>
    <w:rsid w:val="00FE288B"/>
    <w:rsid w:val="00FE48BA"/>
    <w:rsid w:val="00FE5E55"/>
    <w:rsid w:val="00FE694E"/>
    <w:rsid w:val="00FE7E5E"/>
    <w:rsid w:val="00FE7E8F"/>
    <w:rsid w:val="00FF39DA"/>
    <w:rsid w:val="00FF5A6D"/>
    <w:rsid w:val="00FF7C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1293FA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Char,Chaptertext,H1"/>
    <w:basedOn w:val="Normal"/>
    <w:next w:val="Normal"/>
    <w:link w:val="Heading1Char"/>
    <w:autoRedefine/>
    <w:uiPriority w:val="99"/>
    <w:qFormat/>
    <w:rsid w:val="0069558D"/>
    <w:pPr>
      <w:keepNext/>
      <w:keepLines/>
      <w:pageBreakBefore/>
      <w:spacing w:after="240"/>
      <w:outlineLvl w:val="0"/>
    </w:pPr>
    <w:rPr>
      <w:rFonts w:asciiTheme="majorHAnsi" w:eastAsia="Batang" w:hAnsiTheme="majorHAnsi" w:cstheme="majorHAnsi"/>
      <w:b/>
      <w:bCs/>
      <w:color w:val="10069F" w:themeColor="accent1"/>
      <w:sz w:val="28"/>
      <w:szCs w:val="36"/>
      <w:lang w:val="en-GB"/>
    </w:rPr>
  </w:style>
  <w:style w:type="paragraph" w:styleId="Heading2">
    <w:name w:val="heading 2"/>
    <w:aliases w:val="Heading 2 Char1 Char,Heading 2 Char Char Char,H2"/>
    <w:basedOn w:val="Normal"/>
    <w:next w:val="Normal"/>
    <w:link w:val="Heading2Char"/>
    <w:autoRedefine/>
    <w:uiPriority w:val="99"/>
    <w:qFormat/>
    <w:rsid w:val="00064F3E"/>
    <w:pPr>
      <w:keepNext/>
      <w:suppressLineNumbers/>
      <w:spacing w:before="240" w:after="240" w:line="360" w:lineRule="auto"/>
      <w:ind w:left="-284" w:right="-478"/>
      <w:outlineLvl w:val="1"/>
    </w:pPr>
    <w:rPr>
      <w:rFonts w:eastAsia="Times New Roman" w:cstheme="minorHAnsi"/>
      <w:b/>
      <w:bCs/>
      <w:color w:val="10069F" w:themeColor="accent1"/>
      <w:sz w:val="28"/>
      <w:szCs w:val="28"/>
    </w:rPr>
  </w:style>
  <w:style w:type="paragraph" w:styleId="Heading3">
    <w:name w:val="heading 3"/>
    <w:aliases w:val="H3"/>
    <w:basedOn w:val="Heading2"/>
    <w:next w:val="Normal"/>
    <w:link w:val="Heading3Char"/>
    <w:autoRedefine/>
    <w:uiPriority w:val="9"/>
    <w:qFormat/>
    <w:rsid w:val="00906F47"/>
    <w:pPr>
      <w:numPr>
        <w:ilvl w:val="2"/>
      </w:numPr>
      <w:suppressLineNumbers w:val="0"/>
      <w:spacing w:after="60" w:line="240" w:lineRule="auto"/>
      <w:ind w:left="-284"/>
      <w:jc w:val="both"/>
      <w:outlineLvl w:val="2"/>
    </w:pPr>
    <w:rPr>
      <w:color w:val="827AFA" w:themeColor="accent1" w:themeTint="66"/>
    </w:rPr>
  </w:style>
  <w:style w:type="paragraph" w:styleId="Heading4">
    <w:name w:val="heading 4"/>
    <w:aliases w:val="Map Title"/>
    <w:basedOn w:val="Normal"/>
    <w:next w:val="Normal"/>
    <w:link w:val="Heading4Char"/>
    <w:uiPriority w:val="99"/>
    <w:qFormat/>
    <w:rsid w:val="00D3582C"/>
    <w:pPr>
      <w:keepNext/>
      <w:numPr>
        <w:ilvl w:val="3"/>
        <w:numId w:val="1"/>
      </w:numPr>
      <w:spacing w:before="240" w:after="240" w:line="360" w:lineRule="auto"/>
      <w:ind w:left="862" w:hanging="862"/>
      <w:outlineLvl w:val="3"/>
    </w:pPr>
    <w:rPr>
      <w:rFonts w:ascii="Graphik" w:eastAsia="Times New Roman" w:hAnsi="Graphik" w:cs="Times New Roman"/>
      <w:sz w:val="22"/>
      <w:szCs w:val="20"/>
      <w:lang w:val="en-GB"/>
    </w:rPr>
  </w:style>
  <w:style w:type="paragraph" w:styleId="Heading5">
    <w:name w:val="heading 5"/>
    <w:aliases w:val="Block Label"/>
    <w:basedOn w:val="Normal"/>
    <w:next w:val="NormalIndent"/>
    <w:link w:val="Heading5Char"/>
    <w:uiPriority w:val="99"/>
    <w:qFormat/>
    <w:rsid w:val="008C1857"/>
    <w:pPr>
      <w:numPr>
        <w:ilvl w:val="4"/>
        <w:numId w:val="1"/>
      </w:numPr>
      <w:suppressLineNumbers/>
      <w:spacing w:after="120" w:line="360" w:lineRule="auto"/>
      <w:outlineLvl w:val="4"/>
    </w:pPr>
    <w:rPr>
      <w:rFonts w:ascii="Arial" w:eastAsia="Times New Roman" w:hAnsi="Arial" w:cs="Times New Roman"/>
      <w:b/>
      <w:sz w:val="20"/>
      <w:szCs w:val="20"/>
    </w:rPr>
  </w:style>
  <w:style w:type="paragraph" w:styleId="Heading6">
    <w:name w:val="heading 6"/>
    <w:basedOn w:val="Normal"/>
    <w:next w:val="NormalIndent"/>
    <w:link w:val="Heading6Char"/>
    <w:uiPriority w:val="99"/>
    <w:qFormat/>
    <w:rsid w:val="008C1857"/>
    <w:pPr>
      <w:numPr>
        <w:ilvl w:val="5"/>
        <w:numId w:val="1"/>
      </w:numPr>
      <w:suppressLineNumbers/>
      <w:spacing w:after="120" w:line="360" w:lineRule="auto"/>
      <w:outlineLvl w:val="5"/>
    </w:pPr>
    <w:rPr>
      <w:rFonts w:ascii="Arial" w:eastAsia="Times New Roman" w:hAnsi="Arial" w:cs="Times New Roman"/>
      <w:sz w:val="18"/>
      <w:szCs w:val="20"/>
      <w:u w:val="single"/>
    </w:rPr>
  </w:style>
  <w:style w:type="paragraph" w:styleId="Heading7">
    <w:name w:val="heading 7"/>
    <w:basedOn w:val="Normal"/>
    <w:next w:val="NormalIndent"/>
    <w:link w:val="Heading7Char"/>
    <w:uiPriority w:val="99"/>
    <w:qFormat/>
    <w:rsid w:val="008C1857"/>
    <w:pPr>
      <w:numPr>
        <w:ilvl w:val="6"/>
        <w:numId w:val="1"/>
      </w:numPr>
      <w:suppressLineNumbers/>
      <w:spacing w:after="120" w:line="360" w:lineRule="auto"/>
      <w:outlineLvl w:val="6"/>
    </w:pPr>
    <w:rPr>
      <w:rFonts w:ascii="Arial" w:eastAsia="Times New Roman" w:hAnsi="Arial" w:cs="Times New Roman"/>
      <w:i/>
      <w:sz w:val="18"/>
      <w:szCs w:val="20"/>
    </w:rPr>
  </w:style>
  <w:style w:type="paragraph" w:styleId="Heading8">
    <w:name w:val="heading 8"/>
    <w:basedOn w:val="Normal"/>
    <w:next w:val="NormalIndent"/>
    <w:link w:val="Heading8Char"/>
    <w:uiPriority w:val="99"/>
    <w:qFormat/>
    <w:rsid w:val="008C1857"/>
    <w:pPr>
      <w:numPr>
        <w:ilvl w:val="7"/>
        <w:numId w:val="1"/>
      </w:numPr>
      <w:suppressLineNumbers/>
      <w:spacing w:after="120" w:line="360" w:lineRule="auto"/>
      <w:outlineLvl w:val="7"/>
    </w:pPr>
    <w:rPr>
      <w:rFonts w:ascii="Arial" w:eastAsia="Times New Roman" w:hAnsi="Arial" w:cs="Times New Roman"/>
      <w:i/>
      <w:sz w:val="18"/>
      <w:szCs w:val="20"/>
    </w:rPr>
  </w:style>
  <w:style w:type="paragraph" w:styleId="Heading9">
    <w:name w:val="heading 9"/>
    <w:aliases w:val="Título 9 - Anexos,(Apêndice)"/>
    <w:basedOn w:val="Normal"/>
    <w:next w:val="Normal"/>
    <w:link w:val="Heading9Char"/>
    <w:uiPriority w:val="99"/>
    <w:qFormat/>
    <w:rsid w:val="008C1857"/>
    <w:pPr>
      <w:numPr>
        <w:ilvl w:val="8"/>
        <w:numId w:val="1"/>
      </w:numPr>
      <w:spacing w:before="240" w:after="60" w:line="360" w:lineRule="auto"/>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Chaptertext Char,H1 Char"/>
    <w:basedOn w:val="DefaultParagraphFont"/>
    <w:link w:val="Heading1"/>
    <w:uiPriority w:val="99"/>
    <w:rsid w:val="0069558D"/>
    <w:rPr>
      <w:rFonts w:asciiTheme="majorHAnsi" w:eastAsia="Batang" w:hAnsiTheme="majorHAnsi" w:cstheme="majorHAnsi"/>
      <w:b/>
      <w:bCs/>
      <w:color w:val="10069F" w:themeColor="accent1"/>
      <w:sz w:val="28"/>
      <w:szCs w:val="36"/>
      <w:lang w:val="en-GB"/>
    </w:rPr>
  </w:style>
  <w:style w:type="character" w:customStyle="1" w:styleId="Heading2Char">
    <w:name w:val="Heading 2 Char"/>
    <w:aliases w:val="Heading 2 Char1 Char Char,Heading 2 Char Char Char Char,H2 Char"/>
    <w:basedOn w:val="DefaultParagraphFont"/>
    <w:link w:val="Heading2"/>
    <w:uiPriority w:val="99"/>
    <w:rsid w:val="00064F3E"/>
    <w:rPr>
      <w:rFonts w:eastAsia="Times New Roman" w:cstheme="minorHAnsi"/>
      <w:b/>
      <w:bCs/>
      <w:color w:val="10069F" w:themeColor="accent1"/>
      <w:sz w:val="28"/>
      <w:szCs w:val="28"/>
    </w:rPr>
  </w:style>
  <w:style w:type="character" w:customStyle="1" w:styleId="Heading3Char">
    <w:name w:val="Heading 3 Char"/>
    <w:aliases w:val="H3 Char"/>
    <w:basedOn w:val="DefaultParagraphFont"/>
    <w:link w:val="Heading3"/>
    <w:uiPriority w:val="9"/>
    <w:rsid w:val="00906F47"/>
    <w:rPr>
      <w:rFonts w:asciiTheme="majorHAnsi" w:eastAsia="Times New Roman" w:hAnsiTheme="majorHAnsi" w:cstheme="minorHAnsi"/>
      <w:color w:val="827AFA" w:themeColor="accent1" w:themeTint="66"/>
      <w:sz w:val="28"/>
      <w:szCs w:val="28"/>
    </w:rPr>
  </w:style>
  <w:style w:type="character" w:customStyle="1" w:styleId="Heading4Char">
    <w:name w:val="Heading 4 Char"/>
    <w:aliases w:val="Map Title Char"/>
    <w:basedOn w:val="DefaultParagraphFont"/>
    <w:link w:val="Heading4"/>
    <w:uiPriority w:val="99"/>
    <w:rsid w:val="00D3582C"/>
    <w:rPr>
      <w:rFonts w:ascii="Graphik" w:eastAsia="Times New Roman" w:hAnsi="Graphik" w:cs="Times New Roman"/>
      <w:sz w:val="22"/>
      <w:szCs w:val="20"/>
      <w:lang w:val="en-GB"/>
    </w:rPr>
  </w:style>
  <w:style w:type="character" w:customStyle="1" w:styleId="Heading5Char">
    <w:name w:val="Heading 5 Char"/>
    <w:aliases w:val="Block Label Char"/>
    <w:basedOn w:val="DefaultParagraphFont"/>
    <w:link w:val="Heading5"/>
    <w:uiPriority w:val="99"/>
    <w:rsid w:val="008C1857"/>
    <w:rPr>
      <w:rFonts w:ascii="Arial" w:eastAsia="Times New Roman" w:hAnsi="Arial" w:cs="Times New Roman"/>
      <w:b/>
      <w:sz w:val="20"/>
      <w:szCs w:val="20"/>
    </w:rPr>
  </w:style>
  <w:style w:type="character" w:customStyle="1" w:styleId="Heading6Char">
    <w:name w:val="Heading 6 Char"/>
    <w:basedOn w:val="DefaultParagraphFont"/>
    <w:link w:val="Heading6"/>
    <w:uiPriority w:val="99"/>
    <w:rsid w:val="008C1857"/>
    <w:rPr>
      <w:rFonts w:ascii="Arial" w:eastAsia="Times New Roman" w:hAnsi="Arial" w:cs="Times New Roman"/>
      <w:sz w:val="18"/>
      <w:szCs w:val="20"/>
      <w:u w:val="single"/>
    </w:rPr>
  </w:style>
  <w:style w:type="character" w:customStyle="1" w:styleId="Heading7Char">
    <w:name w:val="Heading 7 Char"/>
    <w:basedOn w:val="DefaultParagraphFont"/>
    <w:link w:val="Heading7"/>
    <w:uiPriority w:val="99"/>
    <w:rsid w:val="008C1857"/>
    <w:rPr>
      <w:rFonts w:ascii="Arial" w:eastAsia="Times New Roman" w:hAnsi="Arial" w:cs="Times New Roman"/>
      <w:i/>
      <w:sz w:val="18"/>
      <w:szCs w:val="20"/>
    </w:rPr>
  </w:style>
  <w:style w:type="character" w:customStyle="1" w:styleId="Heading8Char">
    <w:name w:val="Heading 8 Char"/>
    <w:basedOn w:val="DefaultParagraphFont"/>
    <w:link w:val="Heading8"/>
    <w:uiPriority w:val="99"/>
    <w:rsid w:val="008C1857"/>
    <w:rPr>
      <w:rFonts w:ascii="Arial" w:eastAsia="Times New Roman" w:hAnsi="Arial" w:cs="Times New Roman"/>
      <w:i/>
      <w:sz w:val="18"/>
      <w:szCs w:val="20"/>
    </w:rPr>
  </w:style>
  <w:style w:type="character" w:customStyle="1" w:styleId="Heading9Char">
    <w:name w:val="Heading 9 Char"/>
    <w:aliases w:val="Título 9 - Anexos Char,(Apêndice) Char"/>
    <w:basedOn w:val="DefaultParagraphFont"/>
    <w:link w:val="Heading9"/>
    <w:uiPriority w:val="99"/>
    <w:rsid w:val="008C1857"/>
    <w:rPr>
      <w:rFonts w:ascii="Arial" w:eastAsia="Times New Roman" w:hAnsi="Arial" w:cs="Times New Roman"/>
      <w:b/>
      <w:i/>
      <w:sz w:val="18"/>
      <w:szCs w:val="20"/>
    </w:rPr>
  </w:style>
  <w:style w:type="character" w:styleId="Hyperlink">
    <w:name w:val="Hyperlink"/>
    <w:basedOn w:val="DefaultParagraphFont"/>
    <w:uiPriority w:val="99"/>
    <w:rsid w:val="008C1857"/>
    <w:rPr>
      <w:rFonts w:cs="Times New Roman"/>
      <w:color w:val="0000FF"/>
      <w:u w:val="single"/>
    </w:rPr>
  </w:style>
  <w:style w:type="paragraph" w:styleId="TOC1">
    <w:name w:val="toc 1"/>
    <w:basedOn w:val="Normal"/>
    <w:next w:val="Normal"/>
    <w:uiPriority w:val="39"/>
    <w:rsid w:val="00A9444F"/>
    <w:pPr>
      <w:spacing w:after="120"/>
    </w:pPr>
    <w:rPr>
      <w:rFonts w:ascii="Arial" w:eastAsia="Times New Roman" w:hAnsi="Arial" w:cs="Times New Roman"/>
      <w:sz w:val="22"/>
      <w:szCs w:val="22"/>
    </w:rPr>
  </w:style>
  <w:style w:type="paragraph" w:styleId="TOC2">
    <w:name w:val="toc 2"/>
    <w:basedOn w:val="Normal"/>
    <w:next w:val="Normal"/>
    <w:link w:val="TOC2Char"/>
    <w:autoRedefine/>
    <w:uiPriority w:val="39"/>
    <w:rsid w:val="00664EF3"/>
    <w:pPr>
      <w:tabs>
        <w:tab w:val="right" w:leader="dot" w:pos="9010"/>
      </w:tabs>
      <w:spacing w:after="120"/>
    </w:pPr>
    <w:rPr>
      <w:rFonts w:ascii="Arial" w:eastAsia="Times New Roman" w:hAnsi="Arial" w:cs="Times New Roman"/>
      <w:sz w:val="22"/>
      <w:szCs w:val="22"/>
    </w:rPr>
  </w:style>
  <w:style w:type="paragraph" w:styleId="TOC3">
    <w:name w:val="toc 3"/>
    <w:basedOn w:val="Normal"/>
    <w:next w:val="Normal"/>
    <w:autoRedefine/>
    <w:uiPriority w:val="39"/>
    <w:rsid w:val="008C1857"/>
    <w:pPr>
      <w:spacing w:after="120"/>
      <w:ind w:left="482"/>
    </w:pPr>
    <w:rPr>
      <w:rFonts w:ascii="Arial" w:eastAsia="Times New Roman" w:hAnsi="Arial" w:cs="Times New Roman"/>
      <w:sz w:val="22"/>
      <w:szCs w:val="22"/>
    </w:rPr>
  </w:style>
  <w:style w:type="paragraph" w:styleId="NormalIndent">
    <w:name w:val="Normal Indent"/>
    <w:basedOn w:val="Normal"/>
    <w:uiPriority w:val="99"/>
    <w:semiHidden/>
    <w:unhideWhenUsed/>
    <w:rsid w:val="008C1857"/>
    <w:pPr>
      <w:ind w:left="720"/>
    </w:pPr>
  </w:style>
  <w:style w:type="paragraph" w:styleId="ListBullet2">
    <w:name w:val="List Bullet 2"/>
    <w:basedOn w:val="Normal"/>
    <w:uiPriority w:val="99"/>
    <w:semiHidden/>
    <w:unhideWhenUsed/>
    <w:rsid w:val="00DE2E12"/>
    <w:pPr>
      <w:numPr>
        <w:numId w:val="2"/>
      </w:numPr>
      <w:contextualSpacing/>
    </w:pPr>
    <w:rPr>
      <w:rFonts w:ascii="Cambria" w:eastAsia="Cambria" w:hAnsi="Cambria" w:cs="Times New Roman"/>
    </w:rPr>
  </w:style>
  <w:style w:type="paragraph" w:styleId="ListBullet3">
    <w:name w:val="List Bullet 3"/>
    <w:basedOn w:val="Normal"/>
    <w:uiPriority w:val="99"/>
    <w:unhideWhenUsed/>
    <w:rsid w:val="00DE2E12"/>
    <w:pPr>
      <w:numPr>
        <w:numId w:val="3"/>
      </w:numPr>
      <w:contextualSpacing/>
    </w:pPr>
    <w:rPr>
      <w:rFonts w:ascii="Cambria" w:eastAsia="Cambria" w:hAnsi="Cambria" w:cs="Times New Roman"/>
    </w:rPr>
  </w:style>
  <w:style w:type="table" w:styleId="TableGrid">
    <w:name w:val="Table Grid"/>
    <w:basedOn w:val="TableNormal"/>
    <w:uiPriority w:val="39"/>
    <w:rsid w:val="00DE2E12"/>
    <w:rPr>
      <w:rFonts w:ascii="Cambria" w:eastAsia="Cambria" w:hAnsi="Cambria"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E07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73B"/>
    <w:rPr>
      <w:rFonts w:ascii="Segoe UI" w:hAnsi="Segoe UI" w:cs="Segoe UI"/>
      <w:sz w:val="18"/>
      <w:szCs w:val="18"/>
    </w:rPr>
  </w:style>
  <w:style w:type="paragraph" w:styleId="Header">
    <w:name w:val="header"/>
    <w:basedOn w:val="Normal"/>
    <w:link w:val="HeaderChar"/>
    <w:uiPriority w:val="99"/>
    <w:unhideWhenUsed/>
    <w:rsid w:val="00324F90"/>
    <w:pPr>
      <w:tabs>
        <w:tab w:val="center" w:pos="4536"/>
        <w:tab w:val="right" w:pos="9072"/>
      </w:tabs>
    </w:pPr>
  </w:style>
  <w:style w:type="character" w:customStyle="1" w:styleId="HeaderChar">
    <w:name w:val="Header Char"/>
    <w:basedOn w:val="DefaultParagraphFont"/>
    <w:link w:val="Header"/>
    <w:uiPriority w:val="99"/>
    <w:rsid w:val="00324F90"/>
  </w:style>
  <w:style w:type="paragraph" w:styleId="Footer">
    <w:name w:val="footer"/>
    <w:basedOn w:val="Normal"/>
    <w:link w:val="FooterChar"/>
    <w:uiPriority w:val="99"/>
    <w:unhideWhenUsed/>
    <w:rsid w:val="00324F90"/>
    <w:pPr>
      <w:tabs>
        <w:tab w:val="center" w:pos="4536"/>
        <w:tab w:val="right" w:pos="9072"/>
      </w:tabs>
    </w:pPr>
  </w:style>
  <w:style w:type="character" w:customStyle="1" w:styleId="FooterChar">
    <w:name w:val="Footer Char"/>
    <w:basedOn w:val="DefaultParagraphFont"/>
    <w:link w:val="Footer"/>
    <w:uiPriority w:val="99"/>
    <w:rsid w:val="00324F90"/>
  </w:style>
  <w:style w:type="paragraph" w:styleId="TOCHeading">
    <w:name w:val="TOC Heading"/>
    <w:basedOn w:val="Heading1"/>
    <w:next w:val="Normal"/>
    <w:uiPriority w:val="39"/>
    <w:unhideWhenUsed/>
    <w:qFormat/>
    <w:rsid w:val="00F823EC"/>
    <w:pPr>
      <w:pageBreakBefore w:val="0"/>
      <w:spacing w:before="240" w:after="0" w:line="259" w:lineRule="auto"/>
      <w:outlineLvl w:val="9"/>
    </w:pPr>
    <w:rPr>
      <w:rFonts w:eastAsiaTheme="majorEastAsia" w:cstheme="majorBidi"/>
      <w:b w:val="0"/>
      <w:color w:val="0B0476" w:themeColor="accent1" w:themeShade="BF"/>
      <w:szCs w:val="32"/>
      <w:lang w:val="fr-FR" w:eastAsia="fr-FR"/>
    </w:rPr>
  </w:style>
  <w:style w:type="table" w:customStyle="1" w:styleId="MediumShading1-Accent11">
    <w:name w:val="Medium Shading 1 - Accent 11"/>
    <w:basedOn w:val="TableNormal"/>
    <w:uiPriority w:val="63"/>
    <w:rsid w:val="00E0063D"/>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CommentReference">
    <w:name w:val="annotation reference"/>
    <w:basedOn w:val="DefaultParagraphFont"/>
    <w:semiHidden/>
    <w:unhideWhenUsed/>
    <w:rsid w:val="00A1258E"/>
    <w:rPr>
      <w:sz w:val="16"/>
      <w:szCs w:val="16"/>
    </w:rPr>
  </w:style>
  <w:style w:type="paragraph" w:styleId="CommentText">
    <w:name w:val="annotation text"/>
    <w:basedOn w:val="Normal"/>
    <w:link w:val="CommentTextChar"/>
    <w:uiPriority w:val="99"/>
    <w:unhideWhenUsed/>
    <w:rsid w:val="00A1258E"/>
    <w:rPr>
      <w:sz w:val="20"/>
      <w:szCs w:val="20"/>
    </w:rPr>
  </w:style>
  <w:style w:type="character" w:customStyle="1" w:styleId="CommentTextChar">
    <w:name w:val="Comment Text Char"/>
    <w:basedOn w:val="DefaultParagraphFont"/>
    <w:link w:val="CommentText"/>
    <w:uiPriority w:val="99"/>
    <w:rsid w:val="00A1258E"/>
    <w:rPr>
      <w:sz w:val="20"/>
      <w:szCs w:val="20"/>
    </w:rPr>
  </w:style>
  <w:style w:type="paragraph" w:styleId="CommentSubject">
    <w:name w:val="annotation subject"/>
    <w:basedOn w:val="CommentText"/>
    <w:next w:val="CommentText"/>
    <w:link w:val="CommentSubjectChar"/>
    <w:uiPriority w:val="99"/>
    <w:semiHidden/>
    <w:unhideWhenUsed/>
    <w:rsid w:val="00A1258E"/>
    <w:rPr>
      <w:b/>
      <w:bCs/>
    </w:rPr>
  </w:style>
  <w:style w:type="character" w:customStyle="1" w:styleId="CommentSubjectChar">
    <w:name w:val="Comment Subject Char"/>
    <w:basedOn w:val="CommentTextChar"/>
    <w:link w:val="CommentSubject"/>
    <w:uiPriority w:val="99"/>
    <w:semiHidden/>
    <w:rsid w:val="00A1258E"/>
    <w:rPr>
      <w:b/>
      <w:bCs/>
      <w:sz w:val="20"/>
      <w:szCs w:val="20"/>
    </w:rPr>
  </w:style>
  <w:style w:type="paragraph" w:styleId="HTMLPreformatted">
    <w:name w:val="HTML Preformatted"/>
    <w:basedOn w:val="Normal"/>
    <w:link w:val="HTMLPreformattedChar"/>
    <w:uiPriority w:val="99"/>
    <w:semiHidden/>
    <w:unhideWhenUsed/>
    <w:rsid w:val="006F1DE1"/>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F1DE1"/>
    <w:rPr>
      <w:rFonts w:ascii="Consolas" w:hAnsi="Consolas"/>
      <w:sz w:val="20"/>
      <w:szCs w:val="20"/>
    </w:rPr>
  </w:style>
  <w:style w:type="table" w:styleId="TableTheme">
    <w:name w:val="Table Theme"/>
    <w:aliases w:val="ADM Table"/>
    <w:basedOn w:val="TableNormal"/>
    <w:uiPriority w:val="99"/>
    <w:rsid w:val="006F1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olor w:val="FFFFFF" w:themeColor="background1"/>
        <w:sz w:val="28"/>
      </w:rPr>
      <w:tblPr/>
      <w:tcPr>
        <w:shd w:val="clear" w:color="auto" w:fill="7030A0"/>
      </w:tcPr>
    </w:tblStylePr>
  </w:style>
  <w:style w:type="character" w:styleId="FollowedHyperlink">
    <w:name w:val="FollowedHyperlink"/>
    <w:basedOn w:val="DefaultParagraphFont"/>
    <w:semiHidden/>
    <w:unhideWhenUsed/>
    <w:rsid w:val="00126F63"/>
    <w:rPr>
      <w:color w:val="800080"/>
      <w:u w:val="single"/>
    </w:rPr>
  </w:style>
  <w:style w:type="character" w:customStyle="1" w:styleId="Heading1Char1">
    <w:name w:val="Heading 1 Char1"/>
    <w:aliases w:val="Char Char1"/>
    <w:basedOn w:val="DefaultParagraphFont"/>
    <w:uiPriority w:val="99"/>
    <w:rsid w:val="00126F63"/>
    <w:rPr>
      <w:rFonts w:asciiTheme="majorHAnsi" w:eastAsiaTheme="majorEastAsia" w:hAnsiTheme="majorHAnsi" w:cstheme="majorBidi"/>
      <w:color w:val="0B0476" w:themeColor="accent1" w:themeShade="BF"/>
      <w:sz w:val="32"/>
      <w:szCs w:val="32"/>
      <w:lang w:val="en-GB"/>
    </w:rPr>
  </w:style>
  <w:style w:type="character" w:customStyle="1" w:styleId="Heading2Char1">
    <w:name w:val="Heading 2 Char1"/>
    <w:aliases w:val="Heading 2 Char1 Char Char1,Heading 2 Char Char Char Char1"/>
    <w:basedOn w:val="DefaultParagraphFont"/>
    <w:uiPriority w:val="9"/>
    <w:semiHidden/>
    <w:rsid w:val="00126F63"/>
    <w:rPr>
      <w:rFonts w:asciiTheme="majorHAnsi" w:eastAsiaTheme="majorEastAsia" w:hAnsiTheme="majorHAnsi" w:cstheme="majorBidi"/>
      <w:color w:val="0B0476" w:themeColor="accent1" w:themeShade="BF"/>
      <w:sz w:val="26"/>
      <w:szCs w:val="26"/>
      <w:lang w:val="en-GB"/>
    </w:rPr>
  </w:style>
  <w:style w:type="character" w:styleId="HTMLTypewriter">
    <w:name w:val="HTML Typewriter"/>
    <w:basedOn w:val="DefaultParagraphFont"/>
    <w:uiPriority w:val="99"/>
    <w:semiHidden/>
    <w:unhideWhenUsed/>
    <w:rsid w:val="00126F63"/>
    <w:rPr>
      <w:rFonts w:ascii="Courier New" w:eastAsia="Times New Roman" w:hAnsi="Courier New" w:cs="Courier New" w:hint="default"/>
      <w:sz w:val="20"/>
      <w:szCs w:val="20"/>
    </w:rPr>
  </w:style>
  <w:style w:type="paragraph" w:customStyle="1" w:styleId="msonormal0">
    <w:name w:val="msonormal"/>
    <w:basedOn w:val="Normal"/>
    <w:uiPriority w:val="99"/>
    <w:rsid w:val="00126F63"/>
    <w:pPr>
      <w:spacing w:before="100" w:beforeAutospacing="1" w:after="100" w:afterAutospacing="1"/>
    </w:pPr>
    <w:rPr>
      <w:rFonts w:ascii="Times New Roman" w:eastAsia="Times New Roman" w:hAnsi="Times New Roman" w:cs="Times New Roman"/>
      <w:lang w:val="en-GB"/>
    </w:rPr>
  </w:style>
  <w:style w:type="paragraph" w:styleId="NormalWeb">
    <w:name w:val="Normal (Web)"/>
    <w:basedOn w:val="Normal"/>
    <w:uiPriority w:val="99"/>
    <w:semiHidden/>
    <w:unhideWhenUsed/>
    <w:rsid w:val="00126F63"/>
    <w:pPr>
      <w:spacing w:before="100" w:beforeAutospacing="1" w:after="100" w:afterAutospacing="1"/>
    </w:pPr>
    <w:rPr>
      <w:rFonts w:ascii="Times New Roman" w:eastAsia="Times New Roman" w:hAnsi="Times New Roman" w:cs="Times New Roman"/>
      <w:lang w:val="en-GB"/>
    </w:rPr>
  </w:style>
  <w:style w:type="character" w:customStyle="1" w:styleId="TOC2Char">
    <w:name w:val="TOC 2 Char"/>
    <w:basedOn w:val="DefaultParagraphFont"/>
    <w:link w:val="TOC2"/>
    <w:uiPriority w:val="39"/>
    <w:locked/>
    <w:rsid w:val="00664EF3"/>
    <w:rPr>
      <w:rFonts w:ascii="Arial" w:eastAsia="Times New Roman" w:hAnsi="Arial" w:cs="Times New Roman"/>
      <w:sz w:val="22"/>
      <w:szCs w:val="22"/>
    </w:rPr>
  </w:style>
  <w:style w:type="paragraph" w:styleId="TOC4">
    <w:name w:val="toc 4"/>
    <w:basedOn w:val="Normal"/>
    <w:next w:val="Normal"/>
    <w:autoRedefine/>
    <w:uiPriority w:val="39"/>
    <w:unhideWhenUsed/>
    <w:rsid w:val="00126F63"/>
    <w:pPr>
      <w:suppressLineNumbers/>
      <w:ind w:left="662"/>
    </w:pPr>
    <w:rPr>
      <w:rFonts w:ascii="Calibri" w:eastAsia="Times New Roman" w:hAnsi="Calibri" w:cs="Times New Roman"/>
      <w:sz w:val="20"/>
      <w:szCs w:val="20"/>
      <w:lang w:val="en-GB"/>
    </w:rPr>
  </w:style>
  <w:style w:type="paragraph" w:styleId="TOC5">
    <w:name w:val="toc 5"/>
    <w:basedOn w:val="Normal"/>
    <w:next w:val="Normal"/>
    <w:autoRedefine/>
    <w:uiPriority w:val="39"/>
    <w:unhideWhenUsed/>
    <w:rsid w:val="00126F63"/>
    <w:pPr>
      <w:spacing w:after="100" w:line="256" w:lineRule="auto"/>
      <w:ind w:left="880"/>
    </w:pPr>
    <w:rPr>
      <w:rFonts w:eastAsiaTheme="minorEastAsia"/>
      <w:sz w:val="22"/>
      <w:szCs w:val="22"/>
      <w:lang w:val="en-IN" w:eastAsia="en-IN"/>
    </w:rPr>
  </w:style>
  <w:style w:type="paragraph" w:styleId="TOC6">
    <w:name w:val="toc 6"/>
    <w:basedOn w:val="Normal"/>
    <w:next w:val="Normal"/>
    <w:autoRedefine/>
    <w:uiPriority w:val="39"/>
    <w:unhideWhenUsed/>
    <w:rsid w:val="00126F63"/>
    <w:pPr>
      <w:spacing w:after="100" w:line="256" w:lineRule="auto"/>
      <w:ind w:left="1100"/>
    </w:pPr>
    <w:rPr>
      <w:rFonts w:eastAsiaTheme="minorEastAsia"/>
      <w:sz w:val="22"/>
      <w:szCs w:val="22"/>
      <w:lang w:val="en-IN" w:eastAsia="en-IN"/>
    </w:rPr>
  </w:style>
  <w:style w:type="paragraph" w:styleId="TOC7">
    <w:name w:val="toc 7"/>
    <w:basedOn w:val="Normal"/>
    <w:next w:val="Normal"/>
    <w:autoRedefine/>
    <w:uiPriority w:val="39"/>
    <w:unhideWhenUsed/>
    <w:rsid w:val="00126F63"/>
    <w:pPr>
      <w:spacing w:after="100" w:line="256" w:lineRule="auto"/>
      <w:ind w:left="1320"/>
    </w:pPr>
    <w:rPr>
      <w:rFonts w:eastAsiaTheme="minorEastAsia"/>
      <w:sz w:val="22"/>
      <w:szCs w:val="22"/>
      <w:lang w:val="en-IN" w:eastAsia="en-IN"/>
    </w:rPr>
  </w:style>
  <w:style w:type="paragraph" w:styleId="TOC8">
    <w:name w:val="toc 8"/>
    <w:basedOn w:val="Normal"/>
    <w:next w:val="Normal"/>
    <w:autoRedefine/>
    <w:uiPriority w:val="39"/>
    <w:unhideWhenUsed/>
    <w:rsid w:val="00126F63"/>
    <w:pPr>
      <w:spacing w:after="100" w:line="256" w:lineRule="auto"/>
      <w:ind w:left="1540"/>
    </w:pPr>
    <w:rPr>
      <w:rFonts w:eastAsiaTheme="minorEastAsia"/>
      <w:sz w:val="22"/>
      <w:szCs w:val="22"/>
      <w:lang w:val="en-IN" w:eastAsia="en-IN"/>
    </w:rPr>
  </w:style>
  <w:style w:type="paragraph" w:styleId="TOC9">
    <w:name w:val="toc 9"/>
    <w:basedOn w:val="Normal"/>
    <w:next w:val="Normal"/>
    <w:autoRedefine/>
    <w:uiPriority w:val="39"/>
    <w:unhideWhenUsed/>
    <w:rsid w:val="00126F63"/>
    <w:pPr>
      <w:spacing w:after="100"/>
      <w:ind w:left="1760"/>
    </w:pPr>
    <w:rPr>
      <w:rFonts w:ascii="Calibri" w:eastAsia="Times New Roman" w:hAnsi="Calibri" w:cs="Times New Roman"/>
      <w:sz w:val="22"/>
      <w:szCs w:val="20"/>
      <w:lang w:val="en-GB"/>
    </w:rPr>
  </w:style>
  <w:style w:type="paragraph" w:styleId="FootnoteText">
    <w:name w:val="footnote text"/>
    <w:basedOn w:val="Normal"/>
    <w:link w:val="FootnoteTextChar"/>
    <w:uiPriority w:val="99"/>
    <w:semiHidden/>
    <w:unhideWhenUsed/>
    <w:rsid w:val="00126F63"/>
    <w:rPr>
      <w:rFonts w:ascii="Calibri" w:eastAsia="Times New Roman" w:hAnsi="Calibri" w:cs="Times New Roman"/>
      <w:sz w:val="20"/>
      <w:szCs w:val="20"/>
      <w:lang w:val="en-GB"/>
    </w:rPr>
  </w:style>
  <w:style w:type="character" w:customStyle="1" w:styleId="FootnoteTextChar">
    <w:name w:val="Footnote Text Char"/>
    <w:basedOn w:val="DefaultParagraphFont"/>
    <w:link w:val="FootnoteText"/>
    <w:uiPriority w:val="99"/>
    <w:semiHidden/>
    <w:rsid w:val="00126F63"/>
    <w:rPr>
      <w:rFonts w:ascii="Calibri" w:eastAsia="Times New Roman" w:hAnsi="Calibri" w:cs="Times New Roman"/>
      <w:sz w:val="20"/>
      <w:szCs w:val="20"/>
      <w:lang w:val="en-GB"/>
    </w:rPr>
  </w:style>
  <w:style w:type="paragraph" w:styleId="Caption">
    <w:name w:val="caption"/>
    <w:basedOn w:val="Normal"/>
    <w:next w:val="Normal"/>
    <w:unhideWhenUsed/>
    <w:qFormat/>
    <w:rsid w:val="00126F63"/>
    <w:rPr>
      <w:rFonts w:ascii="Calibri" w:eastAsia="SimSun" w:hAnsi="Calibri" w:cs="Times New Roman"/>
      <w:b/>
      <w:bCs/>
      <w:sz w:val="20"/>
      <w:szCs w:val="20"/>
      <w:lang w:val="en-GB"/>
    </w:rPr>
  </w:style>
  <w:style w:type="paragraph" w:styleId="EndnoteText">
    <w:name w:val="endnote text"/>
    <w:basedOn w:val="Normal"/>
    <w:link w:val="EndnoteTextChar"/>
    <w:uiPriority w:val="99"/>
    <w:semiHidden/>
    <w:unhideWhenUsed/>
    <w:rsid w:val="00126F63"/>
    <w:rPr>
      <w:rFonts w:ascii="Calibri" w:eastAsia="Times New Roman" w:hAnsi="Calibri" w:cs="Times New Roman"/>
      <w:sz w:val="20"/>
      <w:szCs w:val="20"/>
      <w:lang w:val="en-GB"/>
    </w:rPr>
  </w:style>
  <w:style w:type="character" w:customStyle="1" w:styleId="EndnoteTextChar">
    <w:name w:val="Endnote Text Char"/>
    <w:basedOn w:val="DefaultParagraphFont"/>
    <w:link w:val="EndnoteText"/>
    <w:uiPriority w:val="99"/>
    <w:semiHidden/>
    <w:rsid w:val="00126F63"/>
    <w:rPr>
      <w:rFonts w:ascii="Calibri" w:eastAsia="Times New Roman" w:hAnsi="Calibri" w:cs="Times New Roman"/>
      <w:sz w:val="20"/>
      <w:szCs w:val="20"/>
      <w:lang w:val="en-GB"/>
    </w:rPr>
  </w:style>
  <w:style w:type="paragraph" w:styleId="ListBullet">
    <w:name w:val="List Bullet"/>
    <w:basedOn w:val="Normal"/>
    <w:uiPriority w:val="99"/>
    <w:semiHidden/>
    <w:unhideWhenUsed/>
    <w:rsid w:val="00126F63"/>
    <w:pPr>
      <w:tabs>
        <w:tab w:val="num" w:pos="360"/>
      </w:tabs>
      <w:ind w:left="360" w:hanging="360"/>
      <w:contextualSpacing/>
    </w:pPr>
    <w:rPr>
      <w:rFonts w:ascii="Calibri" w:eastAsia="Times New Roman" w:hAnsi="Calibri" w:cs="Times New Roman"/>
      <w:sz w:val="22"/>
      <w:szCs w:val="20"/>
      <w:lang w:val="en-GB"/>
    </w:rPr>
  </w:style>
  <w:style w:type="paragraph" w:styleId="ListNumber">
    <w:name w:val="List Number"/>
    <w:basedOn w:val="Normal"/>
    <w:uiPriority w:val="99"/>
    <w:semiHidden/>
    <w:unhideWhenUsed/>
    <w:rsid w:val="00126F63"/>
    <w:pPr>
      <w:numPr>
        <w:numId w:val="6"/>
      </w:numPr>
      <w:contextualSpacing/>
    </w:pPr>
    <w:rPr>
      <w:rFonts w:ascii="Calibri" w:eastAsia="Times New Roman" w:hAnsi="Calibri" w:cs="Times New Roman"/>
      <w:sz w:val="22"/>
      <w:szCs w:val="20"/>
      <w:lang w:val="en-GB"/>
    </w:rPr>
  </w:style>
  <w:style w:type="paragraph" w:styleId="List2">
    <w:name w:val="List 2"/>
    <w:basedOn w:val="Normal"/>
    <w:uiPriority w:val="99"/>
    <w:semiHidden/>
    <w:unhideWhenUsed/>
    <w:rsid w:val="00126F63"/>
    <w:pPr>
      <w:ind w:left="720" w:hanging="360"/>
    </w:pPr>
    <w:rPr>
      <w:rFonts w:ascii="Calibri" w:eastAsia="Times New Roman" w:hAnsi="Calibri" w:cs="Times New Roman"/>
      <w:sz w:val="22"/>
      <w:szCs w:val="20"/>
      <w:lang w:val="en-GB"/>
    </w:rPr>
  </w:style>
  <w:style w:type="paragraph" w:styleId="ListNumber2">
    <w:name w:val="List Number 2"/>
    <w:basedOn w:val="Normal"/>
    <w:uiPriority w:val="99"/>
    <w:semiHidden/>
    <w:unhideWhenUsed/>
    <w:rsid w:val="00126F63"/>
    <w:pPr>
      <w:numPr>
        <w:numId w:val="7"/>
      </w:numPr>
      <w:spacing w:before="60" w:after="60"/>
      <w:contextualSpacing/>
    </w:pPr>
    <w:rPr>
      <w:rFonts w:ascii="Calibri" w:eastAsia="Times New Roman" w:hAnsi="Calibri" w:cs="Times New Roman"/>
      <w:sz w:val="22"/>
      <w:szCs w:val="20"/>
      <w:lang w:val="en-GB"/>
    </w:rPr>
  </w:style>
  <w:style w:type="paragraph" w:styleId="ListNumber3">
    <w:name w:val="List Number 3"/>
    <w:basedOn w:val="Normal"/>
    <w:uiPriority w:val="99"/>
    <w:semiHidden/>
    <w:unhideWhenUsed/>
    <w:rsid w:val="00126F63"/>
    <w:pPr>
      <w:numPr>
        <w:numId w:val="8"/>
      </w:numPr>
      <w:contextualSpacing/>
    </w:pPr>
    <w:rPr>
      <w:rFonts w:ascii="Calibri" w:eastAsia="Times New Roman" w:hAnsi="Calibri" w:cs="Times New Roman"/>
      <w:sz w:val="22"/>
      <w:szCs w:val="20"/>
      <w:lang w:val="en-GB"/>
    </w:rPr>
  </w:style>
  <w:style w:type="paragraph" w:styleId="Title">
    <w:name w:val="Title"/>
    <w:basedOn w:val="Normal"/>
    <w:next w:val="Normal"/>
    <w:link w:val="TitleChar"/>
    <w:uiPriority w:val="99"/>
    <w:qFormat/>
    <w:rsid w:val="00126F63"/>
    <w:pPr>
      <w:spacing w:before="240" w:after="120"/>
      <w:outlineLvl w:val="0"/>
    </w:pPr>
    <w:rPr>
      <w:rFonts w:eastAsia="Times New Roman" w:cs="Times New Roman"/>
      <w:b/>
      <w:bCs/>
      <w:color w:val="365F91"/>
      <w:kern w:val="28"/>
      <w:sz w:val="28"/>
      <w:szCs w:val="32"/>
      <w:lang w:val="en-GB"/>
    </w:rPr>
  </w:style>
  <w:style w:type="character" w:customStyle="1" w:styleId="TitleChar">
    <w:name w:val="Title Char"/>
    <w:basedOn w:val="DefaultParagraphFont"/>
    <w:link w:val="Title"/>
    <w:uiPriority w:val="99"/>
    <w:rsid w:val="00126F63"/>
    <w:rPr>
      <w:rFonts w:eastAsia="Times New Roman" w:cs="Times New Roman"/>
      <w:b/>
      <w:bCs/>
      <w:color w:val="365F91"/>
      <w:kern w:val="28"/>
      <w:sz w:val="28"/>
      <w:szCs w:val="32"/>
      <w:lang w:val="en-GB"/>
    </w:rPr>
  </w:style>
  <w:style w:type="paragraph" w:styleId="BodyText">
    <w:name w:val="Body Text"/>
    <w:basedOn w:val="Normal"/>
    <w:link w:val="BodyTextChar"/>
    <w:uiPriority w:val="1"/>
    <w:unhideWhenUsed/>
    <w:qFormat/>
    <w:rsid w:val="00126F63"/>
    <w:pPr>
      <w:spacing w:after="120"/>
    </w:pPr>
    <w:rPr>
      <w:rFonts w:ascii="Calibri" w:eastAsia="Times New Roman" w:hAnsi="Calibri" w:cs="Times New Roman"/>
      <w:sz w:val="22"/>
      <w:szCs w:val="20"/>
      <w:lang w:val="en-GB"/>
    </w:rPr>
  </w:style>
  <w:style w:type="character" w:customStyle="1" w:styleId="BodyTextChar">
    <w:name w:val="Body Text Char"/>
    <w:basedOn w:val="DefaultParagraphFont"/>
    <w:link w:val="BodyText"/>
    <w:uiPriority w:val="1"/>
    <w:rsid w:val="00126F63"/>
    <w:rPr>
      <w:rFonts w:ascii="Calibri" w:eastAsia="Times New Roman" w:hAnsi="Calibri" w:cs="Times New Roman"/>
      <w:sz w:val="22"/>
      <w:szCs w:val="20"/>
      <w:lang w:val="en-GB"/>
    </w:rPr>
  </w:style>
  <w:style w:type="paragraph" w:styleId="BodyTextIndent">
    <w:name w:val="Body Text Indent"/>
    <w:basedOn w:val="Normal"/>
    <w:link w:val="BodyTextIndentChar"/>
    <w:uiPriority w:val="99"/>
    <w:semiHidden/>
    <w:unhideWhenUsed/>
    <w:rsid w:val="00126F63"/>
    <w:pPr>
      <w:spacing w:after="120"/>
      <w:ind w:left="360"/>
    </w:pPr>
    <w:rPr>
      <w:rFonts w:ascii="Calibri" w:eastAsia="Times New Roman" w:hAnsi="Calibri" w:cs="Times New Roman"/>
      <w:sz w:val="22"/>
      <w:szCs w:val="20"/>
      <w:lang w:val="en-GB"/>
    </w:rPr>
  </w:style>
  <w:style w:type="character" w:customStyle="1" w:styleId="BodyTextIndentChar">
    <w:name w:val="Body Text Indent Char"/>
    <w:basedOn w:val="DefaultParagraphFont"/>
    <w:link w:val="BodyTextIndent"/>
    <w:uiPriority w:val="99"/>
    <w:semiHidden/>
    <w:rsid w:val="00126F63"/>
    <w:rPr>
      <w:rFonts w:ascii="Calibri" w:eastAsia="Times New Roman" w:hAnsi="Calibri" w:cs="Times New Roman"/>
      <w:sz w:val="22"/>
      <w:szCs w:val="20"/>
      <w:lang w:val="en-GB"/>
    </w:rPr>
  </w:style>
  <w:style w:type="paragraph" w:styleId="DocumentMap">
    <w:name w:val="Document Map"/>
    <w:basedOn w:val="Normal"/>
    <w:link w:val="DocumentMapChar"/>
    <w:uiPriority w:val="99"/>
    <w:semiHidden/>
    <w:unhideWhenUsed/>
    <w:rsid w:val="00126F63"/>
    <w:pPr>
      <w:shd w:val="clear" w:color="auto" w:fill="000080"/>
    </w:pPr>
    <w:rPr>
      <w:rFonts w:ascii="Tahoma" w:eastAsia="Times New Roman" w:hAnsi="Tahoma" w:cs="Tahoma"/>
      <w:sz w:val="20"/>
      <w:szCs w:val="20"/>
      <w:lang w:val="en-GB"/>
    </w:rPr>
  </w:style>
  <w:style w:type="character" w:customStyle="1" w:styleId="DocumentMapChar">
    <w:name w:val="Document Map Char"/>
    <w:basedOn w:val="DefaultParagraphFont"/>
    <w:link w:val="DocumentMap"/>
    <w:uiPriority w:val="99"/>
    <w:semiHidden/>
    <w:rsid w:val="00126F63"/>
    <w:rPr>
      <w:rFonts w:ascii="Tahoma" w:eastAsia="Times New Roman" w:hAnsi="Tahoma" w:cs="Tahoma"/>
      <w:sz w:val="20"/>
      <w:szCs w:val="20"/>
      <w:shd w:val="clear" w:color="auto" w:fill="000080"/>
      <w:lang w:val="en-GB"/>
    </w:rPr>
  </w:style>
  <w:style w:type="paragraph" w:styleId="NoSpacing">
    <w:name w:val="No Spacing"/>
    <w:link w:val="NoSpacingChar"/>
    <w:uiPriority w:val="1"/>
    <w:qFormat/>
    <w:rsid w:val="00126F63"/>
    <w:pPr>
      <w:spacing w:before="80" w:after="80"/>
    </w:pPr>
    <w:rPr>
      <w:rFonts w:ascii="Calibri" w:eastAsia="Times New Roman" w:hAnsi="Calibri" w:cs="Times New Roman"/>
      <w:sz w:val="22"/>
      <w:szCs w:val="20"/>
    </w:rPr>
  </w:style>
  <w:style w:type="paragraph" w:styleId="Revision">
    <w:name w:val="Revision"/>
    <w:uiPriority w:val="99"/>
    <w:semiHidden/>
    <w:rsid w:val="00126F63"/>
    <w:pPr>
      <w:spacing w:before="80" w:after="80"/>
    </w:pPr>
    <w:rPr>
      <w:rFonts w:ascii="Calibri" w:eastAsia="Times New Roman" w:hAnsi="Calibri" w:cs="Times New Roman"/>
      <w:sz w:val="22"/>
      <w:szCs w:val="20"/>
    </w:rPr>
  </w:style>
  <w:style w:type="character" w:customStyle="1" w:styleId="ListParagraphChar">
    <w:name w:val="List Paragraph Char"/>
    <w:aliases w:val="lp1 Char,List Paragraph1 Char,TOC style Char,Colorful List - Accent 11 Char,Liste couleur - Accent 11 Char"/>
    <w:link w:val="ListParagraph"/>
    <w:uiPriority w:val="34"/>
    <w:locked/>
    <w:rsid w:val="00126F63"/>
    <w:rPr>
      <w:rFonts w:ascii="Calibri" w:hAnsi="Calibri" w:cs="Calibri"/>
      <w:sz w:val="22"/>
      <w:lang w:val="en-GB"/>
    </w:rPr>
  </w:style>
  <w:style w:type="paragraph" w:styleId="ListParagraph">
    <w:name w:val="List Paragraph"/>
    <w:aliases w:val="lp1,List Paragraph1,TOC style,Colorful List - Accent 11,Liste couleur - Accent 11"/>
    <w:basedOn w:val="Normal"/>
    <w:link w:val="ListParagraphChar"/>
    <w:uiPriority w:val="34"/>
    <w:qFormat/>
    <w:rsid w:val="00126F63"/>
    <w:pPr>
      <w:ind w:left="720"/>
      <w:contextualSpacing/>
    </w:pPr>
    <w:rPr>
      <w:rFonts w:ascii="Calibri" w:hAnsi="Calibri" w:cs="Calibri"/>
      <w:sz w:val="22"/>
      <w:lang w:val="en-GB"/>
    </w:rPr>
  </w:style>
  <w:style w:type="paragraph" w:customStyle="1" w:styleId="ABLOCKPARA">
    <w:name w:val="A BLOCK PARA"/>
    <w:basedOn w:val="Normal"/>
    <w:uiPriority w:val="99"/>
    <w:rsid w:val="00126F63"/>
    <w:rPr>
      <w:rFonts w:ascii="Book Antiqua" w:eastAsia="Times New Roman" w:hAnsi="Book Antiqua" w:cs="Times New Roman"/>
      <w:sz w:val="22"/>
      <w:szCs w:val="20"/>
      <w:lang w:val="en-GB"/>
    </w:rPr>
  </w:style>
  <w:style w:type="paragraph" w:customStyle="1" w:styleId="ABULLET">
    <w:name w:val="A BULLET"/>
    <w:basedOn w:val="ABLOCKPARA"/>
    <w:uiPriority w:val="99"/>
    <w:rsid w:val="00126F63"/>
    <w:pPr>
      <w:ind w:left="331" w:hanging="331"/>
    </w:pPr>
  </w:style>
  <w:style w:type="paragraph" w:customStyle="1" w:styleId="AINDENTEDBULLET">
    <w:name w:val="A INDENTED BULLET"/>
    <w:basedOn w:val="ABLOCKPARA"/>
    <w:uiPriority w:val="99"/>
    <w:rsid w:val="00126F63"/>
    <w:pPr>
      <w:tabs>
        <w:tab w:val="left" w:pos="1080"/>
      </w:tabs>
      <w:ind w:left="662" w:hanging="331"/>
    </w:pPr>
  </w:style>
  <w:style w:type="paragraph" w:customStyle="1" w:styleId="AINDENTEDPARA">
    <w:name w:val="A INDENTED PARA"/>
    <w:basedOn w:val="ABLOCKPARA"/>
    <w:uiPriority w:val="99"/>
    <w:rsid w:val="00126F63"/>
    <w:pPr>
      <w:ind w:left="331"/>
    </w:pPr>
  </w:style>
  <w:style w:type="paragraph" w:customStyle="1" w:styleId="TableText">
    <w:name w:val="Table Text"/>
    <w:basedOn w:val="Normal"/>
    <w:link w:val="TableTextChar"/>
    <w:uiPriority w:val="99"/>
    <w:qFormat/>
    <w:rsid w:val="00126F63"/>
    <w:pPr>
      <w:tabs>
        <w:tab w:val="left" w:pos="2250"/>
      </w:tabs>
    </w:pPr>
    <w:rPr>
      <w:rFonts w:ascii="Calibri" w:eastAsia="Times New Roman" w:hAnsi="Calibri" w:cs="Times New Roman"/>
      <w:sz w:val="20"/>
      <w:szCs w:val="48"/>
      <w:lang w:val="en-GB"/>
    </w:rPr>
  </w:style>
  <w:style w:type="paragraph" w:customStyle="1" w:styleId="TableHeading">
    <w:name w:val="Table Heading"/>
    <w:basedOn w:val="TableText"/>
    <w:uiPriority w:val="99"/>
    <w:qFormat/>
    <w:rsid w:val="00126F63"/>
    <w:rPr>
      <w:b/>
      <w:sz w:val="22"/>
    </w:rPr>
  </w:style>
  <w:style w:type="paragraph" w:customStyle="1" w:styleId="TableListBullet1">
    <w:name w:val="Table List Bullet 1"/>
    <w:basedOn w:val="TableText"/>
    <w:uiPriority w:val="99"/>
    <w:qFormat/>
    <w:rsid w:val="00126F63"/>
    <w:pPr>
      <w:numPr>
        <w:numId w:val="9"/>
      </w:numPr>
      <w:tabs>
        <w:tab w:val="clear" w:pos="2250"/>
      </w:tabs>
      <w:ind w:left="144" w:hanging="144"/>
    </w:pPr>
  </w:style>
  <w:style w:type="paragraph" w:customStyle="1" w:styleId="TableListBullet2">
    <w:name w:val="Table List Bullet 2"/>
    <w:basedOn w:val="TableListBullet1"/>
    <w:uiPriority w:val="99"/>
    <w:qFormat/>
    <w:rsid w:val="00126F63"/>
    <w:pPr>
      <w:ind w:left="432"/>
    </w:pPr>
  </w:style>
  <w:style w:type="paragraph" w:customStyle="1" w:styleId="CodeExample">
    <w:name w:val="Code Example"/>
    <w:basedOn w:val="Normal"/>
    <w:uiPriority w:val="99"/>
    <w:qFormat/>
    <w:rsid w:val="00126F63"/>
    <w:pPr>
      <w:pBdr>
        <w:top w:val="single" w:sz="4" w:space="1" w:color="7F7F7F"/>
        <w:left w:val="single" w:sz="4" w:space="4" w:color="7F7F7F"/>
        <w:bottom w:val="single" w:sz="4" w:space="1" w:color="7F7F7F"/>
        <w:right w:val="single" w:sz="4" w:space="4" w:color="7F7F7F"/>
      </w:pBdr>
      <w:shd w:val="clear" w:color="auto" w:fill="F2F2F2"/>
      <w:spacing w:before="20" w:after="20"/>
    </w:pPr>
    <w:rPr>
      <w:rFonts w:ascii="Consolas" w:eastAsia="Times New Roman" w:hAnsi="Consolas" w:cs="Times New Roman"/>
      <w:sz w:val="20"/>
      <w:szCs w:val="20"/>
      <w:lang w:val="en-GB"/>
    </w:rPr>
  </w:style>
  <w:style w:type="paragraph" w:customStyle="1" w:styleId="Notes">
    <w:name w:val="Notes"/>
    <w:basedOn w:val="CodeExample"/>
    <w:uiPriority w:val="99"/>
    <w:qFormat/>
    <w:rsid w:val="00126F63"/>
    <w:pPr>
      <w:framePr w:wrap="around" w:vAnchor="text" w:hAnchor="text" w:y="1"/>
      <w:ind w:left="720" w:right="720"/>
    </w:pPr>
    <w:rPr>
      <w:rFonts w:ascii="Calibri" w:hAnsi="Calibri"/>
      <w:sz w:val="22"/>
    </w:rPr>
  </w:style>
  <w:style w:type="paragraph" w:customStyle="1" w:styleId="ExampleCaption">
    <w:name w:val="Example Caption"/>
    <w:basedOn w:val="Caption"/>
    <w:uiPriority w:val="99"/>
    <w:qFormat/>
    <w:rsid w:val="00126F63"/>
    <w:pPr>
      <w:keepNext/>
    </w:pPr>
  </w:style>
  <w:style w:type="character" w:customStyle="1" w:styleId="HDLGuidanceChar">
    <w:name w:val="HDL_Guidance Char"/>
    <w:basedOn w:val="BodyTextChar"/>
    <w:link w:val="HDLGuidance"/>
    <w:locked/>
    <w:rsid w:val="00126F63"/>
    <w:rPr>
      <w:rFonts w:ascii="Calibri" w:eastAsia="Times New Roman" w:hAnsi="Calibri" w:cs="Calibri"/>
      <w:i/>
      <w:color w:val="C00000"/>
      <w:sz w:val="22"/>
      <w:szCs w:val="20"/>
      <w:shd w:val="clear" w:color="auto" w:fill="CCCCCC" w:themeFill="text2" w:themeFillTint="33"/>
      <w:lang w:val="en-GB"/>
    </w:rPr>
  </w:style>
  <w:style w:type="paragraph" w:customStyle="1" w:styleId="HDLGuidance">
    <w:name w:val="HDL_Guidance"/>
    <w:basedOn w:val="Notes"/>
    <w:next w:val="ListParagraph"/>
    <w:link w:val="HDLGuidanceChar"/>
    <w:qFormat/>
    <w:rsid w:val="00126F63"/>
    <w:pPr>
      <w:framePr w:wrap="around"/>
      <w:shd w:val="clear" w:color="auto" w:fill="CCCCCC" w:themeFill="text2" w:themeFillTint="33"/>
      <w:spacing w:after="240"/>
    </w:pPr>
    <w:rPr>
      <w:rFonts w:cs="Calibri"/>
      <w:i/>
      <w:color w:val="C00000"/>
    </w:rPr>
  </w:style>
  <w:style w:type="character" w:customStyle="1" w:styleId="Style1Char">
    <w:name w:val="Style1 Char"/>
    <w:basedOn w:val="TOC2Char"/>
    <w:link w:val="Style1"/>
    <w:locked/>
    <w:rsid w:val="00126F63"/>
    <w:rPr>
      <w:rFonts w:ascii="Arial" w:eastAsia="Times New Roman" w:hAnsi="Arial" w:cs="Times New Roman"/>
      <w:noProof/>
      <w:sz w:val="22"/>
      <w:szCs w:val="22"/>
    </w:rPr>
  </w:style>
  <w:style w:type="paragraph" w:customStyle="1" w:styleId="Style1">
    <w:name w:val="Style1"/>
    <w:basedOn w:val="TOC2"/>
    <w:link w:val="Style1Char"/>
    <w:qFormat/>
    <w:rsid w:val="00126F63"/>
    <w:pPr>
      <w:suppressLineNumbers/>
      <w:tabs>
        <w:tab w:val="left" w:pos="720"/>
        <w:tab w:val="right" w:leader="dot" w:pos="10070"/>
      </w:tabs>
      <w:spacing w:after="0"/>
      <w:ind w:left="288"/>
      <w:jc w:val="both"/>
    </w:pPr>
    <w:rPr>
      <w:noProof/>
    </w:rPr>
  </w:style>
  <w:style w:type="character" w:styleId="FootnoteReference">
    <w:name w:val="footnote reference"/>
    <w:basedOn w:val="DefaultParagraphFont"/>
    <w:semiHidden/>
    <w:unhideWhenUsed/>
    <w:rsid w:val="00126F63"/>
    <w:rPr>
      <w:vertAlign w:val="superscript"/>
    </w:rPr>
  </w:style>
  <w:style w:type="character" w:styleId="EndnoteReference">
    <w:name w:val="endnote reference"/>
    <w:basedOn w:val="DefaultParagraphFont"/>
    <w:semiHidden/>
    <w:unhideWhenUsed/>
    <w:rsid w:val="00126F63"/>
    <w:rPr>
      <w:vertAlign w:val="superscript"/>
    </w:rPr>
  </w:style>
  <w:style w:type="character" w:customStyle="1" w:styleId="CommentTextChar1">
    <w:name w:val="Comment Text Char1"/>
    <w:basedOn w:val="DefaultParagraphFont"/>
    <w:uiPriority w:val="99"/>
    <w:semiHidden/>
    <w:locked/>
    <w:rsid w:val="00126F63"/>
    <w:rPr>
      <w:rFonts w:ascii="Calibri" w:eastAsia="Times New Roman" w:hAnsi="Calibri" w:cs="Times New Roman"/>
      <w:sz w:val="20"/>
      <w:szCs w:val="20"/>
      <w:lang w:val="en-GB"/>
    </w:rPr>
  </w:style>
  <w:style w:type="character" w:customStyle="1" w:styleId="nobr">
    <w:name w:val="nobr"/>
    <w:basedOn w:val="DefaultParagraphFont"/>
    <w:rsid w:val="00126F63"/>
  </w:style>
  <w:style w:type="character" w:customStyle="1" w:styleId="icon">
    <w:name w:val="icon"/>
    <w:basedOn w:val="DefaultParagraphFont"/>
    <w:rsid w:val="00126F63"/>
  </w:style>
  <w:style w:type="character" w:customStyle="1" w:styleId="ph">
    <w:name w:val="ph"/>
    <w:basedOn w:val="DefaultParagraphFont"/>
    <w:rsid w:val="00126F63"/>
  </w:style>
  <w:style w:type="character" w:customStyle="1" w:styleId="e24kjd">
    <w:name w:val="e24kjd"/>
    <w:basedOn w:val="DefaultParagraphFont"/>
    <w:rsid w:val="00126F63"/>
  </w:style>
  <w:style w:type="table" w:styleId="MediumShading1-Accent1">
    <w:name w:val="Medium Shading 1 Accent 1"/>
    <w:basedOn w:val="TableNormal"/>
    <w:uiPriority w:val="63"/>
    <w:semiHidden/>
    <w:unhideWhenUsed/>
    <w:rsid w:val="00126F63"/>
    <w:rPr>
      <w:rFonts w:ascii="Times New Roman" w:eastAsia="Times New Roman" w:hAnsi="Times New Roman" w:cs="Times New Roman"/>
      <w:sz w:val="20"/>
      <w:szCs w:val="20"/>
    </w:rPr>
    <w:tblPr>
      <w:tblStyleRowBandSize w:val="1"/>
      <w:tblStyleColBandSize w:val="1"/>
      <w:tblInd w:w="0" w:type="nil"/>
      <w:tblBorders>
        <w:top w:val="single" w:sz="8" w:space="0" w:color="1709F2" w:themeColor="accent1" w:themeTint="BF"/>
        <w:left w:val="single" w:sz="8" w:space="0" w:color="1709F2" w:themeColor="accent1" w:themeTint="BF"/>
        <w:bottom w:val="single" w:sz="8" w:space="0" w:color="1709F2" w:themeColor="accent1" w:themeTint="BF"/>
        <w:right w:val="single" w:sz="8" w:space="0" w:color="1709F2" w:themeColor="accent1" w:themeTint="BF"/>
        <w:insideH w:val="single" w:sz="8" w:space="0" w:color="1709F2"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1709F2" w:themeColor="accent1" w:themeTint="BF"/>
          <w:left w:val="single" w:sz="8" w:space="0" w:color="1709F2" w:themeColor="accent1" w:themeTint="BF"/>
          <w:bottom w:val="single" w:sz="8" w:space="0" w:color="1709F2" w:themeColor="accent1" w:themeTint="BF"/>
          <w:right w:val="single" w:sz="8" w:space="0" w:color="1709F2" w:themeColor="accent1" w:themeTint="BF"/>
          <w:insideH w:val="nil"/>
          <w:insideV w:val="nil"/>
        </w:tcBorders>
        <w:shd w:val="clear" w:color="auto" w:fill="10069F" w:themeFill="accent1"/>
      </w:tcPr>
    </w:tblStylePr>
    <w:tblStylePr w:type="lastRow">
      <w:pPr>
        <w:spacing w:beforeLines="0" w:before="0" w:beforeAutospacing="0" w:afterLines="0" w:after="0" w:afterAutospacing="0" w:line="240" w:lineRule="auto"/>
      </w:pPr>
      <w:rPr>
        <w:b/>
        <w:bCs/>
      </w:rPr>
      <w:tblPr/>
      <w:tcPr>
        <w:tcBorders>
          <w:top w:val="double" w:sz="6" w:space="0" w:color="1709F2" w:themeColor="accent1" w:themeTint="BF"/>
          <w:left w:val="single" w:sz="8" w:space="0" w:color="1709F2" w:themeColor="accent1" w:themeTint="BF"/>
          <w:bottom w:val="single" w:sz="8" w:space="0" w:color="1709F2" w:themeColor="accent1" w:themeTint="BF"/>
          <w:right w:val="single" w:sz="8" w:space="0" w:color="1709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ACFC" w:themeFill="accent1" w:themeFillTint="3F"/>
      </w:tcPr>
    </w:tblStylePr>
    <w:tblStylePr w:type="band1Horz">
      <w:tblPr/>
      <w:tcPr>
        <w:tcBorders>
          <w:insideH w:val="nil"/>
          <w:insideV w:val="nil"/>
        </w:tcBorders>
        <w:shd w:val="clear" w:color="auto" w:fill="B1ACFC"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semiHidden/>
    <w:unhideWhenUsed/>
    <w:rsid w:val="00126F63"/>
    <w:rPr>
      <w:rFonts w:ascii="Times New Roman" w:eastAsia="Times New Roman" w:hAnsi="Times New Roman" w:cs="Times New Roman"/>
      <w:sz w:val="20"/>
      <w:szCs w:val="20"/>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ACF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069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069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069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069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59F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59F8" w:themeFill="accent1" w:themeFillTint="7F"/>
      </w:tcPr>
    </w:tblStylePr>
  </w:style>
  <w:style w:type="table" w:styleId="DarkList-Accent1">
    <w:name w:val="Dark List Accent 1"/>
    <w:basedOn w:val="TableNormal"/>
    <w:uiPriority w:val="70"/>
    <w:semiHidden/>
    <w:unhideWhenUsed/>
    <w:rsid w:val="00126F63"/>
    <w:rPr>
      <w:rFonts w:ascii="Times New Roman" w:eastAsia="Times New Roman" w:hAnsi="Times New Roman" w:cs="Times New Roman"/>
      <w:color w:val="FFFFFF" w:themeColor="background1"/>
      <w:sz w:val="20"/>
      <w:szCs w:val="20"/>
    </w:rPr>
    <w:tblPr>
      <w:tblStyleRowBandSize w:val="1"/>
      <w:tblStyleColBandSize w:val="1"/>
      <w:tblInd w:w="0" w:type="nil"/>
    </w:tblPr>
    <w:tcPr>
      <w:shd w:val="clear" w:color="auto" w:fill="10069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034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B047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B0476" w:themeFill="accent1" w:themeFillShade="BF"/>
      </w:tcPr>
    </w:tblStylePr>
    <w:tblStylePr w:type="band1Vert">
      <w:tblPr/>
      <w:tcPr>
        <w:tcBorders>
          <w:top w:val="nil"/>
          <w:left w:val="nil"/>
          <w:bottom w:val="nil"/>
          <w:right w:val="nil"/>
          <w:insideH w:val="nil"/>
          <w:insideV w:val="nil"/>
        </w:tcBorders>
        <w:shd w:val="clear" w:color="auto" w:fill="0B0476" w:themeFill="accent1" w:themeFillShade="BF"/>
      </w:tcPr>
    </w:tblStylePr>
    <w:tblStylePr w:type="band1Horz">
      <w:tblPr/>
      <w:tcPr>
        <w:tcBorders>
          <w:top w:val="nil"/>
          <w:left w:val="nil"/>
          <w:bottom w:val="nil"/>
          <w:right w:val="nil"/>
          <w:insideH w:val="nil"/>
          <w:insideV w:val="nil"/>
        </w:tcBorders>
        <w:shd w:val="clear" w:color="auto" w:fill="0B0476" w:themeFill="accent1" w:themeFillShade="BF"/>
      </w:tcPr>
    </w:tblStylePr>
  </w:style>
  <w:style w:type="table" w:styleId="ColorfulGrid-Accent1">
    <w:name w:val="Colorful Grid Accent 1"/>
    <w:basedOn w:val="TableNormal"/>
    <w:uiPriority w:val="73"/>
    <w:semiHidden/>
    <w:unhideWhenUsed/>
    <w:rsid w:val="00126F63"/>
    <w:rPr>
      <w:rFonts w:ascii="Times New Roman" w:eastAsia="Times New Roman" w:hAnsi="Times New Roman" w:cs="Times New Roman"/>
      <w:color w:val="000000" w:themeColor="text1"/>
      <w:sz w:val="20"/>
      <w:szCs w:val="20"/>
    </w:rPr>
    <w:tblPr>
      <w:tblStyleRowBandSize w:val="1"/>
      <w:tblStyleColBandSize w:val="1"/>
      <w:tblInd w:w="0" w:type="nil"/>
      <w:tblBorders>
        <w:insideH w:val="single" w:sz="4" w:space="0" w:color="FFFFFF" w:themeColor="background1"/>
      </w:tblBorders>
    </w:tblPr>
    <w:tcPr>
      <w:shd w:val="clear" w:color="auto" w:fill="C0BCFC" w:themeFill="accent1" w:themeFillTint="33"/>
    </w:tcPr>
    <w:tblStylePr w:type="firstRow">
      <w:rPr>
        <w:b/>
        <w:bCs/>
      </w:rPr>
      <w:tblPr/>
      <w:tcPr>
        <w:shd w:val="clear" w:color="auto" w:fill="827AFA" w:themeFill="accent1" w:themeFillTint="66"/>
      </w:tcPr>
    </w:tblStylePr>
    <w:tblStylePr w:type="lastRow">
      <w:rPr>
        <w:b/>
        <w:bCs/>
        <w:color w:val="000000" w:themeColor="text1"/>
      </w:rPr>
      <w:tblPr/>
      <w:tcPr>
        <w:shd w:val="clear" w:color="auto" w:fill="827AFA" w:themeFill="accent1" w:themeFillTint="66"/>
      </w:tcPr>
    </w:tblStylePr>
    <w:tblStylePr w:type="firstCol">
      <w:rPr>
        <w:color w:val="FFFFFF" w:themeColor="background1"/>
      </w:rPr>
      <w:tblPr/>
      <w:tcPr>
        <w:shd w:val="clear" w:color="auto" w:fill="0B0476" w:themeFill="accent1" w:themeFillShade="BF"/>
      </w:tcPr>
    </w:tblStylePr>
    <w:tblStylePr w:type="lastCol">
      <w:rPr>
        <w:color w:val="FFFFFF" w:themeColor="background1"/>
      </w:rPr>
      <w:tblPr/>
      <w:tcPr>
        <w:shd w:val="clear" w:color="auto" w:fill="0B0476" w:themeFill="accent1" w:themeFillShade="BF"/>
      </w:tcPr>
    </w:tblStylePr>
    <w:tblStylePr w:type="band1Vert">
      <w:tblPr/>
      <w:tcPr>
        <w:shd w:val="clear" w:color="auto" w:fill="6359F8" w:themeFill="accent1" w:themeFillTint="7F"/>
      </w:tcPr>
    </w:tblStylePr>
    <w:tblStylePr w:type="band1Horz">
      <w:tblPr/>
      <w:tcPr>
        <w:shd w:val="clear" w:color="auto" w:fill="6359F8" w:themeFill="accent1" w:themeFillTint="7F"/>
      </w:tcPr>
    </w:tblStylePr>
  </w:style>
  <w:style w:type="table" w:styleId="GridTable4-Accent1">
    <w:name w:val="Grid Table 4 Accent 1"/>
    <w:basedOn w:val="TableNormal"/>
    <w:uiPriority w:val="49"/>
    <w:rsid w:val="00126F63"/>
    <w:rPr>
      <w:rFonts w:ascii="Times New Roman" w:eastAsia="Times New Roman" w:hAnsi="Times New Roman" w:cs="Times New Roman"/>
      <w:sz w:val="20"/>
      <w:szCs w:val="20"/>
    </w:rPr>
    <w:tblPr>
      <w:tblStyleRowBandSize w:val="1"/>
      <w:tblStyleColBandSize w:val="1"/>
      <w:tblInd w:w="0" w:type="nil"/>
      <w:tblBorders>
        <w:top w:val="single" w:sz="4" w:space="0" w:color="4337F7" w:themeColor="accent1" w:themeTint="99"/>
        <w:left w:val="single" w:sz="4" w:space="0" w:color="4337F7" w:themeColor="accent1" w:themeTint="99"/>
        <w:bottom w:val="single" w:sz="4" w:space="0" w:color="4337F7" w:themeColor="accent1" w:themeTint="99"/>
        <w:right w:val="single" w:sz="4" w:space="0" w:color="4337F7" w:themeColor="accent1" w:themeTint="99"/>
        <w:insideH w:val="single" w:sz="4" w:space="0" w:color="4337F7" w:themeColor="accent1" w:themeTint="99"/>
        <w:insideV w:val="single" w:sz="4" w:space="0" w:color="4337F7" w:themeColor="accent1" w:themeTint="99"/>
      </w:tblBorders>
    </w:tblPr>
    <w:tblStylePr w:type="firstRow">
      <w:rPr>
        <w:b/>
        <w:bCs/>
        <w:color w:val="FFFFFF" w:themeColor="background1"/>
      </w:rPr>
      <w:tblPr/>
      <w:tcPr>
        <w:tcBorders>
          <w:top w:val="single" w:sz="4" w:space="0" w:color="10069F" w:themeColor="accent1"/>
          <w:left w:val="single" w:sz="4" w:space="0" w:color="10069F" w:themeColor="accent1"/>
          <w:bottom w:val="single" w:sz="4" w:space="0" w:color="10069F" w:themeColor="accent1"/>
          <w:right w:val="single" w:sz="4" w:space="0" w:color="10069F" w:themeColor="accent1"/>
          <w:insideH w:val="nil"/>
          <w:insideV w:val="nil"/>
        </w:tcBorders>
        <w:shd w:val="clear" w:color="auto" w:fill="10069F" w:themeFill="accent1"/>
      </w:tcPr>
    </w:tblStylePr>
    <w:tblStylePr w:type="lastRow">
      <w:rPr>
        <w:b/>
        <w:bCs/>
      </w:rPr>
      <w:tblPr/>
      <w:tcPr>
        <w:tcBorders>
          <w:top w:val="double" w:sz="4" w:space="0" w:color="10069F" w:themeColor="accent1"/>
        </w:tcBorders>
      </w:tcPr>
    </w:tblStylePr>
    <w:tblStylePr w:type="firstCol">
      <w:rPr>
        <w:b/>
        <w:bCs/>
      </w:rPr>
    </w:tblStylePr>
    <w:tblStylePr w:type="lastCol">
      <w:rPr>
        <w:b/>
        <w:bCs/>
      </w:rPr>
    </w:tblStylePr>
    <w:tblStylePr w:type="band1Vert">
      <w:tblPr/>
      <w:tcPr>
        <w:shd w:val="clear" w:color="auto" w:fill="C0BCFC" w:themeFill="accent1" w:themeFillTint="33"/>
      </w:tcPr>
    </w:tblStylePr>
    <w:tblStylePr w:type="band1Horz">
      <w:tblPr/>
      <w:tcPr>
        <w:shd w:val="clear" w:color="auto" w:fill="C0BCFC" w:themeFill="accent1" w:themeFillTint="33"/>
      </w:tcPr>
    </w:tblStylePr>
  </w:style>
  <w:style w:type="table" w:customStyle="1" w:styleId="Style2">
    <w:name w:val="Style2"/>
    <w:basedOn w:val="TableNormal"/>
    <w:uiPriority w:val="99"/>
    <w:rsid w:val="00C5634C"/>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olor w:val="FFFFFF" w:themeColor="background1"/>
        <w:sz w:val="28"/>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shd w:val="clear" w:color="auto" w:fill="7030A0"/>
      </w:tcPr>
    </w:tblStylePr>
  </w:style>
  <w:style w:type="character" w:styleId="UnresolvedMention">
    <w:name w:val="Unresolved Mention"/>
    <w:basedOn w:val="DefaultParagraphFont"/>
    <w:uiPriority w:val="99"/>
    <w:semiHidden/>
    <w:unhideWhenUsed/>
    <w:rsid w:val="003F06DA"/>
    <w:rPr>
      <w:color w:val="605E5C"/>
      <w:shd w:val="clear" w:color="auto" w:fill="E1DFDD"/>
    </w:rPr>
  </w:style>
  <w:style w:type="paragraph" w:styleId="BodyText2">
    <w:name w:val="Body Text 2"/>
    <w:basedOn w:val="Normal"/>
    <w:link w:val="BodyText2Char"/>
    <w:uiPriority w:val="99"/>
    <w:semiHidden/>
    <w:unhideWhenUsed/>
    <w:rsid w:val="00480CC4"/>
    <w:pPr>
      <w:spacing w:after="120" w:line="480" w:lineRule="auto"/>
    </w:pPr>
  </w:style>
  <w:style w:type="character" w:customStyle="1" w:styleId="BodyText2Char">
    <w:name w:val="Body Text 2 Char"/>
    <w:basedOn w:val="DefaultParagraphFont"/>
    <w:link w:val="BodyText2"/>
    <w:uiPriority w:val="99"/>
    <w:semiHidden/>
    <w:rsid w:val="00480CC4"/>
  </w:style>
  <w:style w:type="paragraph" w:customStyle="1" w:styleId="Text">
    <w:name w:val="Text"/>
    <w:basedOn w:val="Normal"/>
    <w:link w:val="TextZchn"/>
    <w:rsid w:val="00480CC4"/>
    <w:pPr>
      <w:jc w:val="center"/>
    </w:pPr>
    <w:rPr>
      <w:rFonts w:ascii="Arial" w:eastAsia="Times New Roman" w:hAnsi="Arial" w:cs="Times New Roman"/>
      <w:sz w:val="20"/>
      <w:szCs w:val="20"/>
    </w:rPr>
  </w:style>
  <w:style w:type="character" w:customStyle="1" w:styleId="TextZchn">
    <w:name w:val="Text Zchn"/>
    <w:link w:val="Text"/>
    <w:rsid w:val="00480CC4"/>
    <w:rPr>
      <w:rFonts w:ascii="Arial" w:eastAsia="Times New Roman" w:hAnsi="Arial" w:cs="Times New Roman"/>
      <w:sz w:val="20"/>
      <w:szCs w:val="20"/>
    </w:rPr>
  </w:style>
  <w:style w:type="paragraph" w:customStyle="1" w:styleId="Tabletitleboxsmall">
    <w:name w:val="Table title box small"/>
    <w:basedOn w:val="Normal"/>
    <w:rsid w:val="00480CC4"/>
    <w:pPr>
      <w:spacing w:before="60" w:after="60"/>
      <w:jc w:val="center"/>
    </w:pPr>
    <w:rPr>
      <w:rFonts w:ascii="Tahoma" w:eastAsia="Times New Roman" w:hAnsi="Tahoma" w:cs="Times New Roman"/>
      <w:b/>
      <w:bCs/>
      <w:sz w:val="16"/>
      <w:lang w:val="en-GB"/>
    </w:rPr>
  </w:style>
  <w:style w:type="paragraph" w:customStyle="1" w:styleId="Tableboxsmall">
    <w:name w:val="Table box small"/>
    <w:basedOn w:val="Normal"/>
    <w:rsid w:val="00480CC4"/>
    <w:pPr>
      <w:spacing w:before="60" w:after="60"/>
    </w:pPr>
    <w:rPr>
      <w:rFonts w:ascii="Tahoma" w:eastAsia="Times New Roman" w:hAnsi="Tahoma" w:cs="Tahoma"/>
      <w:bCs/>
      <w:sz w:val="16"/>
      <w:lang w:val="en-GB"/>
    </w:rPr>
  </w:style>
  <w:style w:type="paragraph" w:customStyle="1" w:styleId="Tabtext10fett">
    <w:name w:val="Tabtext10fett"/>
    <w:basedOn w:val="Normal"/>
    <w:rsid w:val="00480CC4"/>
    <w:pPr>
      <w:spacing w:before="60" w:after="60"/>
    </w:pPr>
    <w:rPr>
      <w:rFonts w:ascii="Arial" w:eastAsia="Times New Roman" w:hAnsi="Arial" w:cs="Times New Roman"/>
      <w:b/>
      <w:sz w:val="20"/>
      <w:szCs w:val="20"/>
      <w:lang w:val="de-DE" w:eastAsia="de-DE"/>
    </w:rPr>
  </w:style>
  <w:style w:type="paragraph" w:customStyle="1" w:styleId="Texto">
    <w:name w:val="Texto"/>
    <w:basedOn w:val="Normal"/>
    <w:link w:val="TextoChar"/>
    <w:rsid w:val="004D7052"/>
    <w:pPr>
      <w:spacing w:before="40" w:after="40"/>
    </w:pPr>
    <w:rPr>
      <w:rFonts w:ascii="Arial" w:eastAsia="Times New Roman" w:hAnsi="Arial" w:cs="Times New Roman"/>
      <w:sz w:val="20"/>
      <w:szCs w:val="20"/>
      <w:lang w:val="pt-BR" w:eastAsia="pt-BR"/>
    </w:rPr>
  </w:style>
  <w:style w:type="character" w:customStyle="1" w:styleId="TextoChar">
    <w:name w:val="Texto Char"/>
    <w:basedOn w:val="DefaultParagraphFont"/>
    <w:link w:val="Texto"/>
    <w:locked/>
    <w:rsid w:val="004D7052"/>
    <w:rPr>
      <w:rFonts w:ascii="Arial" w:eastAsia="Times New Roman" w:hAnsi="Arial" w:cs="Times New Roman"/>
      <w:sz w:val="20"/>
      <w:szCs w:val="20"/>
      <w:lang w:val="pt-BR" w:eastAsia="pt-BR"/>
    </w:rPr>
  </w:style>
  <w:style w:type="character" w:customStyle="1" w:styleId="TableTextChar">
    <w:name w:val="Table Text Char"/>
    <w:link w:val="TableText"/>
    <w:uiPriority w:val="99"/>
    <w:rsid w:val="001B566D"/>
    <w:rPr>
      <w:rFonts w:ascii="Calibri" w:eastAsia="Times New Roman" w:hAnsi="Calibri" w:cs="Times New Roman"/>
      <w:sz w:val="20"/>
      <w:szCs w:val="48"/>
      <w:lang w:val="en-GB"/>
    </w:rPr>
  </w:style>
  <w:style w:type="paragraph" w:customStyle="1" w:styleId="TableHeaders">
    <w:name w:val="Table Headers"/>
    <w:basedOn w:val="Normal"/>
    <w:uiPriority w:val="99"/>
    <w:rsid w:val="001B566D"/>
    <w:pPr>
      <w:spacing w:before="120" w:after="60"/>
    </w:pPr>
    <w:rPr>
      <w:rFonts w:ascii="Arial" w:eastAsia="MS Mincho" w:hAnsi="Arial" w:cs="Arial"/>
      <w:b/>
      <w:bCs/>
      <w:sz w:val="20"/>
    </w:rPr>
  </w:style>
  <w:style w:type="paragraph" w:customStyle="1" w:styleId="StyleStyleHeading3Univers45LightBoldLeft127cmHangin">
    <w:name w:val="Style Style Heading 3 + Univers 45 Light Bold Left:  1.27 cm Hangin..."/>
    <w:basedOn w:val="Normal"/>
    <w:uiPriority w:val="99"/>
    <w:rsid w:val="001B566D"/>
    <w:pPr>
      <w:numPr>
        <w:ilvl w:val="2"/>
        <w:numId w:val="10"/>
      </w:numPr>
    </w:pPr>
    <w:rPr>
      <w:rFonts w:ascii="Arial" w:eastAsia="Times New Roman" w:hAnsi="Arial" w:cs="Times New Roman"/>
      <w:sz w:val="20"/>
      <w:szCs w:val="20"/>
      <w:lang w:val="en-AU" w:eastAsia="ja-JP"/>
    </w:rPr>
  </w:style>
  <w:style w:type="table" w:customStyle="1" w:styleId="ADMTable1">
    <w:name w:val="ADM Table1"/>
    <w:basedOn w:val="TableNormal"/>
    <w:next w:val="TableTheme"/>
    <w:uiPriority w:val="99"/>
    <w:rsid w:val="00906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olor w:val="FFFFFF"/>
        <w:sz w:val="28"/>
      </w:rPr>
      <w:tblPr/>
      <w:tcPr>
        <w:shd w:val="clear" w:color="auto" w:fill="10069F"/>
      </w:tcPr>
    </w:tblStylePr>
  </w:style>
  <w:style w:type="table" w:customStyle="1" w:styleId="AuroraBasicTable">
    <w:name w:val="Aurora Basic Table"/>
    <w:basedOn w:val="TableTheme"/>
    <w:uiPriority w:val="99"/>
    <w:rsid w:val="00906F47"/>
    <w:rPr>
      <w:sz w:val="20"/>
    </w:rPr>
    <w:tblPr>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CellMar>
        <w:top w:w="57" w:type="dxa"/>
        <w:left w:w="85" w:type="dxa"/>
        <w:bottom w:w="57" w:type="dxa"/>
        <w:right w:w="85" w:type="dxa"/>
      </w:tblCellMar>
    </w:tblPr>
    <w:tblStylePr w:type="firstRow">
      <w:rPr>
        <w:rFonts w:ascii="Arial" w:hAnsi="Arial"/>
        <w:b/>
        <w:color w:val="FFFFFF"/>
        <w:sz w:val="22"/>
      </w:rPr>
      <w:tblPr/>
      <w:tcPr>
        <w:shd w:val="clear" w:color="auto" w:fill="10069F" w:themeFill="accent1"/>
      </w:tcPr>
    </w:tblStylePr>
  </w:style>
  <w:style w:type="table" w:styleId="GridTable1Light-Accent5">
    <w:name w:val="Grid Table 1 Light Accent 5"/>
    <w:basedOn w:val="TableNormal"/>
    <w:uiPriority w:val="46"/>
    <w:rsid w:val="00E31B96"/>
    <w:pPr>
      <w:ind w:left="360" w:hanging="360"/>
    </w:pPr>
    <w:rPr>
      <w:sz w:val="22"/>
      <w:szCs w:val="22"/>
    </w:rPr>
    <w:tblPr>
      <w:tblStyleRowBandSize w:val="1"/>
      <w:tblStyleColBandSize w:val="1"/>
      <w:tblBorders>
        <w:top w:val="single" w:sz="4" w:space="0" w:color="E4ECFA" w:themeColor="accent5" w:themeTint="66"/>
        <w:left w:val="single" w:sz="4" w:space="0" w:color="E4ECFA" w:themeColor="accent5" w:themeTint="66"/>
        <w:bottom w:val="single" w:sz="4" w:space="0" w:color="E4ECFA" w:themeColor="accent5" w:themeTint="66"/>
        <w:right w:val="single" w:sz="4" w:space="0" w:color="E4ECFA" w:themeColor="accent5" w:themeTint="66"/>
        <w:insideH w:val="single" w:sz="4" w:space="0" w:color="E4ECFA" w:themeColor="accent5" w:themeTint="66"/>
        <w:insideV w:val="single" w:sz="4" w:space="0" w:color="E4ECFA" w:themeColor="accent5" w:themeTint="66"/>
      </w:tblBorders>
    </w:tblPr>
    <w:tblStylePr w:type="firstRow">
      <w:rPr>
        <w:b/>
        <w:bCs/>
      </w:rPr>
      <w:tblPr/>
      <w:tcPr>
        <w:tcBorders>
          <w:bottom w:val="single" w:sz="12" w:space="0" w:color="D7E3F7" w:themeColor="accent5" w:themeTint="99"/>
        </w:tcBorders>
      </w:tcPr>
    </w:tblStylePr>
    <w:tblStylePr w:type="lastRow">
      <w:rPr>
        <w:b/>
        <w:bCs/>
      </w:rPr>
      <w:tblPr/>
      <w:tcPr>
        <w:tcBorders>
          <w:top w:val="double" w:sz="2" w:space="0" w:color="D7E3F7" w:themeColor="accent5" w:themeTint="99"/>
        </w:tcBorders>
      </w:tcPr>
    </w:tblStylePr>
    <w:tblStylePr w:type="firstCol">
      <w:rPr>
        <w:b/>
        <w:bCs/>
      </w:rPr>
    </w:tblStylePr>
    <w:tblStylePr w:type="lastCol">
      <w:rPr>
        <w:b/>
        <w:bCs/>
      </w:rPr>
    </w:tblStylePr>
  </w:style>
  <w:style w:type="paragraph" w:customStyle="1" w:styleId="Default">
    <w:name w:val="Default"/>
    <w:rsid w:val="00937DE1"/>
    <w:pPr>
      <w:autoSpaceDE w:val="0"/>
      <w:autoSpaceDN w:val="0"/>
      <w:adjustRightInd w:val="0"/>
    </w:pPr>
    <w:rPr>
      <w:rFonts w:ascii="Arial" w:hAnsi="Arial" w:cs="Arial"/>
      <w:color w:val="000000"/>
    </w:rPr>
  </w:style>
  <w:style w:type="table" w:styleId="TableGridLight">
    <w:name w:val="Grid Table Light"/>
    <w:basedOn w:val="TableNormal"/>
    <w:uiPriority w:val="40"/>
    <w:rsid w:val="00C235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926D19"/>
    <w:rPr>
      <w:b/>
      <w:bCs/>
    </w:rPr>
  </w:style>
  <w:style w:type="table" w:styleId="GridTable1Light-Accent6">
    <w:name w:val="Grid Table 1 Light Accent 6"/>
    <w:basedOn w:val="TableNormal"/>
    <w:uiPriority w:val="46"/>
    <w:rsid w:val="003F20CC"/>
    <w:tblPr>
      <w:tblStyleRowBandSize w:val="1"/>
      <w:tblStyleColBandSize w:val="1"/>
      <w:tblBorders>
        <w:top w:val="single" w:sz="4" w:space="0" w:color="F3EFF9" w:themeColor="accent6" w:themeTint="66"/>
        <w:left w:val="single" w:sz="4" w:space="0" w:color="F3EFF9" w:themeColor="accent6" w:themeTint="66"/>
        <w:bottom w:val="single" w:sz="4" w:space="0" w:color="F3EFF9" w:themeColor="accent6" w:themeTint="66"/>
        <w:right w:val="single" w:sz="4" w:space="0" w:color="F3EFF9" w:themeColor="accent6" w:themeTint="66"/>
        <w:insideH w:val="single" w:sz="4" w:space="0" w:color="F3EFF9" w:themeColor="accent6" w:themeTint="66"/>
        <w:insideV w:val="single" w:sz="4" w:space="0" w:color="F3EFF9" w:themeColor="accent6" w:themeTint="66"/>
      </w:tblBorders>
    </w:tblPr>
    <w:tblStylePr w:type="firstRow">
      <w:rPr>
        <w:b/>
        <w:bCs/>
      </w:rPr>
      <w:tblPr/>
      <w:tcPr>
        <w:tcBorders>
          <w:bottom w:val="single" w:sz="12" w:space="0" w:color="EEE7F7" w:themeColor="accent6" w:themeTint="99"/>
        </w:tcBorders>
      </w:tcPr>
    </w:tblStylePr>
    <w:tblStylePr w:type="lastRow">
      <w:rPr>
        <w:b/>
        <w:bCs/>
      </w:rPr>
      <w:tblPr/>
      <w:tcPr>
        <w:tcBorders>
          <w:top w:val="double" w:sz="2" w:space="0" w:color="EEE7F7" w:themeColor="accent6" w:themeTint="99"/>
        </w:tcBorders>
      </w:tc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rsid w:val="00942BA9"/>
    <w:rPr>
      <w:rFonts w:ascii="Calibri" w:eastAsia="Times New Roman" w:hAnsi="Calibri" w:cs="Times New Roman"/>
      <w:sz w:val="22"/>
      <w:szCs w:val="20"/>
    </w:rPr>
  </w:style>
  <w:style w:type="character" w:customStyle="1" w:styleId="normaltextrun">
    <w:name w:val="normaltextrun"/>
    <w:basedOn w:val="DefaultParagraphFont"/>
    <w:rsid w:val="002A2CA0"/>
  </w:style>
  <w:style w:type="table" w:customStyle="1" w:styleId="TableGrid1">
    <w:name w:val="Table Grid1"/>
    <w:basedOn w:val="TableNormal"/>
    <w:next w:val="TableGrid"/>
    <w:uiPriority w:val="39"/>
    <w:rsid w:val="00AD7EEE"/>
    <w:rPr>
      <w:rFonts w:ascii="Cambria" w:eastAsia="Cambria" w:hAnsi="Cambria"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43274">
      <w:bodyDiv w:val="1"/>
      <w:marLeft w:val="0"/>
      <w:marRight w:val="0"/>
      <w:marTop w:val="0"/>
      <w:marBottom w:val="0"/>
      <w:divBdr>
        <w:top w:val="none" w:sz="0" w:space="0" w:color="auto"/>
        <w:left w:val="none" w:sz="0" w:space="0" w:color="auto"/>
        <w:bottom w:val="none" w:sz="0" w:space="0" w:color="auto"/>
        <w:right w:val="none" w:sz="0" w:space="0" w:color="auto"/>
      </w:divBdr>
    </w:div>
    <w:div w:id="114835990">
      <w:bodyDiv w:val="1"/>
      <w:marLeft w:val="0"/>
      <w:marRight w:val="0"/>
      <w:marTop w:val="0"/>
      <w:marBottom w:val="0"/>
      <w:divBdr>
        <w:top w:val="none" w:sz="0" w:space="0" w:color="auto"/>
        <w:left w:val="none" w:sz="0" w:space="0" w:color="auto"/>
        <w:bottom w:val="none" w:sz="0" w:space="0" w:color="auto"/>
        <w:right w:val="none" w:sz="0" w:space="0" w:color="auto"/>
      </w:divBdr>
    </w:div>
    <w:div w:id="229509061">
      <w:bodyDiv w:val="1"/>
      <w:marLeft w:val="0"/>
      <w:marRight w:val="0"/>
      <w:marTop w:val="0"/>
      <w:marBottom w:val="0"/>
      <w:divBdr>
        <w:top w:val="none" w:sz="0" w:space="0" w:color="auto"/>
        <w:left w:val="none" w:sz="0" w:space="0" w:color="auto"/>
        <w:bottom w:val="none" w:sz="0" w:space="0" w:color="auto"/>
        <w:right w:val="none" w:sz="0" w:space="0" w:color="auto"/>
      </w:divBdr>
    </w:div>
    <w:div w:id="373236709">
      <w:bodyDiv w:val="1"/>
      <w:marLeft w:val="0"/>
      <w:marRight w:val="0"/>
      <w:marTop w:val="0"/>
      <w:marBottom w:val="0"/>
      <w:divBdr>
        <w:top w:val="none" w:sz="0" w:space="0" w:color="auto"/>
        <w:left w:val="none" w:sz="0" w:space="0" w:color="auto"/>
        <w:bottom w:val="none" w:sz="0" w:space="0" w:color="auto"/>
        <w:right w:val="none" w:sz="0" w:space="0" w:color="auto"/>
      </w:divBdr>
    </w:div>
    <w:div w:id="506218141">
      <w:bodyDiv w:val="1"/>
      <w:marLeft w:val="0"/>
      <w:marRight w:val="0"/>
      <w:marTop w:val="0"/>
      <w:marBottom w:val="0"/>
      <w:divBdr>
        <w:top w:val="none" w:sz="0" w:space="0" w:color="auto"/>
        <w:left w:val="none" w:sz="0" w:space="0" w:color="auto"/>
        <w:bottom w:val="none" w:sz="0" w:space="0" w:color="auto"/>
        <w:right w:val="none" w:sz="0" w:space="0" w:color="auto"/>
      </w:divBdr>
    </w:div>
    <w:div w:id="532351907">
      <w:bodyDiv w:val="1"/>
      <w:marLeft w:val="0"/>
      <w:marRight w:val="0"/>
      <w:marTop w:val="0"/>
      <w:marBottom w:val="0"/>
      <w:divBdr>
        <w:top w:val="none" w:sz="0" w:space="0" w:color="auto"/>
        <w:left w:val="none" w:sz="0" w:space="0" w:color="auto"/>
        <w:bottom w:val="none" w:sz="0" w:space="0" w:color="auto"/>
        <w:right w:val="none" w:sz="0" w:space="0" w:color="auto"/>
      </w:divBdr>
    </w:div>
    <w:div w:id="593829803">
      <w:bodyDiv w:val="1"/>
      <w:marLeft w:val="0"/>
      <w:marRight w:val="0"/>
      <w:marTop w:val="0"/>
      <w:marBottom w:val="0"/>
      <w:divBdr>
        <w:top w:val="none" w:sz="0" w:space="0" w:color="auto"/>
        <w:left w:val="none" w:sz="0" w:space="0" w:color="auto"/>
        <w:bottom w:val="none" w:sz="0" w:space="0" w:color="auto"/>
        <w:right w:val="none" w:sz="0" w:space="0" w:color="auto"/>
      </w:divBdr>
    </w:div>
    <w:div w:id="607540280">
      <w:bodyDiv w:val="1"/>
      <w:marLeft w:val="0"/>
      <w:marRight w:val="0"/>
      <w:marTop w:val="0"/>
      <w:marBottom w:val="0"/>
      <w:divBdr>
        <w:top w:val="none" w:sz="0" w:space="0" w:color="auto"/>
        <w:left w:val="none" w:sz="0" w:space="0" w:color="auto"/>
        <w:bottom w:val="none" w:sz="0" w:space="0" w:color="auto"/>
        <w:right w:val="none" w:sz="0" w:space="0" w:color="auto"/>
      </w:divBdr>
      <w:divsChild>
        <w:div w:id="61833094">
          <w:marLeft w:val="0"/>
          <w:marRight w:val="0"/>
          <w:marTop w:val="0"/>
          <w:marBottom w:val="0"/>
          <w:divBdr>
            <w:top w:val="none" w:sz="0" w:space="0" w:color="auto"/>
            <w:left w:val="none" w:sz="0" w:space="0" w:color="auto"/>
            <w:bottom w:val="none" w:sz="0" w:space="0" w:color="auto"/>
            <w:right w:val="none" w:sz="0" w:space="0" w:color="auto"/>
          </w:divBdr>
        </w:div>
        <w:div w:id="619531434">
          <w:marLeft w:val="-240"/>
          <w:marRight w:val="-240"/>
          <w:marTop w:val="0"/>
          <w:marBottom w:val="0"/>
          <w:divBdr>
            <w:top w:val="none" w:sz="0" w:space="0" w:color="auto"/>
            <w:left w:val="none" w:sz="0" w:space="0" w:color="auto"/>
            <w:bottom w:val="none" w:sz="0" w:space="0" w:color="auto"/>
            <w:right w:val="none" w:sz="0" w:space="0" w:color="auto"/>
          </w:divBdr>
          <w:divsChild>
            <w:div w:id="356271994">
              <w:marLeft w:val="0"/>
              <w:marRight w:val="0"/>
              <w:marTop w:val="0"/>
              <w:marBottom w:val="0"/>
              <w:divBdr>
                <w:top w:val="none" w:sz="0" w:space="0" w:color="auto"/>
                <w:left w:val="none" w:sz="0" w:space="0" w:color="auto"/>
                <w:bottom w:val="none" w:sz="0" w:space="0" w:color="auto"/>
                <w:right w:val="none" w:sz="0" w:space="0" w:color="auto"/>
              </w:divBdr>
              <w:divsChild>
                <w:div w:id="191863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926597">
      <w:bodyDiv w:val="1"/>
      <w:marLeft w:val="0"/>
      <w:marRight w:val="0"/>
      <w:marTop w:val="0"/>
      <w:marBottom w:val="0"/>
      <w:divBdr>
        <w:top w:val="none" w:sz="0" w:space="0" w:color="auto"/>
        <w:left w:val="none" w:sz="0" w:space="0" w:color="auto"/>
        <w:bottom w:val="none" w:sz="0" w:space="0" w:color="auto"/>
        <w:right w:val="none" w:sz="0" w:space="0" w:color="auto"/>
      </w:divBdr>
    </w:div>
    <w:div w:id="885071331">
      <w:bodyDiv w:val="1"/>
      <w:marLeft w:val="0"/>
      <w:marRight w:val="0"/>
      <w:marTop w:val="0"/>
      <w:marBottom w:val="0"/>
      <w:divBdr>
        <w:top w:val="none" w:sz="0" w:space="0" w:color="auto"/>
        <w:left w:val="none" w:sz="0" w:space="0" w:color="auto"/>
        <w:bottom w:val="none" w:sz="0" w:space="0" w:color="auto"/>
        <w:right w:val="none" w:sz="0" w:space="0" w:color="auto"/>
      </w:divBdr>
    </w:div>
    <w:div w:id="972636040">
      <w:bodyDiv w:val="1"/>
      <w:marLeft w:val="0"/>
      <w:marRight w:val="0"/>
      <w:marTop w:val="0"/>
      <w:marBottom w:val="0"/>
      <w:divBdr>
        <w:top w:val="none" w:sz="0" w:space="0" w:color="auto"/>
        <w:left w:val="none" w:sz="0" w:space="0" w:color="auto"/>
        <w:bottom w:val="none" w:sz="0" w:space="0" w:color="auto"/>
        <w:right w:val="none" w:sz="0" w:space="0" w:color="auto"/>
      </w:divBdr>
    </w:div>
    <w:div w:id="1195584150">
      <w:bodyDiv w:val="1"/>
      <w:marLeft w:val="0"/>
      <w:marRight w:val="0"/>
      <w:marTop w:val="0"/>
      <w:marBottom w:val="0"/>
      <w:divBdr>
        <w:top w:val="none" w:sz="0" w:space="0" w:color="auto"/>
        <w:left w:val="none" w:sz="0" w:space="0" w:color="auto"/>
        <w:bottom w:val="none" w:sz="0" w:space="0" w:color="auto"/>
        <w:right w:val="none" w:sz="0" w:space="0" w:color="auto"/>
      </w:divBdr>
    </w:div>
    <w:div w:id="1279798348">
      <w:bodyDiv w:val="1"/>
      <w:marLeft w:val="0"/>
      <w:marRight w:val="0"/>
      <w:marTop w:val="0"/>
      <w:marBottom w:val="0"/>
      <w:divBdr>
        <w:top w:val="none" w:sz="0" w:space="0" w:color="auto"/>
        <w:left w:val="none" w:sz="0" w:space="0" w:color="auto"/>
        <w:bottom w:val="none" w:sz="0" w:space="0" w:color="auto"/>
        <w:right w:val="none" w:sz="0" w:space="0" w:color="auto"/>
      </w:divBdr>
    </w:div>
    <w:div w:id="1368027258">
      <w:bodyDiv w:val="1"/>
      <w:marLeft w:val="0"/>
      <w:marRight w:val="0"/>
      <w:marTop w:val="0"/>
      <w:marBottom w:val="0"/>
      <w:divBdr>
        <w:top w:val="none" w:sz="0" w:space="0" w:color="auto"/>
        <w:left w:val="none" w:sz="0" w:space="0" w:color="auto"/>
        <w:bottom w:val="none" w:sz="0" w:space="0" w:color="auto"/>
        <w:right w:val="none" w:sz="0" w:space="0" w:color="auto"/>
      </w:divBdr>
    </w:div>
    <w:div w:id="1419055881">
      <w:bodyDiv w:val="1"/>
      <w:marLeft w:val="0"/>
      <w:marRight w:val="0"/>
      <w:marTop w:val="0"/>
      <w:marBottom w:val="0"/>
      <w:divBdr>
        <w:top w:val="none" w:sz="0" w:space="0" w:color="auto"/>
        <w:left w:val="none" w:sz="0" w:space="0" w:color="auto"/>
        <w:bottom w:val="none" w:sz="0" w:space="0" w:color="auto"/>
        <w:right w:val="none" w:sz="0" w:space="0" w:color="auto"/>
      </w:divBdr>
    </w:div>
    <w:div w:id="1429230394">
      <w:bodyDiv w:val="1"/>
      <w:marLeft w:val="0"/>
      <w:marRight w:val="0"/>
      <w:marTop w:val="0"/>
      <w:marBottom w:val="0"/>
      <w:divBdr>
        <w:top w:val="none" w:sz="0" w:space="0" w:color="auto"/>
        <w:left w:val="none" w:sz="0" w:space="0" w:color="auto"/>
        <w:bottom w:val="none" w:sz="0" w:space="0" w:color="auto"/>
        <w:right w:val="none" w:sz="0" w:space="0" w:color="auto"/>
      </w:divBdr>
    </w:div>
    <w:div w:id="1519738024">
      <w:bodyDiv w:val="1"/>
      <w:marLeft w:val="0"/>
      <w:marRight w:val="0"/>
      <w:marTop w:val="0"/>
      <w:marBottom w:val="0"/>
      <w:divBdr>
        <w:top w:val="none" w:sz="0" w:space="0" w:color="auto"/>
        <w:left w:val="none" w:sz="0" w:space="0" w:color="auto"/>
        <w:bottom w:val="none" w:sz="0" w:space="0" w:color="auto"/>
        <w:right w:val="none" w:sz="0" w:space="0" w:color="auto"/>
      </w:divBdr>
    </w:div>
    <w:div w:id="1521241775">
      <w:bodyDiv w:val="1"/>
      <w:marLeft w:val="0"/>
      <w:marRight w:val="0"/>
      <w:marTop w:val="0"/>
      <w:marBottom w:val="0"/>
      <w:divBdr>
        <w:top w:val="none" w:sz="0" w:space="0" w:color="auto"/>
        <w:left w:val="none" w:sz="0" w:space="0" w:color="auto"/>
        <w:bottom w:val="none" w:sz="0" w:space="0" w:color="auto"/>
        <w:right w:val="none" w:sz="0" w:space="0" w:color="auto"/>
      </w:divBdr>
      <w:divsChild>
        <w:div w:id="469597567">
          <w:marLeft w:val="0"/>
          <w:marRight w:val="0"/>
          <w:marTop w:val="0"/>
          <w:marBottom w:val="0"/>
          <w:divBdr>
            <w:top w:val="none" w:sz="0" w:space="0" w:color="auto"/>
            <w:left w:val="none" w:sz="0" w:space="0" w:color="auto"/>
            <w:bottom w:val="none" w:sz="0" w:space="0" w:color="auto"/>
            <w:right w:val="none" w:sz="0" w:space="0" w:color="auto"/>
          </w:divBdr>
        </w:div>
        <w:div w:id="1605579475">
          <w:marLeft w:val="-240"/>
          <w:marRight w:val="-240"/>
          <w:marTop w:val="0"/>
          <w:marBottom w:val="0"/>
          <w:divBdr>
            <w:top w:val="none" w:sz="0" w:space="0" w:color="auto"/>
            <w:left w:val="none" w:sz="0" w:space="0" w:color="auto"/>
            <w:bottom w:val="none" w:sz="0" w:space="0" w:color="auto"/>
            <w:right w:val="none" w:sz="0" w:space="0" w:color="auto"/>
          </w:divBdr>
          <w:divsChild>
            <w:div w:id="1443845832">
              <w:marLeft w:val="0"/>
              <w:marRight w:val="0"/>
              <w:marTop w:val="0"/>
              <w:marBottom w:val="0"/>
              <w:divBdr>
                <w:top w:val="none" w:sz="0" w:space="0" w:color="auto"/>
                <w:left w:val="none" w:sz="0" w:space="0" w:color="auto"/>
                <w:bottom w:val="none" w:sz="0" w:space="0" w:color="auto"/>
                <w:right w:val="none" w:sz="0" w:space="0" w:color="auto"/>
              </w:divBdr>
              <w:divsChild>
                <w:div w:id="2351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18885">
      <w:bodyDiv w:val="1"/>
      <w:marLeft w:val="0"/>
      <w:marRight w:val="0"/>
      <w:marTop w:val="0"/>
      <w:marBottom w:val="0"/>
      <w:divBdr>
        <w:top w:val="none" w:sz="0" w:space="0" w:color="auto"/>
        <w:left w:val="none" w:sz="0" w:space="0" w:color="auto"/>
        <w:bottom w:val="none" w:sz="0" w:space="0" w:color="auto"/>
        <w:right w:val="none" w:sz="0" w:space="0" w:color="auto"/>
      </w:divBdr>
    </w:div>
    <w:div w:id="1538010401">
      <w:bodyDiv w:val="1"/>
      <w:marLeft w:val="0"/>
      <w:marRight w:val="0"/>
      <w:marTop w:val="0"/>
      <w:marBottom w:val="0"/>
      <w:divBdr>
        <w:top w:val="none" w:sz="0" w:space="0" w:color="auto"/>
        <w:left w:val="none" w:sz="0" w:space="0" w:color="auto"/>
        <w:bottom w:val="none" w:sz="0" w:space="0" w:color="auto"/>
        <w:right w:val="none" w:sz="0" w:space="0" w:color="auto"/>
      </w:divBdr>
    </w:div>
    <w:div w:id="1597442467">
      <w:bodyDiv w:val="1"/>
      <w:marLeft w:val="0"/>
      <w:marRight w:val="0"/>
      <w:marTop w:val="0"/>
      <w:marBottom w:val="0"/>
      <w:divBdr>
        <w:top w:val="none" w:sz="0" w:space="0" w:color="auto"/>
        <w:left w:val="none" w:sz="0" w:space="0" w:color="auto"/>
        <w:bottom w:val="none" w:sz="0" w:space="0" w:color="auto"/>
        <w:right w:val="none" w:sz="0" w:space="0" w:color="auto"/>
      </w:divBdr>
    </w:div>
    <w:div w:id="1606421621">
      <w:bodyDiv w:val="1"/>
      <w:marLeft w:val="0"/>
      <w:marRight w:val="0"/>
      <w:marTop w:val="0"/>
      <w:marBottom w:val="0"/>
      <w:divBdr>
        <w:top w:val="none" w:sz="0" w:space="0" w:color="auto"/>
        <w:left w:val="none" w:sz="0" w:space="0" w:color="auto"/>
        <w:bottom w:val="none" w:sz="0" w:space="0" w:color="auto"/>
        <w:right w:val="none" w:sz="0" w:space="0" w:color="auto"/>
      </w:divBdr>
    </w:div>
    <w:div w:id="1626157265">
      <w:bodyDiv w:val="1"/>
      <w:marLeft w:val="0"/>
      <w:marRight w:val="0"/>
      <w:marTop w:val="0"/>
      <w:marBottom w:val="0"/>
      <w:divBdr>
        <w:top w:val="none" w:sz="0" w:space="0" w:color="auto"/>
        <w:left w:val="none" w:sz="0" w:space="0" w:color="auto"/>
        <w:bottom w:val="none" w:sz="0" w:space="0" w:color="auto"/>
        <w:right w:val="none" w:sz="0" w:space="0" w:color="auto"/>
      </w:divBdr>
    </w:div>
    <w:div w:id="1695225166">
      <w:bodyDiv w:val="1"/>
      <w:marLeft w:val="0"/>
      <w:marRight w:val="0"/>
      <w:marTop w:val="0"/>
      <w:marBottom w:val="0"/>
      <w:divBdr>
        <w:top w:val="none" w:sz="0" w:space="0" w:color="auto"/>
        <w:left w:val="none" w:sz="0" w:space="0" w:color="auto"/>
        <w:bottom w:val="none" w:sz="0" w:space="0" w:color="auto"/>
        <w:right w:val="none" w:sz="0" w:space="0" w:color="auto"/>
      </w:divBdr>
    </w:div>
    <w:div w:id="1709140075">
      <w:bodyDiv w:val="1"/>
      <w:marLeft w:val="0"/>
      <w:marRight w:val="0"/>
      <w:marTop w:val="0"/>
      <w:marBottom w:val="0"/>
      <w:divBdr>
        <w:top w:val="none" w:sz="0" w:space="0" w:color="auto"/>
        <w:left w:val="none" w:sz="0" w:space="0" w:color="auto"/>
        <w:bottom w:val="none" w:sz="0" w:space="0" w:color="auto"/>
        <w:right w:val="none" w:sz="0" w:space="0" w:color="auto"/>
      </w:divBdr>
    </w:div>
    <w:div w:id="1734769563">
      <w:bodyDiv w:val="1"/>
      <w:marLeft w:val="0"/>
      <w:marRight w:val="0"/>
      <w:marTop w:val="0"/>
      <w:marBottom w:val="0"/>
      <w:divBdr>
        <w:top w:val="none" w:sz="0" w:space="0" w:color="auto"/>
        <w:left w:val="none" w:sz="0" w:space="0" w:color="auto"/>
        <w:bottom w:val="none" w:sz="0" w:space="0" w:color="auto"/>
        <w:right w:val="none" w:sz="0" w:space="0" w:color="auto"/>
      </w:divBdr>
    </w:div>
    <w:div w:id="1792016606">
      <w:bodyDiv w:val="1"/>
      <w:marLeft w:val="0"/>
      <w:marRight w:val="0"/>
      <w:marTop w:val="0"/>
      <w:marBottom w:val="0"/>
      <w:divBdr>
        <w:top w:val="none" w:sz="0" w:space="0" w:color="auto"/>
        <w:left w:val="none" w:sz="0" w:space="0" w:color="auto"/>
        <w:bottom w:val="none" w:sz="0" w:space="0" w:color="auto"/>
        <w:right w:val="none" w:sz="0" w:space="0" w:color="auto"/>
      </w:divBdr>
    </w:div>
    <w:div w:id="1819612069">
      <w:bodyDiv w:val="1"/>
      <w:marLeft w:val="0"/>
      <w:marRight w:val="0"/>
      <w:marTop w:val="0"/>
      <w:marBottom w:val="0"/>
      <w:divBdr>
        <w:top w:val="none" w:sz="0" w:space="0" w:color="auto"/>
        <w:left w:val="none" w:sz="0" w:space="0" w:color="auto"/>
        <w:bottom w:val="none" w:sz="0" w:space="0" w:color="auto"/>
        <w:right w:val="none" w:sz="0" w:space="0" w:color="auto"/>
      </w:divBdr>
    </w:div>
    <w:div w:id="1841844302">
      <w:bodyDiv w:val="1"/>
      <w:marLeft w:val="0"/>
      <w:marRight w:val="0"/>
      <w:marTop w:val="0"/>
      <w:marBottom w:val="0"/>
      <w:divBdr>
        <w:top w:val="none" w:sz="0" w:space="0" w:color="auto"/>
        <w:left w:val="none" w:sz="0" w:space="0" w:color="auto"/>
        <w:bottom w:val="none" w:sz="0" w:space="0" w:color="auto"/>
        <w:right w:val="none" w:sz="0" w:space="0" w:color="auto"/>
      </w:divBdr>
    </w:div>
    <w:div w:id="2057586229">
      <w:bodyDiv w:val="1"/>
      <w:marLeft w:val="0"/>
      <w:marRight w:val="0"/>
      <w:marTop w:val="0"/>
      <w:marBottom w:val="0"/>
      <w:divBdr>
        <w:top w:val="none" w:sz="0" w:space="0" w:color="auto"/>
        <w:left w:val="none" w:sz="0" w:space="0" w:color="auto"/>
        <w:bottom w:val="none" w:sz="0" w:space="0" w:color="auto"/>
        <w:right w:val="none" w:sz="0" w:space="0" w:color="auto"/>
      </w:divBdr>
    </w:div>
    <w:div w:id="207277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s://www.kimberly-clark.com/en-us/company/supplier-link/procure-to-pay"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cid:image004.jpg@01D96657.25653D40"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image" Target="media/image20.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image" Target="media/image19.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rish.joseph\Desktop\Templates%20New\Accenture_A4_Corporate_Template_Graphik%20-%20V20200526.dotx" TargetMode="External"/></Relationships>
</file>

<file path=word/theme/theme1.xml><?xml version="1.0" encoding="utf-8"?>
<a:theme xmlns:a="http://schemas.openxmlformats.org/drawingml/2006/main" name="Aurora">
  <a:themeElements>
    <a:clrScheme name="Aurora">
      <a:dk1>
        <a:srgbClr val="000000"/>
      </a:dk1>
      <a:lt1>
        <a:srgbClr val="FFFFFF"/>
      </a:lt1>
      <a:dk2>
        <a:srgbClr val="000000"/>
      </a:dk2>
      <a:lt2>
        <a:srgbClr val="E7E6E6"/>
      </a:lt2>
      <a:accent1>
        <a:srgbClr val="10069F"/>
      </a:accent1>
      <a:accent2>
        <a:srgbClr val="753BBD"/>
      </a:accent2>
      <a:accent3>
        <a:srgbClr val="33D196"/>
      </a:accent3>
      <a:accent4>
        <a:srgbClr val="EE3744"/>
      </a:accent4>
      <a:accent5>
        <a:srgbClr val="BED2F3"/>
      </a:accent5>
      <a:accent6>
        <a:srgbClr val="E3D8F2"/>
      </a:accent6>
      <a:hlink>
        <a:srgbClr val="DBF7EE"/>
      </a:hlink>
      <a:folHlink>
        <a:srgbClr val="FCD7D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F5F51A125FA84BADF477DECC4E773C" ma:contentTypeVersion="16" ma:contentTypeDescription="Create a new document." ma:contentTypeScope="" ma:versionID="c23e637f46a45af0943c58d677363393">
  <xsd:schema xmlns:xsd="http://www.w3.org/2001/XMLSchema" xmlns:xs="http://www.w3.org/2001/XMLSchema" xmlns:p="http://schemas.microsoft.com/office/2006/metadata/properties" xmlns:ns2="b1b8050f-48a1-4459-b1e1-2b18f792d2b0" xmlns:ns3="d23bfa54-ea21-400c-982d-3bd3ff38a8ba" xmlns:ns4="e8efdb80-ccf6-4ea1-983d-0bd9de6abba1" targetNamespace="http://schemas.microsoft.com/office/2006/metadata/properties" ma:root="true" ma:fieldsID="bf13b1d5bb35bedaadab60e71cadf17c" ns2:_="" ns3:_="" ns4:_="">
    <xsd:import namespace="b1b8050f-48a1-4459-b1e1-2b18f792d2b0"/>
    <xsd:import namespace="d23bfa54-ea21-400c-982d-3bd3ff38a8ba"/>
    <xsd:import namespace="e8efdb80-ccf6-4ea1-983d-0bd9de6abba1"/>
    <xsd:element name="properties">
      <xsd:complexType>
        <xsd:sequence>
          <xsd:element name="documentManagement">
            <xsd:complexType>
              <xsd:all>
                <xsd:element ref="ns2:MediaServiceMetadata" minOccurs="0"/>
                <xsd:element ref="ns2:MediaServiceFastMetadata" minOccurs="0"/>
                <xsd:element ref="ns2:L1BusinessProcess" minOccurs="0"/>
                <xsd:element ref="ns2:L2BusinessProcess" minOccurs="0"/>
                <xsd:element ref="ns2:L3BusinessProcess" minOccurs="0"/>
                <xsd:element ref="ns2:L4BusinessProcess" minOccurs="0"/>
                <xsd:element ref="ns2:Region" minOccurs="0"/>
                <xsd:element ref="ns2:LearningContentType" minOccurs="0"/>
                <xsd:element ref="ns2:ContentOwner" minOccurs="0"/>
                <xsd:element ref="ns2:Release" minOccurs="0"/>
                <xsd:element ref="ns2:System" minOccurs="0"/>
                <xsd:element ref="ns2:DocumentStatus" minOccurs="0"/>
                <xsd:element ref="ns3:MediaServiceDateTaken" minOccurs="0"/>
                <xsd:element ref="ns3:MediaLengthInSecond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8050f-48a1-4459-b1e1-2b18f792d2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1BusinessProcess" ma:index="10" nillable="true" ma:displayName="L1 Business Process" ma:format="Dropdown" ma:internalName="L1BusinessProcess">
      <xsd:complexType>
        <xsd:complexContent>
          <xsd:extension base="dms:MultiChoice">
            <xsd:sequence>
              <xsd:element name="Value" maxOccurs="unbounded" minOccurs="0" nillable="true">
                <xsd:simpleType>
                  <xsd:restriction base="dms:Choice">
                    <xsd:enumeration value="Customer Collaboration"/>
                    <xsd:enumeration value="Customer Solutions (Order to Cash)"/>
                    <xsd:enumeration value="Data &amp; Analytics"/>
                    <xsd:enumeration value="Design to Market"/>
                    <xsd:enumeration value="FP&amp;A"/>
                    <xsd:enumeration value="Insights to Actions"/>
                    <xsd:enumeration value="Market to Order"/>
                    <xsd:enumeration value="Plan to Deliver"/>
                    <xsd:enumeration value="Record to Report"/>
                    <xsd:enumeration value="Source to Pay"/>
                    <xsd:enumeration value="Tax"/>
                    <xsd:enumeration value="All"/>
                  </xsd:restriction>
                </xsd:simpleType>
              </xsd:element>
            </xsd:sequence>
          </xsd:extension>
        </xsd:complexContent>
      </xsd:complexType>
    </xsd:element>
    <xsd:element name="L2BusinessProcess" ma:index="11" nillable="true" ma:displayName="L2 Business Process" ma:format="Dropdown" ma:internalName="L2BusinessProcess">
      <xsd:complexType>
        <xsd:complexContent>
          <xsd:extension base="dms:MultiChoice">
            <xsd:sequence>
              <xsd:element name="Value" maxOccurs="unbounded" minOccurs="0" nillable="true">
                <xsd:simpleType>
                  <xsd:restriction base="dms:Choice">
                    <xsd:enumeration value="Accounts Receivables"/>
                    <xsd:enumeration value="Advanced Analytics"/>
                    <xsd:enumeration value="Business Planning"/>
                    <xsd:enumeration value="Channel Foundation"/>
                    <xsd:enumeration value="Consolidation &amp; External Reporting"/>
                    <xsd:enumeration value="Consumer Analytics"/>
                    <xsd:enumeration value="Consumer Execution"/>
                    <xsd:enumeration value="Consumer Interaction"/>
                    <xsd:enumeration value="Corporate Treasury"/>
                    <xsd:enumeration value="Customer Analytics"/>
                    <xsd:enumeration value="Customer Billing"/>
                    <xsd:enumeration value="Customer Execution"/>
                    <xsd:enumeration value="Customer Interaction"/>
                    <xsd:enumeration value="Customer Strategy"/>
                    <xsd:enumeration value="Environmental Health and Safety"/>
                    <xsd:enumeration value="Financial Accounting"/>
                    <xsd:enumeration value="Freight &amp; Compliance"/>
                    <xsd:enumeration value="Integrated Business Planning"/>
                    <xsd:enumeration value="Intercompany Accounting"/>
                    <xsd:enumeration value="Inventory Accounting"/>
                    <xsd:enumeration value="Invoice to Pay"/>
                    <xsd:enumeration value="Management Reporting"/>
                    <xsd:enumeration value="Manufacturing"/>
                    <xsd:enumeration value="Marketing"/>
                    <xsd:enumeration value="Master Data Management"/>
                    <xsd:enumeration value="Operational Reporting"/>
                    <xsd:enumeration value="Planning"/>
                    <xsd:enumeration value="Pricing"/>
                    <xsd:enumeration value="Procure to Order"/>
                    <xsd:enumeration value="Product Lifecycle Management"/>
                    <xsd:enumeration value="Products and Assets"/>
                    <xsd:enumeration value="Quality Management"/>
                    <xsd:enumeration value="Research &amp; Development"/>
                    <xsd:enumeration value="Sales Execution"/>
                    <xsd:enumeration value="Sales Planning"/>
                    <xsd:enumeration value="Source to Contract"/>
                    <xsd:enumeration value="Supplier Integration &amp; Collaboration"/>
                    <xsd:enumeration value="Tax"/>
                    <xsd:enumeration value="Tax Compliance"/>
                    <xsd:enumeration value="Track, Trace &amp; Sustainment"/>
                    <xsd:enumeration value="Trade Marketing &amp; Investment"/>
                    <xsd:enumeration value="Treasury Operations"/>
                    <xsd:enumeration value="Warehousing"/>
                  </xsd:restriction>
                </xsd:simpleType>
              </xsd:element>
            </xsd:sequence>
          </xsd:extension>
        </xsd:complexContent>
      </xsd:complexType>
    </xsd:element>
    <xsd:element name="L3BusinessProcess" ma:index="12" nillable="true" ma:displayName="L3 Business Process" ma:format="Dropdown" ma:internalName="L3BusinessProcess">
      <xsd:complexType>
        <xsd:complexContent>
          <xsd:extension base="dms:MultiChoice">
            <xsd:sequence>
              <xsd:element name="Value" maxOccurs="unbounded" minOccurs="0" nillable="true">
                <xsd:simpleType>
                  <xsd:restriction base="dms:Choice">
                    <xsd:enumeration value="Accruals"/>
                    <xsd:enumeration value="Acquire &amp; Create Assets"/>
                    <xsd:enumeration value="Aloocations"/>
                    <xsd:enumeration value="AR/VR &amp; Gaming"/>
                    <xsd:enumeration value="Batch Management"/>
                    <xsd:enumeration value="Brand &amp; Category Management"/>
                    <xsd:enumeration value="Brand Channels"/>
                    <xsd:enumeration value="Brand/Category Profitability Analytics"/>
                    <xsd:enumeration value="Business Partner Master Data"/>
                    <xsd:enumeration value="Buy Channel Management"/>
                    <xsd:enumeration value="Campaign Delivery &amp; Management"/>
                    <xsd:enumeration value="Capital Markets"/>
                    <xsd:enumeration value="Cash Management"/>
                    <xsd:enumeration value="Compliance &amp; Regulations"/>
                    <xsd:enumeration value="Component Cost Management"/>
                    <xsd:enumeration value="Concept Fulfillment"/>
                    <xsd:enumeration value="Concept Ideation"/>
                    <xsd:enumeration value="Connected Devices &amp; Digital"/>
                    <xsd:enumeration value="Consolidation"/>
                    <xsd:enumeration value="Customer Data Management"/>
                    <xsd:enumeration value="Consumer Pricing &amp; Promotion"/>
                    <xsd:enumeration value="Consumer Services Management"/>
                    <xsd:enumeration value="Content Management"/>
                    <xsd:enumeration value="Content Publication &amp; Delivery"/>
                    <xsd:enumeration value="Contract Lifecycle Management"/>
                    <xsd:enumeration value="Cost Accounting"/>
                    <xsd:enumeration value="Cost Accounting"/>
                    <xsd:enumeration value="Credit &amp; Debit"/>
                    <xsd:enumeration value="Cross Company Code Posting"/>
                    <xsd:enumeration value="Customer Billing"/>
                    <xsd:enumeration value="Customer Contact Center"/>
                    <xsd:enumeration value="Customer Payment Portal"/>
                    <xsd:enumeration value="Customer Returns"/>
                    <xsd:enumeration value="Customer Segmentation"/>
                    <xsd:enumeration value="Customer Self-Service Portal"/>
                    <xsd:enumeration value="Customer Engagement"/>
                    <xsd:enumeration value="Data Support for Tax Provision"/>
                    <xsd:enumeration value="Demand Planning"/>
                    <xsd:enumeration value="Detailed Production Scheduling"/>
                    <xsd:enumeration value="Digital Asset Management"/>
                    <xsd:enumeration value="Direct Procurement"/>
                    <xsd:enumeration value="Direct Tax"/>
                    <xsd:enumeration value="Discounts &amp; Rebates"/>
                    <xsd:enumeration value="Dispute Management"/>
                    <xsd:enumeration value="Distributor Channel Insights"/>
                    <xsd:enumeration value="E2E Inventory Optimization"/>
                    <xsd:enumeration value="eCommerce (B2C)"/>
                    <xsd:enumeration value="Ecosystem Innovation"/>
                    <xsd:enumeration value="Environment, Health &amp; Safety"/>
                    <xsd:enumeration value="Experience Management"/>
                    <xsd:enumeration value="External Reporting"/>
                    <xsd:enumeration value="Finance Advanced Analytics"/>
                    <xsd:enumeration value="Finance Master Data"/>
                    <xsd:enumeration value="Finance Management Reports"/>
                    <xsd:enumeration value="Finance Operational Reports"/>
                    <xsd:enumeration value="Forecast Collaboration"/>
                    <xsd:enumeration value="Forecasting"/>
                    <xsd:enumeration value="Foreign Exchange"/>
                    <xsd:enumeration value="Freight Settlement"/>
                    <xsd:enumeration value="FX Exposure"/>
                    <xsd:enumeration value="General Ledger Accounting"/>
                    <xsd:enumeration value="Global Trade"/>
                    <xsd:enumeration value="Goods Issue"/>
                    <xsd:enumeration value="In House Bank"/>
                    <xsd:enumeration value="Inbound Logistics"/>
                    <xsd:enumeration value="Inbound Supply Assurance"/>
                    <xsd:enumeration value="Indirect Tax"/>
                    <xsd:enumeration value="Interactions (Social Media, Email, etc.)"/>
                    <xsd:enumeration value="Intercompany Netting"/>
                    <xsd:enumeration value="Intercompany Processing"/>
                    <xsd:enumeration value="Inventory Collaboration"/>
                    <xsd:enumeration value="Inventory Cost Accounting"/>
                    <xsd:enumeration value="Inventory Management &amp; Control"/>
                    <xsd:enumeration value="Inventory Accounting"/>
                    <xsd:enumeration value="Invoice Processing &amp; Accounting"/>
                    <xsd:enumeration value="Lease Accounting"/>
                    <xsd:enumeration value="Loyalty &amp; Rewards"/>
                    <xsd:enumeration value="Mantain Assets"/>
                    <xsd:enumeration value="Manage Projects"/>
                    <xsd:enumeration value="Manage Recipes"/>
                    <xsd:enumeration value="Management Reporting"/>
                    <xsd:enumeration value="Manufacturing Tracking &amp; Tracing"/>
                    <xsd:enumeration value="Market &amp; Consumer Insight"/>
                    <xsd:enumeration value="Market Commercial Strategic Planning"/>
                    <xsd:enumeration value="Marketing Analytics"/>
                    <xsd:enumeration value="Marketing Resource Management"/>
                    <xsd:enumeration value="Material Master Data"/>
                    <xsd:enumeration value="Media Management &amp; Advertising"/>
                    <xsd:enumeration value="Merchandizing Analytics"/>
                    <xsd:enumeration value="Multi-Channel Order Management"/>
                    <xsd:enumeration value="Non-Digital Interaction"/>
                    <xsd:enumeration value="Omni-Channel Analytics"/>
                    <xsd:enumeration value="Order &amp; Logistics Collaboration"/>
                    <xsd:enumeration value="Order Management"/>
                    <xsd:enumeration value="Order Management (Indirect &amp; Services)"/>
                    <xsd:enumeration value="Outbound Logistics"/>
                    <xsd:enumeration value="Period-End Close"/>
                    <xsd:enumeration value="Personalization / Targeting"/>
                    <xsd:enumeration value="Physical Inventory"/>
                    <xsd:enumeration value="Plant Maintenance"/>
                    <xsd:enumeration value="PLM &amp; Strategy"/>
                    <xsd:enumeration value="Post Event Analytics"/>
                    <xsd:enumeration value="Pricing Management"/>
                    <xsd:enumeration value="Pricing Planning"/>
                    <xsd:enumeration value="Product Availability"/>
                    <xsd:enumeration value="Product Cost Execution"/>
                    <xsd:enumeration value="Product Development &amp; Management"/>
                    <xsd:enumeration value="Product Information Management"/>
                    <xsd:enumeration value="Product Safety"/>
                    <xsd:enumeration value="Product Cost Planning"/>
                    <xsd:enumeration value="Production Execution"/>
                    <xsd:enumeration value="Quality Assurance"/>
                    <xsd:enumeration value="Quality Control"/>
                    <xsd:enumeration value="R&amp;D Portfolio Management"/>
                    <xsd:enumeration value="Receivables Accounting"/>
                    <xsd:enumeration value="Record Payroll"/>
                    <xsd:enumeration value="Record Product Cost"/>
                    <xsd:enumeration value="Requisition Management (Indirect &amp; Services)"/>
                    <xsd:enumeration value="Retail Execution Analytics"/>
                    <xsd:enumeration value="Retire Assets"/>
                    <xsd:enumeration value="Returns Management"/>
                    <xsd:enumeration value="Returns Processing"/>
                    <xsd:enumeration value="S&amp;OP/iS&amp;OP"/>
                    <xsd:enumeration value="Sales &amp; Operations Execution"/>
                    <xsd:enumeration value="Sales Forecast"/>
                    <xsd:enumeration value="Segment Profitability Planning"/>
                    <xsd:enumeration value="Service Strategy (VMI, CMI, CPFR)"/>
                    <xsd:enumeration value="Short Term Demand Planning"/>
                    <xsd:enumeration value="Sourcing"/>
                    <xsd:enumeration value="Special Procurement (Incl. Subcontracting)"/>
                    <xsd:enumeration value="Specification &amp; Innovation Management"/>
                    <xsd:enumeration value="Spend Analysis &amp; Saving Management"/>
                    <xsd:enumeration value="Statutory Tax"/>
                    <xsd:enumeration value="Store Operations"/>
                    <xsd:enumeration value="Strategic Category Management"/>
                    <xsd:enumeration value="Strategic Materials Planning"/>
                    <xsd:enumeration value="Strategic Planning"/>
                    <xsd:enumeration value="Supplier Onboarding"/>
                    <xsd:enumeration value="Supplier Performance Management"/>
                    <xsd:enumeration value="Supplier Relationship Management"/>
                    <xsd:enumeration value="Supplier Risk Management"/>
                    <xsd:enumeration value="Supply Chain Advanced Analytics"/>
                    <xsd:enumeration value="Supply Chain Mmgt Reports"/>
                    <xsd:enumeration value="Supply Chain Operational Reporting"/>
                    <xsd:enumeration value="Supply Network Planning"/>
                    <xsd:enumeration value="Supply Network Scheduling"/>
                    <xsd:enumeration value="Sustainability"/>
                    <xsd:enumeration value="Tax Provisions"/>
                    <xsd:enumeration value="Trade Investment Planning"/>
                    <xsd:enumeration value="Trade Marketing"/>
                    <xsd:enumeration value="Trade Promotion Management"/>
                    <xsd:enumeration value="Trade Promotions Optimization"/>
                    <xsd:enumeration value="Transfer Pricing Policy"/>
                    <xsd:enumeration value="Transfer Pricing"/>
                    <xsd:enumeration value="Transportation Execution (Inbound &amp; Outbound)"/>
                    <xsd:enumeration value="Transportation Planning (Inbound &amp; Outbound)"/>
                    <xsd:enumeration value="Travel &amp; Expense"/>
                    <xsd:enumeration value="Voice of Consumer"/>
                    <xsd:enumeration value="Warehouse Management"/>
                    <xsd:enumeration value="Consumer &amp; Social Insight"/>
                    <xsd:enumeration value="Content Release Management"/>
                    <xsd:enumeration value="Cost Reduction Initiatives &amp; Cost to Serve"/>
                    <xsd:enumeration value="Credit Management"/>
                    <xsd:enumeration value="Customer Health Management"/>
                    <xsd:enumeration value="Web Front End"/>
                  </xsd:restriction>
                </xsd:simpleType>
              </xsd:element>
            </xsd:sequence>
          </xsd:extension>
        </xsd:complexContent>
      </xsd:complexType>
    </xsd:element>
    <xsd:element name="L4BusinessProcess" ma:index="13" nillable="true" ma:displayName="L4 Business Process" ma:format="Dropdown" ma:internalName="L4BusinessProcess">
      <xsd:complexType>
        <xsd:complexContent>
          <xsd:extension base="dms:MultiChoice">
            <xsd:sequence>
              <xsd:element name="Value" maxOccurs="unbounded" minOccurs="0" nillable="true">
                <xsd:simpleType>
                  <xsd:restriction base="dms:Choice">
                    <xsd:enumeration value="Account Management"/>
                    <xsd:enumeration value="Accounting &amp; Asseet Management"/>
                    <xsd:enumeration value="Accounting Document Processing"/>
                    <xsd:enumeration value="Accural Engine Ma nual Accrual"/>
                    <xsd:enumeration value="Adhoc Inspection / Manual Inspection"/>
                    <xsd:enumeration value="Advanced Return Management"/>
                    <xsd:enumeration value="Agencies &amp; Distributor"/>
                    <xsd:enumeration value="Align Supply Plan with Inventory"/>
                    <xsd:enumeration value="Alternative Based Confirmation"/>
                    <xsd:enumeration value="Analyze &amp; Simulate"/>
                    <xsd:enumeration value="Annual Account Planning"/>
                    <xsd:enumeration value="Annual Planning Process"/>
                    <xsd:enumeration value="Apply Pricing Policy"/>
                    <xsd:enumeration value="Assess Continuous Improvement"/>
                    <xsd:enumeration value="Asset Accounting Acquisition"/>
                    <xsd:enumeration value="Asset Accounting Mater Data"/>
                    <xsd:enumeration value="Asser Accounting Valudation"/>
                    <xsd:enumeration value="Asset Acquisition from Purchasing"/>
                    <xsd:enumeration value="Asset Breakdown Maintenance"/>
                    <xsd:enumeration value="Asset Management"/>
                    <xsd:enumeration value="Asset Month-End Closing"/>
                    <xsd:enumeration value="Asset Retirement"/>
                    <xsd:enumeration value="Asset Under Construction"/>
                    <xsd:enumeration value="Asset Year-End Closing"/>
                    <xsd:enumeration value="Assortment Optimization"/>
                    <xsd:enumeration value="Audience Targeting"/>
                    <xsd:enumeration value="Automatic Credit Check"/>
                    <xsd:enumeration value="Back Order Processing"/>
                    <xsd:enumeration value="Bad Debt"/>
                    <xsd:enumeration value="Batch Traceability"/>
                    <xsd:enumeration value="Bottom-up Replanning of Supply"/>
                    <xsd:enumeration value="Brand Category Profitability"/>
                    <xsd:enumeration value="Brand Visualization &amp; Consistency"/>
                    <xsd:enumeration value="Brandsites &amp; MObile Apps"/>
                    <xsd:enumeration value="Buy Channel Management"/>
                    <xsd:enumeration value="Calculation of Credit Score, Risk Class &amp; Credit Limit"/>
                    <xsd:enumeration value="Campaign Management"/>
                    <xsd:enumeration value="Cancel Sales Order"/>
                    <xsd:enumeration value="Capture Customer Sales Order"/>
                    <xsd:enumeration value="Carbon &amp; Water Footprint Sustainment"/>
                    <xsd:enumeration value="Carrier Performance Management"/>
                    <xsd:enumeration value="Case Management"/>
                    <xsd:enumeration value="Catalog Content Management"/>
                    <xsd:enumeration value="Catalog Management"/>
                    <xsd:enumeration value="Central &amp; Mill Store Operation"/>
                    <xsd:enumeration value="Certificate of Analysis (inbound)"/>
                    <xsd:enumeration value="Certificate of Analysis (outbound)"/>
                    <xsd:enumeration value="Change Budget"/>
                    <xsd:enumeration value="Change Sales Order"/>
                    <xsd:enumeration value="Change Tolerance Limit"/>
                    <xsd:enumeration value="Change WBSE"/>
                    <xsd:enumeration value="Chargeback Claims"/>
                    <xsd:enumeration value="Chart of Accounts"/>
                    <xsd:enumeration value="Check Product Availability"/>
                    <xsd:enumeration value="Checkout Redemption"/>
                    <xsd:enumeration value="Clearing"/>
                    <xsd:enumeration value="Collaborate"/>
                    <xsd:enumeration value="Collections Processing"/>
                    <xsd:enumeration value="Committment Management"/>
                    <xsd:enumeration value="Company (Trading Partner) Maintenance"/>
                    <xsd:enumeration value="Compliance Management"/>
                    <xsd:enumeration value="Compliance Reporting"/>
                    <xsd:enumeration value="Computer Telephony Integration"/>
                    <xsd:enumeration value="Conduct Demand Review"/>
                    <xsd:enumeration value="Conduct Supply Review"/>
                    <xsd:enumeration value="Conduct Management Business"/>
                    <xsd:enumeration value="Consumer Profile &amp; Insights"/>
                    <xsd:enumeration value="Consumer Relationship Manager"/>
                    <xsd:enumeration value="Content Analytics"/>
                    <xsd:enumeration value="Content Delivery"/>
                    <xsd:enumeration value="Content Delivery Network"/>
                    <xsd:enumeration value="Content Management Platform"/>
                    <xsd:enumeration value="Content Publishing Platform"/>
                    <xsd:enumeration value="Content Syndication Platform"/>
                    <xsd:enumeration value="Contract Lifecycle Management"/>
                    <xsd:enumeration value="Contract Management"/>
                    <xsd:enumeration value="Contract Template Management"/>
                    <xsd:enumeration value="Cost Center Group &amp; Hierarchy"/>
                    <xsd:enumeration value="Cost Center Maintenance"/>
                    <xsd:enumeration value="Cost Elements Group &amp; Hierarchy"/>
                    <xsd:enumeration value="Cost Elements Maintenance"/>
                    <xsd:enumeration value="Cost Management"/>
                    <xsd:enumeration value="Cost Reduction Opportunity Identified"/>
                    <xsd:enumeration value="Create Budgeet"/>
                    <xsd:enumeration value="Create Credit &amp; Debit Memo Request"/>
                    <xsd:enumeration value="Create Number Range for Budget"/>
                    <xsd:enumeration value="Create Sales Order"/>
                    <xsd:enumeration value="Create Short Term Material Requirements Plan"/>
                    <xsd:enumeration value="Create Supply Chain Strategic"/>
                    <xsd:enumeration value="Create WBSE"/>
                    <xsd:enumeration value="Credit Management Reporting"/>
                    <xsd:enumeration value="Cross Channel Marketing"/>
                    <xsd:enumeration value="Cross-Company Code Document Processing"/>
                    <xsd:enumeration value="Customer Account Management"/>
                    <xsd:enumeration value="Customer Account Planning"/>
                    <xsd:enumeration value="Customer Hierarchy Maintenance"/>
                    <xsd:enumeration value="Customer Inventory Strategy (VMI vs CMI vs CPFR)"/>
                    <xsd:enumeration value="Customer LEvel Scorecard Design"/>
                    <xsd:enumeration value="Customer Maintenance"/>
                    <xsd:enumeration value="Customer SErvice"/>
                    <xsd:enumeration value="Customer Touchpoints"/>
                    <xsd:enumeration value="Customs Management"/>
                    <xsd:enumeration value="Cycle Count"/>
                    <xsd:enumeration value="Dangerous Goods Management"/>
                    <xsd:enumeration value="Data Management"/>
                    <xsd:enumeration value="Decide &amp; Implement"/>
                    <xsd:enumeration value="Define Segmentation Methodology"/>
                    <xsd:enumeration value="Delete Renew Condition Contract"/>
                    <xsd:enumeration value="Develop Finance Projection"/>
                    <xsd:enumeration value="Develop Master Production Schedule (MPS)"/>
                    <xsd:enumeration value="Develop Materiarls Scenarios"/>
                    <xsd:enumeration value="Develop Pricing Policy &amp; Procedures"/>
                    <xsd:enumeration value="Device Content Management"/>
                    <xsd:enumeration value="Differential Billing"/>
                    <xsd:enumeration value="Digital Engagment"/>
                    <xsd:enumeration value="Digital Payment"/>
                    <xsd:enumeration value="Digital Shelf"/>
                    <xsd:enumeration value="Direct Material Miantenance"/>
                    <xsd:enumeration value="Direct Sales"/>
                    <xsd:enumeration value="Disaggregate Monthly Plan"/>
                    <xsd:enumeration value="Disclosure Management"/>
                    <xsd:enumeration value="Discrete Manufacturing"/>
                    <xsd:enumeration value="Dispute Case Opening"/>
                    <xsd:enumeration value="Dispute Case Processing"/>
                    <xsd:enumeration value="Dispute Closure Process"/>
                    <xsd:enumeration value="Distribution Analytics"/>
                    <xsd:enumeration value="Dynamic Action Tracking"/>
                    <xsd:enumeration value="Dynamic Pricing"/>
                    <xsd:enumeration value="EHS Audit Management"/>
                    <xsd:enumeration value="EHS Health &amp; Safety"/>
                    <xsd:enumeration value="EHS Incident Management"/>
                    <xsd:enumeration value="Email marekting"/>
                    <xsd:enumeration value="Environment Management"/>
                    <xsd:enumeration value="Ethical Sourcing"/>
                    <xsd:enumeration value="Evaluate Plant Maintenance Performance"/>
                    <xsd:enumeration value="Experimental"/>
                    <xsd:enumeration value="Extract Data from S4 for Tax Provision"/>
                    <xsd:enumeration value="Facilities Management"/>
                    <xsd:enumeration value="File Management"/>
                    <xsd:enumeration value="Finance Enterprise Structure"/>
                    <xsd:enumeration value="Finance Master Data"/>
                    <xsd:enumeration value="Financial &amp; Capacity Planning"/>
                    <xsd:enumeration value="Financial Statement Versions &amp; Item Maintenance"/>
                    <xsd:enumeration value="Freight Cost &amp; Settlement"/>
                    <xsd:enumeration value="G/L Account Maintenance"/>
                    <xsd:enumeration value="Generate &amp; Publish Short-term Demand Plan"/>
                    <xsd:enumeration value="Generate Aggregate Strategic Requirements Forecast"/>
                    <xsd:enumeration value="Generate &amp; Publish Demand Plan"/>
                    <xsd:enumeration value="Generate Contract Manufacturing (CMO) Plan"/>
                    <xsd:enumeration value="Generate Distribution Requirements Plan (DRP)"/>
                    <xsd:enumeration value="Generate Material Requirement Plan"/>
                    <xsd:enumeration value="Generate Net Requirements"/>
                    <xsd:enumeration value="Generate New Product Forecast"/>
                    <xsd:enumeration value="Generate RCCP (rough cut capability plan) (production)"/>
                    <xsd:enumeration value="Generate RCCP (rough cut capability plan) (WH &amp; Transportation)"/>
                    <xsd:enumeration value="Generate short-term Demand Planning Signal (daily/weekly)"/>
                    <xsd:enumeration value="Generate Statistical Forecast"/>
                    <xsd:enumeration value="GL Clearing / Open Item Management"/>
                    <xsd:enumeration value="Group Reporting - Data Collection from GRDC"/>
                    <xsd:enumeration value="Group Reporting - Data from External System"/>
                    <xsd:enumeration value="Group Reporting - Financial Consolidation"/>
                    <xsd:enumeration value="Heterogeneity Management"/>
                    <xsd:enumeration value="Identify &amp; Prioritize Scenarios"/>
                    <xsd:enumeration value="Identify &amp; Resolve Mid to Long Term Exceptions"/>
                    <xsd:enumeration value="Identify Exceptions"/>
                    <xsd:enumeration value="Identify Supply Plan Scenarios"/>
                    <xsd:enumeration value="Inbound processing"/>
                    <xsd:enumeration value="Inbound Processing - Delivery Creation Process"/>
                    <xsd:enumeration value="Inbound Processing - External Receipts"/>
                    <xsd:enumeration value="Inbound Processing - Integration with Other Processes"/>
                    <xsd:enumeration value="Inbound Processing - other Receipts"/>
                    <xsd:enumeration value="Inbound Processing - Preparation"/>
                    <xsd:enumeration value="inbound Processing - Production"/>
                    <xsd:enumeration value="Inbound Processing - Putaway Execution"/>
                    <xsd:enumeration value="Inbound Processing - Putaway Planning"/>
                    <xsd:enumeration value="Inbound Processing - Reporting"/>
                    <xsd:enumeration value="Inbound Processing - Space Planning"/>
                    <xsd:enumeration value="Inbound Supply Assurance"/>
                    <xsd:enumeration value="Inbound Transportation execution"/>
                    <xsd:enumeration value="inbound Transportatoin Planning"/>
                    <xsd:enumeration value="Incorect Material Maintenance"/>
                    <xsd:enumeration value="Indirect Purchase Requisition Processing"/>
                    <xsd:enumeration value="Information Management"/>
                    <xsd:enumeration value="Inside Sales"/>
                    <xsd:enumeration value="Insights"/>
                    <xsd:enumeration value="Inspection &amp; Calibration"/>
                    <xsd:enumeration value="Integrate Customer Forecast"/>
                    <xsd:enumeration value="Integrate External Inputs/Assumptions into Demand Plan"/>
                    <xsd:enumeration value="Integrate Coupon System"/>
                    <xsd:enumeration value="Integrated Social Actions"/>
                    <xsd:enumeration value="Interaction Design"/>
                    <xsd:enumeration value="Intercompany Reconcoliation Process"/>
                    <xsd:enumeration value="Interface w/Front End System"/>
                    <xsd:enumeration value="Internal Order Maintenance"/>
                    <xsd:enumeration value="Internal Warehouse Activities"/>
                    <xsd:enumeration value="Inventory Collaboration &amp; Replenishment (Alerts, Exception Mgmt, Feedback Loop)"/>
                    <xsd:enumeration value="Invoice Customer"/>
                    <xsd:enumeration value="Invoice Processing"/>
                    <xsd:enumeration value="Language Translation &amp; Support"/>
                    <xsd:enumeration value="Lease Service Contract"/>
                    <xsd:enumeration value="Lease-In Accounting"/>
                    <xsd:enumeration value="Lease-out Accounting"/>
                    <xsd:enumeration value="Lease-Out for Sublease Accounting"/>
                    <xsd:enumeration value="Ledger-Specific Document Processing in Parallel Ledger"/>
                    <xsd:enumeration value="Legacy Asset Creation"/>
                    <xsd:enumeration value="Maintain Condition Contract"/>
                    <xsd:enumeration value="Maintenance Reporting"/>
                    <xsd:enumeration value="Manage Accounts"/>
                    <xsd:enumeration value="Manage Batches"/>
                    <xsd:enumeration value="Manage GBuckets"/>
                    <xsd:enumeration value="Manage Collections Organization Structure for BP"/>
                    <xsd:enumeration value="Manage Contract Manufacturing Organization (CMO) Plan"/>
                    <xsd:enumeration value="Manage Credit Organization &amp; BP Management"/>
                    <xsd:enumeration value="Manage Detailed Scheduling (frozen/slushy)"/>
                    <xsd:enumeration value="Manage Direct / Income Tax"/>
                    <xsd:enumeration value="Management Incoming Payments"/>
                    <xsd:enumeration value="Manage Initial Plan to be sequenced"/>
                    <xsd:enumeration value="Manage Inventory Plan"/>
                    <xsd:enumeration value="Manage New Product Supply Planning"/>
                    <xsd:enumeration value="Manage Outgoing Payments"/>
                    <xsd:enumeration value="Manage Plant Maintenance Master Data"/>
                    <xsd:enumeration value="Manage Portfolio &amp; Classification Hierarchy"/>
                    <xsd:enumeration value="Manage Quality from Production"/>
                    <xsd:enumeration value="Manage Quality in Delivery"/>
                    <xsd:enumeration value="Manage Quality in Procurement"/>
                    <xsd:enumeration value="Manage Quality Master Data"/>
                    <xsd:enumeration value="Manage Restricted Handling Materials"/>
                    <xsd:enumeration value="Manage Scheduling Optimization"/>
                    <xsd:enumeration value="Manage Stock Transfer (STO)"/>
                    <xsd:enumeration value="Manage VAT, Sales &amp; Usage Taxes"/>
                    <xsd:enumeration value="Management of Change"/>
                    <xsd:enumeration value="Manual Classical Accruals"/>
                    <xsd:enumeration value="Marketing Automation"/>
                    <xsd:enumeration value="Mass Email &amp; Campaign Management"/>
                    <xsd:enumeration value="Match Payments"/>
                    <xsd:enumeration value="Merchandizing Analytics"/>
                    <xsd:enumeration value="Military process"/>
                    <xsd:enumeration value="Mobile First and Responsive Design"/>
                    <xsd:enumeration value="Mobile Marketing"/>
                    <xsd:enumeration value="Monitoring"/>
                    <xsd:enumeration value="Multi-Channel Customer Interaction Center"/>
                    <xsd:enumeration value="Multilingual Capability"/>
                    <xsd:enumeration value="Navigation"/>
                    <xsd:enumeration value="Omni Channel Management"/>
                    <xsd:enumeration value="Omni Channel Marketing"/>
                    <xsd:enumeration value="Order Forecast and OTC, Logistics, and Transportation Collaboration (Alerts, Exception Mgmt, Feedback Loop)"/>
                    <xsd:enumeration value="Order Management"/>
                    <xsd:enumeration value="Order Management (Indirect &amp; Services)"/>
                    <xsd:enumeration value="Order on Behalf"/>
                    <xsd:enumeration value="Order Policy - Define Strategy and Analytics Approach"/>
                    <xsd:enumeration value="Order Receipt (Indirect &amp; Services)"/>
                    <xsd:enumeration value="Order Released to Floor"/>
                    <xsd:enumeration value="Organization Structure and Master Data"/>
                    <xsd:enumeration value="Other Accruals (excise duties royalties and other costs to be paid to 3rd parties)"/>
                    <xsd:enumeration value="Other AR Activities"/>
                    <xsd:enumeration value="Outbound Delivery Analytics and Reports"/>
                    <xsd:enumeration value="Outbound Delivery Confirmation Process"/>
                    <xsd:enumeration value="Outbound Delivery Creation Process"/>
                    <xsd:enumeration value="Outbound Delivery Execution Process"/>
                    <xsd:enumeration value="Outbound Delivery Planning Process"/>
                    <xsd:enumeration value="Outbound Integration"/>
                    <xsd:enumeration value="Outbound Processing"/>
                    <xsd:enumeration value="Outbound Transportation Execution"/>
                    <xsd:enumeration value="Outbound Transportation Planning"/>
                    <xsd:enumeration value="Packaging"/>
                    <xsd:enumeration value="Paid Advertising"/>
                    <xsd:enumeration value="Parked Documents"/>
                    <xsd:enumeration value="Pay my Bill"/>
                    <xsd:enumeration value="Payment Processing"/>
                    <xsd:enumeration value="Payments and Credits"/>
                    <xsd:enumeration value="Perform Bank Reconciliation"/>
                    <xsd:enumeration value="Perform Intercompany Netting and Payment Processing"/>
                    <xsd:enumeration value="Perform Management Reporting"/>
                    <xsd:enumeration value="Perform Tax provisioning"/>
                    <xsd:enumeration value="Period End Closing for Plant (BEI)"/>
                    <xsd:enumeration value="Period End Closing"/>
                    <xsd:enumeration value="Period End Closing for Maintenance Orders (BF7)"/>
                    <xsd:enumeration value="Periodic Reviews"/>
                    <xsd:enumeration value="Personalization"/>
                    <xsd:enumeration value="Personalization Engine"/>
                    <xsd:enumeration value="Phase In"/>
                    <xsd:enumeration value="Phase out"/>
                    <xsd:enumeration value="Physical Inventory Process"/>
                    <xsd:enumeration value="Plagiarism Review"/>
                    <xsd:enumeration value="Portal Order Placement"/>
                    <xsd:enumeration value="Portfolio Collections Management"/>
                    <xsd:enumeration value="Portfolio Item and Initiative Management"/>
                    <xsd:enumeration value="Portfolio Resource Planning"/>
                    <xsd:enumeration value="Portfolio Review Management"/>
                    <xsd:enumeration value="Post Event Evaluation"/>
                    <xsd:enumeration value="Predictive &amp; Condition Based Maintenance"/>
                    <xsd:enumeration value="Preparation for Financial Consolidation"/>
                    <xsd:enumeration value="Preventive Maintenance"/>
                    <xsd:enumeration value="Pricing Analytics"/>
                    <xsd:enumeration value="Pricing Insights &amp; Optimization"/>
                    <xsd:enumeration value="Pricing Planning"/>
                    <xsd:enumeration value="Prioritize and Evaluate Supply Scenarios"/>
                    <xsd:enumeration value="Process Industries"/>
                    <xsd:enumeration value="Process Intercompany Transactions"/>
                    <xsd:enumeration value="Process Payroll Journal Entries"/>
                    <xsd:enumeration value="Product Allocation"/>
                    <xsd:enumeration value="Product and Catalogues"/>
                    <xsd:enumeration value="Product Configuration"/>
                    <xsd:enumeration value="Product Cost Execution"/>
                    <xsd:enumeration value="Product Cost Planning"/>
                    <xsd:enumeration value="product Hierarchy Maintenance"/>
                    <xsd:enumeration value="Product Inventory"/>
                    <xsd:enumeration value="product Maintenance"/>
                    <xsd:enumeration value="Product Marketability &amp; Compliance"/>
                    <xsd:enumeration value="Product Safety Integration"/>
                    <xsd:enumeration value="product Segmentation"/>
                    <xsd:enumeration value="Profit Center Group and Hierarchy Maintenance"/>
                    <xsd:enumeration value="Profit Center Maintenance"/>
                    <xsd:enumeration value="Profitability Analysis"/>
                    <xsd:enumeration value="Project / WBS Settlement"/>
                    <xsd:enumeration value="Project and Project Structure Management"/>
                    <xsd:enumeration value="Project Closure and Post-Evaluation"/>
                    <xsd:enumeration value="Project Management"/>
                    <xsd:enumeration value="Project Resource Planning"/>
                    <xsd:enumeration value="Project Scoring and Evaluation"/>
                    <xsd:enumeration value="Promotion Optimization"/>
                    <xsd:enumeration value="Promotion Planning"/>
                    <xsd:enumeration value="Promotion Processing"/>
                    <xsd:enumeration value="Promotions and Discounts"/>
                    <xsd:enumeration value="Publishing &amp; Scheduling"/>
                    <xsd:enumeration value="Purchase Order"/>
                    <xsd:enumeration value="Purchase Order Accruals"/>
                    <xsd:enumeration value="Purchase Requisition Processing"/>
                    <xsd:enumeration value="Quality Integration"/>
                    <xsd:enumeration value="Quality Notifications and Complaints"/>
                    <xsd:enumeration value="Quotation Submission"/>
                    <xsd:enumeration value="Raw Materials"/>
                    <xsd:enumeration value="Rebate Agreements and Pricing Information"/>
                    <xsd:enumeration value="Recurring Entries"/>
                    <xsd:enumeration value="Reference Documents"/>
                    <xsd:enumeration value="Referral Marketing"/>
                    <xsd:enumeration value="Refund Mode"/>
                    <xsd:enumeration value="Refurbishment Management"/>
                    <xsd:enumeration value="Regulatory Integration"/>
                    <xsd:enumeration value="Release for Delivery"/>
                    <xsd:enumeration value="Reporting"/>
                    <xsd:enumeration value="Reporting Collections"/>
                    <xsd:enumeration value="Reporting Disputets"/>
                    <xsd:enumeration value="Reports / Analytics"/>
                    <xsd:enumeration value="Requisition Management (Indirect &amp; Services)"/>
                    <xsd:enumeration value="Resource Management"/>
                    <xsd:enumeration value="Responsible Design and Production"/>
                    <xsd:enumeration value="Return from Domestic or Export Orders"/>
                    <xsd:enumeration value="Returns Integration"/>
                    <xsd:enumeration value="Returns Options"/>
                    <xsd:enumeration value="Returns Policy"/>
                    <xsd:enumeration value="Review and Update Network Plan"/>
                    <xsd:enumeration value="Review and Update Supply Chain Strategic Plan"/>
                    <xsd:enumeration value="Review Exceptions and Adjust Short-Term Demand Plan"/>
                    <xsd:enumeration value="Review Inventory and Safety Stock"/>
                    <xsd:enumeration value="Review Metrics &amp; Identify Issues &amp; Resolutions"/>
                    <xsd:enumeration value="Risk Management"/>
                    <xsd:enumeration value="S&amp;R Weekly Review"/>
                    <xsd:enumeration value="Safety Data Sheet Management"/>
                    <xsd:enumeration value="Sales Forecast Collaboration (Alerts, Exception Mgmt, Feedback Loop)"/>
                    <xsd:enumeration value="Sales Volume Forecasting"/>
                    <xsd:enumeration value="Search Engine Marketing"/>
                    <xsd:enumeration value="Security Management"/>
                    <xsd:enumeration value="SEO"/>
                    <xsd:enumeration value="Setup and Maintain Alert Parameters"/>
                    <xsd:enumeration value="Settle Condition Contract"/>
                    <xsd:enumeration value="Shelving Analytics"/>
                    <xsd:enumeration value="Shopper Marketing"/>
                    <xsd:enumeration value="Shutdown Maintenance"/>
                    <xsd:enumeration value="SKU"/>
                    <xsd:enumeration value="Social Listening"/>
                    <xsd:enumeration value="Social Media Marketing"/>
                    <xsd:enumeration value="Social Monitoring"/>
                    <xsd:enumeration value="Social Platforms"/>
                    <xsd:enumeration value="Solve Exceptions and Update Master Plan"/>
                    <xsd:enumeration value="Source Inspection with Early COA"/>
                    <xsd:enumeration value="Sourcing"/>
                    <xsd:enumeration value="Special Invoice Processes"/>
                    <xsd:enumeration value="Special Order Processes"/>
                    <xsd:enumeration value="Spend Analysis &amp; Saving Management"/>
                    <xsd:enumeration value="Status Management"/>
                    <xsd:enumeration value="Store Administration"/>
                    <xsd:enumeration value="Store Management"/>
                    <xsd:enumeration value="Strategic Category Management"/>
                    <xsd:enumeration value="Sub-Contracting PO Processing"/>
                    <xsd:enumeration value="Supplier Enablement"/>
                    <xsd:enumeration value="Supplier Inquiries and Exception Management"/>
                    <xsd:enumeration value="Supplier Maintenance"/>
                    <xsd:enumeration value="Supplier Performance Management"/>
                    <xsd:enumeration value="Supplier Relationship Management"/>
                    <xsd:enumeration value="T&amp;T in Customer Services Processes"/>
                    <xsd:enumeration value="T&amp;T in Internal Mfg - Diaper"/>
                    <xsd:enumeration value="T&amp;T in Internal Mfg - Tissue"/>
                    <xsd:enumeration value="T&amp;T in Internal Warehouse Activities"/>
                    <xsd:enumeration value="T&amp;T in Reporting"/>
                    <xsd:enumeration value="T&amp;T in Reverse Logistics processes"/>
                    <xsd:enumeration value="Taxonomy"/>
                    <xsd:enumeration value="Trade Promotions Optimization"/>
                    <xsd:enumeration value="Transfer Price Analysis Process"/>
                    <xsd:enumeration value="Transportation Structure"/>
                    <xsd:enumeration value="Transportation Track and Trace - Event Mgmt"/>
                    <xsd:enumeration value="Travel and Expense Management"/>
                    <xsd:enumeration value="Trend Analysis"/>
                    <xsd:enumeration value="Unified Social Inbox"/>
                    <xsd:enumeration value="Universal Allocations"/>
                    <xsd:enumeration value="Update Demand Plan Based on Exceptions"/>
                    <xsd:enumeration value="User Management"/>
                    <xsd:enumeration value="Utilities Generation, Conversion &amp; Supply"/>
                    <xsd:enumeration value="UX Testing"/>
                    <xsd:enumeration value="Variant"/>
                    <xsd:enumeration value="Vendor Consignment PO Processing"/>
                    <xsd:enumeration value="Visual Merchandizing"/>
                    <xsd:enumeration value="Warehouse Integration"/>
                    <xsd:enumeration value="Web"/>
                    <xsd:enumeration value="Website Personalization"/>
                    <xsd:enumeration value="Website Search"/>
                    <xsd:enumeration value="What-if Scenario Management"/>
                    <xsd:enumeration value="Wholesales / Retailer"/>
                    <xsd:enumeration value="Workflow Management"/>
                  </xsd:restriction>
                </xsd:simpleType>
              </xsd:element>
            </xsd:sequence>
          </xsd:extension>
        </xsd:complexContent>
      </xsd:complexType>
    </xsd:element>
    <xsd:element name="Region" ma:index="14" nillable="true" ma:displayName="Region" ma:format="Dropdown" ma:internalName="Region">
      <xsd:simpleType>
        <xsd:restriction base="dms:Choice">
          <xsd:enumeration value="APAC"/>
          <xsd:enumeration value="EMEA"/>
          <xsd:enumeration value="LAO"/>
          <xsd:enumeration value="NA"/>
          <xsd:enumeration value="Global"/>
        </xsd:restriction>
      </xsd:simpleType>
    </xsd:element>
    <xsd:element name="LearningContentType" ma:index="15" nillable="true" ma:displayName="Learning Content Type" ma:format="Dropdown" ma:internalName="LearningContentType">
      <xsd:complexType>
        <xsd:complexContent>
          <xsd:extension base="dms:MultiChoice">
            <xsd:sequence>
              <xsd:element name="Value" maxOccurs="unbounded" minOccurs="0" nillable="true">
                <xsd:simpleType>
                  <xsd:restriction base="dms:Choice">
                    <xsd:enumeration value="eLearning - Video"/>
                    <xsd:enumeration value="eLearning - Web Based Training"/>
                    <xsd:enumeration value="eLearning - Bite Site Learning"/>
                    <xsd:enumeration value="Infographic"/>
                    <xsd:enumeration value="Instructor Led Course"/>
                    <xsd:enumeration value="Exercise Sheet"/>
                    <xsd:enumeration value="Quick Reference Card"/>
                    <xsd:enumeration value="Job Aid"/>
                    <xsd:enumeration value="Simulation"/>
                    <xsd:enumeration value="Instructor Guide"/>
                    <xsd:enumeration value="User Manual"/>
                    <xsd:enumeration value="Business Process Learning"/>
                  </xsd:restriction>
                </xsd:simpleType>
              </xsd:element>
            </xsd:sequence>
          </xsd:extension>
        </xsd:complexContent>
      </xsd:complexType>
    </xsd:element>
    <xsd:element name="ContentOwner" ma:index="16" nillable="true" ma:displayName="Content Owner" ma:format="Dropdown" ma:list="UserInfo" ma:SharePointGroup="0" ma:internalName="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lease" ma:index="17" nillable="true" ma:displayName="Release" ma:format="Dropdown" ma:internalName="Release">
      <xsd:complexType>
        <xsd:complexContent>
          <xsd:extension base="dms:MultiChoice">
            <xsd:sequence>
              <xsd:element name="Value" maxOccurs="unbounded" minOccurs="0" nillable="true">
                <xsd:simpleType>
                  <xsd:restriction base="dms:Choice">
                    <xsd:enumeration value="Pilot"/>
                    <xsd:enumeration value="APAC"/>
                    <xsd:enumeration value="EMEA"/>
                    <xsd:enumeration value="LAO"/>
                    <xsd:enumeration value="NA"/>
                    <xsd:enumeration value="Foundational Finance"/>
                    <xsd:enumeration value="Digital Procurement"/>
                    <xsd:enumeration value="Rapid Response Planning"/>
                    <xsd:enumeration value="All"/>
                  </xsd:restriction>
                </xsd:simpleType>
              </xsd:element>
            </xsd:sequence>
          </xsd:extension>
        </xsd:complexContent>
      </xsd:complexType>
    </xsd:element>
    <xsd:element name="System" ma:index="18" nillable="true" ma:displayName="System" ma:format="Dropdown" ma:internalName="System">
      <xsd:complexType>
        <xsd:complexContent>
          <xsd:extension base="dms:MultiChoice">
            <xsd:sequence>
              <xsd:element name="Value" maxOccurs="unbounded" minOccurs="0" nillable="true">
                <xsd:simpleType>
                  <xsd:restriction base="dms:Choice">
                    <xsd:enumeration value="Blackline"/>
                    <xsd:enumeration value="Blue Yonder"/>
                    <xsd:enumeration value="CashForce"/>
                    <xsd:enumeration value="Coupa"/>
                    <xsd:enumeration value="Kinaxis"/>
                    <xsd:enumeration value="S/4HANA"/>
                    <xsd:enumeration value="SAP GRDC"/>
                    <xsd:enumeration value="SAP Analytics Cloud (SAC)"/>
                    <xsd:enumeration value="Vertex"/>
                  </xsd:restriction>
                </xsd:simpleType>
              </xsd:element>
            </xsd:sequence>
          </xsd:extension>
        </xsd:complexContent>
      </xsd:complexType>
    </xsd:element>
    <xsd:element name="DocumentStatus" ma:index="19" nillable="true" ma:displayName="Document Status" ma:format="Dropdown" ma:internalName="DocumentStatus">
      <xsd:simpleType>
        <xsd:restriction base="dms:Choice">
          <xsd:enumeration value="Draft"/>
          <xsd:enumeration value="Final"/>
          <xsd:enumeration value="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d23bfa54-ea21-400c-982d-3bd3ff38a8ba" elementFormDefault="qualified">
    <xsd:import namespace="http://schemas.microsoft.com/office/2006/documentManagement/types"/>
    <xsd:import namespace="http://schemas.microsoft.com/office/infopath/2007/PartnerControls"/>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efdb80-ccf6-4ea1-983d-0bd9de6abba1"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File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1BusinessProcess xmlns="b1b8050f-48a1-4459-b1e1-2b18f792d2b0">
      <Value>Source to Pay</Value>
    </L1BusinessProcess>
    <Region xmlns="b1b8050f-48a1-4459-b1e1-2b18f792d2b0">Global</Region>
    <ContentOwner xmlns="b1b8050f-48a1-4459-b1e1-2b18f792d2b0">
      <UserInfo>
        <DisplayName>Torijano Ujueta, Alexa</DisplayName>
        <AccountId>98</AccountId>
        <AccountType/>
      </UserInfo>
    </ContentOwner>
    <L4BusinessProcess xmlns="b1b8050f-48a1-4459-b1e1-2b18f792d2b0" xsi:nil="true"/>
    <Release xmlns="b1b8050f-48a1-4459-b1e1-2b18f792d2b0">
      <Value>Digital Procurement</Value>
    </Release>
    <L3BusinessProcess xmlns="b1b8050f-48a1-4459-b1e1-2b18f792d2b0" xsi:nil="true"/>
    <DocumentStatus xmlns="b1b8050f-48a1-4459-b1e1-2b18f792d2b0">Draft</DocumentStatus>
    <L2BusinessProcess xmlns="b1b8050f-48a1-4459-b1e1-2b18f792d2b0" xsi:nil="true"/>
    <LearningContentType xmlns="b1b8050f-48a1-4459-b1e1-2b18f792d2b0">
      <Value>Quick Reference Card</Value>
    </LearningContentType>
    <System xmlns="b1b8050f-48a1-4459-b1e1-2b18f792d2b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DA026F-0C2A-4230-AA52-A52AF3675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b8050f-48a1-4459-b1e1-2b18f792d2b0"/>
    <ds:schemaRef ds:uri="d23bfa54-ea21-400c-982d-3bd3ff38a8ba"/>
    <ds:schemaRef ds:uri="e8efdb80-ccf6-4ea1-983d-0bd9de6abb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C5EF31-6988-41D1-94C6-3FEF748DCA26}">
  <ds:schemaRefs>
    <ds:schemaRef ds:uri="http://purl.org/dc/elements/1.1/"/>
    <ds:schemaRef ds:uri="http://schemas.microsoft.com/office/2006/metadata/properties"/>
    <ds:schemaRef ds:uri="a5067b62-0110-4994-9f77-204ae9a6c00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10f00d9-6c9c-4046-986f-5c6c8b410959"/>
    <ds:schemaRef ds:uri="http://www.w3.org/XML/1998/namespace"/>
    <ds:schemaRef ds:uri="http://purl.org/dc/dcmitype/"/>
    <ds:schemaRef ds:uri="b1b8050f-48a1-4459-b1e1-2b18f792d2b0"/>
  </ds:schemaRefs>
</ds:datastoreItem>
</file>

<file path=customXml/itemProps3.xml><?xml version="1.0" encoding="utf-8"?>
<ds:datastoreItem xmlns:ds="http://schemas.openxmlformats.org/officeDocument/2006/customXml" ds:itemID="{EA4B4C5C-995B-48EF-ACA7-0AD62F92D909}">
  <ds:schemaRefs>
    <ds:schemaRef ds:uri="http://schemas.openxmlformats.org/officeDocument/2006/bibliography"/>
  </ds:schemaRefs>
</ds:datastoreItem>
</file>

<file path=customXml/itemProps4.xml><?xml version="1.0" encoding="utf-8"?>
<ds:datastoreItem xmlns:ds="http://schemas.openxmlformats.org/officeDocument/2006/customXml" ds:itemID="{67CD0584-2EEC-431B-BF62-FF70A1477A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Accenture_A4_Corporate_Template_Graphik - V20200526</Template>
  <TotalTime>0</TotalTime>
  <Pages>5</Pages>
  <Words>826</Words>
  <Characters>4711</Characters>
  <Application>Microsoft Office Word</Application>
  <DocSecurity>0</DocSecurity>
  <Lines>39</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STP_QRC_How to Submit a Help Ticket_Supplier_01</vt:lpstr>
      <vt:lpstr/>
    </vt:vector>
  </TitlesOfParts>
  <Company/>
  <LinksUpToDate>false</LinksUpToDate>
  <CharactersWithSpaces>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STP_QRC_How to Submit a Help Ticket_Supplier_01</dc:title>
  <dc:subject/>
  <dc:creator/>
  <cp:keywords/>
  <dc:description/>
  <cp:lastModifiedBy/>
  <cp:revision>1</cp:revision>
  <dcterms:created xsi:type="dcterms:W3CDTF">2023-04-26T20:06:00Z</dcterms:created>
  <dcterms:modified xsi:type="dcterms:W3CDTF">2023-05-02T20:09:00Z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6020b0-6d69-48c1-9bb5-c586c1062b70_Enabled">
    <vt:lpwstr>True</vt:lpwstr>
  </property>
  <property fmtid="{D5CDD505-2E9C-101B-9397-08002B2CF9AE}" pid="3" name="MSIP_Label_236020b0-6d69-48c1-9bb5-c586c1062b70_SiteId">
    <vt:lpwstr>cf36141c-ddd7-45a7-b073-111f66d0b30c</vt:lpwstr>
  </property>
  <property fmtid="{D5CDD505-2E9C-101B-9397-08002B2CF9AE}" pid="4" name="MSIP_Label_236020b0-6d69-48c1-9bb5-c586c1062b70_Owner">
    <vt:lpwstr>theo.bondis@avanade.com</vt:lpwstr>
  </property>
  <property fmtid="{D5CDD505-2E9C-101B-9397-08002B2CF9AE}" pid="5" name="MSIP_Label_236020b0-6d69-48c1-9bb5-c586c1062b70_SetDate">
    <vt:lpwstr>2020-05-06T16:22:41.7600989Z</vt:lpwstr>
  </property>
  <property fmtid="{D5CDD505-2E9C-101B-9397-08002B2CF9AE}" pid="6" name="MSIP_Label_236020b0-6d69-48c1-9bb5-c586c1062b70_Name">
    <vt:lpwstr>Confidential</vt:lpwstr>
  </property>
  <property fmtid="{D5CDD505-2E9C-101B-9397-08002B2CF9AE}" pid="7" name="MSIP_Label_236020b0-6d69-48c1-9bb5-c586c1062b70_Application">
    <vt:lpwstr>Microsoft Azure Information Protection</vt:lpwstr>
  </property>
  <property fmtid="{D5CDD505-2E9C-101B-9397-08002B2CF9AE}" pid="8" name="MSIP_Label_236020b0-6d69-48c1-9bb5-c586c1062b70_ActionId">
    <vt:lpwstr>ecfd8c17-0e95-45ab-882a-5cd9a8dd80ac</vt:lpwstr>
  </property>
  <property fmtid="{D5CDD505-2E9C-101B-9397-08002B2CF9AE}" pid="9" name="MSIP_Label_236020b0-6d69-48c1-9bb5-c586c1062b70_Extended_MSFT_Method">
    <vt:lpwstr>Automatic</vt:lpwstr>
  </property>
  <property fmtid="{D5CDD505-2E9C-101B-9397-08002B2CF9AE}" pid="10" name="MSIP_Label_5fae8262-b78e-4366-8929-a5d6aac95320_Enabled">
    <vt:lpwstr>True</vt:lpwstr>
  </property>
  <property fmtid="{D5CDD505-2E9C-101B-9397-08002B2CF9AE}" pid="11" name="MSIP_Label_5fae8262-b78e-4366-8929-a5d6aac95320_SiteId">
    <vt:lpwstr>cf36141c-ddd7-45a7-b073-111f66d0b30c</vt:lpwstr>
  </property>
  <property fmtid="{D5CDD505-2E9C-101B-9397-08002B2CF9AE}" pid="12" name="MSIP_Label_5fae8262-b78e-4366-8929-a5d6aac95320_Owner">
    <vt:lpwstr>theo.bondis@avanade.com</vt:lpwstr>
  </property>
  <property fmtid="{D5CDD505-2E9C-101B-9397-08002B2CF9AE}" pid="13" name="MSIP_Label_5fae8262-b78e-4366-8929-a5d6aac95320_SetDate">
    <vt:lpwstr>2020-05-06T16:22:41.7600989Z</vt:lpwstr>
  </property>
  <property fmtid="{D5CDD505-2E9C-101B-9397-08002B2CF9AE}" pid="14" name="MSIP_Label_5fae8262-b78e-4366-8929-a5d6aac95320_Name">
    <vt:lpwstr>Recipients Have Full Control</vt:lpwstr>
  </property>
  <property fmtid="{D5CDD505-2E9C-101B-9397-08002B2CF9AE}" pid="15" name="MSIP_Label_5fae8262-b78e-4366-8929-a5d6aac95320_Application">
    <vt:lpwstr>Microsoft Azure Information Protection</vt:lpwstr>
  </property>
  <property fmtid="{D5CDD505-2E9C-101B-9397-08002B2CF9AE}" pid="16" name="MSIP_Label_5fae8262-b78e-4366-8929-a5d6aac95320_ActionId">
    <vt:lpwstr>ecfd8c17-0e95-45ab-882a-5cd9a8dd80ac</vt:lpwstr>
  </property>
  <property fmtid="{D5CDD505-2E9C-101B-9397-08002B2CF9AE}" pid="17" name="MSIP_Label_5fae8262-b78e-4366-8929-a5d6aac95320_Parent">
    <vt:lpwstr>236020b0-6d69-48c1-9bb5-c586c1062b70</vt:lpwstr>
  </property>
  <property fmtid="{D5CDD505-2E9C-101B-9397-08002B2CF9AE}" pid="18" name="MSIP_Label_5fae8262-b78e-4366-8929-a5d6aac95320_Extended_MSFT_Method">
    <vt:lpwstr>Automatic</vt:lpwstr>
  </property>
  <property fmtid="{D5CDD505-2E9C-101B-9397-08002B2CF9AE}" pid="19" name="ContentTypeId">
    <vt:lpwstr>0x01010042F5F51A125FA84BADF477DECC4E773C</vt:lpwstr>
  </property>
  <property fmtid="{D5CDD505-2E9C-101B-9397-08002B2CF9AE}" pid="20" name="MSIP_Label_1bc0f418-96a4-4caf-9d7c-ccc5ec7f9d91_SetDate">
    <vt:lpwstr>2020-05-12T10:44:37Z</vt:lpwstr>
  </property>
  <property fmtid="{D5CDD505-2E9C-101B-9397-08002B2CF9AE}" pid="21" name="MSIP_Label_1bc0f418-96a4-4caf-9d7c-ccc5ec7f9d91_Name">
    <vt:lpwstr>1bc0f418-96a4-4caf-9d7c-ccc5ec7f9d91</vt:lpwstr>
  </property>
  <property fmtid="{D5CDD505-2E9C-101B-9397-08002B2CF9AE}" pid="22" name="MSIP_Label_1bc0f418-96a4-4caf-9d7c-ccc5ec7f9d91_SiteId">
    <vt:lpwstr>e0793d39-0939-496d-b129-198edd916feb</vt:lpwstr>
  </property>
  <property fmtid="{D5CDD505-2E9C-101B-9397-08002B2CF9AE}" pid="23" name="MSIP_Label_1bc0f418-96a4-4caf-9d7c-ccc5ec7f9d91_ActionId">
    <vt:lpwstr>e442d7c1-0c02-4f7e-a375-000019722f99</vt:lpwstr>
  </property>
  <property fmtid="{D5CDD505-2E9C-101B-9397-08002B2CF9AE}" pid="24" name="MSIP_Label_1bc0f418-96a4-4caf-9d7c-ccc5ec7f9d91_Enabled">
    <vt:lpwstr>True</vt:lpwstr>
  </property>
  <property fmtid="{D5CDD505-2E9C-101B-9397-08002B2CF9AE}" pid="25" name="MSIP_Label_1bc0f418-96a4-4caf-9d7c-ccc5ec7f9d91_Extended_MSFT_Method">
    <vt:lpwstr>Manual</vt:lpwstr>
  </property>
  <property fmtid="{D5CDD505-2E9C-101B-9397-08002B2CF9AE}" pid="26" name="KCAutoClass">
    <vt:lpwstr>Public Without Content Marking 1bc0f418-96a4-4caf-9d7c-ccc5ec7f9d91 Confidential Recipients Have Full Control</vt:lpwstr>
  </property>
  <property fmtid="{D5CDD505-2E9C-101B-9397-08002B2CF9AE}" pid="27" name="MediaServiceImageTags">
    <vt:lpwstr/>
  </property>
  <property fmtid="{D5CDD505-2E9C-101B-9397-08002B2CF9AE}" pid="28" name="MSIP_Label_ec3caa80-b45a-41c4-be35-6a080a795a59_Enabled">
    <vt:lpwstr>true</vt:lpwstr>
  </property>
  <property fmtid="{D5CDD505-2E9C-101B-9397-08002B2CF9AE}" pid="29" name="MSIP_Label_ec3caa80-b45a-41c4-be35-6a080a795a59_SetDate">
    <vt:lpwstr>2023-04-04T21:41:25Z</vt:lpwstr>
  </property>
  <property fmtid="{D5CDD505-2E9C-101B-9397-08002B2CF9AE}" pid="30" name="MSIP_Label_ec3caa80-b45a-41c4-be35-6a080a795a59_Method">
    <vt:lpwstr>Privileged</vt:lpwstr>
  </property>
  <property fmtid="{D5CDD505-2E9C-101B-9397-08002B2CF9AE}" pid="31" name="MSIP_Label_ec3caa80-b45a-41c4-be35-6a080a795a59_Name">
    <vt:lpwstr>ec3caa80-b45a-41c4-be35-6a080a795a59</vt:lpwstr>
  </property>
  <property fmtid="{D5CDD505-2E9C-101B-9397-08002B2CF9AE}" pid="32" name="MSIP_Label_ec3caa80-b45a-41c4-be35-6a080a795a59_SiteId">
    <vt:lpwstr>fee2180b-69b6-4afe-9f14-ccd70bd4c737</vt:lpwstr>
  </property>
  <property fmtid="{D5CDD505-2E9C-101B-9397-08002B2CF9AE}" pid="33" name="MSIP_Label_ec3caa80-b45a-41c4-be35-6a080a795a59_ActionId">
    <vt:lpwstr>d2aa0b22-d880-44e1-b29c-ed3c3df3d2c2</vt:lpwstr>
  </property>
  <property fmtid="{D5CDD505-2E9C-101B-9397-08002B2CF9AE}" pid="34" name="MSIP_Label_ec3caa80-b45a-41c4-be35-6a080a795a59_ContentBits">
    <vt:lpwstr>0</vt:lpwstr>
  </property>
</Properties>
</file>