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F8D0" w14:textId="77777777" w:rsidR="0042716B" w:rsidRDefault="0042716B" w:rsidP="0042716B">
      <w:pPr>
        <w:pStyle w:val="TOCHeading"/>
      </w:pPr>
      <w:r>
        <w:rPr>
          <w:rFonts w:ascii="Arial" w:eastAsiaTheme="minorHAnsi" w:hAnsi="Arial" w:cs="Arial"/>
          <w:noProof/>
          <w:color w:val="FFFFFF" w:themeColor="background1"/>
          <w:spacing w:val="-24"/>
          <w:kern w:val="16"/>
          <w:sz w:val="48"/>
          <w:szCs w:val="48"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AE92A5" wp14:editId="103C94CB">
                <wp:simplePos x="0" y="0"/>
                <wp:positionH relativeFrom="column">
                  <wp:posOffset>-905774</wp:posOffset>
                </wp:positionH>
                <wp:positionV relativeFrom="paragraph">
                  <wp:posOffset>-1152789</wp:posOffset>
                </wp:positionV>
                <wp:extent cx="7574280" cy="2965596"/>
                <wp:effectExtent l="0" t="0" r="762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2965596"/>
                          <a:chOff x="0" y="0"/>
                          <a:chExt cx="7574280" cy="296559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551566" cy="499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158261"/>
                            <a:ext cx="7574280" cy="2807335"/>
                            <a:chOff x="0" y="0"/>
                            <a:chExt cx="7574369" cy="2807676"/>
                          </a:xfrm>
                        </wpg:grpSpPr>
                        <wpg:grpSp>
                          <wpg:cNvPr id="28" name="Group 7"/>
                          <wpg:cNvGrpSpPr/>
                          <wpg:grpSpPr>
                            <a:xfrm>
                              <a:off x="0" y="0"/>
                              <a:ext cx="7574369" cy="2807676"/>
                              <a:chOff x="0" y="0"/>
                              <a:chExt cx="9206079" cy="3413234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89" r="10205" b="14889"/>
                              <a:stretch/>
                            </pic:blipFill>
                            <pic:spPr>
                              <a:xfrm>
                                <a:off x="3434600" y="408958"/>
                                <a:ext cx="5766373" cy="3004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30" name="Freeform: Shape 30"/>
                            <wps:cNvSpPr/>
                            <wps:spPr>
                              <a:xfrm>
                                <a:off x="0" y="408959"/>
                                <a:ext cx="6909454" cy="3004274"/>
                              </a:xfrm>
                              <a:custGeom>
                                <a:avLst/>
                                <a:gdLst>
                                  <a:gd name="connsiteX0" fmla="*/ 0 w 6909454"/>
                                  <a:gd name="connsiteY0" fmla="*/ 0 h 3004274"/>
                                  <a:gd name="connsiteX1" fmla="*/ 6909454 w 6909454"/>
                                  <a:gd name="connsiteY1" fmla="*/ 0 h 3004274"/>
                                  <a:gd name="connsiteX2" fmla="*/ 4908932 w 6909454"/>
                                  <a:gd name="connsiteY2" fmla="*/ 3004274 h 3004274"/>
                                  <a:gd name="connsiteX3" fmla="*/ 0 w 6909454"/>
                                  <a:gd name="connsiteY3" fmla="*/ 3004274 h 3004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09454" h="3004274">
                                    <a:moveTo>
                                      <a:pt x="0" y="0"/>
                                    </a:moveTo>
                                    <a:lnTo>
                                      <a:pt x="6909454" y="0"/>
                                    </a:lnTo>
                                    <a:lnTo>
                                      <a:pt x="4908932" y="3004274"/>
                                    </a:lnTo>
                                    <a:lnTo>
                                      <a:pt x="0" y="3004274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1"/>
                                  </a:gs>
                                  <a:gs pos="45000">
                                    <a:schemeClr val="accent1"/>
                                  </a:gs>
                                  <a:gs pos="100000">
                                    <a:schemeClr val="accent2"/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1" y="0"/>
                                <a:ext cx="9206078" cy="407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2" name="TextBox 37"/>
                            <wps:cNvSpPr txBox="1"/>
                            <wps:spPr>
                              <a:xfrm>
                                <a:off x="6634449" y="65242"/>
                                <a:ext cx="24384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780B13" w14:textId="77777777" w:rsidR="0042716B" w:rsidRPr="001424AD" w:rsidRDefault="0042716B" w:rsidP="0042716B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Powering K-C’s digital future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Graphic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956" y="116575"/>
                                <a:ext cx="1388460" cy="1743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Freeform: Shape 34"/>
                            <wps:cNvSpPr/>
                            <wps:spPr>
                              <a:xfrm>
                                <a:off x="4496725" y="1025704"/>
                                <a:ext cx="2138073" cy="2387530"/>
                              </a:xfrm>
                              <a:custGeom>
                                <a:avLst/>
                                <a:gdLst>
                                  <a:gd name="connsiteX0" fmla="*/ 1529685 w 2138073"/>
                                  <a:gd name="connsiteY0" fmla="*/ 0 h 2387530"/>
                                  <a:gd name="connsiteX1" fmla="*/ 2138073 w 2138073"/>
                                  <a:gd name="connsiteY1" fmla="*/ 392204 h 2387530"/>
                                  <a:gd name="connsiteX2" fmla="*/ 1154184 w 2138073"/>
                                  <a:gd name="connsiteY2" fmla="*/ 1917081 h 2387530"/>
                                  <a:gd name="connsiteX3" fmla="*/ 850384 w 2138073"/>
                                  <a:gd name="connsiteY3" fmla="*/ 2387530 h 2387530"/>
                                  <a:gd name="connsiteX4" fmla="*/ 0 w 2138073"/>
                                  <a:gd name="connsiteY4" fmla="*/ 2387530 h 23875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38073" h="2387530">
                                    <a:moveTo>
                                      <a:pt x="1529685" y="0"/>
                                    </a:moveTo>
                                    <a:lnTo>
                                      <a:pt x="2138073" y="392204"/>
                                    </a:lnTo>
                                    <a:cubicBezTo>
                                      <a:pt x="1816047" y="890344"/>
                                      <a:pt x="1482147" y="1408788"/>
                                      <a:pt x="1154184" y="1917081"/>
                                    </a:cubicBezTo>
                                    <a:lnTo>
                                      <a:pt x="850384" y="2387530"/>
                                    </a:lnTo>
                                    <a:lnTo>
                                      <a:pt x="0" y="238753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8000">
                                    <a:schemeClr val="accent3"/>
                                  </a:gs>
                                  <a:gs pos="66000">
                                    <a:schemeClr val="accent3">
                                      <a:alpha val="0"/>
                                    </a:schemeClr>
                                  </a:gs>
                                </a:gsLst>
                                <a:lin ang="150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10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70" y="785354"/>
                              <a:ext cx="4475067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14:paraId="664DA441" w14:textId="7E5F4A95" w:rsidR="0042716B" w:rsidRPr="00014EF1" w:rsidRDefault="0042716B" w:rsidP="0042716B">
                                <w:pPr>
                                  <w:rPr>
                                    <w:rFonts w:ascii="Arial" w:hAnsi="Arial" w:cs="Arial"/>
                                    <w:bCs/>
                                    <w:color w:val="10069F" w:themeColor="accent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How to Sign </w:t>
                                </w:r>
                                <w:r w:rsidR="002924F9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a Legal Agreement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457200" y="1636834"/>
                              <a:ext cx="8750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53" y="1846186"/>
                              <a:ext cx="3072765" cy="5104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A32EF9" w14:textId="77777777" w:rsidR="0042716B" w:rsidRPr="00014EF1" w:rsidRDefault="0042716B" w:rsidP="0042716B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Coupa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AE92A5" id="Group 3" o:spid="_x0000_s1026" style="position:absolute;margin-left:-71.3pt;margin-top:-90.75pt;width:596.4pt;height:233.5pt;z-index:251658240" coordsize="75742,2965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">
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v:group id="Group 35" o:spid="_x0000_s1028" style="position:absolute;top:1582;width:75742;height:28073" coordsize="75743,2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7" o:spid="_x0000_s1029" style="position:absolute;width:75743;height:28076" coordsize="92060,3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">
                      <v:imagedata r:id="rId14" o:title="" croptop="9758f" cropbottom="9758f" cropright="6688f"/>
                    </v:shape>
                    <v:shape id="Freeform: Shape 30" o:spid="_x0000_s1031" style="position:absolute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" path="m,l6909454,,4908932,3004274,,3004274,,xe" fillcolor="#10069f [3204]" stroked="f" strokeweight="1pt">
                      <v:fill color2="#753bbd [3205]" rotate="t" angle="135" colors="0 #10069f;29491f #10069f;1 #753bbd" focus="100%" type="gradient"/>
                      <v:stroke joinstyle="miter"/>
                      <v:path arrowok="t" o:connecttype="custom" o:connectlocs="0,0;6909454,0;4908932,3004274;0,3004274" o:connectangles="0,0,0,0"/>
                    </v:shape>
                    <v:rect id="Rectangle 31" o:spid="_x0000_s1032" style="position:absolute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14:paraId="26780B13" w14:textId="77777777" w:rsidR="0042716B" w:rsidRPr="001424AD" w:rsidRDefault="0042716B" w:rsidP="0042716B">
                            <w:pPr>
                              <w:jc w:val="right"/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Powering K-C’s digital future</w:t>
                            </w:r>
                          </w:p>
                        </w:txbxContent>
                      </v:textbox>
                    </v:shape>
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">
                      <v:imagedata r:id="rId15" o:title=""/>
                    </v:shape>
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" path="m1529685,r608388,392204c1816047,890344,1482147,1408788,1154184,1917081l850384,2387530,,2387530,1529685,xe" fillcolor="#33d196 [3206]" stroked="f" strokeweight="1pt">
                      <v:fill opacity="0" color2="#33d196 [3206]" angle="200" colors="0 #33d196;11796f #33d196" focus="100%" type="gradient">
                        <o:fill v:ext="view" type="gradientUnscaled"/>
                      </v:fill>
                      <v:stroke joinstyle="miter"/>
                      <v:path arrowok="t" o:connecttype="custom" o:connectlocs="1529685,0;2138073,392204;1154184,1917081;850384,2387530;0,2387530" o:connectangles="0,0,0,0,0"/>
                    </v:shape>
                  </v:group>
                  <v:shape id="Text Box 21" o:spid="_x0000_s1036" type="#_x0000_t202" style="position:absolute;left:4161;top:7853;width:44751;height: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  <v:textbox inset="0,0,0,0">
                      <w:txbxContent>
                        <w:p w14:paraId="664DA441" w14:textId="7E5F4A95" w:rsidR="0042716B" w:rsidRPr="00014EF1" w:rsidRDefault="0042716B" w:rsidP="0042716B">
                          <w:pPr>
                            <w:rPr>
                              <w:rFonts w:ascii="Arial" w:hAnsi="Arial" w:cs="Arial"/>
                              <w:bCs/>
                              <w:color w:val="10069F" w:themeColor="accen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How to Sign </w:t>
                          </w:r>
                          <w:r w:rsidR="002924F9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a Legal Agreement</w:t>
                          </w:r>
                        </w:p>
                      </w:txbxContent>
                    </v:textbox>
                  </v:shape>
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" strokecolor="#33d196 [3206]" strokeweight="2.25pt">
                    <v:stroke joinstyle="miter"/>
                  </v:line>
                  <v:shape id="Text Box 2" o:spid="_x0000_s1038" type="#_x0000_t202" style="position:absolute;left:3575;top:18461;width:307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BA32EF9" w14:textId="77777777" w:rsidR="0042716B" w:rsidRPr="00014EF1" w:rsidRDefault="0042716B" w:rsidP="0042716B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Coupa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eastAsiaTheme="minorHAnsi" w:hAnsi="Arial" w:cs="Arial"/>
          <w:color w:val="FFFFFF" w:themeColor="background1"/>
          <w:spacing w:val="-24"/>
          <w:kern w:val="16"/>
          <w:sz w:val="48"/>
          <w:szCs w:val="48"/>
          <w:lang w:val="en-US" w:eastAsia="en-US"/>
        </w:rPr>
        <w:tab/>
      </w:r>
    </w:p>
    <w:p w14:paraId="3579FD68" w14:textId="77777777" w:rsidR="0042716B" w:rsidRDefault="0042716B" w:rsidP="0042716B">
      <w:pPr>
        <w:pStyle w:val="TOCHeading"/>
      </w:pPr>
    </w:p>
    <w:p w14:paraId="23FB6150" w14:textId="77777777" w:rsidR="0042716B" w:rsidRDefault="0042716B" w:rsidP="0042716B"/>
    <w:p w14:paraId="7DD10E6E" w14:textId="77777777" w:rsidR="0042716B" w:rsidRDefault="0042716B" w:rsidP="0042716B"/>
    <w:p w14:paraId="58238008" w14:textId="77777777" w:rsidR="0042716B" w:rsidRDefault="0042716B" w:rsidP="0042716B"/>
    <w:p w14:paraId="64F3864D" w14:textId="77777777" w:rsidR="0042716B" w:rsidRDefault="0042716B" w:rsidP="0042716B"/>
    <w:p w14:paraId="6D74182E" w14:textId="77777777" w:rsidR="0042716B" w:rsidRDefault="0042716B" w:rsidP="0042716B"/>
    <w:p w14:paraId="19D07F3F" w14:textId="77777777" w:rsidR="0042716B" w:rsidRDefault="0042716B" w:rsidP="0042716B"/>
    <w:p w14:paraId="6EAE41F7" w14:textId="77777777" w:rsidR="0042716B" w:rsidRDefault="0042716B" w:rsidP="0042716B"/>
    <w:p w14:paraId="2E2595C5" w14:textId="77777777" w:rsidR="0042716B" w:rsidRDefault="0042716B" w:rsidP="0042716B"/>
    <w:p w14:paraId="72EF75EA" w14:textId="77777777" w:rsidR="0042716B" w:rsidRDefault="0042716B" w:rsidP="0042716B"/>
    <w:p w14:paraId="678B798E" w14:textId="77777777" w:rsidR="0042716B" w:rsidRDefault="0042716B" w:rsidP="0042716B"/>
    <w:sdt>
      <w:sdtPr>
        <w:rPr>
          <w:rFonts w:asciiTheme="minorHAnsi" w:eastAsiaTheme="minorHAnsi" w:hAnsiTheme="minorHAnsi" w:cstheme="minorBidi"/>
          <w:b/>
          <w:bCs w:val="0"/>
          <w:color w:val="auto"/>
          <w:sz w:val="24"/>
          <w:szCs w:val="24"/>
          <w:lang w:val="en-US" w:eastAsia="en-US"/>
        </w:rPr>
        <w:id w:val="1803874770"/>
        <w:docPartObj>
          <w:docPartGallery w:val="Table of Contents"/>
          <w:docPartUnique/>
        </w:docPartObj>
      </w:sdtPr>
      <w:sdtEndPr>
        <w:rPr>
          <w:rFonts w:cstheme="minorHAnsi"/>
          <w:b w:val="0"/>
        </w:rPr>
      </w:sdtEndPr>
      <w:sdtContent>
        <w:p w14:paraId="6CC33DFC" w14:textId="77777777" w:rsidR="0042716B" w:rsidRPr="0069558D" w:rsidRDefault="0042716B" w:rsidP="0042716B">
          <w:pPr>
            <w:pStyle w:val="TOCHeading"/>
            <w:rPr>
              <w:rStyle w:val="Heading1Char"/>
              <w:rFonts w:asciiTheme="minorHAnsi" w:eastAsiaTheme="majorEastAsia" w:hAnsiTheme="minorHAnsi"/>
              <w:bCs/>
            </w:rPr>
          </w:pPr>
          <w:r w:rsidRPr="0069558D">
            <w:rPr>
              <w:rStyle w:val="Heading1Char"/>
              <w:rFonts w:asciiTheme="minorHAnsi" w:hAnsiTheme="minorHAnsi"/>
              <w:bCs/>
            </w:rPr>
            <w:t xml:space="preserve">Table of </w:t>
          </w:r>
          <w:r>
            <w:rPr>
              <w:rStyle w:val="Heading1Char"/>
              <w:rFonts w:asciiTheme="minorHAnsi" w:hAnsiTheme="minorHAnsi"/>
              <w:bCs/>
            </w:rPr>
            <w:t>C</w:t>
          </w:r>
          <w:r w:rsidRPr="0069558D">
            <w:rPr>
              <w:rStyle w:val="Heading1Char"/>
              <w:rFonts w:asciiTheme="minorHAnsi" w:hAnsiTheme="minorHAnsi"/>
              <w:bCs/>
            </w:rPr>
            <w:t>ontents</w:t>
          </w:r>
        </w:p>
        <w:p w14:paraId="192DE0FD" w14:textId="77777777" w:rsidR="0042716B" w:rsidRPr="00493893" w:rsidRDefault="0042716B" w:rsidP="0042716B">
          <w:pPr>
            <w:rPr>
              <w:rFonts w:cstheme="minorHAnsi"/>
              <w:lang w:val="en-GB" w:eastAsia="fr-FR"/>
            </w:rPr>
          </w:pPr>
        </w:p>
        <w:p w14:paraId="101D07E1" w14:textId="77777777" w:rsidR="0042716B" w:rsidRDefault="0042716B" w:rsidP="0042716B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r w:rsidRPr="00493893">
            <w:rPr>
              <w:rFonts w:asciiTheme="minorHAnsi" w:hAnsiTheme="minorHAnsi" w:cstheme="minorHAnsi"/>
              <w:b/>
            </w:rPr>
            <w:fldChar w:fldCharType="begin"/>
          </w:r>
          <w:r w:rsidRPr="00493893">
            <w:rPr>
              <w:rFonts w:asciiTheme="minorHAnsi" w:hAnsiTheme="minorHAnsi" w:cstheme="minorHAnsi"/>
              <w:b/>
            </w:rPr>
            <w:instrText xml:space="preserve"> TOC \o "1-3" \h \z \u </w:instrText>
          </w:r>
          <w:r w:rsidRPr="00493893">
            <w:rPr>
              <w:rFonts w:asciiTheme="minorHAnsi" w:hAnsiTheme="minorHAnsi" w:cstheme="minorHAnsi"/>
              <w:b/>
            </w:rPr>
            <w:fldChar w:fldCharType="separate"/>
          </w:r>
          <w:hyperlink w:anchor="_Toc125555886" w:history="1">
            <w:r w:rsidRPr="007E5F6F">
              <w:rPr>
                <w:rStyle w:val="Hyperlink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_Toc125555886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3FE88" w14:textId="77777777" w:rsidR="0042716B" w:rsidRDefault="001733EB" w:rsidP="0042716B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555887" w:history="1">
            <w:r w:rsidR="0042716B" w:rsidRPr="007E5F6F">
              <w:rPr>
                <w:rStyle w:val="Hyperlink"/>
                <w:noProof/>
              </w:rPr>
              <w:t>Key Terms</w:t>
            </w:r>
            <w:r w:rsidR="0042716B">
              <w:rPr>
                <w:noProof/>
                <w:webHidden/>
              </w:rPr>
              <w:tab/>
            </w:r>
            <w:r w:rsidR="0042716B">
              <w:rPr>
                <w:noProof/>
                <w:webHidden/>
              </w:rPr>
              <w:fldChar w:fldCharType="begin"/>
            </w:r>
            <w:r w:rsidR="0042716B">
              <w:rPr>
                <w:noProof/>
                <w:webHidden/>
              </w:rPr>
              <w:instrText xml:space="preserve"> PAGEREF _Toc125555887 \h </w:instrText>
            </w:r>
            <w:r w:rsidR="0042716B">
              <w:rPr>
                <w:noProof/>
                <w:webHidden/>
              </w:rPr>
            </w:r>
            <w:r w:rsidR="0042716B">
              <w:rPr>
                <w:noProof/>
                <w:webHidden/>
              </w:rPr>
              <w:fldChar w:fldCharType="separate"/>
            </w:r>
            <w:r w:rsidR="0042716B">
              <w:rPr>
                <w:noProof/>
                <w:webHidden/>
              </w:rPr>
              <w:t>2</w:t>
            </w:r>
            <w:r w:rsidR="0042716B">
              <w:rPr>
                <w:noProof/>
                <w:webHidden/>
              </w:rPr>
              <w:fldChar w:fldCharType="end"/>
            </w:r>
          </w:hyperlink>
        </w:p>
        <w:p w14:paraId="2E087F4C" w14:textId="77777777" w:rsidR="0042716B" w:rsidRDefault="001733EB" w:rsidP="0042716B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555888" w:history="1">
            <w:r w:rsidR="0042716B" w:rsidRPr="007E5F6F">
              <w:rPr>
                <w:rStyle w:val="Hyperlink"/>
                <w:noProof/>
              </w:rPr>
              <w:t>How to Sign a Legal Agreement</w:t>
            </w:r>
            <w:r w:rsidR="0042716B">
              <w:rPr>
                <w:noProof/>
                <w:webHidden/>
              </w:rPr>
              <w:tab/>
            </w:r>
            <w:r w:rsidR="0042716B">
              <w:rPr>
                <w:noProof/>
                <w:webHidden/>
              </w:rPr>
              <w:fldChar w:fldCharType="begin"/>
            </w:r>
            <w:r w:rsidR="0042716B">
              <w:rPr>
                <w:noProof/>
                <w:webHidden/>
              </w:rPr>
              <w:instrText xml:space="preserve"> PAGEREF _Toc125555888 \h </w:instrText>
            </w:r>
            <w:r w:rsidR="0042716B">
              <w:rPr>
                <w:noProof/>
                <w:webHidden/>
              </w:rPr>
            </w:r>
            <w:r w:rsidR="0042716B">
              <w:rPr>
                <w:noProof/>
                <w:webHidden/>
              </w:rPr>
              <w:fldChar w:fldCharType="separate"/>
            </w:r>
            <w:r w:rsidR="0042716B">
              <w:rPr>
                <w:noProof/>
                <w:webHidden/>
              </w:rPr>
              <w:t>3</w:t>
            </w:r>
            <w:r w:rsidR="0042716B">
              <w:rPr>
                <w:noProof/>
                <w:webHidden/>
              </w:rPr>
              <w:fldChar w:fldCharType="end"/>
            </w:r>
          </w:hyperlink>
        </w:p>
        <w:p w14:paraId="170862ED" w14:textId="77777777" w:rsidR="0042716B" w:rsidRDefault="001733EB" w:rsidP="0042716B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555889" w:history="1">
            <w:r w:rsidR="0042716B" w:rsidRPr="007E5F6F">
              <w:rPr>
                <w:rStyle w:val="Hyperlink"/>
                <w:noProof/>
              </w:rPr>
              <w:t>Change Version</w:t>
            </w:r>
            <w:r w:rsidR="0042716B">
              <w:rPr>
                <w:noProof/>
                <w:webHidden/>
              </w:rPr>
              <w:tab/>
            </w:r>
            <w:r w:rsidR="0042716B">
              <w:rPr>
                <w:noProof/>
                <w:webHidden/>
              </w:rPr>
              <w:fldChar w:fldCharType="begin"/>
            </w:r>
            <w:r w:rsidR="0042716B">
              <w:rPr>
                <w:noProof/>
                <w:webHidden/>
              </w:rPr>
              <w:instrText xml:space="preserve"> PAGEREF _Toc125555889 \h </w:instrText>
            </w:r>
            <w:r w:rsidR="0042716B">
              <w:rPr>
                <w:noProof/>
                <w:webHidden/>
              </w:rPr>
            </w:r>
            <w:r w:rsidR="0042716B">
              <w:rPr>
                <w:noProof/>
                <w:webHidden/>
              </w:rPr>
              <w:fldChar w:fldCharType="separate"/>
            </w:r>
            <w:r w:rsidR="0042716B">
              <w:rPr>
                <w:noProof/>
                <w:webHidden/>
              </w:rPr>
              <w:t>7</w:t>
            </w:r>
            <w:r w:rsidR="0042716B">
              <w:rPr>
                <w:noProof/>
                <w:webHidden/>
              </w:rPr>
              <w:fldChar w:fldCharType="end"/>
            </w:r>
          </w:hyperlink>
        </w:p>
        <w:p w14:paraId="37C7C92F" w14:textId="77777777" w:rsidR="0042716B" w:rsidRPr="00493893" w:rsidRDefault="0042716B" w:rsidP="0042716B">
          <w:pPr>
            <w:rPr>
              <w:rFonts w:cstheme="minorHAnsi"/>
            </w:rPr>
          </w:pPr>
          <w:r w:rsidRPr="00493893">
            <w:rPr>
              <w:rFonts w:eastAsia="Times New Roman" w:cstheme="minorHAnsi"/>
              <w:b/>
              <w:sz w:val="22"/>
              <w:szCs w:val="22"/>
            </w:rPr>
            <w:fldChar w:fldCharType="end"/>
          </w:r>
        </w:p>
      </w:sdtContent>
    </w:sdt>
    <w:p w14:paraId="067DD490" w14:textId="77777777" w:rsidR="0042716B" w:rsidRDefault="0042716B" w:rsidP="0042716B">
      <w:pPr>
        <w:ind w:left="-450" w:right="-430"/>
        <w:rPr>
          <w:rFonts w:cstheme="minorHAnsi"/>
          <w:noProof/>
        </w:rPr>
      </w:pPr>
      <w:bookmarkStart w:id="0" w:name="_Toc29308833"/>
    </w:p>
    <w:p w14:paraId="24504C8A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379514C3" w14:textId="334E2FF7" w:rsidR="0042716B" w:rsidRDefault="0042716B" w:rsidP="0042716B">
      <w:pPr>
        <w:ind w:left="-450" w:right="-430"/>
        <w:rPr>
          <w:rFonts w:cstheme="minorHAnsi"/>
          <w:noProof/>
        </w:rPr>
      </w:pPr>
    </w:p>
    <w:p w14:paraId="6D4A5361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576DA892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24E8DE74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14AAD3D2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788CE44B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501F1C9D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5499872E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20E3C8E1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5D9E190F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15342C91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0D9E8188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14DC037E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577EBE61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07C85725" w14:textId="77777777" w:rsidR="00986A40" w:rsidRDefault="00986A40" w:rsidP="0042716B">
      <w:pPr>
        <w:ind w:left="-450" w:right="-430"/>
        <w:rPr>
          <w:rFonts w:cstheme="minorHAnsi"/>
          <w:noProof/>
        </w:rPr>
      </w:pPr>
    </w:p>
    <w:p w14:paraId="345A85A0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7B78FD75" w14:textId="77777777" w:rsidR="00986A40" w:rsidRPr="002534A1" w:rsidRDefault="00986A40" w:rsidP="00986A40">
      <w:pPr>
        <w:rPr>
          <w:rFonts w:ascii="Arial" w:hAnsi="Arial" w:cs="Arial"/>
        </w:rPr>
      </w:pPr>
      <w:r w:rsidRPr="002A3C42">
        <w:rPr>
          <w:rStyle w:val="normaltextrun"/>
          <w:rFonts w:ascii="Arial" w:hAnsi="Arial" w:cs="Arial"/>
          <w:i/>
          <w:iCs/>
          <w:color w:val="000000"/>
          <w:shd w:val="clear" w:color="auto" w:fill="FFFFFF"/>
        </w:rPr>
        <w:t xml:space="preserve">For the best learning experience, please </w:t>
      </w:r>
      <w:r w:rsidRPr="002A3C42">
        <w:rPr>
          <w:rStyle w:val="normaltextrun"/>
          <w:i/>
          <w:iCs/>
        </w:rPr>
        <w:t xml:space="preserve">click the </w:t>
      </w:r>
      <w:r w:rsidRPr="002A3C42">
        <w:rPr>
          <w:b/>
          <w:bCs/>
          <w:i/>
          <w:iCs/>
        </w:rPr>
        <w:t>Editing</w:t>
      </w:r>
      <w:r w:rsidRPr="002A3C42">
        <w:rPr>
          <w:i/>
          <w:iCs/>
        </w:rPr>
        <w:t xml:space="preserve"> button and select </w:t>
      </w:r>
      <w:r w:rsidRPr="002A3C42">
        <w:rPr>
          <w:b/>
          <w:bCs/>
          <w:i/>
          <w:iCs/>
        </w:rPr>
        <w:t>Open in Desktop</w:t>
      </w:r>
      <w:r w:rsidRPr="002A3C42">
        <w:rPr>
          <w:i/>
          <w:iCs/>
        </w:rPr>
        <w:t xml:space="preserve"> to view this document in your desktop application of Microsoft Word. Viewing this document in SharePoint or in-browser may distort the placement of images and text.</w:t>
      </w:r>
      <w:r w:rsidRPr="002A3C42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0FC524AB" w14:textId="77777777" w:rsidR="0042716B" w:rsidRDefault="0042716B" w:rsidP="00986A40">
      <w:pPr>
        <w:ind w:right="-430"/>
        <w:rPr>
          <w:rFonts w:cstheme="minorHAnsi"/>
          <w:noProof/>
        </w:rPr>
      </w:pPr>
    </w:p>
    <w:p w14:paraId="191C69EC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7218463E" w14:textId="77777777" w:rsidR="0042716B" w:rsidRDefault="0042716B" w:rsidP="0042716B">
      <w:pPr>
        <w:ind w:left="-450" w:right="-430"/>
        <w:rPr>
          <w:rFonts w:cstheme="minorHAnsi"/>
          <w:noProof/>
        </w:rPr>
      </w:pPr>
    </w:p>
    <w:p w14:paraId="001C53E7" w14:textId="77777777" w:rsidR="0042716B" w:rsidRPr="00004B15" w:rsidRDefault="0042716B" w:rsidP="0042716B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2092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133"/>
      </w:tblGrid>
      <w:tr w:rsidR="0042716B" w:rsidRPr="00C43AA3" w14:paraId="23A0F010" w14:textId="77777777" w:rsidTr="00BA5998">
        <w:trPr>
          <w:trHeight w:val="810"/>
        </w:trPr>
        <w:tc>
          <w:tcPr>
            <w:tcW w:w="876" w:type="dxa"/>
            <w:shd w:val="clear" w:color="auto" w:fill="33D196" w:themeFill="accent3"/>
            <w:vAlign w:val="center"/>
          </w:tcPr>
          <w:p w14:paraId="59CB7ACA" w14:textId="77777777" w:rsidR="0042716B" w:rsidRDefault="0042716B" w:rsidP="00BA599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F24EE4F" wp14:editId="46D7403D">
                  <wp:extent cx="419100" cy="419100"/>
                  <wp:effectExtent l="0" t="0" r="0" b="0"/>
                  <wp:docPr id="8" name="Graphic 8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Warning outlin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3" w:type="dxa"/>
            <w:shd w:val="clear" w:color="auto" w:fill="D6F5E9" w:themeFill="accent3" w:themeFillTint="33"/>
            <w:vAlign w:val="center"/>
          </w:tcPr>
          <w:p w14:paraId="6E328839" w14:textId="77777777" w:rsidR="0042716B" w:rsidRPr="00C43AA3" w:rsidRDefault="0042716B" w:rsidP="00BA5998">
            <w:pPr>
              <w:rPr>
                <w:rFonts w:asciiTheme="majorHAnsi" w:hAnsiTheme="majorHAnsi" w:cstheme="majorHAnsi"/>
                <w:b/>
                <w:bCs/>
                <w:color w:val="753BBD" w:themeColor="accent2"/>
                <w:lang w:val="en-GB"/>
              </w:rPr>
            </w:pPr>
            <w:r w:rsidRPr="00C43AA3">
              <w:rPr>
                <w:rFonts w:ascii="Arial" w:hAnsi="Arial" w:cs="Arial"/>
                <w:b/>
                <w:bCs/>
                <w:sz w:val="22"/>
                <w:szCs w:val="22"/>
              </w:rPr>
              <w:t>Your screen in Coupa may differ slightly from this training, but the steps to complete the activity will be the same.</w:t>
            </w:r>
          </w:p>
        </w:tc>
      </w:tr>
    </w:tbl>
    <w:tbl>
      <w:tblPr>
        <w:tblStyle w:val="TableGrid"/>
        <w:tblpPr w:leftFromText="180" w:rightFromText="180" w:vertAnchor="page" w:horzAnchor="margin" w:tblpY="3044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133"/>
      </w:tblGrid>
      <w:tr w:rsidR="0042716B" w:rsidRPr="00C43AA3" w14:paraId="59158456" w14:textId="77777777" w:rsidTr="00BA5998">
        <w:trPr>
          <w:trHeight w:val="810"/>
        </w:trPr>
        <w:tc>
          <w:tcPr>
            <w:tcW w:w="876" w:type="dxa"/>
            <w:shd w:val="clear" w:color="auto" w:fill="10069F" w:themeFill="accent1"/>
            <w:vAlign w:val="center"/>
          </w:tcPr>
          <w:p w14:paraId="70266B4E" w14:textId="77777777" w:rsidR="0042716B" w:rsidRDefault="0042716B" w:rsidP="00BA5998">
            <w:pPr>
              <w:rPr>
                <w:rFonts w:cstheme="minorHAnsi"/>
              </w:rPr>
            </w:pPr>
            <w:r w:rsidRPr="00486696">
              <w:rPr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4AC84198" wp14:editId="7F895176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36195</wp:posOffset>
                      </wp:positionV>
                      <wp:extent cx="386080" cy="337820"/>
                      <wp:effectExtent l="0" t="0" r="0" b="5080"/>
                      <wp:wrapNone/>
                      <wp:docPr id="275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080" cy="337820"/>
                                <a:chOff x="0" y="0"/>
                                <a:chExt cx="386534" cy="338054"/>
                              </a:xfrm>
                            </wpg:grpSpPr>
                            <wps:wsp>
                              <wps:cNvPr id="276" name="Freeform 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86534" cy="338054"/>
                                </a:xfrm>
                                <a:custGeom>
                                  <a:avLst/>
                                  <a:gdLst>
                                    <a:gd name="T0" fmla="*/ 247 w 256"/>
                                    <a:gd name="T1" fmla="*/ 0 h 224"/>
                                    <a:gd name="T2" fmla="*/ 128 w 256"/>
                                    <a:gd name="T3" fmla="*/ 16 h 224"/>
                                    <a:gd name="T4" fmla="*/ 9 w 256"/>
                                    <a:gd name="T5" fmla="*/ 0 h 224"/>
                                    <a:gd name="T6" fmla="*/ 3 w 256"/>
                                    <a:gd name="T7" fmla="*/ 2 h 224"/>
                                    <a:gd name="T8" fmla="*/ 0 w 256"/>
                                    <a:gd name="T9" fmla="*/ 8 h 224"/>
                                    <a:gd name="T10" fmla="*/ 0 w 256"/>
                                    <a:gd name="T11" fmla="*/ 200 h 224"/>
                                    <a:gd name="T12" fmla="*/ 7 w 256"/>
                                    <a:gd name="T13" fmla="*/ 208 h 224"/>
                                    <a:gd name="T14" fmla="*/ 127 w 256"/>
                                    <a:gd name="T15" fmla="*/ 224 h 224"/>
                                    <a:gd name="T16" fmla="*/ 128 w 256"/>
                                    <a:gd name="T17" fmla="*/ 224 h 224"/>
                                    <a:gd name="T18" fmla="*/ 129 w 256"/>
                                    <a:gd name="T19" fmla="*/ 224 h 224"/>
                                    <a:gd name="T20" fmla="*/ 249 w 256"/>
                                    <a:gd name="T21" fmla="*/ 208 h 224"/>
                                    <a:gd name="T22" fmla="*/ 256 w 256"/>
                                    <a:gd name="T23" fmla="*/ 200 h 224"/>
                                    <a:gd name="T24" fmla="*/ 256 w 256"/>
                                    <a:gd name="T25" fmla="*/ 8 h 224"/>
                                    <a:gd name="T26" fmla="*/ 253 w 256"/>
                                    <a:gd name="T27" fmla="*/ 2 h 224"/>
                                    <a:gd name="T28" fmla="*/ 247 w 256"/>
                                    <a:gd name="T29" fmla="*/ 0 h 224"/>
                                    <a:gd name="T30" fmla="*/ 16 w 256"/>
                                    <a:gd name="T31" fmla="*/ 17 h 224"/>
                                    <a:gd name="T32" fmla="*/ 120 w 256"/>
                                    <a:gd name="T33" fmla="*/ 31 h 224"/>
                                    <a:gd name="T34" fmla="*/ 120 w 256"/>
                                    <a:gd name="T35" fmla="*/ 207 h 224"/>
                                    <a:gd name="T36" fmla="*/ 16 w 256"/>
                                    <a:gd name="T37" fmla="*/ 193 h 224"/>
                                    <a:gd name="T38" fmla="*/ 16 w 256"/>
                                    <a:gd name="T39" fmla="*/ 17 h 224"/>
                                    <a:gd name="T40" fmla="*/ 240 w 256"/>
                                    <a:gd name="T41" fmla="*/ 193 h 224"/>
                                    <a:gd name="T42" fmla="*/ 136 w 256"/>
                                    <a:gd name="T43" fmla="*/ 207 h 224"/>
                                    <a:gd name="T44" fmla="*/ 136 w 256"/>
                                    <a:gd name="T45" fmla="*/ 31 h 224"/>
                                    <a:gd name="T46" fmla="*/ 240 w 256"/>
                                    <a:gd name="T47" fmla="*/ 17 h 224"/>
                                    <a:gd name="T48" fmla="*/ 240 w 256"/>
                                    <a:gd name="T49" fmla="*/ 193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56" h="224">
                                      <a:moveTo>
                                        <a:pt x="247" y="0"/>
                                      </a:moveTo>
                                      <a:cubicBezTo>
                                        <a:pt x="128" y="16"/>
                                        <a:pt x="128" y="16"/>
                                        <a:pt x="128" y="16"/>
                                      </a:cubicBezTo>
                                      <a:cubicBezTo>
                                        <a:pt x="9" y="0"/>
                                        <a:pt x="9" y="0"/>
                                        <a:pt x="9" y="0"/>
                                      </a:cubicBezTo>
                                      <a:cubicBezTo>
                                        <a:pt x="7" y="0"/>
                                        <a:pt x="4" y="0"/>
                                        <a:pt x="3" y="2"/>
                                      </a:cubicBezTo>
                                      <a:cubicBezTo>
                                        <a:pt x="1" y="4"/>
                                        <a:pt x="0" y="6"/>
                                        <a:pt x="0" y="8"/>
                                      </a:cubicBezTo>
                                      <a:cubicBezTo>
                                        <a:pt x="0" y="200"/>
                                        <a:pt x="0" y="200"/>
                                        <a:pt x="0" y="200"/>
                                      </a:cubicBezTo>
                                      <a:cubicBezTo>
                                        <a:pt x="0" y="204"/>
                                        <a:pt x="3" y="207"/>
                                        <a:pt x="7" y="208"/>
                                      </a:cubicBezTo>
                                      <a:cubicBezTo>
                                        <a:pt x="127" y="224"/>
                                        <a:pt x="127" y="224"/>
                                        <a:pt x="127" y="224"/>
                                      </a:cubicBezTo>
                                      <a:cubicBezTo>
                                        <a:pt x="127" y="224"/>
                                        <a:pt x="128" y="224"/>
                                        <a:pt x="128" y="224"/>
                                      </a:cubicBezTo>
                                      <a:cubicBezTo>
                                        <a:pt x="128" y="224"/>
                                        <a:pt x="129" y="224"/>
                                        <a:pt x="129" y="224"/>
                                      </a:cubicBezTo>
                                      <a:cubicBezTo>
                                        <a:pt x="249" y="208"/>
                                        <a:pt x="249" y="208"/>
                                        <a:pt x="249" y="208"/>
                                      </a:cubicBezTo>
                                      <a:cubicBezTo>
                                        <a:pt x="253" y="207"/>
                                        <a:pt x="256" y="204"/>
                                        <a:pt x="256" y="200"/>
                                      </a:cubicBezTo>
                                      <a:cubicBezTo>
                                        <a:pt x="256" y="8"/>
                                        <a:pt x="256" y="8"/>
                                        <a:pt x="256" y="8"/>
                                      </a:cubicBezTo>
                                      <a:cubicBezTo>
                                        <a:pt x="256" y="6"/>
                                        <a:pt x="255" y="4"/>
                                        <a:pt x="253" y="2"/>
                                      </a:cubicBezTo>
                                      <a:cubicBezTo>
                                        <a:pt x="252" y="0"/>
                                        <a:pt x="249" y="0"/>
                                        <a:pt x="247" y="0"/>
                                      </a:cubicBezTo>
                                      <a:close/>
                                      <a:moveTo>
                                        <a:pt x="16" y="17"/>
                                      </a:moveTo>
                                      <a:cubicBezTo>
                                        <a:pt x="120" y="31"/>
                                        <a:pt x="120" y="31"/>
                                        <a:pt x="120" y="31"/>
                                      </a:cubicBezTo>
                                      <a:cubicBezTo>
                                        <a:pt x="120" y="207"/>
                                        <a:pt x="120" y="207"/>
                                        <a:pt x="120" y="207"/>
                                      </a:cubicBezTo>
                                      <a:cubicBezTo>
                                        <a:pt x="16" y="193"/>
                                        <a:pt x="16" y="193"/>
                                        <a:pt x="16" y="193"/>
                                      </a:cubicBezTo>
                                      <a:lnTo>
                                        <a:pt x="16" y="17"/>
                                      </a:lnTo>
                                      <a:close/>
                                      <a:moveTo>
                                        <a:pt x="240" y="193"/>
                                      </a:moveTo>
                                      <a:cubicBezTo>
                                        <a:pt x="136" y="207"/>
                                        <a:pt x="136" y="207"/>
                                        <a:pt x="136" y="207"/>
                                      </a:cubicBezTo>
                                      <a:cubicBezTo>
                                        <a:pt x="136" y="31"/>
                                        <a:pt x="136" y="31"/>
                                        <a:pt x="136" y="31"/>
                                      </a:cubicBezTo>
                                      <a:cubicBezTo>
                                        <a:pt x="240" y="17"/>
                                        <a:pt x="240" y="17"/>
                                        <a:pt x="240" y="17"/>
                                      </a:cubicBezTo>
                                      <a:lnTo>
                                        <a:pt x="240" y="1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60273"/>
                                  <a:ext cx="120546" cy="35378"/>
                                </a:xfrm>
                                <a:custGeom>
                                  <a:avLst/>
                                  <a:gdLst>
                                    <a:gd name="T0" fmla="*/ 7 w 80"/>
                                    <a:gd name="T1" fmla="*/ 16 h 24"/>
                                    <a:gd name="T2" fmla="*/ 71 w 80"/>
                                    <a:gd name="T3" fmla="*/ 24 h 24"/>
                                    <a:gd name="T4" fmla="*/ 72 w 80"/>
                                    <a:gd name="T5" fmla="*/ 24 h 24"/>
                                    <a:gd name="T6" fmla="*/ 80 w 80"/>
                                    <a:gd name="T7" fmla="*/ 17 h 24"/>
                                    <a:gd name="T8" fmla="*/ 73 w 80"/>
                                    <a:gd name="T9" fmla="*/ 8 h 24"/>
                                    <a:gd name="T10" fmla="*/ 9 w 80"/>
                                    <a:gd name="T11" fmla="*/ 0 h 24"/>
                                    <a:gd name="T12" fmla="*/ 0 w 80"/>
                                    <a:gd name="T13" fmla="*/ 7 h 24"/>
                                    <a:gd name="T14" fmla="*/ 7 w 80"/>
                                    <a:gd name="T15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7" y="16"/>
                                      </a:moveTo>
                                      <a:cubicBezTo>
                                        <a:pt x="71" y="24"/>
                                        <a:pt x="71" y="24"/>
                                        <a:pt x="71" y="24"/>
                                      </a:cubicBezTo>
                                      <a:cubicBezTo>
                                        <a:pt x="71" y="24"/>
                                        <a:pt x="72" y="24"/>
                                        <a:pt x="72" y="24"/>
                                      </a:cubicBezTo>
                                      <a:cubicBezTo>
                                        <a:pt x="76" y="24"/>
                                        <a:pt x="79" y="21"/>
                                        <a:pt x="80" y="17"/>
                                      </a:cubicBezTo>
                                      <a:cubicBezTo>
                                        <a:pt x="80" y="13"/>
                                        <a:pt x="77" y="9"/>
                                        <a:pt x="73" y="8"/>
                                      </a:cubicBezTo>
                                      <a:cubicBezTo>
                                        <a:pt x="9" y="0"/>
                                        <a:pt x="9" y="0"/>
                                        <a:pt x="9" y="0"/>
                                      </a:cubicBezTo>
                                      <a:cubicBezTo>
                                        <a:pt x="5" y="0"/>
                                        <a:pt x="1" y="3"/>
                                        <a:pt x="0" y="7"/>
                                      </a:cubicBezTo>
                                      <a:cubicBezTo>
                                        <a:pt x="0" y="11"/>
                                        <a:pt x="3" y="15"/>
                                        <a:pt x="7" y="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119236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73 w 80"/>
                                    <a:gd name="T1" fmla="*/ 9 h 25"/>
                                    <a:gd name="T2" fmla="*/ 9 w 80"/>
                                    <a:gd name="T3" fmla="*/ 1 h 25"/>
                                    <a:gd name="T4" fmla="*/ 0 w 80"/>
                                    <a:gd name="T5" fmla="*/ 8 h 25"/>
                                    <a:gd name="T6" fmla="*/ 7 w 80"/>
                                    <a:gd name="T7" fmla="*/ 17 h 25"/>
                                    <a:gd name="T8" fmla="*/ 71 w 80"/>
                                    <a:gd name="T9" fmla="*/ 25 h 25"/>
                                    <a:gd name="T10" fmla="*/ 72 w 80"/>
                                    <a:gd name="T11" fmla="*/ 25 h 25"/>
                                    <a:gd name="T12" fmla="*/ 80 w 80"/>
                                    <a:gd name="T13" fmla="*/ 18 h 25"/>
                                    <a:gd name="T14" fmla="*/ 73 w 80"/>
                                    <a:gd name="T15" fmla="*/ 9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73" y="9"/>
                                      </a:moveTo>
                                      <a:cubicBezTo>
                                        <a:pt x="9" y="1"/>
                                        <a:pt x="9" y="1"/>
                                        <a:pt x="9" y="1"/>
                                      </a:cubicBezTo>
                                      <a:cubicBezTo>
                                        <a:pt x="5" y="0"/>
                                        <a:pt x="1" y="4"/>
                                        <a:pt x="0" y="8"/>
                                      </a:cubicBezTo>
                                      <a:cubicBezTo>
                                        <a:pt x="0" y="12"/>
                                        <a:pt x="3" y="16"/>
                                        <a:pt x="7" y="17"/>
                                      </a:cubicBezTo>
                                      <a:cubicBezTo>
                                        <a:pt x="71" y="25"/>
                                        <a:pt x="71" y="25"/>
                                        <a:pt x="71" y="25"/>
                                      </a:cubicBezTo>
                                      <a:cubicBezTo>
                                        <a:pt x="71" y="25"/>
                                        <a:pt x="72" y="25"/>
                                        <a:pt x="72" y="25"/>
                                      </a:cubicBezTo>
                                      <a:cubicBezTo>
                                        <a:pt x="76" y="25"/>
                                        <a:pt x="79" y="22"/>
                                        <a:pt x="80" y="18"/>
                                      </a:cubicBezTo>
                                      <a:cubicBezTo>
                                        <a:pt x="80" y="14"/>
                                        <a:pt x="77" y="10"/>
                                        <a:pt x="73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179509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73 w 80"/>
                                    <a:gd name="T1" fmla="*/ 9 h 25"/>
                                    <a:gd name="T2" fmla="*/ 9 w 80"/>
                                    <a:gd name="T3" fmla="*/ 1 h 25"/>
                                    <a:gd name="T4" fmla="*/ 0 w 80"/>
                                    <a:gd name="T5" fmla="*/ 8 h 25"/>
                                    <a:gd name="T6" fmla="*/ 7 w 80"/>
                                    <a:gd name="T7" fmla="*/ 17 h 25"/>
                                    <a:gd name="T8" fmla="*/ 71 w 80"/>
                                    <a:gd name="T9" fmla="*/ 25 h 25"/>
                                    <a:gd name="T10" fmla="*/ 72 w 80"/>
                                    <a:gd name="T11" fmla="*/ 25 h 25"/>
                                    <a:gd name="T12" fmla="*/ 80 w 80"/>
                                    <a:gd name="T13" fmla="*/ 18 h 25"/>
                                    <a:gd name="T14" fmla="*/ 73 w 80"/>
                                    <a:gd name="T15" fmla="*/ 9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73" y="9"/>
                                      </a:moveTo>
                                      <a:cubicBezTo>
                                        <a:pt x="9" y="1"/>
                                        <a:pt x="9" y="1"/>
                                        <a:pt x="9" y="1"/>
                                      </a:cubicBezTo>
                                      <a:cubicBezTo>
                                        <a:pt x="5" y="0"/>
                                        <a:pt x="1" y="4"/>
                                        <a:pt x="0" y="8"/>
                                      </a:cubicBezTo>
                                      <a:cubicBezTo>
                                        <a:pt x="0" y="12"/>
                                        <a:pt x="3" y="16"/>
                                        <a:pt x="7" y="17"/>
                                      </a:cubicBezTo>
                                      <a:cubicBezTo>
                                        <a:pt x="71" y="25"/>
                                        <a:pt x="71" y="25"/>
                                        <a:pt x="71" y="25"/>
                                      </a:cubicBezTo>
                                      <a:cubicBezTo>
                                        <a:pt x="71" y="25"/>
                                        <a:pt x="72" y="25"/>
                                        <a:pt x="72" y="25"/>
                                      </a:cubicBezTo>
                                      <a:cubicBezTo>
                                        <a:pt x="76" y="25"/>
                                        <a:pt x="79" y="22"/>
                                        <a:pt x="80" y="18"/>
                                      </a:cubicBezTo>
                                      <a:cubicBezTo>
                                        <a:pt x="80" y="14"/>
                                        <a:pt x="77" y="10"/>
                                        <a:pt x="73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241092"/>
                                  <a:ext cx="120546" cy="36688"/>
                                </a:xfrm>
                                <a:custGeom>
                                  <a:avLst/>
                                  <a:gdLst>
                                    <a:gd name="T0" fmla="*/ 73 w 80"/>
                                    <a:gd name="T1" fmla="*/ 8 h 24"/>
                                    <a:gd name="T2" fmla="*/ 9 w 80"/>
                                    <a:gd name="T3" fmla="*/ 0 h 24"/>
                                    <a:gd name="T4" fmla="*/ 0 w 80"/>
                                    <a:gd name="T5" fmla="*/ 7 h 24"/>
                                    <a:gd name="T6" fmla="*/ 7 w 80"/>
                                    <a:gd name="T7" fmla="*/ 16 h 24"/>
                                    <a:gd name="T8" fmla="*/ 71 w 80"/>
                                    <a:gd name="T9" fmla="*/ 24 h 24"/>
                                    <a:gd name="T10" fmla="*/ 72 w 80"/>
                                    <a:gd name="T11" fmla="*/ 24 h 24"/>
                                    <a:gd name="T12" fmla="*/ 80 w 80"/>
                                    <a:gd name="T13" fmla="*/ 17 h 24"/>
                                    <a:gd name="T14" fmla="*/ 73 w 80"/>
                                    <a:gd name="T15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73" y="8"/>
                                      </a:moveTo>
                                      <a:cubicBezTo>
                                        <a:pt x="9" y="0"/>
                                        <a:pt x="9" y="0"/>
                                        <a:pt x="9" y="0"/>
                                      </a:cubicBezTo>
                                      <a:cubicBezTo>
                                        <a:pt x="5" y="0"/>
                                        <a:pt x="1" y="3"/>
                                        <a:pt x="0" y="7"/>
                                      </a:cubicBezTo>
                                      <a:cubicBezTo>
                                        <a:pt x="0" y="11"/>
                                        <a:pt x="3" y="15"/>
                                        <a:pt x="7" y="16"/>
                                      </a:cubicBezTo>
                                      <a:cubicBezTo>
                                        <a:pt x="71" y="24"/>
                                        <a:pt x="71" y="24"/>
                                        <a:pt x="71" y="24"/>
                                      </a:cubicBezTo>
                                      <a:cubicBezTo>
                                        <a:pt x="71" y="24"/>
                                        <a:pt x="72" y="24"/>
                                        <a:pt x="72" y="24"/>
                                      </a:cubicBezTo>
                                      <a:cubicBezTo>
                                        <a:pt x="76" y="24"/>
                                        <a:pt x="79" y="21"/>
                                        <a:pt x="80" y="17"/>
                                      </a:cubicBezTo>
                                      <a:cubicBezTo>
                                        <a:pt x="80" y="13"/>
                                        <a:pt x="77" y="9"/>
                                        <a:pt x="73" y="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60273"/>
                                  <a:ext cx="120546" cy="35378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24 h 24"/>
                                    <a:gd name="T2" fmla="*/ 9 w 80"/>
                                    <a:gd name="T3" fmla="*/ 24 h 24"/>
                                    <a:gd name="T4" fmla="*/ 73 w 80"/>
                                    <a:gd name="T5" fmla="*/ 16 h 24"/>
                                    <a:gd name="T6" fmla="*/ 80 w 80"/>
                                    <a:gd name="T7" fmla="*/ 7 h 24"/>
                                    <a:gd name="T8" fmla="*/ 71 w 80"/>
                                    <a:gd name="T9" fmla="*/ 0 h 24"/>
                                    <a:gd name="T10" fmla="*/ 7 w 80"/>
                                    <a:gd name="T11" fmla="*/ 8 h 24"/>
                                    <a:gd name="T12" fmla="*/ 0 w 80"/>
                                    <a:gd name="T13" fmla="*/ 17 h 24"/>
                                    <a:gd name="T14" fmla="*/ 8 w 80"/>
                                    <a:gd name="T1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8" y="24"/>
                                      </a:moveTo>
                                      <a:cubicBezTo>
                                        <a:pt x="8" y="24"/>
                                        <a:pt x="9" y="24"/>
                                        <a:pt x="9" y="24"/>
                                      </a:cubicBezTo>
                                      <a:cubicBezTo>
                                        <a:pt x="73" y="16"/>
                                        <a:pt x="73" y="16"/>
                                        <a:pt x="73" y="16"/>
                                      </a:cubicBezTo>
                                      <a:cubicBezTo>
                                        <a:pt x="77" y="15"/>
                                        <a:pt x="80" y="11"/>
                                        <a:pt x="80" y="7"/>
                                      </a:cubicBezTo>
                                      <a:cubicBezTo>
                                        <a:pt x="79" y="3"/>
                                        <a:pt x="75" y="0"/>
                                        <a:pt x="71" y="0"/>
                                      </a:cubicBezTo>
                                      <a:cubicBezTo>
                                        <a:pt x="7" y="8"/>
                                        <a:pt x="7" y="8"/>
                                        <a:pt x="7" y="8"/>
                                      </a:cubicBezTo>
                                      <a:cubicBezTo>
                                        <a:pt x="3" y="9"/>
                                        <a:pt x="0" y="13"/>
                                        <a:pt x="0" y="17"/>
                                      </a:cubicBezTo>
                                      <a:cubicBezTo>
                                        <a:pt x="1" y="21"/>
                                        <a:pt x="4" y="24"/>
                                        <a:pt x="8" y="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119236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25 h 25"/>
                                    <a:gd name="T2" fmla="*/ 9 w 80"/>
                                    <a:gd name="T3" fmla="*/ 25 h 25"/>
                                    <a:gd name="T4" fmla="*/ 73 w 80"/>
                                    <a:gd name="T5" fmla="*/ 17 h 25"/>
                                    <a:gd name="T6" fmla="*/ 80 w 80"/>
                                    <a:gd name="T7" fmla="*/ 8 h 25"/>
                                    <a:gd name="T8" fmla="*/ 71 w 80"/>
                                    <a:gd name="T9" fmla="*/ 1 h 25"/>
                                    <a:gd name="T10" fmla="*/ 7 w 80"/>
                                    <a:gd name="T11" fmla="*/ 9 h 25"/>
                                    <a:gd name="T12" fmla="*/ 0 w 80"/>
                                    <a:gd name="T13" fmla="*/ 18 h 25"/>
                                    <a:gd name="T14" fmla="*/ 8 w 80"/>
                                    <a:gd name="T1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8" y="25"/>
                                      </a:moveTo>
                                      <a:cubicBezTo>
                                        <a:pt x="8" y="25"/>
                                        <a:pt x="9" y="25"/>
                                        <a:pt x="9" y="25"/>
                                      </a:cubicBezTo>
                                      <a:cubicBezTo>
                                        <a:pt x="73" y="17"/>
                                        <a:pt x="73" y="17"/>
                                        <a:pt x="73" y="17"/>
                                      </a:cubicBezTo>
                                      <a:cubicBezTo>
                                        <a:pt x="77" y="16"/>
                                        <a:pt x="80" y="12"/>
                                        <a:pt x="80" y="8"/>
                                      </a:cubicBezTo>
                                      <a:cubicBezTo>
                                        <a:pt x="79" y="4"/>
                                        <a:pt x="75" y="0"/>
                                        <a:pt x="71" y="1"/>
                                      </a:cubicBezTo>
                                      <a:cubicBezTo>
                                        <a:pt x="7" y="9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3" y="10"/>
                                        <a:pt x="0" y="14"/>
                                        <a:pt x="0" y="18"/>
                                      </a:cubicBezTo>
                                      <a:cubicBezTo>
                                        <a:pt x="1" y="22"/>
                                        <a:pt x="4" y="25"/>
                                        <a:pt x="8" y="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179509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25 h 25"/>
                                    <a:gd name="T2" fmla="*/ 9 w 80"/>
                                    <a:gd name="T3" fmla="*/ 25 h 25"/>
                                    <a:gd name="T4" fmla="*/ 73 w 80"/>
                                    <a:gd name="T5" fmla="*/ 17 h 25"/>
                                    <a:gd name="T6" fmla="*/ 80 w 80"/>
                                    <a:gd name="T7" fmla="*/ 8 h 25"/>
                                    <a:gd name="T8" fmla="*/ 71 w 80"/>
                                    <a:gd name="T9" fmla="*/ 1 h 25"/>
                                    <a:gd name="T10" fmla="*/ 7 w 80"/>
                                    <a:gd name="T11" fmla="*/ 9 h 25"/>
                                    <a:gd name="T12" fmla="*/ 0 w 80"/>
                                    <a:gd name="T13" fmla="*/ 18 h 25"/>
                                    <a:gd name="T14" fmla="*/ 8 w 80"/>
                                    <a:gd name="T1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8" y="25"/>
                                      </a:moveTo>
                                      <a:cubicBezTo>
                                        <a:pt x="8" y="25"/>
                                        <a:pt x="9" y="25"/>
                                        <a:pt x="9" y="25"/>
                                      </a:cubicBezTo>
                                      <a:cubicBezTo>
                                        <a:pt x="73" y="17"/>
                                        <a:pt x="73" y="17"/>
                                        <a:pt x="73" y="17"/>
                                      </a:cubicBezTo>
                                      <a:cubicBezTo>
                                        <a:pt x="77" y="16"/>
                                        <a:pt x="80" y="12"/>
                                        <a:pt x="80" y="8"/>
                                      </a:cubicBezTo>
                                      <a:cubicBezTo>
                                        <a:pt x="79" y="4"/>
                                        <a:pt x="75" y="0"/>
                                        <a:pt x="71" y="1"/>
                                      </a:cubicBezTo>
                                      <a:cubicBezTo>
                                        <a:pt x="7" y="9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3" y="10"/>
                                        <a:pt x="0" y="14"/>
                                        <a:pt x="0" y="18"/>
                                      </a:cubicBezTo>
                                      <a:cubicBezTo>
                                        <a:pt x="1" y="22"/>
                                        <a:pt x="4" y="25"/>
                                        <a:pt x="8" y="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241092"/>
                                  <a:ext cx="120546" cy="36688"/>
                                </a:xfrm>
                                <a:custGeom>
                                  <a:avLst/>
                                  <a:gdLst>
                                    <a:gd name="T0" fmla="*/ 71 w 80"/>
                                    <a:gd name="T1" fmla="*/ 0 h 24"/>
                                    <a:gd name="T2" fmla="*/ 7 w 80"/>
                                    <a:gd name="T3" fmla="*/ 8 h 24"/>
                                    <a:gd name="T4" fmla="*/ 0 w 80"/>
                                    <a:gd name="T5" fmla="*/ 17 h 24"/>
                                    <a:gd name="T6" fmla="*/ 8 w 80"/>
                                    <a:gd name="T7" fmla="*/ 24 h 24"/>
                                    <a:gd name="T8" fmla="*/ 9 w 80"/>
                                    <a:gd name="T9" fmla="*/ 24 h 24"/>
                                    <a:gd name="T10" fmla="*/ 73 w 80"/>
                                    <a:gd name="T11" fmla="*/ 16 h 24"/>
                                    <a:gd name="T12" fmla="*/ 80 w 80"/>
                                    <a:gd name="T13" fmla="*/ 7 h 24"/>
                                    <a:gd name="T14" fmla="*/ 71 w 80"/>
                                    <a:gd name="T15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71" y="0"/>
                                      </a:moveTo>
                                      <a:cubicBezTo>
                                        <a:pt x="7" y="8"/>
                                        <a:pt x="7" y="8"/>
                                        <a:pt x="7" y="8"/>
                                      </a:cubicBezTo>
                                      <a:cubicBezTo>
                                        <a:pt x="3" y="9"/>
                                        <a:pt x="0" y="13"/>
                                        <a:pt x="0" y="17"/>
                                      </a:cubicBezTo>
                                      <a:cubicBezTo>
                                        <a:pt x="1" y="21"/>
                                        <a:pt x="4" y="24"/>
                                        <a:pt x="8" y="24"/>
                                      </a:cubicBezTo>
                                      <a:cubicBezTo>
                                        <a:pt x="8" y="24"/>
                                        <a:pt x="9" y="24"/>
                                        <a:pt x="9" y="24"/>
                                      </a:cubicBezTo>
                                      <a:cubicBezTo>
                                        <a:pt x="73" y="16"/>
                                        <a:pt x="73" y="16"/>
                                        <a:pt x="73" y="16"/>
                                      </a:cubicBezTo>
                                      <a:cubicBezTo>
                                        <a:pt x="77" y="15"/>
                                        <a:pt x="80" y="11"/>
                                        <a:pt x="80" y="7"/>
                                      </a:cubicBezTo>
                                      <a:cubicBezTo>
                                        <a:pt x="79" y="3"/>
                                        <a:pt x="75" y="0"/>
                                        <a:pt x="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group id="Group 187" style="position:absolute;margin-left:1.85pt;margin-top:2.85pt;width:30.4pt;height:26.6pt;z-index:251670528;mso-position-horizontal-relative:margin;mso-width-relative:margin;mso-height-relative:margin" coordsize="386534,338054" o:spid="_x0000_s1026" w14:anchorId="08D356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">
                      <v:shape id="Freeform 84" style="position:absolute;width:386534;height:338054;visibility:visible;mso-wrap-style:square;v-text-anchor:top" coordsize="256,224" o:spid="_x0000_s1027" stroked="f" path="m247,c128,16,128,16,128,16,9,,9,,9,,7,,4,,3,2,1,4,,6,,8,,200,,200,,200v,4,3,7,7,8c127,224,127,224,127,224v,,1,,1,c128,224,129,224,129,224,249,208,249,208,249,208v4,-1,7,-4,7,-8c256,8,256,8,256,8v,-2,-1,-4,-3,-6c252,,249,,247,xm16,17c120,31,120,31,120,31v,176,,176,,176c16,193,16,193,16,193l16,17xm240,193c136,207,136,207,136,207v,-176,,-176,,-176c240,17,240,17,240,17r,17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">
                        <v:path arrowok="t" o:connecttype="custom" o:connectlocs="372945,0;193267,24147;13589,0;4530,3018;0,12073;0,301834;10569,313907;191757,338054;193267,338054;194777,338054;375965,313907;386534,301834;386534,12073;382004,3018;372945,0;24158,25656;181188,46784;181188,312398;24158,291270;24158,25656;362376,291270;205346,312398;205346,46784;362376,25656;362376,291270" o:connectangles="0,0,0,0,0,0,0,0,0,0,0,0,0,0,0,0,0,0,0,0,0,0,0,0,0"/>
                        <o:lock v:ext="edit" verticies="t"/>
                      </v:shape>
                      <v:shape id="Freeform 85" style="position:absolute;left:48481;top:60273;width:120546;height:35378;visibility:visible;mso-wrap-style:square;v-text-anchor:top" coordsize="80,24" o:spid="_x0000_s1028" stroked="f" path="m7,16v64,8,64,8,64,8c71,24,72,24,72,24v4,,7,-3,8,-7c80,13,77,9,73,8,9,,9,,9,,5,,1,3,,7v,4,3,8,7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">
                        <v:path arrowok="t" o:connecttype="custom" o:connectlocs="10548,23585;106985,35378;108491,35378;120546,25059;109998,11793;13561,0;0,10319;10548,23585" o:connectangles="0,0,0,0,0,0,0,0"/>
                      </v:shape>
                      <v:shape id="Freeform 86" style="position:absolute;left:48481;top:119236;width:120546;height:37998;visibility:visible;mso-wrap-style:square;v-text-anchor:top" coordsize="80,25" o:spid="_x0000_s1029" stroked="f" path="m73,9c9,1,9,1,9,1,5,,1,4,,8v,4,3,8,7,9c71,25,71,25,71,25v,,1,,1,c76,25,79,22,80,18v,-4,-3,-8,-7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">
                        <v:path arrowok="t" o:connecttype="custom" o:connectlocs="109998,13679;13561,1520;0,12159;10548,25839;106985,37998;108491,37998;120546,27359;109998,13679" o:connectangles="0,0,0,0,0,0,0,0"/>
                      </v:shape>
                      <v:shape id="Freeform 87" style="position:absolute;left:48481;top:179509;width:120546;height:37998;visibility:visible;mso-wrap-style:square;v-text-anchor:top" coordsize="80,25" o:spid="_x0000_s1030" stroked="f" path="m73,9c9,1,9,1,9,1,5,,1,4,,8v,4,3,8,7,9c71,25,71,25,71,25v,,1,,1,c76,25,79,22,80,18v,-4,-3,-8,-7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">
                        <v:path arrowok="t" o:connecttype="custom" o:connectlocs="109998,13679;13561,1520;0,12159;10548,25839;106985,37998;108491,37998;120546,27359;109998,13679" o:connectangles="0,0,0,0,0,0,0,0"/>
                      </v:shape>
                      <v:shape id="Freeform 88" style="position:absolute;left:48481;top:241092;width:120546;height:36688;visibility:visible;mso-wrap-style:square;v-text-anchor:top" coordsize="80,24" o:spid="_x0000_s1031" stroked="f" path="m73,8c9,,9,,9,,5,,1,3,,7v,4,3,8,7,9c71,24,71,24,71,24v,,1,,1,c76,24,79,21,80,17,80,13,77,9,73,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">
                        <v:path arrowok="t" o:connecttype="custom" o:connectlocs="109998,12229;13561,0;0,10701;10548,24459;106985,36688;108491,36688;120546,25987;109998,12229" o:connectangles="0,0,0,0,0,0,0,0"/>
                      </v:shape>
                      <v:shape id="Freeform 89" style="position:absolute;left:217507;top:60273;width:120546;height:35378;visibility:visible;mso-wrap-style:square;v-text-anchor:top" coordsize="80,24" o:spid="_x0000_s1032" stroked="f" path="m8,24v,,1,,1,c73,16,73,16,73,16v4,-1,7,-5,7,-9c79,3,75,,71,,7,8,7,8,7,8,3,9,,13,,17v1,4,4,7,8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">
                        <v:path arrowok="t" o:connecttype="custom" o:connectlocs="12055,35378;13561,35378;109998,23585;120546,10319;106985,0;10548,11793;0,25059;12055,35378" o:connectangles="0,0,0,0,0,0,0,0"/>
                      </v:shape>
                      <v:shape id="Freeform 90" style="position:absolute;left:217507;top:119236;width:120546;height:37998;visibility:visible;mso-wrap-style:square;v-text-anchor:top" coordsize="80,25" o:spid="_x0000_s1033" stroked="f" path="m8,25v,,1,,1,c73,17,73,17,73,17v4,-1,7,-5,7,-9c79,4,75,,71,1,7,9,7,9,7,9,3,10,,14,,18v1,4,4,7,8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">
                        <v:path arrowok="t" o:connecttype="custom" o:connectlocs="12055,37998;13561,37998;109998,25839;120546,12159;106985,1520;10548,13679;0,27359;12055,37998" o:connectangles="0,0,0,0,0,0,0,0"/>
                      </v:shape>
                      <v:shape id="Freeform 91" style="position:absolute;left:217507;top:179509;width:120546;height:37998;visibility:visible;mso-wrap-style:square;v-text-anchor:top" coordsize="80,25" o:spid="_x0000_s1034" stroked="f" path="m8,25v,,1,,1,c73,17,73,17,73,17v4,-1,7,-5,7,-9c79,4,75,,71,1,7,9,7,9,7,9,3,10,,14,,18v1,4,4,7,8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">
                        <v:path arrowok="t" o:connecttype="custom" o:connectlocs="12055,37998;13561,37998;109998,25839;120546,12159;106985,1520;10548,13679;0,27359;12055,37998" o:connectangles="0,0,0,0,0,0,0,0"/>
                      </v:shape>
                      <v:shape id="Freeform 92" style="position:absolute;left:217507;top:241092;width:120546;height:36688;visibility:visible;mso-wrap-style:square;v-text-anchor:top" coordsize="80,24" o:spid="_x0000_s1035" stroked="f" path="m71,c7,8,7,8,7,8,3,9,,13,,17v1,4,4,7,8,7c8,24,9,24,9,24,73,16,73,16,73,16v4,-1,7,-5,7,-9c79,3,75,,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">
                        <v:path arrowok="t" o:connecttype="custom" o:connectlocs="106985,0;10548,12229;0,25987;12055,36688;13561,36688;109998,24459;120546,10701;106985,0" o:connectangles="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8133" w:type="dxa"/>
            <w:shd w:val="clear" w:color="auto" w:fill="BED2F3" w:themeFill="accent5"/>
            <w:vAlign w:val="center"/>
          </w:tcPr>
          <w:p w14:paraId="0CEF72D8" w14:textId="77777777" w:rsidR="0042716B" w:rsidRPr="00C43AA3" w:rsidRDefault="0042716B" w:rsidP="00BA5998">
            <w:pPr>
              <w:rPr>
                <w:rFonts w:asciiTheme="majorHAnsi" w:hAnsiTheme="majorHAnsi" w:cstheme="majorBidi"/>
                <w:b/>
                <w:bCs/>
                <w:color w:val="753BBD" w:themeColor="accent2"/>
                <w:lang w:val="en-GB"/>
              </w:rPr>
            </w:pPr>
            <w:r w:rsidRPr="3783FA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This icon indicates there are further policy or business process details relating to a step. Click on the provided link(s) placed throughout the QRC for more information.   </w:t>
            </w:r>
          </w:p>
        </w:tc>
      </w:tr>
    </w:tbl>
    <w:p w14:paraId="2982B61A" w14:textId="77777777" w:rsidR="0042716B" w:rsidRPr="00F2761D" w:rsidRDefault="0042716B" w:rsidP="0042716B">
      <w:pPr>
        <w:pStyle w:val="Heading2"/>
      </w:pPr>
      <w:bookmarkStart w:id="1" w:name="_Toc125555886"/>
      <w:r w:rsidRPr="00F2761D">
        <w:t>Purpose</w:t>
      </w:r>
      <w:bookmarkEnd w:id="1"/>
    </w:p>
    <w:p w14:paraId="1690DBA4" w14:textId="490E1D3C" w:rsidR="0042716B" w:rsidRPr="00502C1D" w:rsidRDefault="0042716B" w:rsidP="0042716B">
      <w:pPr>
        <w:tabs>
          <w:tab w:val="left" w:pos="270"/>
        </w:tabs>
        <w:spacing w:before="120"/>
        <w:rPr>
          <w:color w:val="000000"/>
          <w:u w:val="single"/>
        </w:rPr>
      </w:pPr>
      <w:r w:rsidRPr="00502C1D">
        <w:rPr>
          <w:rFonts w:ascii="Arial" w:hAnsi="Arial" w:cs="Arial"/>
          <w:sz w:val="22"/>
          <w:szCs w:val="22"/>
        </w:rPr>
        <w:t xml:space="preserve">This Quick Reference Card (QRC) explains </w:t>
      </w:r>
      <w:r w:rsidRPr="00502C1D">
        <w:rPr>
          <w:rFonts w:ascii="Arial" w:hAnsi="Arial" w:cs="Arial"/>
          <w:b/>
          <w:bCs/>
          <w:sz w:val="22"/>
          <w:szCs w:val="22"/>
        </w:rPr>
        <w:t xml:space="preserve">How to Sign a </w:t>
      </w:r>
      <w:r>
        <w:rPr>
          <w:rFonts w:ascii="Arial" w:hAnsi="Arial" w:cs="Arial"/>
          <w:b/>
          <w:bCs/>
          <w:sz w:val="22"/>
          <w:szCs w:val="22"/>
        </w:rPr>
        <w:t>Legal Agreement</w:t>
      </w:r>
      <w:r w:rsidRPr="00502C1D">
        <w:rPr>
          <w:rFonts w:ascii="Arial" w:hAnsi="Arial" w:cs="Arial"/>
          <w:sz w:val="22"/>
          <w:szCs w:val="22"/>
        </w:rPr>
        <w:t>.</w:t>
      </w:r>
      <w:r w:rsidRPr="00502C1D">
        <w:rPr>
          <w:rFonts w:ascii="Arial" w:hAnsi="Arial" w:cs="Arial"/>
          <w:b/>
          <w:bCs/>
          <w:sz w:val="22"/>
          <w:szCs w:val="22"/>
        </w:rPr>
        <w:t xml:space="preserve"> </w:t>
      </w:r>
      <w:r w:rsidRPr="00502C1D">
        <w:rPr>
          <w:rFonts w:ascii="Arial" w:hAnsi="Arial" w:cs="Arial"/>
          <w:sz w:val="22"/>
          <w:szCs w:val="22"/>
        </w:rPr>
        <w:t xml:space="preserve">It is intended to support Legal and </w:t>
      </w:r>
      <w:r w:rsidR="004A2A8A">
        <w:rPr>
          <w:rFonts w:ascii="Arial" w:hAnsi="Arial" w:cs="Arial"/>
          <w:sz w:val="22"/>
          <w:szCs w:val="22"/>
        </w:rPr>
        <w:t xml:space="preserve">Legal Agreement </w:t>
      </w:r>
      <w:r w:rsidRPr="00502C1D">
        <w:rPr>
          <w:rFonts w:ascii="Arial" w:hAnsi="Arial" w:cs="Arial"/>
          <w:sz w:val="22"/>
          <w:szCs w:val="22"/>
        </w:rPr>
        <w:t xml:space="preserve">Signatory in executing the following activities: </w:t>
      </w:r>
    </w:p>
    <w:p w14:paraId="4E46CE09" w14:textId="77777777" w:rsidR="0042716B" w:rsidRPr="00502C1D" w:rsidRDefault="0042716B" w:rsidP="0042716B">
      <w:pPr>
        <w:pStyle w:val="ListParagraph"/>
        <w:numPr>
          <w:ilvl w:val="0"/>
          <w:numId w:val="10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="Arial" w:hAnsi="Arial"/>
          <w:noProof/>
          <w:color w:val="000000"/>
          <w:lang w:val="en-US"/>
        </w:rPr>
      </w:pPr>
      <w:r w:rsidRPr="00502C1D">
        <w:rPr>
          <w:rFonts w:ascii="Arial" w:hAnsi="Arial"/>
          <w:b/>
          <w:bCs/>
          <w:noProof/>
          <w:color w:val="000000"/>
          <w:lang w:val="en-US"/>
        </w:rPr>
        <w:t>Task 1:</w:t>
      </w:r>
      <w:r w:rsidRPr="00502C1D">
        <w:rPr>
          <w:rFonts w:ascii="Arial" w:hAnsi="Arial"/>
          <w:noProof/>
          <w:color w:val="000000"/>
          <w:lang w:val="en-US"/>
        </w:rPr>
        <w:t xml:space="preserve"> How to Sign a </w:t>
      </w:r>
      <w:r>
        <w:rPr>
          <w:rFonts w:ascii="Arial" w:hAnsi="Arial"/>
          <w:noProof/>
          <w:color w:val="000000"/>
          <w:lang w:val="en-US"/>
        </w:rPr>
        <w:t>Legal Agreement</w:t>
      </w:r>
    </w:p>
    <w:p w14:paraId="0D5B1699" w14:textId="77777777" w:rsidR="0042716B" w:rsidRPr="00F028A3" w:rsidRDefault="0042716B" w:rsidP="0042716B">
      <w:pPr>
        <w:pStyle w:val="Heading2"/>
      </w:pPr>
      <w:bookmarkStart w:id="2" w:name="_How_to_Access"/>
      <w:bookmarkStart w:id="3" w:name="_Toc120787896"/>
      <w:bookmarkStart w:id="4" w:name="_Toc121814759"/>
      <w:bookmarkStart w:id="5" w:name="_Toc125555887"/>
      <w:bookmarkEnd w:id="2"/>
      <w:r>
        <w:t>Key Terms</w:t>
      </w:r>
      <w:bookmarkEnd w:id="3"/>
      <w:bookmarkEnd w:id="4"/>
      <w:bookmarkEnd w:id="5"/>
    </w:p>
    <w:p w14:paraId="468A3780" w14:textId="77777777" w:rsidR="00800EFD" w:rsidRDefault="00800EFD" w:rsidP="00800EFD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37294D">
        <w:rPr>
          <w:rFonts w:asciiTheme="majorHAnsi" w:eastAsia="Times New Roman" w:hAnsiTheme="majorHAnsi" w:cstheme="majorBidi"/>
        </w:rPr>
        <w:t xml:space="preserve">The </w:t>
      </w:r>
      <w:r w:rsidRPr="0037294D">
        <w:rPr>
          <w:rFonts w:asciiTheme="majorHAnsi" w:eastAsia="Times New Roman" w:hAnsiTheme="majorHAnsi" w:cstheme="majorBidi"/>
          <w:b/>
          <w:bCs/>
        </w:rPr>
        <w:t>Approval Chain</w:t>
      </w:r>
      <w:r w:rsidRPr="0037294D">
        <w:rPr>
          <w:rFonts w:asciiTheme="majorHAnsi" w:eastAsia="Times New Roman" w:hAnsiTheme="majorHAnsi" w:cstheme="majorBidi"/>
        </w:rPr>
        <w:t xml:space="preserve"> is a series of stakeholders who must approve the contract record </w:t>
      </w:r>
      <w:r>
        <w:rPr>
          <w:rFonts w:asciiTheme="majorHAnsi" w:eastAsia="Times New Roman" w:hAnsiTheme="majorHAnsi" w:cstheme="majorBidi"/>
        </w:rPr>
        <w:t xml:space="preserve">and linked legal agreement </w:t>
      </w:r>
      <w:r w:rsidRPr="0037294D">
        <w:rPr>
          <w:rFonts w:asciiTheme="majorHAnsi" w:eastAsia="Times New Roman" w:hAnsiTheme="majorHAnsi" w:cstheme="majorBidi"/>
        </w:rPr>
        <w:t>before it can be signed or published.</w:t>
      </w:r>
    </w:p>
    <w:p w14:paraId="2B17F886" w14:textId="7FEDF49F" w:rsidR="005F5CE0" w:rsidRDefault="005F5CE0" w:rsidP="005F5CE0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BF01CA">
        <w:rPr>
          <w:rFonts w:asciiTheme="majorHAnsi" w:eastAsia="Times New Roman" w:hAnsiTheme="majorHAnsi" w:cstheme="majorBidi"/>
          <w:b/>
          <w:bCs/>
        </w:rPr>
        <w:t>Contract Approver</w:t>
      </w:r>
      <w:r w:rsidRPr="00BF01CA">
        <w:rPr>
          <w:rFonts w:asciiTheme="majorHAnsi" w:eastAsia="Times New Roman" w:hAnsiTheme="majorHAnsi" w:cstheme="majorBidi"/>
        </w:rPr>
        <w:t xml:space="preserve"> is a person who provides approval for some aspect on a Contract Record, which can include Spend Approval, Payment Term Exceptions, and other approvals as required</w:t>
      </w:r>
      <w:r>
        <w:rPr>
          <w:rFonts w:asciiTheme="majorHAnsi" w:eastAsia="Times New Roman" w:hAnsiTheme="majorHAnsi" w:cstheme="majorBidi"/>
        </w:rPr>
        <w:t>.</w:t>
      </w:r>
    </w:p>
    <w:p w14:paraId="5BCEADB8" w14:textId="2AEFF8A1" w:rsidR="0042716B" w:rsidRPr="004E3196" w:rsidRDefault="0042716B" w:rsidP="0042716B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4E3196">
        <w:rPr>
          <w:rFonts w:asciiTheme="majorHAnsi" w:eastAsia="Times New Roman" w:hAnsiTheme="majorHAnsi" w:cstheme="majorBidi"/>
        </w:rPr>
        <w:t xml:space="preserve">The </w:t>
      </w:r>
      <w:r w:rsidRPr="004E3196">
        <w:rPr>
          <w:rFonts w:asciiTheme="majorHAnsi" w:eastAsia="Times New Roman" w:hAnsiTheme="majorHAnsi" w:cstheme="majorBidi"/>
          <w:b/>
          <w:bCs/>
        </w:rPr>
        <w:t xml:space="preserve">Contract </w:t>
      </w:r>
      <w:r w:rsidR="00D16EF7">
        <w:rPr>
          <w:rFonts w:asciiTheme="majorHAnsi" w:eastAsia="Times New Roman" w:hAnsiTheme="majorHAnsi" w:cstheme="majorBidi"/>
          <w:b/>
          <w:bCs/>
        </w:rPr>
        <w:t xml:space="preserve">Record </w:t>
      </w:r>
      <w:r w:rsidRPr="004E3196">
        <w:rPr>
          <w:rFonts w:asciiTheme="majorHAnsi" w:eastAsia="Times New Roman" w:hAnsiTheme="majorHAnsi" w:cstheme="majorBidi"/>
          <w:b/>
          <w:bCs/>
        </w:rPr>
        <w:t>Owner</w:t>
      </w:r>
      <w:r w:rsidRPr="004E3196">
        <w:rPr>
          <w:rFonts w:asciiTheme="majorHAnsi" w:eastAsia="Times New Roman" w:hAnsiTheme="majorHAnsi" w:cstheme="majorBidi"/>
        </w:rPr>
        <w:t xml:space="preserve"> is a person who will receive notifications about contract </w:t>
      </w:r>
      <w:r w:rsidR="00C9273E">
        <w:rPr>
          <w:rFonts w:asciiTheme="majorHAnsi" w:eastAsia="Times New Roman" w:hAnsiTheme="majorHAnsi" w:cstheme="majorBidi"/>
        </w:rPr>
        <w:t xml:space="preserve">record </w:t>
      </w:r>
      <w:r w:rsidRPr="004E3196">
        <w:rPr>
          <w:rFonts w:asciiTheme="majorHAnsi" w:eastAsia="Times New Roman" w:hAnsiTheme="majorHAnsi" w:cstheme="majorBidi"/>
        </w:rPr>
        <w:t>renewals and expirations</w:t>
      </w:r>
      <w:r w:rsidR="0045221C">
        <w:rPr>
          <w:rFonts w:asciiTheme="majorHAnsi" w:eastAsia="Times New Roman" w:hAnsiTheme="majorHAnsi" w:cstheme="majorBidi"/>
        </w:rPr>
        <w:t>.</w:t>
      </w:r>
      <w:r w:rsidRPr="004E3196">
        <w:rPr>
          <w:rFonts w:asciiTheme="majorHAnsi" w:eastAsia="Times New Roman" w:hAnsiTheme="majorHAnsi" w:cstheme="majorBidi"/>
        </w:rPr>
        <w:t xml:space="preserve"> </w:t>
      </w:r>
    </w:p>
    <w:p w14:paraId="22EB50D9" w14:textId="571D1C90" w:rsidR="0042716B" w:rsidRPr="004E3196" w:rsidRDefault="0042716B" w:rsidP="0042716B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4E3196">
        <w:rPr>
          <w:rFonts w:asciiTheme="majorHAnsi" w:eastAsia="Times New Roman" w:hAnsiTheme="majorHAnsi" w:cstheme="majorBidi"/>
        </w:rPr>
        <w:t xml:space="preserve">The </w:t>
      </w:r>
      <w:r w:rsidRPr="004E3196">
        <w:rPr>
          <w:rFonts w:asciiTheme="majorHAnsi" w:eastAsia="Times New Roman" w:hAnsiTheme="majorHAnsi" w:cstheme="majorBidi"/>
          <w:b/>
          <w:bCs/>
        </w:rPr>
        <w:t xml:space="preserve">Contract </w:t>
      </w:r>
      <w:r w:rsidR="00D16EF7">
        <w:rPr>
          <w:rFonts w:asciiTheme="majorHAnsi" w:eastAsia="Times New Roman" w:hAnsiTheme="majorHAnsi" w:cstheme="majorBidi"/>
          <w:b/>
          <w:bCs/>
        </w:rPr>
        <w:t xml:space="preserve">Record </w:t>
      </w:r>
      <w:r w:rsidRPr="004E3196">
        <w:rPr>
          <w:rFonts w:asciiTheme="majorHAnsi" w:eastAsia="Times New Roman" w:hAnsiTheme="majorHAnsi" w:cstheme="majorBidi"/>
          <w:b/>
          <w:bCs/>
        </w:rPr>
        <w:t>Reviewer</w:t>
      </w:r>
      <w:r w:rsidRPr="004E3196">
        <w:rPr>
          <w:rFonts w:asciiTheme="majorHAnsi" w:eastAsia="Times New Roman" w:hAnsiTheme="majorHAnsi" w:cstheme="majorBidi"/>
        </w:rPr>
        <w:t xml:space="preserve"> are people / teams that are added as ad hoc content reviewers for visibility or notes</w:t>
      </w:r>
    </w:p>
    <w:p w14:paraId="388968FA" w14:textId="76E92C64" w:rsidR="0042716B" w:rsidRPr="004E3196" w:rsidRDefault="0042716B" w:rsidP="0042716B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4E3196">
        <w:rPr>
          <w:rFonts w:asciiTheme="majorHAnsi" w:eastAsia="Times New Roman" w:hAnsiTheme="majorHAnsi" w:cstheme="majorBidi"/>
        </w:rPr>
        <w:t xml:space="preserve">The </w:t>
      </w:r>
      <w:r w:rsidRPr="004E3196">
        <w:rPr>
          <w:rFonts w:asciiTheme="majorHAnsi" w:eastAsia="Times New Roman" w:hAnsiTheme="majorHAnsi" w:cstheme="majorBidi"/>
          <w:b/>
          <w:bCs/>
        </w:rPr>
        <w:t>Counterparty</w:t>
      </w:r>
      <w:r w:rsidRPr="004E3196">
        <w:rPr>
          <w:rFonts w:asciiTheme="majorHAnsi" w:eastAsia="Times New Roman" w:hAnsiTheme="majorHAnsi" w:cstheme="majorBidi"/>
        </w:rPr>
        <w:t xml:space="preserve"> is </w:t>
      </w:r>
      <w:r w:rsidR="005716D3">
        <w:rPr>
          <w:rFonts w:asciiTheme="majorHAnsi" w:eastAsia="Times New Roman" w:hAnsiTheme="majorHAnsi" w:cstheme="majorBidi"/>
        </w:rPr>
        <w:t>the</w:t>
      </w:r>
      <w:r w:rsidR="005716D3" w:rsidRPr="005716D3">
        <w:rPr>
          <w:rFonts w:asciiTheme="majorHAnsi" w:eastAsia="Times New Roman" w:hAnsiTheme="majorHAnsi" w:cstheme="majorBidi"/>
        </w:rPr>
        <w:t xml:space="preserve"> supplier or other party on the legal agreement that K-C is negotiating the contract</w:t>
      </w:r>
      <w:r w:rsidR="003125EB">
        <w:rPr>
          <w:rFonts w:asciiTheme="majorHAnsi" w:eastAsia="Times New Roman" w:hAnsiTheme="majorHAnsi" w:cstheme="majorBidi"/>
        </w:rPr>
        <w:t xml:space="preserve"> record</w:t>
      </w:r>
      <w:r w:rsidR="005716D3" w:rsidRPr="005716D3">
        <w:rPr>
          <w:rFonts w:asciiTheme="majorHAnsi" w:eastAsia="Times New Roman" w:hAnsiTheme="majorHAnsi" w:cstheme="majorBidi"/>
        </w:rPr>
        <w:t xml:space="preserve"> with.</w:t>
      </w:r>
    </w:p>
    <w:p w14:paraId="61823F55" w14:textId="77777777" w:rsidR="007E12E9" w:rsidRDefault="0042716B" w:rsidP="007E12E9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4E3196">
        <w:rPr>
          <w:rFonts w:asciiTheme="majorHAnsi" w:eastAsia="Times New Roman" w:hAnsiTheme="majorHAnsi" w:cstheme="majorBidi"/>
        </w:rPr>
        <w:t xml:space="preserve">The </w:t>
      </w:r>
      <w:r w:rsidRPr="004E3196">
        <w:rPr>
          <w:rFonts w:asciiTheme="majorHAnsi" w:eastAsia="Times New Roman" w:hAnsiTheme="majorHAnsi" w:cstheme="majorBidi"/>
          <w:b/>
          <w:bCs/>
        </w:rPr>
        <w:t>Legal Team</w:t>
      </w:r>
      <w:r w:rsidRPr="004E3196">
        <w:rPr>
          <w:rFonts w:asciiTheme="majorHAnsi" w:eastAsia="Times New Roman" w:hAnsiTheme="majorHAnsi" w:cstheme="majorBidi"/>
        </w:rPr>
        <w:t xml:space="preserve"> is a team that oversees review of legal agreement </w:t>
      </w:r>
    </w:p>
    <w:p w14:paraId="492C5323" w14:textId="6824A95D" w:rsidR="007E12E9" w:rsidRPr="007E12E9" w:rsidRDefault="007E12E9" w:rsidP="007E12E9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7E12E9">
        <w:rPr>
          <w:rFonts w:asciiTheme="majorHAnsi" w:eastAsia="Times New Roman" w:hAnsiTheme="majorHAnsi" w:cstheme="majorBidi"/>
        </w:rPr>
        <w:t xml:space="preserve">The </w:t>
      </w:r>
      <w:r w:rsidRPr="007E12E9">
        <w:rPr>
          <w:rFonts w:asciiTheme="majorHAnsi" w:eastAsia="Times New Roman" w:hAnsiTheme="majorHAnsi" w:cstheme="majorBidi"/>
          <w:b/>
          <w:bCs/>
        </w:rPr>
        <w:t>Signatories</w:t>
      </w:r>
      <w:r w:rsidRPr="007E12E9">
        <w:rPr>
          <w:rFonts w:asciiTheme="majorHAnsi" w:eastAsia="Times New Roman" w:hAnsiTheme="majorHAnsi" w:cstheme="majorBidi"/>
        </w:rPr>
        <w:t xml:space="preserve"> are people who sign the legal agreement based on its dollar amount or its equivalent in local currency, and other variables in DocuSign. </w:t>
      </w:r>
    </w:p>
    <w:p w14:paraId="7BD38C34" w14:textId="77777777" w:rsidR="000A379E" w:rsidRDefault="000A379E" w:rsidP="000A379E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931A0B">
        <w:rPr>
          <w:rFonts w:asciiTheme="majorHAnsi" w:eastAsia="Times New Roman" w:hAnsiTheme="majorHAnsi" w:cstheme="majorBidi"/>
        </w:rPr>
        <w:t xml:space="preserve">The </w:t>
      </w:r>
      <w:r w:rsidRPr="00931A0B">
        <w:rPr>
          <w:rFonts w:asciiTheme="majorHAnsi" w:eastAsia="Times New Roman" w:hAnsiTheme="majorHAnsi" w:cstheme="majorBidi"/>
          <w:b/>
          <w:bCs/>
        </w:rPr>
        <w:t>Status</w:t>
      </w:r>
      <w:r w:rsidRPr="00931A0B">
        <w:rPr>
          <w:rFonts w:asciiTheme="majorHAnsi" w:eastAsia="Times New Roman" w:hAnsiTheme="majorHAnsi" w:cstheme="majorBidi"/>
        </w:rPr>
        <w:t xml:space="preserve"> tracks the progression of the contract record stages, which include the following: draft, approvals, and active status.</w:t>
      </w:r>
    </w:p>
    <w:p w14:paraId="67A2E5EF" w14:textId="77777777" w:rsidR="00601A7A" w:rsidRPr="00601A7A" w:rsidRDefault="0024387A" w:rsidP="00601A7A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>
        <w:rPr>
          <w:rFonts w:asciiTheme="majorHAnsi" w:eastAsia="Times New Roman" w:hAnsiTheme="majorHAnsi" w:cstheme="majorBidi"/>
        </w:rPr>
        <w:t xml:space="preserve">The </w:t>
      </w:r>
      <w:r w:rsidRPr="009244D7">
        <w:rPr>
          <w:rFonts w:asciiTheme="majorHAnsi" w:eastAsia="Times New Roman" w:hAnsiTheme="majorHAnsi" w:cstheme="majorBidi"/>
          <w:b/>
          <w:bCs/>
        </w:rPr>
        <w:t>Contract Record</w:t>
      </w:r>
      <w:r>
        <w:rPr>
          <w:rFonts w:asciiTheme="majorHAnsi" w:eastAsia="Times New Roman" w:hAnsiTheme="majorHAnsi" w:cstheme="majorBidi"/>
        </w:rPr>
        <w:t xml:space="preserve"> is </w:t>
      </w:r>
      <w:r w:rsidRPr="00883AE7">
        <w:rPr>
          <w:rFonts w:asciiTheme="majorHAnsi" w:eastAsia="Times New Roman" w:hAnsiTheme="majorHAnsi" w:cstheme="majorBidi"/>
          <w:lang w:val="en-US"/>
        </w:rPr>
        <w:t xml:space="preserve">used to store and maintain the contract </w:t>
      </w:r>
      <w:r>
        <w:rPr>
          <w:rFonts w:asciiTheme="majorHAnsi" w:eastAsia="Times New Roman" w:hAnsiTheme="majorHAnsi" w:cstheme="majorBidi"/>
          <w:lang w:val="en-US"/>
        </w:rPr>
        <w:t xml:space="preserve">record </w:t>
      </w:r>
      <w:r w:rsidRPr="00883AE7">
        <w:rPr>
          <w:rFonts w:asciiTheme="majorHAnsi" w:eastAsia="Times New Roman" w:hAnsiTheme="majorHAnsi" w:cstheme="majorBidi"/>
          <w:lang w:val="en-US"/>
        </w:rPr>
        <w:t xml:space="preserve">metadata and item details. </w:t>
      </w:r>
      <w:r>
        <w:rPr>
          <w:rFonts w:asciiTheme="majorHAnsi" w:eastAsia="Times New Roman" w:hAnsiTheme="majorHAnsi" w:cstheme="majorBidi"/>
          <w:lang w:val="en-US"/>
        </w:rPr>
        <w:t>The contract record</w:t>
      </w:r>
      <w:r w:rsidRPr="00883AE7">
        <w:rPr>
          <w:rFonts w:asciiTheme="majorHAnsi" w:eastAsia="Times New Roman" w:hAnsiTheme="majorHAnsi" w:cstheme="majorBidi"/>
          <w:lang w:val="en-US"/>
        </w:rPr>
        <w:t xml:space="preserve"> is required to capture approvals in Coupa, and to also tie to transactional objects downstream (such as a PO).</w:t>
      </w:r>
    </w:p>
    <w:p w14:paraId="6848F68F" w14:textId="2061EBE1" w:rsidR="00601A7A" w:rsidRPr="00601A7A" w:rsidRDefault="00601A7A" w:rsidP="00601A7A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ajorHAnsi" w:eastAsia="Times New Roman" w:hAnsiTheme="majorHAnsi" w:cstheme="majorBidi"/>
        </w:rPr>
      </w:pPr>
      <w:r w:rsidRPr="00601A7A">
        <w:rPr>
          <w:rFonts w:asciiTheme="majorHAnsi" w:eastAsia="Times New Roman" w:hAnsiTheme="majorHAnsi" w:cstheme="majorBidi"/>
        </w:rPr>
        <w:t xml:space="preserve">The </w:t>
      </w:r>
      <w:r w:rsidRPr="00601A7A">
        <w:rPr>
          <w:rFonts w:asciiTheme="majorHAnsi" w:eastAsia="Times New Roman" w:hAnsiTheme="majorHAnsi" w:cstheme="majorBidi"/>
          <w:b/>
          <w:bCs/>
        </w:rPr>
        <w:t>Legal Agreement</w:t>
      </w:r>
      <w:r w:rsidRPr="00601A7A">
        <w:rPr>
          <w:rFonts w:asciiTheme="majorHAnsi" w:eastAsia="Times New Roman" w:hAnsiTheme="majorHAnsi" w:cstheme="majorBidi"/>
        </w:rPr>
        <w:t xml:space="preserve"> is a legal document drafted and reviewed with the supplier. A legal agreement is not required to enable a contract record in Coupa for transactions.</w:t>
      </w:r>
    </w:p>
    <w:p w14:paraId="5DB3F55C" w14:textId="77777777" w:rsidR="007013E5" w:rsidRPr="007013E5" w:rsidRDefault="007013E5" w:rsidP="007013E5">
      <w:pPr>
        <w:spacing w:before="120" w:after="120"/>
        <w:ind w:left="360"/>
        <w:rPr>
          <w:rFonts w:asciiTheme="majorHAnsi" w:eastAsia="Times New Roman" w:hAnsiTheme="majorHAnsi" w:cstheme="majorBidi"/>
        </w:rPr>
      </w:pPr>
    </w:p>
    <w:p w14:paraId="2DC85E42" w14:textId="77777777" w:rsidR="0024387A" w:rsidRPr="0024387A" w:rsidRDefault="0024387A" w:rsidP="0024387A">
      <w:pPr>
        <w:spacing w:before="120" w:after="120"/>
        <w:ind w:left="360"/>
        <w:rPr>
          <w:rFonts w:asciiTheme="majorHAnsi" w:eastAsia="Times New Roman" w:hAnsiTheme="majorHAnsi" w:cstheme="majorBidi"/>
        </w:rPr>
      </w:pPr>
    </w:p>
    <w:p w14:paraId="67CEED13" w14:textId="77777777" w:rsidR="0042716B" w:rsidRDefault="0042716B" w:rsidP="0042716B">
      <w:pPr>
        <w:rPr>
          <w:rFonts w:eastAsia="Times New Roman" w:cstheme="minorHAnsi"/>
          <w:b/>
          <w:bCs/>
          <w:color w:val="10069F" w:themeColor="accent1"/>
          <w:sz w:val="28"/>
          <w:szCs w:val="28"/>
        </w:rPr>
      </w:pPr>
      <w:r>
        <w:br w:type="page"/>
      </w:r>
    </w:p>
    <w:p w14:paraId="0869DD5A" w14:textId="77777777" w:rsidR="0042716B" w:rsidRPr="0054173E" w:rsidRDefault="0042716B" w:rsidP="0042716B">
      <w:pPr>
        <w:pStyle w:val="Heading2"/>
        <w:rPr>
          <w:rFonts w:asciiTheme="majorHAnsi" w:hAnsiTheme="majorHAnsi" w:cstheme="majorHAnsi"/>
        </w:rPr>
      </w:pPr>
      <w:bookmarkStart w:id="6" w:name="_Toc125555888"/>
      <w:r>
        <w:lastRenderedPageBreak/>
        <w:t>How to Sign a Legal Agreement</w:t>
      </w:r>
      <w:bookmarkEnd w:id="6"/>
      <w:r>
        <w:t xml:space="preserve">   </w:t>
      </w:r>
    </w:p>
    <w:p w14:paraId="605D8B4D" w14:textId="77777777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On the Coupa home screen, click the </w:t>
      </w:r>
      <w:r w:rsidRPr="00D92DDD">
        <w:rPr>
          <w:rFonts w:asciiTheme="majorHAnsi" w:hAnsiTheme="majorHAnsi" w:cstheme="majorHAnsi"/>
          <w:b/>
          <w:bCs/>
          <w:szCs w:val="22"/>
        </w:rPr>
        <w:t>Contracts</w:t>
      </w:r>
      <w:r>
        <w:rPr>
          <w:rFonts w:asciiTheme="majorHAnsi" w:hAnsiTheme="majorHAnsi" w:cstheme="majorHAnsi"/>
          <w:szCs w:val="22"/>
        </w:rPr>
        <w:t xml:space="preserve"> tab to view the </w:t>
      </w:r>
      <w:r w:rsidRPr="00F14CDE">
        <w:rPr>
          <w:rFonts w:asciiTheme="majorHAnsi" w:hAnsiTheme="majorHAnsi" w:cstheme="majorHAnsi"/>
          <w:b/>
          <w:bCs/>
          <w:szCs w:val="22"/>
        </w:rPr>
        <w:t>Approved Contract</w:t>
      </w:r>
      <w:r>
        <w:rPr>
          <w:rFonts w:asciiTheme="majorHAnsi" w:hAnsiTheme="majorHAnsi" w:cstheme="majorHAnsi"/>
          <w:b/>
          <w:bCs/>
          <w:szCs w:val="22"/>
        </w:rPr>
        <w:t xml:space="preserve"> Record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7FB5FF5B" w14:textId="54E8A1C7" w:rsidR="0042716B" w:rsidRDefault="0042716B" w:rsidP="0042716B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775B5F">
        <w:rPr>
          <w:rFonts w:asciiTheme="majorHAnsi" w:hAnsiTheme="majorHAnsi" w:cstheme="majorHAnsi"/>
          <w:b/>
          <w:bCs/>
          <w:szCs w:val="22"/>
        </w:rPr>
        <w:t>Note:</w:t>
      </w:r>
      <w:r>
        <w:rPr>
          <w:rFonts w:asciiTheme="majorHAnsi" w:hAnsiTheme="majorHAnsi" w:cstheme="majorHAnsi"/>
          <w:szCs w:val="22"/>
        </w:rPr>
        <w:t xml:space="preserve"> All </w:t>
      </w:r>
      <w:r w:rsidR="008432A6">
        <w:rPr>
          <w:rFonts w:asciiTheme="majorHAnsi" w:hAnsiTheme="majorHAnsi" w:cstheme="majorHAnsi"/>
          <w:szCs w:val="22"/>
        </w:rPr>
        <w:t>legal agreement</w:t>
      </w:r>
      <w:r w:rsidR="00481217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 xml:space="preserve">signatories will </w:t>
      </w:r>
      <w:r w:rsidR="00953FBF">
        <w:rPr>
          <w:rFonts w:asciiTheme="majorHAnsi" w:hAnsiTheme="majorHAnsi" w:cstheme="majorHAnsi"/>
          <w:szCs w:val="22"/>
        </w:rPr>
        <w:t>in succession</w:t>
      </w:r>
      <w:r>
        <w:rPr>
          <w:rFonts w:asciiTheme="majorHAnsi" w:hAnsiTheme="majorHAnsi" w:cstheme="majorHAnsi"/>
          <w:szCs w:val="22"/>
        </w:rPr>
        <w:t xml:space="preserve"> receive an email from DocuSign with the request to provide a signature for the legal agreement.</w:t>
      </w:r>
    </w:p>
    <w:p w14:paraId="041245F7" w14:textId="77777777" w:rsidR="0042716B" w:rsidRDefault="0042716B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0715A0" wp14:editId="74D57B68">
                <wp:simplePos x="0" y="0"/>
                <wp:positionH relativeFrom="rightMargin">
                  <wp:posOffset>-2289175</wp:posOffset>
                </wp:positionH>
                <wp:positionV relativeFrom="paragraph">
                  <wp:posOffset>205105</wp:posOffset>
                </wp:positionV>
                <wp:extent cx="409575" cy="161925"/>
                <wp:effectExtent l="0" t="0" r="28575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9575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DECBC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715A0" id="Rectangle 313" o:spid="_x0000_s1039" style="position:absolute;left:0;text-align:left;margin-left:-180.25pt;margin-top:16.15pt;width:32.25pt;height:12.7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" filled="f" strokecolor="#ee3744" strokeweight="2pt">
                <v:textbox>
                  <w:txbxContent>
                    <w:p w14:paraId="4E4DECBC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EC2E48" wp14:editId="4BB85067">
            <wp:extent cx="5727700" cy="2776220"/>
            <wp:effectExtent l="19050" t="19050" r="25400" b="2413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62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C12CA9A" w14:textId="70A9D0C0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Bidi"/>
        </w:rPr>
      </w:pPr>
      <w:r w:rsidRPr="5314F137">
        <w:rPr>
          <w:rFonts w:asciiTheme="majorHAnsi" w:hAnsiTheme="majorHAnsi" w:cstheme="majorBidi"/>
        </w:rPr>
        <w:t xml:space="preserve">Click on the link to </w:t>
      </w:r>
      <w:r>
        <w:rPr>
          <w:rFonts w:asciiTheme="majorHAnsi" w:hAnsiTheme="majorHAnsi" w:cstheme="majorBidi"/>
        </w:rPr>
        <w:t xml:space="preserve">view </w:t>
      </w:r>
      <w:r w:rsidRPr="5314F137">
        <w:rPr>
          <w:rFonts w:asciiTheme="majorHAnsi" w:hAnsiTheme="majorHAnsi" w:cstheme="majorBidi"/>
        </w:rPr>
        <w:t xml:space="preserve">the </w:t>
      </w:r>
      <w:r w:rsidRPr="5314F137">
        <w:rPr>
          <w:rFonts w:asciiTheme="majorHAnsi" w:hAnsiTheme="majorHAnsi" w:cstheme="majorBidi"/>
          <w:b/>
        </w:rPr>
        <w:t>Approved Contract</w:t>
      </w:r>
      <w:r>
        <w:rPr>
          <w:rFonts w:asciiTheme="majorHAnsi" w:hAnsiTheme="majorHAnsi" w:cstheme="majorBidi"/>
          <w:b/>
        </w:rPr>
        <w:t xml:space="preserve"> Record</w:t>
      </w:r>
      <w:r w:rsidRPr="5314F137">
        <w:rPr>
          <w:rFonts w:asciiTheme="majorHAnsi" w:hAnsiTheme="majorHAnsi" w:cstheme="majorBidi"/>
        </w:rPr>
        <w:t xml:space="preserve">. See the </w:t>
      </w:r>
      <w:r w:rsidRPr="5314F137">
        <w:rPr>
          <w:rFonts w:asciiTheme="majorHAnsi" w:hAnsiTheme="majorHAnsi" w:cstheme="majorBidi"/>
          <w:b/>
        </w:rPr>
        <w:t>Status</w:t>
      </w:r>
      <w:r w:rsidRPr="5314F137">
        <w:rPr>
          <w:rFonts w:asciiTheme="majorHAnsi" w:hAnsiTheme="majorHAnsi" w:cstheme="majorBidi"/>
        </w:rPr>
        <w:t xml:space="preserve"> column to confirm which contract</w:t>
      </w:r>
      <w:r w:rsidR="004A2A8A">
        <w:rPr>
          <w:rFonts w:asciiTheme="majorHAnsi" w:hAnsiTheme="majorHAnsi" w:cstheme="majorBidi"/>
        </w:rPr>
        <w:t xml:space="preserve"> records</w:t>
      </w:r>
      <w:r w:rsidRPr="5314F137">
        <w:rPr>
          <w:rFonts w:asciiTheme="majorHAnsi" w:hAnsiTheme="majorHAnsi" w:cstheme="majorBidi"/>
        </w:rPr>
        <w:t xml:space="preserve"> are </w:t>
      </w:r>
      <w:r w:rsidRPr="5314F137">
        <w:rPr>
          <w:rFonts w:asciiTheme="majorHAnsi" w:hAnsiTheme="majorHAnsi" w:cstheme="majorBidi"/>
          <w:b/>
        </w:rPr>
        <w:t>Approved</w:t>
      </w:r>
      <w:r w:rsidRPr="5314F137">
        <w:rPr>
          <w:rFonts w:asciiTheme="majorHAnsi" w:hAnsiTheme="majorHAnsi" w:cstheme="majorBidi"/>
        </w:rPr>
        <w:t xml:space="preserve">. </w:t>
      </w:r>
    </w:p>
    <w:p w14:paraId="07F366CB" w14:textId="534C0F7A" w:rsidR="0042716B" w:rsidRDefault="0042716B" w:rsidP="0042716B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Bidi"/>
        </w:rPr>
      </w:pPr>
      <w:r w:rsidRPr="00E5758C">
        <w:rPr>
          <w:rFonts w:asciiTheme="majorHAnsi" w:hAnsiTheme="majorHAnsi" w:cstheme="majorBidi"/>
          <w:b/>
          <w:bCs/>
        </w:rPr>
        <w:t>Note:</w:t>
      </w:r>
      <w:r>
        <w:rPr>
          <w:rFonts w:asciiTheme="majorHAnsi" w:hAnsiTheme="majorHAnsi" w:cstheme="majorBidi"/>
        </w:rPr>
        <w:t xml:space="preserve"> </w:t>
      </w:r>
      <w:r w:rsidRPr="00E5758C">
        <w:rPr>
          <w:rFonts w:asciiTheme="majorHAnsi" w:hAnsiTheme="majorHAnsi" w:cstheme="majorBidi"/>
          <w:i/>
          <w:iCs/>
        </w:rPr>
        <w:t xml:space="preserve">Please view the QRC on </w:t>
      </w:r>
      <w:hyperlink r:id="rId19" w:history="1">
        <w:r w:rsidRPr="000C45C5">
          <w:rPr>
            <w:rStyle w:val="Hyperlink"/>
            <w:rFonts w:asciiTheme="majorHAnsi" w:hAnsiTheme="majorHAnsi" w:cstheme="majorBidi"/>
            <w:i/>
            <w:iCs/>
          </w:rPr>
          <w:t>How to Approve or Reject Contract Records.</w:t>
        </w:r>
      </w:hyperlink>
    </w:p>
    <w:p w14:paraId="1FBB1BFE" w14:textId="4C78E5AD" w:rsidR="0042716B" w:rsidRDefault="0042716B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F16DDC" wp14:editId="6DB40636">
                <wp:simplePos x="0" y="0"/>
                <wp:positionH relativeFrom="rightMargin">
                  <wp:posOffset>-5478145</wp:posOffset>
                </wp:positionH>
                <wp:positionV relativeFrom="paragraph">
                  <wp:posOffset>2442292</wp:posOffset>
                </wp:positionV>
                <wp:extent cx="4399984" cy="172528"/>
                <wp:effectExtent l="0" t="0" r="19685" b="1841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99984" cy="1725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FBFD1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16DDC" id="Rectangle 316" o:spid="_x0000_s1040" style="position:absolute;left:0;text-align:left;margin-left:-431.35pt;margin-top:192.3pt;width:346.45pt;height:13.6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" filled="f" strokecolor="#ee3744" strokeweight="2pt">
                <v:textbox>
                  <w:txbxContent>
                    <w:p w14:paraId="1E7FBFD1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26DBF">
        <w:rPr>
          <w:noProof/>
        </w:rPr>
        <w:drawing>
          <wp:inline distT="0" distB="0" distL="0" distR="0" wp14:anchorId="55100A1E" wp14:editId="521665A2">
            <wp:extent cx="5727700" cy="2867025"/>
            <wp:effectExtent l="19050" t="19050" r="2540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70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82D931F" w14:textId="77777777" w:rsidR="0042716B" w:rsidRDefault="0042716B" w:rsidP="0042716B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377200C7" w14:textId="429DEF92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After clicking on the </w:t>
      </w:r>
      <w:r w:rsidRPr="00F14CDE">
        <w:rPr>
          <w:rFonts w:asciiTheme="majorHAnsi" w:hAnsiTheme="majorHAnsi" w:cstheme="majorHAnsi"/>
          <w:b/>
          <w:bCs/>
          <w:szCs w:val="22"/>
        </w:rPr>
        <w:t>Approved Contract</w:t>
      </w:r>
      <w:r>
        <w:rPr>
          <w:rFonts w:asciiTheme="majorHAnsi" w:hAnsiTheme="majorHAnsi" w:cstheme="majorHAnsi"/>
          <w:szCs w:val="22"/>
        </w:rPr>
        <w:t xml:space="preserve"> </w:t>
      </w:r>
      <w:r w:rsidR="002D0978" w:rsidRPr="002D0978">
        <w:rPr>
          <w:rFonts w:asciiTheme="majorHAnsi" w:hAnsiTheme="majorHAnsi" w:cstheme="majorHAnsi"/>
          <w:b/>
          <w:bCs/>
          <w:szCs w:val="22"/>
        </w:rPr>
        <w:t>Record</w:t>
      </w:r>
      <w:r w:rsidR="002D0978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 xml:space="preserve">link, click </w:t>
      </w:r>
      <w:r w:rsidRPr="00F14CDE">
        <w:rPr>
          <w:rFonts w:asciiTheme="majorHAnsi" w:hAnsiTheme="majorHAnsi" w:cstheme="majorHAnsi"/>
          <w:b/>
          <w:bCs/>
          <w:szCs w:val="22"/>
        </w:rPr>
        <w:t>Review S</w:t>
      </w:r>
      <w:r>
        <w:rPr>
          <w:rFonts w:asciiTheme="majorHAnsi" w:hAnsiTheme="majorHAnsi" w:cstheme="majorHAnsi"/>
          <w:b/>
          <w:bCs/>
          <w:szCs w:val="22"/>
        </w:rPr>
        <w:t>ignature</w:t>
      </w:r>
      <w:r w:rsidRPr="00F14CDE">
        <w:rPr>
          <w:rFonts w:asciiTheme="majorHAnsi" w:hAnsiTheme="majorHAnsi" w:cstheme="majorHAnsi"/>
          <w:b/>
          <w:bCs/>
          <w:szCs w:val="22"/>
        </w:rPr>
        <w:t>s</w:t>
      </w:r>
      <w:r>
        <w:rPr>
          <w:rFonts w:asciiTheme="majorHAnsi" w:hAnsiTheme="majorHAnsi" w:cstheme="majorHAnsi"/>
          <w:szCs w:val="22"/>
        </w:rPr>
        <w:t xml:space="preserve"> button, which will trigger the </w:t>
      </w:r>
      <w:r w:rsidRPr="00F14CDE">
        <w:rPr>
          <w:rFonts w:asciiTheme="majorHAnsi" w:hAnsiTheme="majorHAnsi" w:cstheme="majorHAnsi"/>
          <w:b/>
          <w:bCs/>
          <w:szCs w:val="22"/>
        </w:rPr>
        <w:t>DocuSign</w:t>
      </w:r>
      <w:r>
        <w:rPr>
          <w:rFonts w:asciiTheme="majorHAnsi" w:hAnsiTheme="majorHAnsi" w:cstheme="majorHAnsi"/>
          <w:szCs w:val="22"/>
        </w:rPr>
        <w:t xml:space="preserve"> for signatures. </w:t>
      </w:r>
    </w:p>
    <w:tbl>
      <w:tblPr>
        <w:tblStyle w:val="TableGrid"/>
        <w:tblpPr w:leftFromText="180" w:rightFromText="180" w:vertAnchor="page" w:horzAnchor="margin" w:tblpY="2538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133"/>
      </w:tblGrid>
      <w:tr w:rsidR="00C27FB3" w:rsidRPr="00C43AA3" w14:paraId="4316C825" w14:textId="77777777" w:rsidTr="00C27FB3">
        <w:trPr>
          <w:trHeight w:val="810"/>
        </w:trPr>
        <w:tc>
          <w:tcPr>
            <w:tcW w:w="876" w:type="dxa"/>
            <w:shd w:val="clear" w:color="auto" w:fill="10069F" w:themeFill="accent1"/>
            <w:vAlign w:val="center"/>
          </w:tcPr>
          <w:p w14:paraId="55E5031D" w14:textId="77777777" w:rsidR="00C27FB3" w:rsidRDefault="00C27FB3" w:rsidP="00C27FB3">
            <w:pPr>
              <w:rPr>
                <w:rFonts w:cstheme="minorHAnsi"/>
              </w:rPr>
            </w:pPr>
            <w:r w:rsidRPr="00486696">
              <w:rPr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60302" behindDoc="0" locked="0" layoutInCell="1" allowOverlap="1" wp14:anchorId="5C090B7B" wp14:editId="620A57EE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36195</wp:posOffset>
                      </wp:positionV>
                      <wp:extent cx="386080" cy="337820"/>
                      <wp:effectExtent l="0" t="0" r="0" b="5080"/>
                      <wp:wrapNone/>
                      <wp:docPr id="2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080" cy="337820"/>
                                <a:chOff x="0" y="0"/>
                                <a:chExt cx="386534" cy="338054"/>
                              </a:xfrm>
                            </wpg:grpSpPr>
                            <wps:wsp>
                              <wps:cNvPr id="5" name="Freeform 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86534" cy="338054"/>
                                </a:xfrm>
                                <a:custGeom>
                                  <a:avLst/>
                                  <a:gdLst>
                                    <a:gd name="T0" fmla="*/ 247 w 256"/>
                                    <a:gd name="T1" fmla="*/ 0 h 224"/>
                                    <a:gd name="T2" fmla="*/ 128 w 256"/>
                                    <a:gd name="T3" fmla="*/ 16 h 224"/>
                                    <a:gd name="T4" fmla="*/ 9 w 256"/>
                                    <a:gd name="T5" fmla="*/ 0 h 224"/>
                                    <a:gd name="T6" fmla="*/ 3 w 256"/>
                                    <a:gd name="T7" fmla="*/ 2 h 224"/>
                                    <a:gd name="T8" fmla="*/ 0 w 256"/>
                                    <a:gd name="T9" fmla="*/ 8 h 224"/>
                                    <a:gd name="T10" fmla="*/ 0 w 256"/>
                                    <a:gd name="T11" fmla="*/ 200 h 224"/>
                                    <a:gd name="T12" fmla="*/ 7 w 256"/>
                                    <a:gd name="T13" fmla="*/ 208 h 224"/>
                                    <a:gd name="T14" fmla="*/ 127 w 256"/>
                                    <a:gd name="T15" fmla="*/ 224 h 224"/>
                                    <a:gd name="T16" fmla="*/ 128 w 256"/>
                                    <a:gd name="T17" fmla="*/ 224 h 224"/>
                                    <a:gd name="T18" fmla="*/ 129 w 256"/>
                                    <a:gd name="T19" fmla="*/ 224 h 224"/>
                                    <a:gd name="T20" fmla="*/ 249 w 256"/>
                                    <a:gd name="T21" fmla="*/ 208 h 224"/>
                                    <a:gd name="T22" fmla="*/ 256 w 256"/>
                                    <a:gd name="T23" fmla="*/ 200 h 224"/>
                                    <a:gd name="T24" fmla="*/ 256 w 256"/>
                                    <a:gd name="T25" fmla="*/ 8 h 224"/>
                                    <a:gd name="T26" fmla="*/ 253 w 256"/>
                                    <a:gd name="T27" fmla="*/ 2 h 224"/>
                                    <a:gd name="T28" fmla="*/ 247 w 256"/>
                                    <a:gd name="T29" fmla="*/ 0 h 224"/>
                                    <a:gd name="T30" fmla="*/ 16 w 256"/>
                                    <a:gd name="T31" fmla="*/ 17 h 224"/>
                                    <a:gd name="T32" fmla="*/ 120 w 256"/>
                                    <a:gd name="T33" fmla="*/ 31 h 224"/>
                                    <a:gd name="T34" fmla="*/ 120 w 256"/>
                                    <a:gd name="T35" fmla="*/ 207 h 224"/>
                                    <a:gd name="T36" fmla="*/ 16 w 256"/>
                                    <a:gd name="T37" fmla="*/ 193 h 224"/>
                                    <a:gd name="T38" fmla="*/ 16 w 256"/>
                                    <a:gd name="T39" fmla="*/ 17 h 224"/>
                                    <a:gd name="T40" fmla="*/ 240 w 256"/>
                                    <a:gd name="T41" fmla="*/ 193 h 224"/>
                                    <a:gd name="T42" fmla="*/ 136 w 256"/>
                                    <a:gd name="T43" fmla="*/ 207 h 224"/>
                                    <a:gd name="T44" fmla="*/ 136 w 256"/>
                                    <a:gd name="T45" fmla="*/ 31 h 224"/>
                                    <a:gd name="T46" fmla="*/ 240 w 256"/>
                                    <a:gd name="T47" fmla="*/ 17 h 224"/>
                                    <a:gd name="T48" fmla="*/ 240 w 256"/>
                                    <a:gd name="T49" fmla="*/ 193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56" h="224">
                                      <a:moveTo>
                                        <a:pt x="247" y="0"/>
                                      </a:moveTo>
                                      <a:cubicBezTo>
                                        <a:pt x="128" y="16"/>
                                        <a:pt x="128" y="16"/>
                                        <a:pt x="128" y="16"/>
                                      </a:cubicBezTo>
                                      <a:cubicBezTo>
                                        <a:pt x="9" y="0"/>
                                        <a:pt x="9" y="0"/>
                                        <a:pt x="9" y="0"/>
                                      </a:cubicBezTo>
                                      <a:cubicBezTo>
                                        <a:pt x="7" y="0"/>
                                        <a:pt x="4" y="0"/>
                                        <a:pt x="3" y="2"/>
                                      </a:cubicBezTo>
                                      <a:cubicBezTo>
                                        <a:pt x="1" y="4"/>
                                        <a:pt x="0" y="6"/>
                                        <a:pt x="0" y="8"/>
                                      </a:cubicBezTo>
                                      <a:cubicBezTo>
                                        <a:pt x="0" y="200"/>
                                        <a:pt x="0" y="200"/>
                                        <a:pt x="0" y="200"/>
                                      </a:cubicBezTo>
                                      <a:cubicBezTo>
                                        <a:pt x="0" y="204"/>
                                        <a:pt x="3" y="207"/>
                                        <a:pt x="7" y="208"/>
                                      </a:cubicBezTo>
                                      <a:cubicBezTo>
                                        <a:pt x="127" y="224"/>
                                        <a:pt x="127" y="224"/>
                                        <a:pt x="127" y="224"/>
                                      </a:cubicBezTo>
                                      <a:cubicBezTo>
                                        <a:pt x="127" y="224"/>
                                        <a:pt x="128" y="224"/>
                                        <a:pt x="128" y="224"/>
                                      </a:cubicBezTo>
                                      <a:cubicBezTo>
                                        <a:pt x="128" y="224"/>
                                        <a:pt x="129" y="224"/>
                                        <a:pt x="129" y="224"/>
                                      </a:cubicBezTo>
                                      <a:cubicBezTo>
                                        <a:pt x="249" y="208"/>
                                        <a:pt x="249" y="208"/>
                                        <a:pt x="249" y="208"/>
                                      </a:cubicBezTo>
                                      <a:cubicBezTo>
                                        <a:pt x="253" y="207"/>
                                        <a:pt x="256" y="204"/>
                                        <a:pt x="256" y="200"/>
                                      </a:cubicBezTo>
                                      <a:cubicBezTo>
                                        <a:pt x="256" y="8"/>
                                        <a:pt x="256" y="8"/>
                                        <a:pt x="256" y="8"/>
                                      </a:cubicBezTo>
                                      <a:cubicBezTo>
                                        <a:pt x="256" y="6"/>
                                        <a:pt x="255" y="4"/>
                                        <a:pt x="253" y="2"/>
                                      </a:cubicBezTo>
                                      <a:cubicBezTo>
                                        <a:pt x="252" y="0"/>
                                        <a:pt x="249" y="0"/>
                                        <a:pt x="247" y="0"/>
                                      </a:cubicBezTo>
                                      <a:close/>
                                      <a:moveTo>
                                        <a:pt x="16" y="17"/>
                                      </a:moveTo>
                                      <a:cubicBezTo>
                                        <a:pt x="120" y="31"/>
                                        <a:pt x="120" y="31"/>
                                        <a:pt x="120" y="31"/>
                                      </a:cubicBezTo>
                                      <a:cubicBezTo>
                                        <a:pt x="120" y="207"/>
                                        <a:pt x="120" y="207"/>
                                        <a:pt x="120" y="207"/>
                                      </a:cubicBezTo>
                                      <a:cubicBezTo>
                                        <a:pt x="16" y="193"/>
                                        <a:pt x="16" y="193"/>
                                        <a:pt x="16" y="193"/>
                                      </a:cubicBezTo>
                                      <a:lnTo>
                                        <a:pt x="16" y="17"/>
                                      </a:lnTo>
                                      <a:close/>
                                      <a:moveTo>
                                        <a:pt x="240" y="193"/>
                                      </a:moveTo>
                                      <a:cubicBezTo>
                                        <a:pt x="136" y="207"/>
                                        <a:pt x="136" y="207"/>
                                        <a:pt x="136" y="207"/>
                                      </a:cubicBezTo>
                                      <a:cubicBezTo>
                                        <a:pt x="136" y="31"/>
                                        <a:pt x="136" y="31"/>
                                        <a:pt x="136" y="31"/>
                                      </a:cubicBezTo>
                                      <a:cubicBezTo>
                                        <a:pt x="240" y="17"/>
                                        <a:pt x="240" y="17"/>
                                        <a:pt x="240" y="17"/>
                                      </a:cubicBezTo>
                                      <a:lnTo>
                                        <a:pt x="240" y="1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60273"/>
                                  <a:ext cx="120546" cy="35378"/>
                                </a:xfrm>
                                <a:custGeom>
                                  <a:avLst/>
                                  <a:gdLst>
                                    <a:gd name="T0" fmla="*/ 7 w 80"/>
                                    <a:gd name="T1" fmla="*/ 16 h 24"/>
                                    <a:gd name="T2" fmla="*/ 71 w 80"/>
                                    <a:gd name="T3" fmla="*/ 24 h 24"/>
                                    <a:gd name="T4" fmla="*/ 72 w 80"/>
                                    <a:gd name="T5" fmla="*/ 24 h 24"/>
                                    <a:gd name="T6" fmla="*/ 80 w 80"/>
                                    <a:gd name="T7" fmla="*/ 17 h 24"/>
                                    <a:gd name="T8" fmla="*/ 73 w 80"/>
                                    <a:gd name="T9" fmla="*/ 8 h 24"/>
                                    <a:gd name="T10" fmla="*/ 9 w 80"/>
                                    <a:gd name="T11" fmla="*/ 0 h 24"/>
                                    <a:gd name="T12" fmla="*/ 0 w 80"/>
                                    <a:gd name="T13" fmla="*/ 7 h 24"/>
                                    <a:gd name="T14" fmla="*/ 7 w 80"/>
                                    <a:gd name="T15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7" y="16"/>
                                      </a:moveTo>
                                      <a:cubicBezTo>
                                        <a:pt x="71" y="24"/>
                                        <a:pt x="71" y="24"/>
                                        <a:pt x="71" y="24"/>
                                      </a:cubicBezTo>
                                      <a:cubicBezTo>
                                        <a:pt x="71" y="24"/>
                                        <a:pt x="72" y="24"/>
                                        <a:pt x="72" y="24"/>
                                      </a:cubicBezTo>
                                      <a:cubicBezTo>
                                        <a:pt x="76" y="24"/>
                                        <a:pt x="79" y="21"/>
                                        <a:pt x="80" y="17"/>
                                      </a:cubicBezTo>
                                      <a:cubicBezTo>
                                        <a:pt x="80" y="13"/>
                                        <a:pt x="77" y="9"/>
                                        <a:pt x="73" y="8"/>
                                      </a:cubicBezTo>
                                      <a:cubicBezTo>
                                        <a:pt x="9" y="0"/>
                                        <a:pt x="9" y="0"/>
                                        <a:pt x="9" y="0"/>
                                      </a:cubicBezTo>
                                      <a:cubicBezTo>
                                        <a:pt x="5" y="0"/>
                                        <a:pt x="1" y="3"/>
                                        <a:pt x="0" y="7"/>
                                      </a:cubicBezTo>
                                      <a:cubicBezTo>
                                        <a:pt x="0" y="11"/>
                                        <a:pt x="3" y="15"/>
                                        <a:pt x="7" y="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119236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73 w 80"/>
                                    <a:gd name="T1" fmla="*/ 9 h 25"/>
                                    <a:gd name="T2" fmla="*/ 9 w 80"/>
                                    <a:gd name="T3" fmla="*/ 1 h 25"/>
                                    <a:gd name="T4" fmla="*/ 0 w 80"/>
                                    <a:gd name="T5" fmla="*/ 8 h 25"/>
                                    <a:gd name="T6" fmla="*/ 7 w 80"/>
                                    <a:gd name="T7" fmla="*/ 17 h 25"/>
                                    <a:gd name="T8" fmla="*/ 71 w 80"/>
                                    <a:gd name="T9" fmla="*/ 25 h 25"/>
                                    <a:gd name="T10" fmla="*/ 72 w 80"/>
                                    <a:gd name="T11" fmla="*/ 25 h 25"/>
                                    <a:gd name="T12" fmla="*/ 80 w 80"/>
                                    <a:gd name="T13" fmla="*/ 18 h 25"/>
                                    <a:gd name="T14" fmla="*/ 73 w 80"/>
                                    <a:gd name="T15" fmla="*/ 9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73" y="9"/>
                                      </a:moveTo>
                                      <a:cubicBezTo>
                                        <a:pt x="9" y="1"/>
                                        <a:pt x="9" y="1"/>
                                        <a:pt x="9" y="1"/>
                                      </a:cubicBezTo>
                                      <a:cubicBezTo>
                                        <a:pt x="5" y="0"/>
                                        <a:pt x="1" y="4"/>
                                        <a:pt x="0" y="8"/>
                                      </a:cubicBezTo>
                                      <a:cubicBezTo>
                                        <a:pt x="0" y="12"/>
                                        <a:pt x="3" y="16"/>
                                        <a:pt x="7" y="17"/>
                                      </a:cubicBezTo>
                                      <a:cubicBezTo>
                                        <a:pt x="71" y="25"/>
                                        <a:pt x="71" y="25"/>
                                        <a:pt x="71" y="25"/>
                                      </a:cubicBezTo>
                                      <a:cubicBezTo>
                                        <a:pt x="71" y="25"/>
                                        <a:pt x="72" y="25"/>
                                        <a:pt x="72" y="25"/>
                                      </a:cubicBezTo>
                                      <a:cubicBezTo>
                                        <a:pt x="76" y="25"/>
                                        <a:pt x="79" y="22"/>
                                        <a:pt x="80" y="18"/>
                                      </a:cubicBezTo>
                                      <a:cubicBezTo>
                                        <a:pt x="80" y="14"/>
                                        <a:pt x="77" y="10"/>
                                        <a:pt x="73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179509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73 w 80"/>
                                    <a:gd name="T1" fmla="*/ 9 h 25"/>
                                    <a:gd name="T2" fmla="*/ 9 w 80"/>
                                    <a:gd name="T3" fmla="*/ 1 h 25"/>
                                    <a:gd name="T4" fmla="*/ 0 w 80"/>
                                    <a:gd name="T5" fmla="*/ 8 h 25"/>
                                    <a:gd name="T6" fmla="*/ 7 w 80"/>
                                    <a:gd name="T7" fmla="*/ 17 h 25"/>
                                    <a:gd name="T8" fmla="*/ 71 w 80"/>
                                    <a:gd name="T9" fmla="*/ 25 h 25"/>
                                    <a:gd name="T10" fmla="*/ 72 w 80"/>
                                    <a:gd name="T11" fmla="*/ 25 h 25"/>
                                    <a:gd name="T12" fmla="*/ 80 w 80"/>
                                    <a:gd name="T13" fmla="*/ 18 h 25"/>
                                    <a:gd name="T14" fmla="*/ 73 w 80"/>
                                    <a:gd name="T15" fmla="*/ 9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73" y="9"/>
                                      </a:moveTo>
                                      <a:cubicBezTo>
                                        <a:pt x="9" y="1"/>
                                        <a:pt x="9" y="1"/>
                                        <a:pt x="9" y="1"/>
                                      </a:cubicBezTo>
                                      <a:cubicBezTo>
                                        <a:pt x="5" y="0"/>
                                        <a:pt x="1" y="4"/>
                                        <a:pt x="0" y="8"/>
                                      </a:cubicBezTo>
                                      <a:cubicBezTo>
                                        <a:pt x="0" y="12"/>
                                        <a:pt x="3" y="16"/>
                                        <a:pt x="7" y="17"/>
                                      </a:cubicBezTo>
                                      <a:cubicBezTo>
                                        <a:pt x="71" y="25"/>
                                        <a:pt x="71" y="25"/>
                                        <a:pt x="71" y="25"/>
                                      </a:cubicBezTo>
                                      <a:cubicBezTo>
                                        <a:pt x="71" y="25"/>
                                        <a:pt x="72" y="25"/>
                                        <a:pt x="72" y="25"/>
                                      </a:cubicBezTo>
                                      <a:cubicBezTo>
                                        <a:pt x="76" y="25"/>
                                        <a:pt x="79" y="22"/>
                                        <a:pt x="80" y="18"/>
                                      </a:cubicBezTo>
                                      <a:cubicBezTo>
                                        <a:pt x="80" y="14"/>
                                        <a:pt x="77" y="10"/>
                                        <a:pt x="73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81" y="241092"/>
                                  <a:ext cx="120546" cy="36688"/>
                                </a:xfrm>
                                <a:custGeom>
                                  <a:avLst/>
                                  <a:gdLst>
                                    <a:gd name="T0" fmla="*/ 73 w 80"/>
                                    <a:gd name="T1" fmla="*/ 8 h 24"/>
                                    <a:gd name="T2" fmla="*/ 9 w 80"/>
                                    <a:gd name="T3" fmla="*/ 0 h 24"/>
                                    <a:gd name="T4" fmla="*/ 0 w 80"/>
                                    <a:gd name="T5" fmla="*/ 7 h 24"/>
                                    <a:gd name="T6" fmla="*/ 7 w 80"/>
                                    <a:gd name="T7" fmla="*/ 16 h 24"/>
                                    <a:gd name="T8" fmla="*/ 71 w 80"/>
                                    <a:gd name="T9" fmla="*/ 24 h 24"/>
                                    <a:gd name="T10" fmla="*/ 72 w 80"/>
                                    <a:gd name="T11" fmla="*/ 24 h 24"/>
                                    <a:gd name="T12" fmla="*/ 80 w 80"/>
                                    <a:gd name="T13" fmla="*/ 17 h 24"/>
                                    <a:gd name="T14" fmla="*/ 73 w 80"/>
                                    <a:gd name="T15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73" y="8"/>
                                      </a:moveTo>
                                      <a:cubicBezTo>
                                        <a:pt x="9" y="0"/>
                                        <a:pt x="9" y="0"/>
                                        <a:pt x="9" y="0"/>
                                      </a:cubicBezTo>
                                      <a:cubicBezTo>
                                        <a:pt x="5" y="0"/>
                                        <a:pt x="1" y="3"/>
                                        <a:pt x="0" y="7"/>
                                      </a:cubicBezTo>
                                      <a:cubicBezTo>
                                        <a:pt x="0" y="11"/>
                                        <a:pt x="3" y="15"/>
                                        <a:pt x="7" y="16"/>
                                      </a:cubicBezTo>
                                      <a:cubicBezTo>
                                        <a:pt x="71" y="24"/>
                                        <a:pt x="71" y="24"/>
                                        <a:pt x="71" y="24"/>
                                      </a:cubicBezTo>
                                      <a:cubicBezTo>
                                        <a:pt x="71" y="24"/>
                                        <a:pt x="72" y="24"/>
                                        <a:pt x="72" y="24"/>
                                      </a:cubicBezTo>
                                      <a:cubicBezTo>
                                        <a:pt x="76" y="24"/>
                                        <a:pt x="79" y="21"/>
                                        <a:pt x="80" y="17"/>
                                      </a:cubicBezTo>
                                      <a:cubicBezTo>
                                        <a:pt x="80" y="13"/>
                                        <a:pt x="77" y="9"/>
                                        <a:pt x="73" y="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60273"/>
                                  <a:ext cx="120546" cy="35378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24 h 24"/>
                                    <a:gd name="T2" fmla="*/ 9 w 80"/>
                                    <a:gd name="T3" fmla="*/ 24 h 24"/>
                                    <a:gd name="T4" fmla="*/ 73 w 80"/>
                                    <a:gd name="T5" fmla="*/ 16 h 24"/>
                                    <a:gd name="T6" fmla="*/ 80 w 80"/>
                                    <a:gd name="T7" fmla="*/ 7 h 24"/>
                                    <a:gd name="T8" fmla="*/ 71 w 80"/>
                                    <a:gd name="T9" fmla="*/ 0 h 24"/>
                                    <a:gd name="T10" fmla="*/ 7 w 80"/>
                                    <a:gd name="T11" fmla="*/ 8 h 24"/>
                                    <a:gd name="T12" fmla="*/ 0 w 80"/>
                                    <a:gd name="T13" fmla="*/ 17 h 24"/>
                                    <a:gd name="T14" fmla="*/ 8 w 80"/>
                                    <a:gd name="T1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8" y="24"/>
                                      </a:moveTo>
                                      <a:cubicBezTo>
                                        <a:pt x="8" y="24"/>
                                        <a:pt x="9" y="24"/>
                                        <a:pt x="9" y="24"/>
                                      </a:cubicBezTo>
                                      <a:cubicBezTo>
                                        <a:pt x="73" y="16"/>
                                        <a:pt x="73" y="16"/>
                                        <a:pt x="73" y="16"/>
                                      </a:cubicBezTo>
                                      <a:cubicBezTo>
                                        <a:pt x="77" y="15"/>
                                        <a:pt x="80" y="11"/>
                                        <a:pt x="80" y="7"/>
                                      </a:cubicBezTo>
                                      <a:cubicBezTo>
                                        <a:pt x="79" y="3"/>
                                        <a:pt x="75" y="0"/>
                                        <a:pt x="71" y="0"/>
                                      </a:cubicBezTo>
                                      <a:cubicBezTo>
                                        <a:pt x="7" y="8"/>
                                        <a:pt x="7" y="8"/>
                                        <a:pt x="7" y="8"/>
                                      </a:cubicBezTo>
                                      <a:cubicBezTo>
                                        <a:pt x="3" y="9"/>
                                        <a:pt x="0" y="13"/>
                                        <a:pt x="0" y="17"/>
                                      </a:cubicBezTo>
                                      <a:cubicBezTo>
                                        <a:pt x="1" y="21"/>
                                        <a:pt x="4" y="24"/>
                                        <a:pt x="8" y="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119236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25 h 25"/>
                                    <a:gd name="T2" fmla="*/ 9 w 80"/>
                                    <a:gd name="T3" fmla="*/ 25 h 25"/>
                                    <a:gd name="T4" fmla="*/ 73 w 80"/>
                                    <a:gd name="T5" fmla="*/ 17 h 25"/>
                                    <a:gd name="T6" fmla="*/ 80 w 80"/>
                                    <a:gd name="T7" fmla="*/ 8 h 25"/>
                                    <a:gd name="T8" fmla="*/ 71 w 80"/>
                                    <a:gd name="T9" fmla="*/ 1 h 25"/>
                                    <a:gd name="T10" fmla="*/ 7 w 80"/>
                                    <a:gd name="T11" fmla="*/ 9 h 25"/>
                                    <a:gd name="T12" fmla="*/ 0 w 80"/>
                                    <a:gd name="T13" fmla="*/ 18 h 25"/>
                                    <a:gd name="T14" fmla="*/ 8 w 80"/>
                                    <a:gd name="T1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8" y="25"/>
                                      </a:moveTo>
                                      <a:cubicBezTo>
                                        <a:pt x="8" y="25"/>
                                        <a:pt x="9" y="25"/>
                                        <a:pt x="9" y="25"/>
                                      </a:cubicBezTo>
                                      <a:cubicBezTo>
                                        <a:pt x="73" y="17"/>
                                        <a:pt x="73" y="17"/>
                                        <a:pt x="73" y="17"/>
                                      </a:cubicBezTo>
                                      <a:cubicBezTo>
                                        <a:pt x="77" y="16"/>
                                        <a:pt x="80" y="12"/>
                                        <a:pt x="80" y="8"/>
                                      </a:cubicBezTo>
                                      <a:cubicBezTo>
                                        <a:pt x="79" y="4"/>
                                        <a:pt x="75" y="0"/>
                                        <a:pt x="71" y="1"/>
                                      </a:cubicBezTo>
                                      <a:cubicBezTo>
                                        <a:pt x="7" y="9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3" y="10"/>
                                        <a:pt x="0" y="14"/>
                                        <a:pt x="0" y="18"/>
                                      </a:cubicBezTo>
                                      <a:cubicBezTo>
                                        <a:pt x="1" y="22"/>
                                        <a:pt x="4" y="25"/>
                                        <a:pt x="8" y="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179509"/>
                                  <a:ext cx="120546" cy="37998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25 h 25"/>
                                    <a:gd name="T2" fmla="*/ 9 w 80"/>
                                    <a:gd name="T3" fmla="*/ 25 h 25"/>
                                    <a:gd name="T4" fmla="*/ 73 w 80"/>
                                    <a:gd name="T5" fmla="*/ 17 h 25"/>
                                    <a:gd name="T6" fmla="*/ 80 w 80"/>
                                    <a:gd name="T7" fmla="*/ 8 h 25"/>
                                    <a:gd name="T8" fmla="*/ 71 w 80"/>
                                    <a:gd name="T9" fmla="*/ 1 h 25"/>
                                    <a:gd name="T10" fmla="*/ 7 w 80"/>
                                    <a:gd name="T11" fmla="*/ 9 h 25"/>
                                    <a:gd name="T12" fmla="*/ 0 w 80"/>
                                    <a:gd name="T13" fmla="*/ 18 h 25"/>
                                    <a:gd name="T14" fmla="*/ 8 w 80"/>
                                    <a:gd name="T1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5">
                                      <a:moveTo>
                                        <a:pt x="8" y="25"/>
                                      </a:moveTo>
                                      <a:cubicBezTo>
                                        <a:pt x="8" y="25"/>
                                        <a:pt x="9" y="25"/>
                                        <a:pt x="9" y="25"/>
                                      </a:cubicBezTo>
                                      <a:cubicBezTo>
                                        <a:pt x="73" y="17"/>
                                        <a:pt x="73" y="17"/>
                                        <a:pt x="73" y="17"/>
                                      </a:cubicBezTo>
                                      <a:cubicBezTo>
                                        <a:pt x="77" y="16"/>
                                        <a:pt x="80" y="12"/>
                                        <a:pt x="80" y="8"/>
                                      </a:cubicBezTo>
                                      <a:cubicBezTo>
                                        <a:pt x="79" y="4"/>
                                        <a:pt x="75" y="0"/>
                                        <a:pt x="71" y="1"/>
                                      </a:cubicBezTo>
                                      <a:cubicBezTo>
                                        <a:pt x="7" y="9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3" y="10"/>
                                        <a:pt x="0" y="14"/>
                                        <a:pt x="0" y="18"/>
                                      </a:cubicBezTo>
                                      <a:cubicBezTo>
                                        <a:pt x="1" y="22"/>
                                        <a:pt x="4" y="25"/>
                                        <a:pt x="8" y="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07" y="241092"/>
                                  <a:ext cx="120546" cy="36688"/>
                                </a:xfrm>
                                <a:custGeom>
                                  <a:avLst/>
                                  <a:gdLst>
                                    <a:gd name="T0" fmla="*/ 71 w 80"/>
                                    <a:gd name="T1" fmla="*/ 0 h 24"/>
                                    <a:gd name="T2" fmla="*/ 7 w 80"/>
                                    <a:gd name="T3" fmla="*/ 8 h 24"/>
                                    <a:gd name="T4" fmla="*/ 0 w 80"/>
                                    <a:gd name="T5" fmla="*/ 17 h 24"/>
                                    <a:gd name="T6" fmla="*/ 8 w 80"/>
                                    <a:gd name="T7" fmla="*/ 24 h 24"/>
                                    <a:gd name="T8" fmla="*/ 9 w 80"/>
                                    <a:gd name="T9" fmla="*/ 24 h 24"/>
                                    <a:gd name="T10" fmla="*/ 73 w 80"/>
                                    <a:gd name="T11" fmla="*/ 16 h 24"/>
                                    <a:gd name="T12" fmla="*/ 80 w 80"/>
                                    <a:gd name="T13" fmla="*/ 7 h 24"/>
                                    <a:gd name="T14" fmla="*/ 71 w 80"/>
                                    <a:gd name="T15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24">
                                      <a:moveTo>
                                        <a:pt x="71" y="0"/>
                                      </a:moveTo>
                                      <a:cubicBezTo>
                                        <a:pt x="7" y="8"/>
                                        <a:pt x="7" y="8"/>
                                        <a:pt x="7" y="8"/>
                                      </a:cubicBezTo>
                                      <a:cubicBezTo>
                                        <a:pt x="3" y="9"/>
                                        <a:pt x="0" y="13"/>
                                        <a:pt x="0" y="17"/>
                                      </a:cubicBezTo>
                                      <a:cubicBezTo>
                                        <a:pt x="1" y="21"/>
                                        <a:pt x="4" y="24"/>
                                        <a:pt x="8" y="24"/>
                                      </a:cubicBezTo>
                                      <a:cubicBezTo>
                                        <a:pt x="8" y="24"/>
                                        <a:pt x="9" y="24"/>
                                        <a:pt x="9" y="24"/>
                                      </a:cubicBezTo>
                                      <a:cubicBezTo>
                                        <a:pt x="73" y="16"/>
                                        <a:pt x="73" y="16"/>
                                        <a:pt x="73" y="16"/>
                                      </a:cubicBezTo>
                                      <a:cubicBezTo>
                                        <a:pt x="77" y="15"/>
                                        <a:pt x="80" y="11"/>
                                        <a:pt x="80" y="7"/>
                                      </a:cubicBezTo>
                                      <a:cubicBezTo>
                                        <a:pt x="79" y="3"/>
                                        <a:pt x="75" y="0"/>
                                        <a:pt x="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7A7CB" id="Group 187" o:spid="_x0000_s1026" style="position:absolute;margin-left:1.85pt;margin-top:2.85pt;width:30.4pt;height:26.6pt;z-index:251660302;mso-position-horizontal-relative:margin;mso-width-relative:margin;mso-height-relative:margin" coordsize="386534,33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">
                      <v:shape id="Freeform 84" o:spid="_x0000_s1027" style="position:absolute;width:386534;height:338054;visibility:visible;mso-wrap-style:square;v-text-anchor:top" coordsize="25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" path="m247,c128,16,128,16,128,16,9,,9,,9,,7,,4,,3,2,1,4,,6,,8,,200,,200,,200v,4,3,7,7,8c127,224,127,224,127,224v,,1,,1,c128,224,129,224,129,224,249,208,249,208,249,208v4,-1,7,-4,7,-8c256,8,256,8,256,8v,-2,-1,-4,-3,-6c252,,249,,247,xm16,17c120,31,120,31,120,31v,176,,176,,176c16,193,16,193,16,193l16,17xm240,193c136,207,136,207,136,207v,-176,,-176,,-176c240,17,240,17,240,17r,176xe" stroked="f">
                        <v:path arrowok="t" o:connecttype="custom" o:connectlocs="372945,0;193267,24147;13589,0;4530,3018;0,12073;0,301834;10569,313907;191757,338054;193267,338054;194777,338054;375965,313907;386534,301834;386534,12073;382004,3018;372945,0;24158,25656;181188,46784;181188,312398;24158,291270;24158,25656;362376,291270;205346,312398;205346,46784;362376,25656;362376,291270" o:connectangles="0,0,0,0,0,0,0,0,0,0,0,0,0,0,0,0,0,0,0,0,0,0,0,0,0"/>
                        <o:lock v:ext="edit" verticies="t"/>
                      </v:shape>
                      <v:shape id="Freeform 85" o:spid="_x0000_s1028" style="position:absolute;left:48481;top:60273;width:120546;height:35378;visibility:visible;mso-wrap-style:square;v-text-anchor:top" coordsize="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" path="m7,16v64,8,64,8,64,8c71,24,72,24,72,24v4,,7,-3,8,-7c80,13,77,9,73,8,9,,9,,9,,5,,1,3,,7v,4,3,8,7,9xe" stroked="f">
                        <v:path arrowok="t" o:connecttype="custom" o:connectlocs="10548,23585;106985,35378;108491,35378;120546,25059;109998,11793;13561,0;0,10319;10548,23585" o:connectangles="0,0,0,0,0,0,0,0"/>
                      </v:shape>
                      <v:shape id="Freeform 86" o:spid="_x0000_s1029" style="position:absolute;left:48481;top:119236;width:120546;height:37998;visibility:visible;mso-wrap-style:square;v-text-anchor:top" coordsize="8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" path="m73,9c9,1,9,1,9,1,5,,1,4,,8v,4,3,8,7,9c71,25,71,25,71,25v,,1,,1,c76,25,79,22,80,18v,-4,-3,-8,-7,-9xe" stroked="f">
                        <v:path arrowok="t" o:connecttype="custom" o:connectlocs="109998,13679;13561,1520;0,12159;10548,25839;106985,37998;108491,37998;120546,27359;109998,13679" o:connectangles="0,0,0,0,0,0,0,0"/>
                      </v:shape>
                      <v:shape id="Freeform 87" o:spid="_x0000_s1030" style="position:absolute;left:48481;top:179509;width:120546;height:37998;visibility:visible;mso-wrap-style:square;v-text-anchor:top" coordsize="8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" path="m73,9c9,1,9,1,9,1,5,,1,4,,8v,4,3,8,7,9c71,25,71,25,71,25v,,1,,1,c76,25,79,22,80,18v,-4,-3,-8,-7,-9xe" stroked="f">
                        <v:path arrowok="t" o:connecttype="custom" o:connectlocs="109998,13679;13561,1520;0,12159;10548,25839;106985,37998;108491,37998;120546,27359;109998,13679" o:connectangles="0,0,0,0,0,0,0,0"/>
                      </v:shape>
                      <v:shape id="Freeform 88" o:spid="_x0000_s1031" style="position:absolute;left:48481;top:241092;width:120546;height:36688;visibility:visible;mso-wrap-style:square;v-text-anchor:top" coordsize="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" path="m73,8c9,,9,,9,,5,,1,3,,7v,4,3,8,7,9c71,24,71,24,71,24v,,1,,1,c76,24,79,21,80,17,80,13,77,9,73,8xe" stroked="f">
                        <v:path arrowok="t" o:connecttype="custom" o:connectlocs="109998,12229;13561,0;0,10701;10548,24459;106985,36688;108491,36688;120546,25987;109998,12229" o:connectangles="0,0,0,0,0,0,0,0"/>
                      </v:shape>
                      <v:shape id="Freeform 89" o:spid="_x0000_s1032" style="position:absolute;left:217507;top:60273;width:120546;height:35378;visibility:visible;mso-wrap-style:square;v-text-anchor:top" coordsize="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" path="m8,24v,,1,,1,c73,16,73,16,73,16v4,-1,7,-5,7,-9c79,3,75,,71,,7,8,7,8,7,8,3,9,,13,,17v1,4,4,7,8,7xe" stroked="f">
                        <v:path arrowok="t" o:connecttype="custom" o:connectlocs="12055,35378;13561,35378;109998,23585;120546,10319;106985,0;10548,11793;0,25059;12055,35378" o:connectangles="0,0,0,0,0,0,0,0"/>
                      </v:shape>
                      <v:shape id="Freeform 90" o:spid="_x0000_s1033" style="position:absolute;left:217507;top:119236;width:120546;height:37998;visibility:visible;mso-wrap-style:square;v-text-anchor:top" coordsize="8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" path="m8,25v,,1,,1,c73,17,73,17,73,17v4,-1,7,-5,7,-9c79,4,75,,71,1,7,9,7,9,7,9,3,10,,14,,18v1,4,4,7,8,7xe" stroked="f">
                        <v:path arrowok="t" o:connecttype="custom" o:connectlocs="12055,37998;13561,37998;109998,25839;120546,12159;106985,1520;10548,13679;0,27359;12055,37998" o:connectangles="0,0,0,0,0,0,0,0"/>
                      </v:shape>
                      <v:shape id="Freeform 91" o:spid="_x0000_s1034" style="position:absolute;left:217507;top:179509;width:120546;height:37998;visibility:visible;mso-wrap-style:square;v-text-anchor:top" coordsize="8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" path="m8,25v,,1,,1,c73,17,73,17,73,17v4,-1,7,-5,7,-9c79,4,75,,71,1,7,9,7,9,7,9,3,10,,14,,18v1,4,4,7,8,7xe" stroked="f">
                        <v:path arrowok="t" o:connecttype="custom" o:connectlocs="12055,37998;13561,37998;109998,25839;120546,12159;106985,1520;10548,13679;0,27359;12055,37998" o:connectangles="0,0,0,0,0,0,0,0"/>
                      </v:shape>
                      <v:shape id="Freeform 92" o:spid="_x0000_s1035" style="position:absolute;left:217507;top:241092;width:120546;height:36688;visibility:visible;mso-wrap-style:square;v-text-anchor:top" coordsize="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" path="m71,c7,8,7,8,7,8,3,9,,13,,17v1,4,4,7,8,7c8,24,9,24,9,24,73,16,73,16,73,16v4,-1,7,-5,7,-9c79,3,75,,71,xe" stroked="f">
                        <v:path arrowok="t" o:connecttype="custom" o:connectlocs="106985,0;10548,12229;0,25987;12055,36688;13561,36688;109998,24459;120546,10701;106985,0" o:connectangles="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8133" w:type="dxa"/>
            <w:shd w:val="clear" w:color="auto" w:fill="BED2F3" w:themeFill="accent5"/>
            <w:vAlign w:val="center"/>
          </w:tcPr>
          <w:p w14:paraId="4DB565FF" w14:textId="77777777" w:rsidR="00C27FB3" w:rsidRPr="00682101" w:rsidRDefault="00C27FB3" w:rsidP="00C27FB3">
            <w:pPr>
              <w:rPr>
                <w:rFonts w:asciiTheme="majorHAnsi" w:hAnsiTheme="majorHAnsi" w:cstheme="majorHAnsi"/>
                <w:b/>
                <w:bCs/>
                <w:color w:val="753BBD" w:themeColor="accent2"/>
                <w:lang w:val="en-GB"/>
              </w:rPr>
            </w:pPr>
            <w:r w:rsidRPr="0068210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Please view the </w:t>
            </w:r>
            <w:hyperlink r:id="rId21">
              <w:r w:rsidRPr="00682101">
                <w:rPr>
                  <w:rStyle w:val="Hyperlink"/>
                  <w:rFonts w:asciiTheme="majorHAnsi" w:hAnsiTheme="majorHAnsi" w:cstheme="majorHAnsi"/>
                  <w:b/>
                  <w:bCs/>
                  <w:sz w:val="22"/>
                  <w:szCs w:val="22"/>
                  <w:lang w:val="en-GB"/>
                </w:rPr>
                <w:t>K-C Policy on DOA</w:t>
              </w:r>
            </w:hyperlink>
          </w:p>
        </w:tc>
      </w:tr>
    </w:tbl>
    <w:p w14:paraId="04AA1DC6" w14:textId="033BCF09" w:rsidR="0042716B" w:rsidRDefault="0042716B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22817B" wp14:editId="0F69990C">
                <wp:simplePos x="0" y="0"/>
                <wp:positionH relativeFrom="rightMargin">
                  <wp:posOffset>-534831</wp:posOffset>
                </wp:positionH>
                <wp:positionV relativeFrom="paragraph">
                  <wp:posOffset>2303145</wp:posOffset>
                </wp:positionV>
                <wp:extent cx="511791" cy="129483"/>
                <wp:effectExtent l="0" t="0" r="22225" b="2349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1791" cy="12948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EE6E66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2817B" id="Rectangle 318" o:spid="_x0000_s1041" style="position:absolute;left:0;text-align:left;margin-left:-42.1pt;margin-top:181.35pt;width:40.3pt;height:10.2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" filled="f" strokecolor="#ee3744" strokeweight="2pt">
                <v:textbox>
                  <w:txbxContent>
                    <w:p w14:paraId="25EE6E66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27FB3">
        <w:rPr>
          <w:noProof/>
        </w:rPr>
        <w:drawing>
          <wp:inline distT="0" distB="0" distL="0" distR="0" wp14:anchorId="288244B1" wp14:editId="6E902F71">
            <wp:extent cx="5487822" cy="1775460"/>
            <wp:effectExtent l="19050" t="19050" r="1778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1060" cy="177650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44D7C6" w14:textId="77777777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 </w:t>
      </w:r>
      <w:r w:rsidRPr="00F14CDE">
        <w:rPr>
          <w:rFonts w:asciiTheme="majorHAnsi" w:hAnsiTheme="majorHAnsi" w:cstheme="majorHAnsi"/>
          <w:b/>
          <w:bCs/>
          <w:szCs w:val="22"/>
        </w:rPr>
        <w:t>Review Signatures</w:t>
      </w:r>
      <w:r>
        <w:rPr>
          <w:rFonts w:asciiTheme="majorHAnsi" w:hAnsiTheme="majorHAnsi" w:cstheme="majorHAnsi"/>
          <w:szCs w:val="22"/>
        </w:rPr>
        <w:t xml:space="preserve"> message pop-up screen will appear. Read the message and click </w:t>
      </w:r>
      <w:r w:rsidRPr="00F14CDE">
        <w:rPr>
          <w:rFonts w:asciiTheme="majorHAnsi" w:hAnsiTheme="majorHAnsi" w:cstheme="majorHAnsi"/>
          <w:b/>
          <w:bCs/>
          <w:szCs w:val="22"/>
        </w:rPr>
        <w:t>Continue</w:t>
      </w:r>
      <w:r>
        <w:rPr>
          <w:rFonts w:asciiTheme="majorHAnsi" w:hAnsiTheme="majorHAnsi" w:cstheme="majorHAnsi"/>
          <w:szCs w:val="22"/>
        </w:rPr>
        <w:t>.</w:t>
      </w:r>
    </w:p>
    <w:p w14:paraId="25168C2A" w14:textId="0E77F657" w:rsidR="0042716B" w:rsidRPr="00E5758C" w:rsidRDefault="0042716B" w:rsidP="0042716B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775B5F">
        <w:rPr>
          <w:rFonts w:asciiTheme="majorHAnsi" w:hAnsiTheme="majorHAnsi" w:cstheme="majorHAnsi"/>
          <w:b/>
          <w:bCs/>
          <w:szCs w:val="22"/>
        </w:rPr>
        <w:t>Note:</w:t>
      </w:r>
      <w:r>
        <w:rPr>
          <w:rFonts w:asciiTheme="majorHAnsi" w:hAnsiTheme="majorHAnsi" w:cstheme="majorHAnsi"/>
          <w:szCs w:val="22"/>
        </w:rPr>
        <w:t xml:space="preserve"> All </w:t>
      </w:r>
      <w:r w:rsidR="00911566">
        <w:rPr>
          <w:rFonts w:asciiTheme="majorHAnsi" w:hAnsiTheme="majorHAnsi" w:cstheme="majorHAnsi"/>
          <w:szCs w:val="22"/>
        </w:rPr>
        <w:t xml:space="preserve">legal agreement </w:t>
      </w:r>
      <w:r>
        <w:rPr>
          <w:rFonts w:asciiTheme="majorHAnsi" w:hAnsiTheme="majorHAnsi" w:cstheme="majorHAnsi"/>
          <w:szCs w:val="22"/>
        </w:rPr>
        <w:t xml:space="preserve">signatories will have received an email from DocuSign with the direct DocuSign to start the signature process.  </w:t>
      </w:r>
    </w:p>
    <w:p w14:paraId="6D0BFACD" w14:textId="77777777" w:rsidR="0042716B" w:rsidRDefault="0042716B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1729AB" wp14:editId="53A669AD">
                <wp:simplePos x="0" y="0"/>
                <wp:positionH relativeFrom="rightMargin">
                  <wp:posOffset>-2742961</wp:posOffset>
                </wp:positionH>
                <wp:positionV relativeFrom="paragraph">
                  <wp:posOffset>1190409</wp:posOffset>
                </wp:positionV>
                <wp:extent cx="370935" cy="146649"/>
                <wp:effectExtent l="0" t="0" r="10160" b="2540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0935" cy="1466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DFEBE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729AB" id="Rectangle 321" o:spid="_x0000_s1042" style="position:absolute;left:0;text-align:left;margin-left:-3in;margin-top:93.75pt;width:29.2pt;height:11.55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" filled="f" strokecolor="#ee3744" strokeweight="2pt">
                <v:textbox>
                  <w:txbxContent>
                    <w:p w14:paraId="470DFEBE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30E28C" wp14:editId="186FE064">
            <wp:extent cx="3314987" cy="1661304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4987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A6ED" w14:textId="106C1006" w:rsidR="00393389" w:rsidRDefault="0042716B" w:rsidP="00393389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Once you select </w:t>
      </w:r>
      <w:r w:rsidRPr="00C4425F">
        <w:rPr>
          <w:rFonts w:asciiTheme="majorHAnsi" w:hAnsiTheme="majorHAnsi" w:cstheme="majorHAnsi"/>
          <w:b/>
          <w:bCs/>
          <w:szCs w:val="22"/>
        </w:rPr>
        <w:t>Continue</w:t>
      </w:r>
      <w:r>
        <w:rPr>
          <w:rFonts w:asciiTheme="majorHAnsi" w:hAnsiTheme="majorHAnsi" w:cstheme="majorHAnsi"/>
          <w:szCs w:val="22"/>
        </w:rPr>
        <w:t xml:space="preserve">, a separate </w:t>
      </w:r>
      <w:r w:rsidRPr="00C4425F">
        <w:rPr>
          <w:rFonts w:asciiTheme="majorHAnsi" w:hAnsiTheme="majorHAnsi" w:cstheme="majorHAnsi"/>
          <w:b/>
          <w:bCs/>
          <w:szCs w:val="22"/>
        </w:rPr>
        <w:t>DocuSign</w:t>
      </w:r>
      <w:r>
        <w:rPr>
          <w:rFonts w:asciiTheme="majorHAnsi" w:hAnsiTheme="majorHAnsi" w:cstheme="majorHAnsi"/>
          <w:szCs w:val="22"/>
        </w:rPr>
        <w:t xml:space="preserve"> window will appear. Click the </w:t>
      </w:r>
      <w:r w:rsidRPr="00C4425F">
        <w:rPr>
          <w:rFonts w:asciiTheme="majorHAnsi" w:hAnsiTheme="majorHAnsi" w:cstheme="majorHAnsi"/>
          <w:b/>
          <w:bCs/>
          <w:szCs w:val="22"/>
        </w:rPr>
        <w:t>Set</w:t>
      </w:r>
      <w:r>
        <w:rPr>
          <w:rFonts w:asciiTheme="majorHAnsi" w:hAnsiTheme="majorHAnsi" w:cstheme="majorHAnsi"/>
          <w:szCs w:val="22"/>
        </w:rPr>
        <w:t xml:space="preserve"> </w:t>
      </w:r>
      <w:r w:rsidRPr="00C4425F">
        <w:rPr>
          <w:rFonts w:asciiTheme="majorHAnsi" w:hAnsiTheme="majorHAnsi" w:cstheme="majorHAnsi"/>
          <w:b/>
          <w:bCs/>
          <w:szCs w:val="22"/>
        </w:rPr>
        <w:t>signing order</w:t>
      </w:r>
      <w:r>
        <w:rPr>
          <w:rFonts w:asciiTheme="majorHAnsi" w:hAnsiTheme="majorHAnsi" w:cstheme="majorHAnsi"/>
          <w:szCs w:val="22"/>
        </w:rPr>
        <w:t xml:space="preserve"> checkbox. </w:t>
      </w:r>
    </w:p>
    <w:p w14:paraId="6DFF56AF" w14:textId="18986BE2" w:rsidR="00E01FD3" w:rsidRPr="00393389" w:rsidRDefault="00E01FD3" w:rsidP="00E01FD3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911566">
        <w:rPr>
          <w:rFonts w:asciiTheme="majorHAnsi" w:hAnsiTheme="majorHAnsi" w:cstheme="majorHAnsi"/>
          <w:b/>
          <w:bCs/>
          <w:szCs w:val="22"/>
        </w:rPr>
        <w:t>Note</w:t>
      </w:r>
      <w:r>
        <w:rPr>
          <w:rFonts w:asciiTheme="majorHAnsi" w:hAnsiTheme="majorHAnsi" w:cstheme="majorHAnsi"/>
          <w:szCs w:val="22"/>
        </w:rPr>
        <w:t>: For additional guidance on DocuSign please view the DocuSign QRC.</w:t>
      </w:r>
    </w:p>
    <w:p w14:paraId="56DB37DF" w14:textId="1404ADA1" w:rsidR="0042716B" w:rsidRPr="00692458" w:rsidRDefault="0042716B" w:rsidP="00692458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692458">
        <w:rPr>
          <w:rFonts w:asciiTheme="majorHAnsi" w:hAnsiTheme="majorHAnsi" w:cstheme="majorHAnsi"/>
          <w:szCs w:val="22"/>
        </w:rPr>
        <w:t xml:space="preserve">To add additional recipients, click the </w:t>
      </w:r>
      <w:r w:rsidRPr="00393389">
        <w:rPr>
          <w:rFonts w:asciiTheme="majorHAnsi" w:hAnsiTheme="majorHAnsi" w:cstheme="majorHAnsi"/>
          <w:b/>
          <w:bCs/>
          <w:szCs w:val="22"/>
        </w:rPr>
        <w:t>Add Recipient</w:t>
      </w:r>
      <w:r w:rsidRPr="00692458">
        <w:rPr>
          <w:rFonts w:asciiTheme="majorHAnsi" w:hAnsiTheme="majorHAnsi" w:cstheme="majorHAnsi"/>
          <w:szCs w:val="22"/>
        </w:rPr>
        <w:t xml:space="preserve"> drop-down menu. </w:t>
      </w:r>
    </w:p>
    <w:p w14:paraId="32FB4BD7" w14:textId="77777777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Add the </w:t>
      </w:r>
      <w:r w:rsidRPr="00C4425F">
        <w:rPr>
          <w:rFonts w:asciiTheme="majorHAnsi" w:hAnsiTheme="majorHAnsi" w:cstheme="majorHAnsi"/>
          <w:b/>
          <w:bCs/>
          <w:szCs w:val="22"/>
        </w:rPr>
        <w:t>recipient’s name(s)</w:t>
      </w:r>
      <w:r>
        <w:rPr>
          <w:rFonts w:asciiTheme="majorHAnsi" w:hAnsiTheme="majorHAnsi" w:cstheme="majorHAnsi"/>
          <w:szCs w:val="22"/>
        </w:rPr>
        <w:t xml:space="preserve"> and </w:t>
      </w:r>
      <w:r w:rsidRPr="00C4425F">
        <w:rPr>
          <w:rFonts w:asciiTheme="majorHAnsi" w:hAnsiTheme="majorHAnsi" w:cstheme="majorHAnsi"/>
          <w:b/>
          <w:bCs/>
          <w:szCs w:val="22"/>
        </w:rPr>
        <w:t>email address(s)</w:t>
      </w:r>
      <w:r>
        <w:rPr>
          <w:rFonts w:asciiTheme="majorHAnsi" w:hAnsiTheme="majorHAnsi" w:cstheme="majorHAnsi"/>
          <w:szCs w:val="22"/>
        </w:rPr>
        <w:t xml:space="preserve"> and select </w:t>
      </w:r>
      <w:r w:rsidRPr="00C4425F">
        <w:rPr>
          <w:rFonts w:asciiTheme="majorHAnsi" w:hAnsiTheme="majorHAnsi" w:cstheme="majorHAnsi"/>
          <w:b/>
          <w:bCs/>
          <w:szCs w:val="22"/>
        </w:rPr>
        <w:t>Needs to Sign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6D994B2C" w14:textId="6BE0D0DB" w:rsidR="0042716B" w:rsidRPr="004533D6" w:rsidRDefault="0042716B" w:rsidP="0042716B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4533D6">
        <w:rPr>
          <w:rFonts w:asciiTheme="majorHAnsi" w:hAnsiTheme="majorHAnsi" w:cstheme="majorHAnsi"/>
          <w:b/>
          <w:bCs/>
          <w:szCs w:val="22"/>
        </w:rPr>
        <w:t>Note:</w:t>
      </w:r>
      <w:r>
        <w:rPr>
          <w:rFonts w:asciiTheme="majorHAnsi" w:hAnsiTheme="majorHAnsi" w:cstheme="majorHAnsi"/>
          <w:szCs w:val="22"/>
        </w:rPr>
        <w:t xml:space="preserve"> Please include</w:t>
      </w:r>
      <w:r w:rsidR="00A264C1">
        <w:rPr>
          <w:rFonts w:asciiTheme="majorHAnsi" w:hAnsiTheme="majorHAnsi" w:cstheme="majorHAnsi"/>
          <w:szCs w:val="22"/>
        </w:rPr>
        <w:t xml:space="preserve"> all </w:t>
      </w:r>
      <w:r w:rsidR="009818F0">
        <w:rPr>
          <w:rFonts w:asciiTheme="majorHAnsi" w:hAnsiTheme="majorHAnsi" w:cstheme="majorHAnsi"/>
          <w:szCs w:val="22"/>
        </w:rPr>
        <w:t xml:space="preserve">the </w:t>
      </w:r>
      <w:r w:rsidR="00CE6634">
        <w:rPr>
          <w:rFonts w:asciiTheme="majorHAnsi" w:hAnsiTheme="majorHAnsi" w:cstheme="majorHAnsi"/>
          <w:szCs w:val="22"/>
        </w:rPr>
        <w:t xml:space="preserve">legal agreement </w:t>
      </w:r>
      <w:r w:rsidR="00A264C1">
        <w:rPr>
          <w:rFonts w:asciiTheme="majorHAnsi" w:hAnsiTheme="majorHAnsi" w:cstheme="majorHAnsi"/>
          <w:szCs w:val="22"/>
        </w:rPr>
        <w:t>signatories</w:t>
      </w:r>
      <w:r>
        <w:rPr>
          <w:rFonts w:asciiTheme="majorHAnsi" w:hAnsiTheme="majorHAnsi" w:cstheme="majorHAnsi"/>
          <w:szCs w:val="22"/>
        </w:rPr>
        <w:t xml:space="preserve"> information from both the Counterparty and K-C.</w:t>
      </w:r>
    </w:p>
    <w:p w14:paraId="2CE5CF8C" w14:textId="77777777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Click </w:t>
      </w:r>
      <w:r w:rsidRPr="00C4425F">
        <w:rPr>
          <w:rFonts w:asciiTheme="majorHAnsi" w:hAnsiTheme="majorHAnsi" w:cstheme="majorHAnsi"/>
          <w:b/>
          <w:bCs/>
          <w:szCs w:val="22"/>
        </w:rPr>
        <w:t>Next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0757EB61" w14:textId="77777777" w:rsidR="0042716B" w:rsidRDefault="0042716B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7001367" wp14:editId="78F51D4C">
                <wp:simplePos x="0" y="0"/>
                <wp:positionH relativeFrom="rightMargin">
                  <wp:posOffset>-120530</wp:posOffset>
                </wp:positionH>
                <wp:positionV relativeFrom="paragraph">
                  <wp:posOffset>3225536</wp:posOffset>
                </wp:positionV>
                <wp:extent cx="372493" cy="169066"/>
                <wp:effectExtent l="0" t="0" r="27940" b="2159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93" cy="1690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F2A7FF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01367" id="Rectangle 327" o:spid="_x0000_s1043" style="position:absolute;left:0;text-align:left;margin-left:-9.5pt;margin-top:254pt;width:29.35pt;height:13.3pt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" filled="f" strokecolor="#ee3744" strokeweight="2pt">
                <v:textbox>
                  <w:txbxContent>
                    <w:p w14:paraId="7EF2A7FF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E71E65E" wp14:editId="229F846F">
                <wp:simplePos x="0" y="0"/>
                <wp:positionH relativeFrom="rightMargin">
                  <wp:posOffset>-5330886</wp:posOffset>
                </wp:positionH>
                <wp:positionV relativeFrom="paragraph">
                  <wp:posOffset>3061635</wp:posOffset>
                </wp:positionV>
                <wp:extent cx="854015" cy="146649"/>
                <wp:effectExtent l="0" t="0" r="22860" b="2540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5" cy="1466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3CDD5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1E65E" id="Rectangle 326" o:spid="_x0000_s1044" style="position:absolute;left:0;text-align:left;margin-left:-419.75pt;margin-top:241.05pt;width:67.25pt;height:11.55pt;z-index:251658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" filled="f" strokecolor="#ee3744" strokeweight="2pt">
                <v:textbox>
                  <w:txbxContent>
                    <w:p w14:paraId="3E23CDD5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CA85989" wp14:editId="417FB3FC">
                <wp:simplePos x="0" y="0"/>
                <wp:positionH relativeFrom="rightMargin">
                  <wp:posOffset>-2510047</wp:posOffset>
                </wp:positionH>
                <wp:positionV relativeFrom="paragraph">
                  <wp:posOffset>1500252</wp:posOffset>
                </wp:positionV>
                <wp:extent cx="621102" cy="129397"/>
                <wp:effectExtent l="0" t="0" r="26670" b="2349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1293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9C494E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85989" id="Rectangle 325" o:spid="_x0000_s1045" style="position:absolute;left:0;text-align:left;margin-left:-197.65pt;margin-top:118.15pt;width:48.9pt;height:10.2pt;z-index:25165824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" filled="f" strokecolor="#ee3744" strokeweight="2pt">
                <v:textbox>
                  <w:txbxContent>
                    <w:p w14:paraId="7E9C494E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B28B4DE" wp14:editId="43AF9F2F">
                <wp:simplePos x="0" y="0"/>
                <wp:positionH relativeFrom="rightMargin">
                  <wp:posOffset>-4882311</wp:posOffset>
                </wp:positionH>
                <wp:positionV relativeFrom="paragraph">
                  <wp:posOffset>1474373</wp:posOffset>
                </wp:positionV>
                <wp:extent cx="2216988" cy="603849"/>
                <wp:effectExtent l="0" t="0" r="12065" b="2540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16988" cy="6038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B528E0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8B4DE" id="Rectangle 324" o:spid="_x0000_s1046" style="position:absolute;left:0;text-align:left;margin-left:-384.45pt;margin-top:116.1pt;width:174.55pt;height:47.55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" filled="f" strokecolor="#ee3744" strokeweight="2pt">
                <v:textbox>
                  <w:txbxContent>
                    <w:p w14:paraId="4CB528E0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7AB58D" wp14:editId="5593B624">
                <wp:simplePos x="0" y="0"/>
                <wp:positionH relativeFrom="rightMargin">
                  <wp:posOffset>-5382644</wp:posOffset>
                </wp:positionH>
                <wp:positionV relativeFrom="paragraph">
                  <wp:posOffset>1215582</wp:posOffset>
                </wp:positionV>
                <wp:extent cx="621101" cy="163902"/>
                <wp:effectExtent l="0" t="0" r="26670" b="2667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1101" cy="1639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DF6CF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AB58D" id="Rectangle 323" o:spid="_x0000_s1047" style="position:absolute;left:0;text-align:left;margin-left:-423.85pt;margin-top:95.7pt;width:48.9pt;height:12.9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" filled="f" strokecolor="#ee3744" strokeweight="2pt">
                <v:textbox>
                  <w:txbxContent>
                    <w:p w14:paraId="5CEDF6CF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BF6DB4" wp14:editId="30E05813">
            <wp:extent cx="5727700" cy="3376295"/>
            <wp:effectExtent l="19050" t="19050" r="25400" b="1460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762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2EDA095" w14:textId="77777777" w:rsidR="0042716B" w:rsidRDefault="0042716B" w:rsidP="0042716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After clicking </w:t>
      </w:r>
      <w:r w:rsidRPr="00C4425F">
        <w:rPr>
          <w:rFonts w:asciiTheme="majorHAnsi" w:hAnsiTheme="majorHAnsi" w:cstheme="majorHAnsi"/>
          <w:b/>
          <w:bCs/>
          <w:szCs w:val="22"/>
        </w:rPr>
        <w:t>Next</w:t>
      </w:r>
      <w:r>
        <w:rPr>
          <w:rFonts w:asciiTheme="majorHAnsi" w:hAnsiTheme="majorHAnsi" w:cstheme="majorHAnsi"/>
          <w:szCs w:val="22"/>
        </w:rPr>
        <w:t xml:space="preserve">, verify the details in the agreement. Add in </w:t>
      </w:r>
      <w:r w:rsidRPr="00C4425F">
        <w:rPr>
          <w:rFonts w:asciiTheme="majorHAnsi" w:hAnsiTheme="majorHAnsi" w:cstheme="majorHAnsi"/>
          <w:b/>
          <w:bCs/>
          <w:szCs w:val="22"/>
        </w:rPr>
        <w:t>signature</w:t>
      </w:r>
      <w:r>
        <w:rPr>
          <w:rFonts w:asciiTheme="majorHAnsi" w:hAnsiTheme="majorHAnsi" w:cstheme="majorHAnsi"/>
          <w:szCs w:val="22"/>
        </w:rPr>
        <w:t xml:space="preserve">, </w:t>
      </w:r>
      <w:r w:rsidRPr="00C4425F">
        <w:rPr>
          <w:rFonts w:asciiTheme="majorHAnsi" w:hAnsiTheme="majorHAnsi" w:cstheme="majorHAnsi"/>
          <w:b/>
          <w:bCs/>
          <w:szCs w:val="22"/>
        </w:rPr>
        <w:t>date</w:t>
      </w:r>
      <w:r>
        <w:rPr>
          <w:rFonts w:asciiTheme="majorHAnsi" w:hAnsiTheme="majorHAnsi" w:cstheme="majorHAnsi"/>
          <w:szCs w:val="22"/>
        </w:rPr>
        <w:t xml:space="preserve">, </w:t>
      </w:r>
      <w:r w:rsidRPr="00C4425F">
        <w:rPr>
          <w:rFonts w:asciiTheme="majorHAnsi" w:hAnsiTheme="majorHAnsi" w:cstheme="majorHAnsi"/>
          <w:b/>
          <w:bCs/>
          <w:szCs w:val="22"/>
        </w:rPr>
        <w:t>initial</w:t>
      </w:r>
      <w:r>
        <w:rPr>
          <w:rFonts w:asciiTheme="majorHAnsi" w:hAnsiTheme="majorHAnsi" w:cstheme="majorHAnsi"/>
          <w:szCs w:val="22"/>
        </w:rPr>
        <w:t xml:space="preserve">, or </w:t>
      </w:r>
      <w:r w:rsidRPr="00C4425F">
        <w:rPr>
          <w:rFonts w:asciiTheme="majorHAnsi" w:hAnsiTheme="majorHAnsi" w:cstheme="majorHAnsi"/>
          <w:b/>
          <w:bCs/>
          <w:szCs w:val="22"/>
        </w:rPr>
        <w:t>title boxes</w:t>
      </w:r>
      <w:r>
        <w:rPr>
          <w:rFonts w:asciiTheme="majorHAnsi" w:hAnsiTheme="majorHAnsi" w:cstheme="majorHAnsi"/>
          <w:szCs w:val="22"/>
        </w:rPr>
        <w:t xml:space="preserve"> as needed on to the </w:t>
      </w:r>
      <w:r w:rsidRPr="00C4425F">
        <w:rPr>
          <w:rFonts w:asciiTheme="majorHAnsi" w:hAnsiTheme="majorHAnsi" w:cstheme="majorHAnsi"/>
          <w:b/>
          <w:bCs/>
          <w:szCs w:val="22"/>
        </w:rPr>
        <w:t>DocuSign</w:t>
      </w:r>
      <w:r>
        <w:rPr>
          <w:rFonts w:asciiTheme="majorHAnsi" w:hAnsiTheme="majorHAnsi" w:cstheme="majorHAnsi"/>
          <w:szCs w:val="22"/>
        </w:rPr>
        <w:t xml:space="preserve"> agreement. </w:t>
      </w:r>
    </w:p>
    <w:p w14:paraId="013664C0" w14:textId="77777777" w:rsidR="0042716B" w:rsidRDefault="0042716B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99FA7E5" wp14:editId="6CF8D19B">
                <wp:simplePos x="0" y="0"/>
                <wp:positionH relativeFrom="rightMargin">
                  <wp:posOffset>-5443029</wp:posOffset>
                </wp:positionH>
                <wp:positionV relativeFrom="paragraph">
                  <wp:posOffset>653092</wp:posOffset>
                </wp:positionV>
                <wp:extent cx="4649637" cy="2122098"/>
                <wp:effectExtent l="0" t="0" r="17780" b="1206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49637" cy="212209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25072" w14:textId="77777777" w:rsidR="0042716B" w:rsidRDefault="0042716B" w:rsidP="0042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FA7E5" id="Rectangle 331" o:spid="_x0000_s1048" style="position:absolute;left:0;text-align:left;margin-left:-428.6pt;margin-top:51.4pt;width:366.1pt;height:167.1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" filled="f" strokecolor="#ee3744" strokeweight="2pt">
                <v:textbox>
                  <w:txbxContent>
                    <w:p w14:paraId="30225072" w14:textId="77777777" w:rsidR="0042716B" w:rsidRDefault="0042716B" w:rsidP="004271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8E2A36" wp14:editId="08F619AF">
            <wp:extent cx="4779034" cy="2776629"/>
            <wp:effectExtent l="19050" t="19050" r="21590" b="2413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231" t="11051" r="9314"/>
                    <a:stretch/>
                  </pic:blipFill>
                  <pic:spPr bwMode="auto">
                    <a:xfrm>
                      <a:off x="0" y="0"/>
                      <a:ext cx="4780082" cy="277723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5BE32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4AD4E83C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3A30EDB6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1115116B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6055CF50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146D4F17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02BCBFEB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18978EBC" w14:textId="77777777" w:rsidR="000453FE" w:rsidRDefault="000453FE" w:rsidP="0042716B">
      <w:pPr>
        <w:pStyle w:val="BodyText"/>
        <w:kinsoku w:val="0"/>
        <w:overflowPunct w:val="0"/>
        <w:spacing w:before="120"/>
        <w:ind w:left="360"/>
        <w:rPr>
          <w:rFonts w:asciiTheme="majorHAnsi" w:hAnsiTheme="majorHAnsi" w:cstheme="majorHAnsi"/>
          <w:szCs w:val="22"/>
        </w:rPr>
      </w:pPr>
    </w:p>
    <w:p w14:paraId="1EC3CD74" w14:textId="77777777" w:rsidR="0042716B" w:rsidRDefault="0042716B" w:rsidP="00FB714D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Click </w:t>
      </w:r>
      <w:r w:rsidRPr="00C4425F">
        <w:rPr>
          <w:rFonts w:asciiTheme="majorHAnsi" w:hAnsiTheme="majorHAnsi" w:cstheme="majorHAnsi"/>
          <w:b/>
          <w:bCs/>
          <w:szCs w:val="22"/>
        </w:rPr>
        <w:t>Send</w:t>
      </w:r>
      <w:r>
        <w:rPr>
          <w:rFonts w:asciiTheme="majorHAnsi" w:hAnsiTheme="majorHAnsi" w:cstheme="majorHAnsi"/>
          <w:szCs w:val="22"/>
        </w:rPr>
        <w:t xml:space="preserve"> once completed. </w:t>
      </w:r>
    </w:p>
    <w:p w14:paraId="58AD9B5B" w14:textId="39C783A7" w:rsidR="0042716B" w:rsidRDefault="0042716B" w:rsidP="0042716B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E13549">
        <w:rPr>
          <w:rFonts w:asciiTheme="majorHAnsi" w:hAnsiTheme="majorHAnsi" w:cstheme="majorHAnsi"/>
          <w:b/>
          <w:bCs/>
          <w:szCs w:val="22"/>
        </w:rPr>
        <w:t>Note</w:t>
      </w:r>
      <w:r>
        <w:rPr>
          <w:rFonts w:asciiTheme="majorHAnsi" w:hAnsiTheme="majorHAnsi" w:cstheme="majorHAnsi"/>
          <w:szCs w:val="22"/>
        </w:rPr>
        <w:t xml:space="preserve">: </w:t>
      </w:r>
      <w:r w:rsidRPr="00775B5F">
        <w:rPr>
          <w:rFonts w:asciiTheme="majorHAnsi" w:hAnsiTheme="majorHAnsi" w:cstheme="majorHAnsi"/>
          <w:szCs w:val="22"/>
        </w:rPr>
        <w:t xml:space="preserve">Once </w:t>
      </w:r>
      <w:r>
        <w:rPr>
          <w:rFonts w:asciiTheme="majorHAnsi" w:hAnsiTheme="majorHAnsi" w:cstheme="majorHAnsi"/>
          <w:szCs w:val="22"/>
        </w:rPr>
        <w:t xml:space="preserve">the legal </w:t>
      </w:r>
      <w:r w:rsidRPr="00775B5F">
        <w:rPr>
          <w:rFonts w:asciiTheme="majorHAnsi" w:hAnsiTheme="majorHAnsi" w:cstheme="majorHAnsi"/>
          <w:szCs w:val="22"/>
        </w:rPr>
        <w:t>agreement is signed by all</w:t>
      </w:r>
      <w:r>
        <w:rPr>
          <w:rFonts w:asciiTheme="majorHAnsi" w:hAnsiTheme="majorHAnsi" w:cstheme="majorHAnsi"/>
          <w:szCs w:val="22"/>
        </w:rPr>
        <w:t xml:space="preserve"> </w:t>
      </w:r>
      <w:r w:rsidR="00DB4F4B">
        <w:rPr>
          <w:rFonts w:asciiTheme="majorHAnsi" w:hAnsiTheme="majorHAnsi" w:cstheme="majorHAnsi"/>
          <w:szCs w:val="22"/>
        </w:rPr>
        <w:t xml:space="preserve">legal agreement </w:t>
      </w:r>
      <w:r>
        <w:rPr>
          <w:rFonts w:asciiTheme="majorHAnsi" w:hAnsiTheme="majorHAnsi" w:cstheme="majorHAnsi"/>
          <w:szCs w:val="22"/>
        </w:rPr>
        <w:t xml:space="preserve">signatories, </w:t>
      </w:r>
      <w:r w:rsidRPr="00775B5F">
        <w:rPr>
          <w:rFonts w:asciiTheme="majorHAnsi" w:hAnsiTheme="majorHAnsi" w:cstheme="majorHAnsi"/>
          <w:szCs w:val="22"/>
        </w:rPr>
        <w:t>Docu</w:t>
      </w:r>
      <w:r>
        <w:rPr>
          <w:rFonts w:asciiTheme="majorHAnsi" w:hAnsiTheme="majorHAnsi" w:cstheme="majorHAnsi"/>
          <w:szCs w:val="22"/>
        </w:rPr>
        <w:t>S</w:t>
      </w:r>
      <w:r w:rsidRPr="00775B5F">
        <w:rPr>
          <w:rFonts w:asciiTheme="majorHAnsi" w:hAnsiTheme="majorHAnsi" w:cstheme="majorHAnsi"/>
          <w:szCs w:val="22"/>
        </w:rPr>
        <w:t>ign will send a signed copy</w:t>
      </w:r>
      <w:r>
        <w:rPr>
          <w:rFonts w:asciiTheme="majorHAnsi" w:hAnsiTheme="majorHAnsi" w:cstheme="majorHAnsi"/>
          <w:szCs w:val="22"/>
        </w:rPr>
        <w:t xml:space="preserve"> of the </w:t>
      </w:r>
      <w:r w:rsidR="009E4BC8">
        <w:rPr>
          <w:rFonts w:asciiTheme="majorHAnsi" w:hAnsiTheme="majorHAnsi" w:cstheme="majorHAnsi"/>
          <w:szCs w:val="22"/>
        </w:rPr>
        <w:t xml:space="preserve">legal </w:t>
      </w:r>
      <w:r>
        <w:rPr>
          <w:rFonts w:asciiTheme="majorHAnsi" w:hAnsiTheme="majorHAnsi" w:cstheme="majorHAnsi"/>
          <w:szCs w:val="22"/>
        </w:rPr>
        <w:t>agreement</w:t>
      </w:r>
      <w:r w:rsidRPr="00775B5F">
        <w:rPr>
          <w:rFonts w:asciiTheme="majorHAnsi" w:hAnsiTheme="majorHAnsi" w:cstheme="majorHAnsi"/>
          <w:szCs w:val="22"/>
        </w:rPr>
        <w:t xml:space="preserve"> to all signatories via email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5A11C85D" w14:textId="32967FDA" w:rsidR="00C30E87" w:rsidRDefault="002E2DC7" w:rsidP="00C30E87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6E53B3F" wp14:editId="3D94518D">
                <wp:simplePos x="0" y="0"/>
                <wp:positionH relativeFrom="rightMargin">
                  <wp:posOffset>-5391480</wp:posOffset>
                </wp:positionH>
                <wp:positionV relativeFrom="paragraph">
                  <wp:posOffset>1567815</wp:posOffset>
                </wp:positionV>
                <wp:extent cx="4045305" cy="490118"/>
                <wp:effectExtent l="0" t="0" r="12700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45305" cy="4901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37D85" w14:textId="77777777" w:rsidR="002E2DC7" w:rsidRDefault="002E2DC7" w:rsidP="002E2D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53B3F" id="Rectangle 19" o:spid="_x0000_s1049" style="position:absolute;left:0;text-align:left;margin-left:-424.55pt;margin-top:123.45pt;width:318.55pt;height:38.6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" filled="f" strokecolor="#ee3744" strokeweight="2pt">
                <v:textbox>
                  <w:txbxContent>
                    <w:p w14:paraId="4A337D85" w14:textId="77777777" w:rsidR="002E2DC7" w:rsidRDefault="002E2DC7" w:rsidP="002E2D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714D">
        <w:rPr>
          <w:noProof/>
        </w:rPr>
        <w:drawing>
          <wp:anchor distT="0" distB="0" distL="114300" distR="114300" simplePos="0" relativeHeight="251658253" behindDoc="0" locked="0" layoutInCell="1" allowOverlap="1" wp14:anchorId="199C96D6" wp14:editId="6A4D9E01">
            <wp:simplePos x="0" y="0"/>
            <wp:positionH relativeFrom="column">
              <wp:posOffset>248386</wp:posOffset>
            </wp:positionH>
            <wp:positionV relativeFrom="paragraph">
              <wp:posOffset>603326</wp:posOffset>
            </wp:positionV>
            <wp:extent cx="4494067" cy="1623974"/>
            <wp:effectExtent l="19050" t="19050" r="20955" b="146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067" cy="162397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2716B">
        <w:rPr>
          <w:rFonts w:asciiTheme="majorHAnsi" w:hAnsiTheme="majorHAnsi" w:cstheme="majorHAnsi"/>
          <w:b/>
          <w:bCs/>
          <w:szCs w:val="22"/>
        </w:rPr>
        <w:t>Note</w:t>
      </w:r>
      <w:r w:rsidR="0042716B" w:rsidRPr="00775B5F">
        <w:rPr>
          <w:rFonts w:asciiTheme="majorHAnsi" w:hAnsiTheme="majorHAnsi" w:cstheme="majorHAnsi"/>
          <w:szCs w:val="22"/>
        </w:rPr>
        <w:t>:</w:t>
      </w:r>
      <w:r w:rsidR="0042716B">
        <w:rPr>
          <w:rFonts w:asciiTheme="majorHAnsi" w:hAnsiTheme="majorHAnsi" w:cstheme="majorHAnsi"/>
          <w:szCs w:val="22"/>
        </w:rPr>
        <w:t xml:space="preserve"> </w:t>
      </w:r>
      <w:r w:rsidR="0042716B" w:rsidRPr="00775B5F">
        <w:rPr>
          <w:rFonts w:asciiTheme="majorHAnsi" w:hAnsiTheme="majorHAnsi" w:cstheme="majorHAnsi"/>
          <w:szCs w:val="22"/>
        </w:rPr>
        <w:t xml:space="preserve">Once </w:t>
      </w:r>
      <w:r w:rsidR="0042716B">
        <w:rPr>
          <w:rFonts w:asciiTheme="majorHAnsi" w:hAnsiTheme="majorHAnsi" w:cstheme="majorHAnsi"/>
          <w:szCs w:val="22"/>
        </w:rPr>
        <w:t xml:space="preserve">the legal </w:t>
      </w:r>
      <w:r w:rsidR="0042716B" w:rsidRPr="00775B5F">
        <w:rPr>
          <w:rFonts w:asciiTheme="majorHAnsi" w:hAnsiTheme="majorHAnsi" w:cstheme="majorHAnsi"/>
          <w:szCs w:val="22"/>
        </w:rPr>
        <w:t>agreement is signed by all</w:t>
      </w:r>
      <w:r w:rsidR="0042716B">
        <w:rPr>
          <w:rFonts w:asciiTheme="majorHAnsi" w:hAnsiTheme="majorHAnsi" w:cstheme="majorHAnsi"/>
          <w:szCs w:val="22"/>
        </w:rPr>
        <w:t xml:space="preserve"> </w:t>
      </w:r>
      <w:r w:rsidR="00DB4F4B">
        <w:rPr>
          <w:rFonts w:asciiTheme="majorHAnsi" w:hAnsiTheme="majorHAnsi" w:cstheme="majorHAnsi"/>
          <w:szCs w:val="22"/>
        </w:rPr>
        <w:t xml:space="preserve">legal agreement </w:t>
      </w:r>
      <w:r w:rsidR="0042716B">
        <w:rPr>
          <w:rFonts w:asciiTheme="majorHAnsi" w:hAnsiTheme="majorHAnsi" w:cstheme="majorHAnsi"/>
          <w:szCs w:val="22"/>
        </w:rPr>
        <w:t xml:space="preserve">signatories, the signed legal agreement can also be found </w:t>
      </w:r>
      <w:r w:rsidR="0090073C">
        <w:rPr>
          <w:rFonts w:asciiTheme="majorHAnsi" w:hAnsiTheme="majorHAnsi" w:cstheme="majorHAnsi"/>
          <w:szCs w:val="22"/>
        </w:rPr>
        <w:t xml:space="preserve">under the </w:t>
      </w:r>
      <w:r w:rsidR="0090073C" w:rsidRPr="0090073C">
        <w:rPr>
          <w:rFonts w:asciiTheme="majorHAnsi" w:hAnsiTheme="majorHAnsi" w:cstheme="majorHAnsi"/>
          <w:b/>
          <w:bCs/>
          <w:szCs w:val="22"/>
        </w:rPr>
        <w:t>Related Activities</w:t>
      </w:r>
      <w:r w:rsidR="0090073C">
        <w:rPr>
          <w:rFonts w:asciiTheme="majorHAnsi" w:hAnsiTheme="majorHAnsi" w:cstheme="majorHAnsi"/>
          <w:szCs w:val="22"/>
        </w:rPr>
        <w:t xml:space="preserve"> tab </w:t>
      </w:r>
      <w:r w:rsidR="0042716B">
        <w:rPr>
          <w:rFonts w:asciiTheme="majorHAnsi" w:hAnsiTheme="majorHAnsi" w:cstheme="majorHAnsi"/>
          <w:szCs w:val="22"/>
        </w:rPr>
        <w:t>in the contract record</w:t>
      </w:r>
      <w:r w:rsidR="0090073C">
        <w:rPr>
          <w:rFonts w:asciiTheme="majorHAnsi" w:hAnsiTheme="majorHAnsi" w:cstheme="majorHAnsi"/>
          <w:szCs w:val="22"/>
        </w:rPr>
        <w:t>.</w:t>
      </w:r>
    </w:p>
    <w:p w14:paraId="6D1AC56F" w14:textId="7DB4AD15" w:rsidR="0042716B" w:rsidRPr="00AF2313" w:rsidRDefault="0042716B" w:rsidP="00AF2313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37153699" w14:textId="77777777" w:rsidR="0042716B" w:rsidRPr="00493893" w:rsidRDefault="0042716B" w:rsidP="0042716B">
      <w:pPr>
        <w:pStyle w:val="Heading2"/>
        <w:rPr>
          <w:sz w:val="22"/>
          <w:szCs w:val="20"/>
          <w:lang w:val="en-GB"/>
        </w:rPr>
      </w:pPr>
      <w:bookmarkStart w:id="7" w:name="_Toc125555889"/>
      <w:r w:rsidRPr="00F2761D">
        <w:lastRenderedPageBreak/>
        <w:t>Change Version</w:t>
      </w:r>
      <w:bookmarkEnd w:id="7"/>
    </w:p>
    <w:tbl>
      <w:tblPr>
        <w:tblStyle w:val="ADMTable1"/>
        <w:tblW w:w="9015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459"/>
        <w:gridCol w:w="1326"/>
        <w:gridCol w:w="3990"/>
        <w:gridCol w:w="2240"/>
      </w:tblGrid>
      <w:tr w:rsidR="0042716B" w:rsidRPr="00560911" w14:paraId="7A84A262" w14:textId="77777777" w:rsidTr="00BA5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tcW w:w="9015" w:type="dxa"/>
            <w:gridSpan w:val="4"/>
            <w:shd w:val="clear" w:color="auto" w:fill="FFFFFF" w:themeFill="background1"/>
            <w:vAlign w:val="center"/>
          </w:tcPr>
          <w:p w14:paraId="43DC6E6A" w14:textId="77777777" w:rsidR="0042716B" w:rsidRPr="00FE288B" w:rsidRDefault="0042716B" w:rsidP="00BA5998">
            <w:pPr>
              <w:rPr>
                <w:rFonts w:asciiTheme="minorHAnsi" w:eastAsia="Arial" w:hAnsiTheme="minorHAnsi" w:cstheme="minorHAnsi"/>
                <w:sz w:val="24"/>
                <w:lang w:val="en-GB"/>
              </w:rPr>
            </w:pPr>
            <w:bookmarkStart w:id="8" w:name="OLE_LINK2"/>
            <w:r w:rsidRPr="00FE288B">
              <w:rPr>
                <w:rFonts w:asciiTheme="minorHAnsi" w:eastAsia="Arial" w:hAnsiTheme="minorHAnsi" w:cstheme="minorHAnsi"/>
                <w:color w:val="000000" w:themeColor="text1"/>
                <w:sz w:val="24"/>
                <w:lang w:val="en-GB"/>
              </w:rPr>
              <w:t>Version History</w:t>
            </w:r>
          </w:p>
        </w:tc>
      </w:tr>
      <w:tr w:rsidR="0042716B" w:rsidRPr="00560911" w14:paraId="54E31287" w14:textId="77777777" w:rsidTr="00BA5998">
        <w:trPr>
          <w:trHeight w:val="438"/>
        </w:trPr>
        <w:tc>
          <w:tcPr>
            <w:tcW w:w="1459" w:type="dxa"/>
            <w:shd w:val="clear" w:color="auto" w:fill="10069F" w:themeFill="accent1"/>
            <w:vAlign w:val="center"/>
          </w:tcPr>
          <w:p w14:paraId="4D568D8D" w14:textId="77777777" w:rsidR="0042716B" w:rsidRPr="0055686B" w:rsidRDefault="0042716B" w:rsidP="00BA5998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55686B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Version</w:t>
            </w:r>
          </w:p>
        </w:tc>
        <w:tc>
          <w:tcPr>
            <w:tcW w:w="1326" w:type="dxa"/>
            <w:shd w:val="clear" w:color="auto" w:fill="10069F" w:themeFill="accent1"/>
            <w:vAlign w:val="center"/>
          </w:tcPr>
          <w:p w14:paraId="0C812F1F" w14:textId="77777777" w:rsidR="0042716B" w:rsidRPr="0055686B" w:rsidRDefault="0042716B" w:rsidP="00BA5998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55686B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Date</w:t>
            </w:r>
          </w:p>
        </w:tc>
        <w:tc>
          <w:tcPr>
            <w:tcW w:w="3990" w:type="dxa"/>
            <w:shd w:val="clear" w:color="auto" w:fill="10069F" w:themeFill="accent1"/>
            <w:vAlign w:val="center"/>
          </w:tcPr>
          <w:p w14:paraId="52F96405" w14:textId="77777777" w:rsidR="0042716B" w:rsidRPr="0055686B" w:rsidRDefault="0042716B" w:rsidP="00BA5998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55686B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Change Description</w:t>
            </w:r>
          </w:p>
        </w:tc>
        <w:tc>
          <w:tcPr>
            <w:tcW w:w="2240" w:type="dxa"/>
            <w:shd w:val="clear" w:color="auto" w:fill="10069F" w:themeFill="accent1"/>
            <w:vAlign w:val="center"/>
          </w:tcPr>
          <w:p w14:paraId="447EF0A7" w14:textId="77777777" w:rsidR="0042716B" w:rsidRPr="0055686B" w:rsidRDefault="0042716B" w:rsidP="00BA5998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Author</w:t>
            </w:r>
          </w:p>
        </w:tc>
      </w:tr>
      <w:tr w:rsidR="0042716B" w:rsidRPr="00560911" w14:paraId="10D6C3FC" w14:textId="77777777" w:rsidTr="00BA5998">
        <w:trPr>
          <w:trHeight w:val="305"/>
        </w:trPr>
        <w:tc>
          <w:tcPr>
            <w:tcW w:w="1459" w:type="dxa"/>
            <w:vAlign w:val="center"/>
          </w:tcPr>
          <w:p w14:paraId="264AB969" w14:textId="77777777" w:rsidR="0042716B" w:rsidRPr="00280329" w:rsidRDefault="0042716B" w:rsidP="00BA5998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0.5</w:t>
            </w:r>
          </w:p>
        </w:tc>
        <w:tc>
          <w:tcPr>
            <w:tcW w:w="1326" w:type="dxa"/>
            <w:vAlign w:val="center"/>
          </w:tcPr>
          <w:p w14:paraId="1BB7A7FF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1/12/2023</w:t>
            </w:r>
          </w:p>
        </w:tc>
        <w:tc>
          <w:tcPr>
            <w:tcW w:w="3990" w:type="dxa"/>
            <w:vAlign w:val="center"/>
          </w:tcPr>
          <w:p w14:paraId="6FB4939C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Original</w:t>
            </w:r>
          </w:p>
        </w:tc>
        <w:tc>
          <w:tcPr>
            <w:tcW w:w="2240" w:type="dxa"/>
            <w:vAlign w:val="center"/>
          </w:tcPr>
          <w:p w14:paraId="7D8FCDCA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Frederik Terheggen (KPMG)</w:t>
            </w:r>
          </w:p>
        </w:tc>
      </w:tr>
      <w:tr w:rsidR="0042716B" w:rsidRPr="00560911" w14:paraId="2B783682" w14:textId="77777777" w:rsidTr="00BA5998">
        <w:trPr>
          <w:trHeight w:val="293"/>
        </w:trPr>
        <w:tc>
          <w:tcPr>
            <w:tcW w:w="1459" w:type="dxa"/>
            <w:vAlign w:val="center"/>
          </w:tcPr>
          <w:p w14:paraId="1A2948EE" w14:textId="77777777" w:rsidR="0042716B" w:rsidRPr="00280329" w:rsidRDefault="0042716B" w:rsidP="00BA5998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1.0</w:t>
            </w:r>
          </w:p>
        </w:tc>
        <w:tc>
          <w:tcPr>
            <w:tcW w:w="1326" w:type="dxa"/>
            <w:vAlign w:val="center"/>
          </w:tcPr>
          <w:p w14:paraId="3CDF96A5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1/17/2023</w:t>
            </w:r>
          </w:p>
        </w:tc>
        <w:tc>
          <w:tcPr>
            <w:tcW w:w="3990" w:type="dxa"/>
            <w:vAlign w:val="center"/>
          </w:tcPr>
          <w:p w14:paraId="68A31D04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Functional Feedback</w:t>
            </w:r>
          </w:p>
        </w:tc>
        <w:tc>
          <w:tcPr>
            <w:tcW w:w="2240" w:type="dxa"/>
            <w:vAlign w:val="center"/>
          </w:tcPr>
          <w:p w14:paraId="549D23EE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Faizan Khuwaja (KPMG)</w:t>
            </w:r>
          </w:p>
        </w:tc>
      </w:tr>
      <w:tr w:rsidR="0042716B" w:rsidRPr="00560911" w14:paraId="28FCAD48" w14:textId="77777777" w:rsidTr="00BA5998">
        <w:trPr>
          <w:trHeight w:val="293"/>
        </w:trPr>
        <w:tc>
          <w:tcPr>
            <w:tcW w:w="1459" w:type="dxa"/>
            <w:vAlign w:val="center"/>
          </w:tcPr>
          <w:p w14:paraId="3DCFD2EC" w14:textId="77777777" w:rsidR="0042716B" w:rsidRPr="00280329" w:rsidRDefault="0042716B" w:rsidP="00BA5998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1.0</w:t>
            </w:r>
          </w:p>
        </w:tc>
        <w:tc>
          <w:tcPr>
            <w:tcW w:w="1326" w:type="dxa"/>
            <w:vAlign w:val="center"/>
          </w:tcPr>
          <w:p w14:paraId="68DB7C54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1/18/2023</w:t>
            </w:r>
          </w:p>
        </w:tc>
        <w:tc>
          <w:tcPr>
            <w:tcW w:w="3990" w:type="dxa"/>
            <w:vAlign w:val="center"/>
          </w:tcPr>
          <w:p w14:paraId="473D7F20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Functional Feedback Incorporated</w:t>
            </w:r>
          </w:p>
        </w:tc>
        <w:tc>
          <w:tcPr>
            <w:tcW w:w="2240" w:type="dxa"/>
            <w:vAlign w:val="center"/>
          </w:tcPr>
          <w:p w14:paraId="1D42DBF3" w14:textId="77777777" w:rsidR="0042716B" w:rsidRPr="00280329" w:rsidRDefault="0042716B" w:rsidP="00BA5998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Frederik Terheggen (KPMG)</w:t>
            </w:r>
          </w:p>
        </w:tc>
      </w:tr>
      <w:tr w:rsidR="000373B2" w:rsidRPr="00560911" w14:paraId="0F6FBED5" w14:textId="77777777" w:rsidTr="00BA5998">
        <w:trPr>
          <w:trHeight w:val="293"/>
        </w:trPr>
        <w:tc>
          <w:tcPr>
            <w:tcW w:w="1459" w:type="dxa"/>
            <w:vAlign w:val="center"/>
          </w:tcPr>
          <w:p w14:paraId="0157E2BC" w14:textId="025978C8" w:rsidR="000373B2" w:rsidRDefault="000373B2" w:rsidP="000373B2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2.0</w:t>
            </w:r>
          </w:p>
        </w:tc>
        <w:tc>
          <w:tcPr>
            <w:tcW w:w="1326" w:type="dxa"/>
            <w:vAlign w:val="center"/>
          </w:tcPr>
          <w:p w14:paraId="23A1E46C" w14:textId="159C3DE9" w:rsidR="000373B2" w:rsidRDefault="000373B2" w:rsidP="000373B2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1/27/2023</w:t>
            </w:r>
          </w:p>
        </w:tc>
        <w:tc>
          <w:tcPr>
            <w:tcW w:w="3990" w:type="dxa"/>
            <w:vAlign w:val="center"/>
          </w:tcPr>
          <w:p w14:paraId="14C4B777" w14:textId="63CEF208" w:rsidR="000373B2" w:rsidRDefault="00FC2897" w:rsidP="000373B2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 xml:space="preserve">Round 1 </w:t>
            </w:r>
            <w:r w:rsidR="003D75F5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K-C Feedback Incorporated</w:t>
            </w:r>
            <w:r w:rsidR="00A375FF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240" w:type="dxa"/>
            <w:vAlign w:val="center"/>
          </w:tcPr>
          <w:p w14:paraId="59BEFFFF" w14:textId="607582B5" w:rsidR="000373B2" w:rsidRDefault="000373B2" w:rsidP="000373B2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Frederik Terheggen (KPMG)</w:t>
            </w:r>
          </w:p>
        </w:tc>
      </w:tr>
      <w:tr w:rsidR="003D75F5" w:rsidRPr="00560911" w14:paraId="5ECF25E7" w14:textId="77777777" w:rsidTr="00BA5998">
        <w:trPr>
          <w:trHeight w:val="293"/>
        </w:trPr>
        <w:tc>
          <w:tcPr>
            <w:tcW w:w="1459" w:type="dxa"/>
            <w:vAlign w:val="center"/>
          </w:tcPr>
          <w:p w14:paraId="6B100535" w14:textId="6FD22B99" w:rsidR="003D75F5" w:rsidRDefault="003D75F5" w:rsidP="003D75F5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3.0</w:t>
            </w:r>
          </w:p>
        </w:tc>
        <w:tc>
          <w:tcPr>
            <w:tcW w:w="1326" w:type="dxa"/>
            <w:vAlign w:val="center"/>
          </w:tcPr>
          <w:p w14:paraId="60A4BB1D" w14:textId="1BA138C3" w:rsidR="003D75F5" w:rsidRDefault="003D75F5" w:rsidP="003D75F5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2/1/2023</w:t>
            </w:r>
          </w:p>
        </w:tc>
        <w:tc>
          <w:tcPr>
            <w:tcW w:w="3990" w:type="dxa"/>
            <w:vAlign w:val="center"/>
          </w:tcPr>
          <w:p w14:paraId="2AAB20ED" w14:textId="4E11965B" w:rsidR="003D75F5" w:rsidRDefault="003D75F5" w:rsidP="003D75F5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 xml:space="preserve">Round 2 K-C Feedback Incorporated </w:t>
            </w:r>
          </w:p>
        </w:tc>
        <w:tc>
          <w:tcPr>
            <w:tcW w:w="2240" w:type="dxa"/>
            <w:vAlign w:val="center"/>
          </w:tcPr>
          <w:p w14:paraId="021AF254" w14:textId="086E0CA7" w:rsidR="003D75F5" w:rsidRDefault="003D75F5" w:rsidP="003D75F5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Frederik Terheggen (KPMG)</w:t>
            </w:r>
          </w:p>
        </w:tc>
      </w:tr>
      <w:tr w:rsidR="003D75F5" w:rsidRPr="00560911" w14:paraId="76F5BDDD" w14:textId="77777777" w:rsidTr="00BA5998">
        <w:trPr>
          <w:trHeight w:val="293"/>
        </w:trPr>
        <w:tc>
          <w:tcPr>
            <w:tcW w:w="1459" w:type="dxa"/>
            <w:vAlign w:val="center"/>
          </w:tcPr>
          <w:p w14:paraId="6B6CAAFD" w14:textId="3031669C" w:rsidR="003D75F5" w:rsidRDefault="003D75F5" w:rsidP="003D75F5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4.0</w:t>
            </w:r>
          </w:p>
        </w:tc>
        <w:tc>
          <w:tcPr>
            <w:tcW w:w="1326" w:type="dxa"/>
            <w:vAlign w:val="center"/>
          </w:tcPr>
          <w:p w14:paraId="42E8A54B" w14:textId="39820AF8" w:rsidR="003D75F5" w:rsidRDefault="003D75F5" w:rsidP="003D75F5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2/22/2023</w:t>
            </w:r>
          </w:p>
        </w:tc>
        <w:tc>
          <w:tcPr>
            <w:tcW w:w="3990" w:type="dxa"/>
            <w:vAlign w:val="center"/>
          </w:tcPr>
          <w:p w14:paraId="721A11F9" w14:textId="174C927E" w:rsidR="003D75F5" w:rsidRDefault="003D75F5" w:rsidP="003D75F5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 xml:space="preserve">Round 3 K-C Feedback Incorporated </w:t>
            </w:r>
          </w:p>
        </w:tc>
        <w:tc>
          <w:tcPr>
            <w:tcW w:w="2240" w:type="dxa"/>
            <w:vAlign w:val="center"/>
          </w:tcPr>
          <w:p w14:paraId="6D307497" w14:textId="4B2D8B94" w:rsidR="003D75F5" w:rsidRDefault="003D75F5" w:rsidP="003D75F5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Erin O’Rourke</w:t>
            </w: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br/>
              <w:t xml:space="preserve"> (KPMG)</w:t>
            </w:r>
          </w:p>
        </w:tc>
      </w:tr>
      <w:bookmarkEnd w:id="0"/>
      <w:bookmarkEnd w:id="8"/>
    </w:tbl>
    <w:p w14:paraId="009058E2" w14:textId="77777777" w:rsidR="0042716B" w:rsidRDefault="0042716B" w:rsidP="0042716B">
      <w:pPr>
        <w:pStyle w:val="BodyText"/>
        <w:kinsoku w:val="0"/>
        <w:overflowPunct w:val="0"/>
        <w:spacing w:before="89"/>
        <w:ind w:right="1080"/>
        <w:rPr>
          <w:rFonts w:cstheme="minorHAnsi"/>
        </w:rPr>
      </w:pPr>
    </w:p>
    <w:p w14:paraId="3CE74C60" w14:textId="77777777" w:rsidR="002A2CA0" w:rsidRPr="0042716B" w:rsidRDefault="002A2CA0" w:rsidP="0042716B"/>
    <w:sectPr w:rsidR="002A2CA0" w:rsidRPr="0042716B" w:rsidSect="00DD1109">
      <w:headerReference w:type="default" r:id="rId27"/>
      <w:footerReference w:type="default" r:id="rId28"/>
      <w:pgSz w:w="11900" w:h="16840"/>
      <w:pgMar w:top="1829" w:right="1440" w:bottom="1440" w:left="1440" w:header="720" w:footer="1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4B693" w14:textId="77777777" w:rsidR="001733EB" w:rsidRDefault="001733EB" w:rsidP="00324F90">
      <w:r>
        <w:separator/>
      </w:r>
    </w:p>
  </w:endnote>
  <w:endnote w:type="continuationSeparator" w:id="0">
    <w:p w14:paraId="053ACBAC" w14:textId="77777777" w:rsidR="001733EB" w:rsidRDefault="001733EB" w:rsidP="00324F90">
      <w:r>
        <w:continuationSeparator/>
      </w:r>
    </w:p>
  </w:endnote>
  <w:endnote w:type="continuationNotice" w:id="1">
    <w:p w14:paraId="24D3F66E" w14:textId="77777777" w:rsidR="001733EB" w:rsidRDefault="001733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3E746CD3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0373B2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55AF70B5" w:rsidR="002140AB" w:rsidRPr="00126215" w:rsidRDefault="005F2993" w:rsidP="008643BB">
            <w:pPr>
              <w:pStyle w:val="Footer"/>
              <w:jc w:val="center"/>
            </w:pPr>
            <w:r>
              <w:rPr>
                <w:rFonts w:cs="Arial"/>
                <w:noProof/>
                <w:color w:val="000000"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00FA28A" wp14:editId="00D3A4B2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3175"/>
                      <wp:wrapNone/>
                      <wp:docPr id="6" name="Parallelogra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="http://schemas.openxmlformats.org/drawingml/2006/main">
                  <w:pict>
                    <v:shapetype id="_x0000_t7" coordsize="21600,21600" o:spt="7" adj="5400" path="m@0,l,21600@1,21600,21600,xe" w14:anchorId="61039720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textboxrect="1800,1800,19800,19800;8100,8100,13500,13500;10800,10800,10800,10800" gradientshapeok="t" o:connecttype="custom" o:connectlocs="@4,0;10800,@11;@3,10800;@5,21600;10800,@12;@2,10800"/>
                      <v:handles>
                        <v:h position="#0,topLeft" xrange="0,21600"/>
                      </v:handles>
                    </v:shapetype>
                    <v:shape id="Parallelogram 6" style="position:absolute;margin-left:433pt;margin-top:16.75pt;width:60pt;height:7.2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33d196 [3206]" stroked="f" strokeweight="1pt" type="#_x0000_t7" adj="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"/>
                  </w:pict>
                </mc:Fallback>
              </mc:AlternateContent>
            </w:r>
            <w:r w:rsidR="00813344" w:rsidRPr="0081334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7619C5C2" wp14:editId="314488BF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97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="http://schemas.openxmlformats.org/drawingml/2006/main">
                  <w:pict>
                    <v:shape id="Freeform 4" style="position:absolute;margin-left:-71pt;margin-top:16.65pt;width:594.15pt;height:16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spid="_x0000_s1026" fillcolor="#10069f [3204]" stroked="f" path="m,285r6480,l6480,,,,,28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w14:anchorId="4098B7B4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3925B" w14:textId="77777777" w:rsidR="001733EB" w:rsidRDefault="001733EB" w:rsidP="00324F90">
      <w:r>
        <w:separator/>
      </w:r>
    </w:p>
  </w:footnote>
  <w:footnote w:type="continuationSeparator" w:id="0">
    <w:p w14:paraId="1DBBEF29" w14:textId="77777777" w:rsidR="001733EB" w:rsidRDefault="001733EB" w:rsidP="00324F90">
      <w:r>
        <w:continuationSeparator/>
      </w:r>
    </w:p>
  </w:footnote>
  <w:footnote w:type="continuationNotice" w:id="1">
    <w:p w14:paraId="25B1D0F0" w14:textId="77777777" w:rsidR="001733EB" w:rsidRDefault="001733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16FB6609" w:rsidR="002140AB" w:rsidRDefault="00813344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3CBB2E" wp14:editId="06012395">
              <wp:simplePos x="0" y="0"/>
              <wp:positionH relativeFrom="column">
                <wp:posOffset>-955964</wp:posOffset>
              </wp:positionH>
              <wp:positionV relativeFrom="paragraph">
                <wp:posOffset>-680951</wp:posOffset>
              </wp:positionV>
              <wp:extent cx="7616825" cy="623455"/>
              <wp:effectExtent l="0" t="0" r="3175" b="5715"/>
              <wp:wrapNone/>
              <wp:docPr id="329" name="Rectangl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825" cy="623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1A0086" w14:textId="2E1BF9DB" w:rsidR="00813344" w:rsidRPr="00D0688F" w:rsidRDefault="00813344" w:rsidP="00813344">
                          <w:pPr>
                            <w:ind w:left="-142"/>
                            <w:rPr>
                              <w:sz w:val="22"/>
                              <w:szCs w:val="22"/>
                              <w:lang w:val="en-IN"/>
                            </w:rPr>
                          </w:pPr>
                          <w:bookmarkStart w:id="9" w:name="_Hlk99301732"/>
                          <w:bookmarkEnd w:id="9"/>
                          <w:r w:rsidRPr="00D0688F">
                            <w:rPr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DB0B56" w:rsidRPr="00D0688F">
                            <w:rPr>
                              <w:color w:val="FFFFFF" w:themeColor="background1"/>
                            </w:rPr>
                            <w:t>How to</w:t>
                          </w:r>
                          <w:r w:rsidR="00FB1734" w:rsidRPr="00D0688F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502C1D">
                            <w:rPr>
                              <w:color w:val="FFFFFF" w:themeColor="background1"/>
                            </w:rPr>
                            <w:t xml:space="preserve">Sign a Contract </w:t>
                          </w:r>
                          <w:r w:rsidRPr="00D0688F">
                            <w:rPr>
                              <w:sz w:val="22"/>
                              <w:szCs w:val="22"/>
                            </w:rPr>
                            <w:t xml:space="preserve">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CBB2E" id="Rectangle 329" o:spid="_x0000_s1050" style="position:absolute;margin-left:-75.25pt;margin-top:-53.6pt;width:599.75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nN0TWZzPSJodHRwOi8vbnMuYWRvYmUuY29tL3hh&#10;cC8xLjAvc1R5cGUvTWFuaWZlc3RJdGVt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zI8L3htcEdJbWc6aGVpZ2h0PgogICAgICAgICAgICAgICAgICA8eG1wR0lt&#10;Zzpmb3JtYXQ+SlBFRzwveG1wR0ltZzpmb3JtYXQ+CiAgICAgICAgICAgICAgICAgIDx4bXBHSW1n&#10;OmltYWdlPi85ai80QUFRU2taSlJnQUJBZ0VBbGdDV0FBRC83UUFzVUdodmRHOXphRzl3SURNdU1B&#10;QTRRa2xOQSswQUFBQUFBQkFBbGdBQUFBRUEmI3hBO0FRQ1d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FTQUV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mQ5NmYxMmIyLTcxNWUtZDg0Mi05OTIwLWZlZGMzNjgzZmJhZjwv&#10;c3RSZWY6aW5zdGFuY2VJRD4KICAgICAgICAgICAgPHN0UmVmOmRvY3VtZW50SUQ+eG1wLmRpZDpk&#10;OTZmMTJiMi03MTVlLWQ4NDItOTkyMC1mZWRjMzY4M2ZiYWY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NlZWRjNTAw&#10;LTE2YTktM2I0Ni05YTc3LWJjOGM1Y2YyMjEwNzwvc3RFdnQ6aW5zdGFuY2VJRD4KICAgICAgICAg&#10;ICAgICAgICAgPHN0RXZ0OndoZW4+MjAyMi0wMy0xNlQxMTozMjowMyswNTozMDwvc3RFdnQ6d2hl&#10;bj4KICAgICAgICAgICAgICAgICAgPHN0RXZ0OnNvZnR3YXJlQWdlbnQ+QWRvYmUgSWxsdXN0cmF0&#10;b3IgMjYuMS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ExNjJiODBjLWNlYmMtOWM0ZC1hYmVi&#10;LWYxNTZmMWQ0MDBlNjwvc3RFdnQ6aW5zdGFuY2VJRD4KICAgICAgICAgICAgICAgICAgPHN0RXZ0&#10;OndoZW4+MjAyMi0wMy0yOVQyMDo0ODozNSswNTozMDwvc3RFdnQ6d2hlbj4KICAgICAgICAgICAg&#10;ICAgICAgPHN0RXZ0OnNvZnR3YXJlQWdlbnQ+QWRvYmUgSWxsdXN0cmF0b3IgMjY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Vc2Vyc1xqYXlhYmFsYW4ua2FtYXJhalxEZXNrdG9wXExvZ28gYmx1&#10;ZS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VXNlcnNcamF5YWJhbGFuLmthbWFyYWpcRGVza3RvcFxM&#10;b2dvIGJsdWUucG5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M6XFVzZXJzXGpheWFiYWxhbi5rYW1hcmFqXERl&#10;c2t0b3BcTG9nby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amF5YWJhbGFuLmthbWFyYWpc&#10;RGVza3RvcFxMb2dvLnBuZzwvc3RSZWY6ZmlsZVBhdGg+CiAgICAgICAgICAgICAgICAgICAgIDxz&#10;dFJlZjpkb2N1bWVudElEPjA8L3N0UmVmOmRvY3VtZW50SUQ+CiAgICAgICAgICAgICAgICAgICAg&#10;IDxzdFJlZjppbnN0YW5jZUlEPj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DOlxVc2Vyc1xqYXlhYmFsYW4ua2FtYXJh&#10;alxEZXNrdG9wXExvZ28ucG5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Mzk4&#10;MjE5MjMzLmpwZWc8L3N0UmVmOmZpbGVQYXRoPgogICAgICAgICAgICAgICAgICAgICA8c3RSZWY6&#10;ZG9jdW1lbnRJRD54bXAuZGlkOjM5ZTU2MTcxLWJjNTUtOWY0Ny04ZGQ2LTcxODY1Y2YzMzdkMTwv&#10;c3RSZWY6ZG9jdW1lbnRJRD4KICAgICAgICAgICAgICAgICAgICAgPHN0UmVmOmluc3RhbmNlSUQ+&#10;eG1wLmlpZDoyZTljMTIzNy02MWQxLWI4NGQtYmZkNi0wNmMwZWUyMzQ0Yzg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qYXlhYmFsYW4ua2FtYXJhalxEZXNrdG9wXFBpY3R1cmUxLnBu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VXNlcnNcamF5YWJhbGFuLmthbWFyYWpcRGVz&#10;a3RvcFxQaWN0dXJlMS5wbm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E4NzMxOTQzMi5wbmc8L3N0UmVmOmZp&#10;bGVQYXRoPgogICAgICAgICAgICAgICAgICAgICA8c3RSZWY6ZG9jdW1lbnRJRD54bXAuZGlkOjg1&#10;NkZBNkMzQTVGMTExRUNBODI3QzY3OTBGOTFEQ0ZGPC9zdFJlZjpkb2N1bWVudElEPgogICAgICAg&#10;ICAgICAgICAgICAgICA8c3RSZWY6aW5zdGFuY2VJRD54bXAuaWlkOjg1NkZBNkMyQTVGMTExRUNB&#10;ODI3QzY3OTBGOTFEQ0ZG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M6XEpheWFiYWxhblwwMV9Qcm9qZWN0c1wwMDVfS2ltYmVy&#10;bHkgQ2xhcmtcMDJfRGV2ZWxvcG1lbnRcMDRfUVJHXEFkb2JlU3RvY2tfNDg4NTY1OTg1LmpwZW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SmF5YWJhbGFuXFdvcmtzXDAyX0ltYWdlcyBhbmQgVmlkZW8gRG93&#10;bmxhb2RzXEltYWdlc1xCdXNpbmVzcyBQZW9wbGV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" stroked="f" strokeweight="1pt">
              <v:fill r:id="rId2" o:title="" recolor="t" rotate="t" type="frame"/>
              <v:textbox>
                <w:txbxContent>
                  <w:p w14:paraId="6C1A0086" w14:textId="2E1BF9DB" w:rsidR="00813344" w:rsidRPr="00D0688F" w:rsidRDefault="00813344" w:rsidP="00813344">
                    <w:pPr>
                      <w:ind w:left="-142"/>
                      <w:rPr>
                        <w:sz w:val="22"/>
                        <w:szCs w:val="22"/>
                        <w:lang w:val="en-IN"/>
                      </w:rPr>
                    </w:pPr>
                    <w:bookmarkStart w:id="10" w:name="_Hlk99301732"/>
                    <w:bookmarkEnd w:id="10"/>
                    <w:r w:rsidRPr="00D0688F">
                      <w:rPr>
                        <w:sz w:val="22"/>
                        <w:szCs w:val="22"/>
                      </w:rPr>
                      <w:t xml:space="preserve">         </w:t>
                    </w:r>
                    <w:r w:rsidR="00DB0B56" w:rsidRPr="00D0688F">
                      <w:rPr>
                        <w:color w:val="FFFFFF" w:themeColor="background1"/>
                      </w:rPr>
                      <w:t>How to</w:t>
                    </w:r>
                    <w:r w:rsidR="00FB1734" w:rsidRPr="00D0688F">
                      <w:rPr>
                        <w:color w:val="FFFFFF" w:themeColor="background1"/>
                      </w:rPr>
                      <w:t xml:space="preserve"> </w:t>
                    </w:r>
                    <w:r w:rsidR="00502C1D">
                      <w:rPr>
                        <w:color w:val="FFFFFF" w:themeColor="background1"/>
                      </w:rPr>
                      <w:t xml:space="preserve">Sign a Contract </w:t>
                    </w:r>
                    <w:r w:rsidRPr="00D0688F">
                      <w:rPr>
                        <w:sz w:val="22"/>
                        <w:szCs w:val="22"/>
                      </w:rPr>
                      <w:t xml:space="preserve">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1DB10D1"/>
    <w:multiLevelType w:val="hybridMultilevel"/>
    <w:tmpl w:val="3B049836"/>
    <w:lvl w:ilvl="0" w:tplc="9EBAB5A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BF0E37C4">
      <w:start w:val="1"/>
      <w:numFmt w:val="lowerLetter"/>
      <w:lvlText w:val="%2.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52B3D"/>
    <w:multiLevelType w:val="hybridMultilevel"/>
    <w:tmpl w:val="E1FABE1A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10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60434351"/>
    <w:multiLevelType w:val="multilevel"/>
    <w:tmpl w:val="981E290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7"/>
  </w:num>
  <w:num w:numId="11">
    <w:abstractNumId w:val="11"/>
  </w:num>
  <w:num w:numId="12">
    <w:abstractNumId w:val="6"/>
  </w:num>
  <w:num w:numId="1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14DF"/>
    <w:rsid w:val="000029FE"/>
    <w:rsid w:val="00003C4C"/>
    <w:rsid w:val="00004B15"/>
    <w:rsid w:val="00004E73"/>
    <w:rsid w:val="00005AEF"/>
    <w:rsid w:val="00006AC4"/>
    <w:rsid w:val="00006D74"/>
    <w:rsid w:val="0000716D"/>
    <w:rsid w:val="00007B7B"/>
    <w:rsid w:val="00007F20"/>
    <w:rsid w:val="00012C48"/>
    <w:rsid w:val="00014C10"/>
    <w:rsid w:val="00014D9A"/>
    <w:rsid w:val="00014F0C"/>
    <w:rsid w:val="00015949"/>
    <w:rsid w:val="00016B1B"/>
    <w:rsid w:val="00016B7D"/>
    <w:rsid w:val="00016E8C"/>
    <w:rsid w:val="00017982"/>
    <w:rsid w:val="00020B36"/>
    <w:rsid w:val="0002168C"/>
    <w:rsid w:val="00022DCA"/>
    <w:rsid w:val="0002538E"/>
    <w:rsid w:val="00026DBF"/>
    <w:rsid w:val="0002770C"/>
    <w:rsid w:val="0003135E"/>
    <w:rsid w:val="00033127"/>
    <w:rsid w:val="0003483A"/>
    <w:rsid w:val="00034990"/>
    <w:rsid w:val="0003664A"/>
    <w:rsid w:val="000373B2"/>
    <w:rsid w:val="00042D1F"/>
    <w:rsid w:val="00045106"/>
    <w:rsid w:val="000453FE"/>
    <w:rsid w:val="00051B10"/>
    <w:rsid w:val="0005249D"/>
    <w:rsid w:val="00052C62"/>
    <w:rsid w:val="00052FBD"/>
    <w:rsid w:val="00053286"/>
    <w:rsid w:val="00053513"/>
    <w:rsid w:val="00055AE1"/>
    <w:rsid w:val="00056BA1"/>
    <w:rsid w:val="00057176"/>
    <w:rsid w:val="00057B06"/>
    <w:rsid w:val="00062827"/>
    <w:rsid w:val="00062CDA"/>
    <w:rsid w:val="000634D4"/>
    <w:rsid w:val="0006447D"/>
    <w:rsid w:val="000646E7"/>
    <w:rsid w:val="00064AD0"/>
    <w:rsid w:val="00064F93"/>
    <w:rsid w:val="000656A5"/>
    <w:rsid w:val="000664C1"/>
    <w:rsid w:val="00067707"/>
    <w:rsid w:val="00067D36"/>
    <w:rsid w:val="00067F40"/>
    <w:rsid w:val="000705A5"/>
    <w:rsid w:val="00070972"/>
    <w:rsid w:val="000713F8"/>
    <w:rsid w:val="00071A1A"/>
    <w:rsid w:val="00071D85"/>
    <w:rsid w:val="000721EB"/>
    <w:rsid w:val="000731CF"/>
    <w:rsid w:val="0007478F"/>
    <w:rsid w:val="00075DB0"/>
    <w:rsid w:val="00076106"/>
    <w:rsid w:val="0007688E"/>
    <w:rsid w:val="0008037D"/>
    <w:rsid w:val="000804C8"/>
    <w:rsid w:val="0008100C"/>
    <w:rsid w:val="00082715"/>
    <w:rsid w:val="00084C08"/>
    <w:rsid w:val="0009024D"/>
    <w:rsid w:val="000940A0"/>
    <w:rsid w:val="000951C5"/>
    <w:rsid w:val="000969F1"/>
    <w:rsid w:val="00096F1A"/>
    <w:rsid w:val="00097020"/>
    <w:rsid w:val="000A0507"/>
    <w:rsid w:val="000A1514"/>
    <w:rsid w:val="000A23B2"/>
    <w:rsid w:val="000A2F0A"/>
    <w:rsid w:val="000A379E"/>
    <w:rsid w:val="000A4282"/>
    <w:rsid w:val="000A7107"/>
    <w:rsid w:val="000A719D"/>
    <w:rsid w:val="000A745B"/>
    <w:rsid w:val="000B2F47"/>
    <w:rsid w:val="000B3125"/>
    <w:rsid w:val="000B3A83"/>
    <w:rsid w:val="000B4142"/>
    <w:rsid w:val="000B515A"/>
    <w:rsid w:val="000B5367"/>
    <w:rsid w:val="000B675A"/>
    <w:rsid w:val="000B6C0B"/>
    <w:rsid w:val="000B7CA5"/>
    <w:rsid w:val="000C0C1E"/>
    <w:rsid w:val="000C448E"/>
    <w:rsid w:val="000C45C5"/>
    <w:rsid w:val="000C4975"/>
    <w:rsid w:val="000C4B27"/>
    <w:rsid w:val="000C5A2A"/>
    <w:rsid w:val="000C65C6"/>
    <w:rsid w:val="000C74F2"/>
    <w:rsid w:val="000C79C0"/>
    <w:rsid w:val="000D00F1"/>
    <w:rsid w:val="000D0192"/>
    <w:rsid w:val="000D28C7"/>
    <w:rsid w:val="000D3B1F"/>
    <w:rsid w:val="000D4813"/>
    <w:rsid w:val="000D5AD3"/>
    <w:rsid w:val="000D64D8"/>
    <w:rsid w:val="000D65C8"/>
    <w:rsid w:val="000D6F50"/>
    <w:rsid w:val="000D7F43"/>
    <w:rsid w:val="000E0656"/>
    <w:rsid w:val="000E073B"/>
    <w:rsid w:val="000E1E18"/>
    <w:rsid w:val="000E2939"/>
    <w:rsid w:val="000E54C1"/>
    <w:rsid w:val="000E5D85"/>
    <w:rsid w:val="000E60E2"/>
    <w:rsid w:val="000E6D2F"/>
    <w:rsid w:val="000E7462"/>
    <w:rsid w:val="000E76F0"/>
    <w:rsid w:val="000E7B51"/>
    <w:rsid w:val="000F02A1"/>
    <w:rsid w:val="000F04A2"/>
    <w:rsid w:val="000F4C29"/>
    <w:rsid w:val="000F5DFC"/>
    <w:rsid w:val="000F6BFC"/>
    <w:rsid w:val="00101330"/>
    <w:rsid w:val="001013F5"/>
    <w:rsid w:val="0010284F"/>
    <w:rsid w:val="00102960"/>
    <w:rsid w:val="0010302A"/>
    <w:rsid w:val="0010426B"/>
    <w:rsid w:val="00105528"/>
    <w:rsid w:val="00106D68"/>
    <w:rsid w:val="00107960"/>
    <w:rsid w:val="00110779"/>
    <w:rsid w:val="00111C5B"/>
    <w:rsid w:val="0011316E"/>
    <w:rsid w:val="00115A2D"/>
    <w:rsid w:val="00121987"/>
    <w:rsid w:val="00126215"/>
    <w:rsid w:val="0012668A"/>
    <w:rsid w:val="00126F63"/>
    <w:rsid w:val="001279AF"/>
    <w:rsid w:val="0013042F"/>
    <w:rsid w:val="00133154"/>
    <w:rsid w:val="00135427"/>
    <w:rsid w:val="0013563C"/>
    <w:rsid w:val="00141732"/>
    <w:rsid w:val="00141EA2"/>
    <w:rsid w:val="001424AD"/>
    <w:rsid w:val="00144C60"/>
    <w:rsid w:val="00150121"/>
    <w:rsid w:val="0015509C"/>
    <w:rsid w:val="00155EF8"/>
    <w:rsid w:val="0015736F"/>
    <w:rsid w:val="00160E9C"/>
    <w:rsid w:val="0016448E"/>
    <w:rsid w:val="00165914"/>
    <w:rsid w:val="00166410"/>
    <w:rsid w:val="00166CF9"/>
    <w:rsid w:val="00172B8A"/>
    <w:rsid w:val="001733EB"/>
    <w:rsid w:val="00173B58"/>
    <w:rsid w:val="00176240"/>
    <w:rsid w:val="00176D0F"/>
    <w:rsid w:val="00177D3F"/>
    <w:rsid w:val="00180C45"/>
    <w:rsid w:val="0018119B"/>
    <w:rsid w:val="00182571"/>
    <w:rsid w:val="00183DDE"/>
    <w:rsid w:val="00185330"/>
    <w:rsid w:val="001865D9"/>
    <w:rsid w:val="00191713"/>
    <w:rsid w:val="00192039"/>
    <w:rsid w:val="00192D3F"/>
    <w:rsid w:val="0019348A"/>
    <w:rsid w:val="001A1F05"/>
    <w:rsid w:val="001A2034"/>
    <w:rsid w:val="001A25BD"/>
    <w:rsid w:val="001A477A"/>
    <w:rsid w:val="001A571B"/>
    <w:rsid w:val="001A66D4"/>
    <w:rsid w:val="001A7C1A"/>
    <w:rsid w:val="001B2622"/>
    <w:rsid w:val="001B4A62"/>
    <w:rsid w:val="001B566D"/>
    <w:rsid w:val="001B56B9"/>
    <w:rsid w:val="001B6503"/>
    <w:rsid w:val="001B7932"/>
    <w:rsid w:val="001C0FFB"/>
    <w:rsid w:val="001C19B6"/>
    <w:rsid w:val="001C3386"/>
    <w:rsid w:val="001D036B"/>
    <w:rsid w:val="001D2298"/>
    <w:rsid w:val="001D49E5"/>
    <w:rsid w:val="001D5327"/>
    <w:rsid w:val="001D5825"/>
    <w:rsid w:val="001D62D5"/>
    <w:rsid w:val="001E073B"/>
    <w:rsid w:val="001E0A69"/>
    <w:rsid w:val="001E0CB8"/>
    <w:rsid w:val="001E198A"/>
    <w:rsid w:val="001E28BB"/>
    <w:rsid w:val="001E3A6B"/>
    <w:rsid w:val="001E4306"/>
    <w:rsid w:val="001E45CA"/>
    <w:rsid w:val="001E507E"/>
    <w:rsid w:val="001E6517"/>
    <w:rsid w:val="001E6E23"/>
    <w:rsid w:val="001E74CC"/>
    <w:rsid w:val="001F2F58"/>
    <w:rsid w:val="001F4C64"/>
    <w:rsid w:val="001F6376"/>
    <w:rsid w:val="001F7271"/>
    <w:rsid w:val="001F744F"/>
    <w:rsid w:val="00202FD7"/>
    <w:rsid w:val="00203551"/>
    <w:rsid w:val="002036B9"/>
    <w:rsid w:val="002054C6"/>
    <w:rsid w:val="00206698"/>
    <w:rsid w:val="00207D7A"/>
    <w:rsid w:val="002124C1"/>
    <w:rsid w:val="00212989"/>
    <w:rsid w:val="00213DA1"/>
    <w:rsid w:val="002140AB"/>
    <w:rsid w:val="00215656"/>
    <w:rsid w:val="00216B00"/>
    <w:rsid w:val="002175FC"/>
    <w:rsid w:val="00220C65"/>
    <w:rsid w:val="00221E3B"/>
    <w:rsid w:val="00222EC0"/>
    <w:rsid w:val="002242C3"/>
    <w:rsid w:val="0022463A"/>
    <w:rsid w:val="00230295"/>
    <w:rsid w:val="002328AB"/>
    <w:rsid w:val="00235929"/>
    <w:rsid w:val="002376CF"/>
    <w:rsid w:val="00240CC4"/>
    <w:rsid w:val="0024387A"/>
    <w:rsid w:val="00251C97"/>
    <w:rsid w:val="00251FD0"/>
    <w:rsid w:val="002530A7"/>
    <w:rsid w:val="00254784"/>
    <w:rsid w:val="00254C09"/>
    <w:rsid w:val="00256AA5"/>
    <w:rsid w:val="00264225"/>
    <w:rsid w:val="00267ABC"/>
    <w:rsid w:val="00267B73"/>
    <w:rsid w:val="002716BE"/>
    <w:rsid w:val="0027188A"/>
    <w:rsid w:val="00271F80"/>
    <w:rsid w:val="002720DE"/>
    <w:rsid w:val="002721BD"/>
    <w:rsid w:val="00272A91"/>
    <w:rsid w:val="00275B1E"/>
    <w:rsid w:val="00275B2B"/>
    <w:rsid w:val="002770B0"/>
    <w:rsid w:val="00282838"/>
    <w:rsid w:val="002847C6"/>
    <w:rsid w:val="00284A61"/>
    <w:rsid w:val="00285201"/>
    <w:rsid w:val="00286C6D"/>
    <w:rsid w:val="00286F93"/>
    <w:rsid w:val="002871EE"/>
    <w:rsid w:val="00287381"/>
    <w:rsid w:val="002924F9"/>
    <w:rsid w:val="00294645"/>
    <w:rsid w:val="00295612"/>
    <w:rsid w:val="00295D82"/>
    <w:rsid w:val="00297059"/>
    <w:rsid w:val="002A0A31"/>
    <w:rsid w:val="002A178E"/>
    <w:rsid w:val="002A26B0"/>
    <w:rsid w:val="002A2CA0"/>
    <w:rsid w:val="002B04F7"/>
    <w:rsid w:val="002B0724"/>
    <w:rsid w:val="002B1CD3"/>
    <w:rsid w:val="002B228C"/>
    <w:rsid w:val="002B374D"/>
    <w:rsid w:val="002B5922"/>
    <w:rsid w:val="002B60F1"/>
    <w:rsid w:val="002B67FA"/>
    <w:rsid w:val="002B79C5"/>
    <w:rsid w:val="002C0A6F"/>
    <w:rsid w:val="002C2180"/>
    <w:rsid w:val="002C2B44"/>
    <w:rsid w:val="002C3126"/>
    <w:rsid w:val="002C3162"/>
    <w:rsid w:val="002C4559"/>
    <w:rsid w:val="002C4EDE"/>
    <w:rsid w:val="002C6DC5"/>
    <w:rsid w:val="002D0978"/>
    <w:rsid w:val="002D5F99"/>
    <w:rsid w:val="002D6E5F"/>
    <w:rsid w:val="002D7FBC"/>
    <w:rsid w:val="002E2507"/>
    <w:rsid w:val="002E2DC7"/>
    <w:rsid w:val="002E38CE"/>
    <w:rsid w:val="002E42AA"/>
    <w:rsid w:val="002E5374"/>
    <w:rsid w:val="002E57B0"/>
    <w:rsid w:val="002E58B7"/>
    <w:rsid w:val="002E7121"/>
    <w:rsid w:val="002E7A02"/>
    <w:rsid w:val="002F0542"/>
    <w:rsid w:val="002F4351"/>
    <w:rsid w:val="002F49CF"/>
    <w:rsid w:val="002F5153"/>
    <w:rsid w:val="002F5DAE"/>
    <w:rsid w:val="002F7513"/>
    <w:rsid w:val="002F771D"/>
    <w:rsid w:val="003006BF"/>
    <w:rsid w:val="00301EFE"/>
    <w:rsid w:val="0030228E"/>
    <w:rsid w:val="00303E4C"/>
    <w:rsid w:val="0031051B"/>
    <w:rsid w:val="00311498"/>
    <w:rsid w:val="003125EB"/>
    <w:rsid w:val="00313A4F"/>
    <w:rsid w:val="00315C5F"/>
    <w:rsid w:val="003167DE"/>
    <w:rsid w:val="00321521"/>
    <w:rsid w:val="003239FF"/>
    <w:rsid w:val="00324F90"/>
    <w:rsid w:val="00327463"/>
    <w:rsid w:val="00327867"/>
    <w:rsid w:val="00330132"/>
    <w:rsid w:val="00330E9A"/>
    <w:rsid w:val="00331ABD"/>
    <w:rsid w:val="00332300"/>
    <w:rsid w:val="00343A62"/>
    <w:rsid w:val="00344AE4"/>
    <w:rsid w:val="00345232"/>
    <w:rsid w:val="00350821"/>
    <w:rsid w:val="00350985"/>
    <w:rsid w:val="00352CF3"/>
    <w:rsid w:val="00354700"/>
    <w:rsid w:val="00360321"/>
    <w:rsid w:val="003610A6"/>
    <w:rsid w:val="00361AFB"/>
    <w:rsid w:val="00363DD1"/>
    <w:rsid w:val="00364E93"/>
    <w:rsid w:val="00365953"/>
    <w:rsid w:val="0036731C"/>
    <w:rsid w:val="00370B63"/>
    <w:rsid w:val="00374FF8"/>
    <w:rsid w:val="00384D7B"/>
    <w:rsid w:val="003877E0"/>
    <w:rsid w:val="003900C0"/>
    <w:rsid w:val="00390E8C"/>
    <w:rsid w:val="0039198D"/>
    <w:rsid w:val="0039292B"/>
    <w:rsid w:val="00393389"/>
    <w:rsid w:val="003938EE"/>
    <w:rsid w:val="003939F1"/>
    <w:rsid w:val="00393B72"/>
    <w:rsid w:val="00394AA1"/>
    <w:rsid w:val="0039635B"/>
    <w:rsid w:val="00396631"/>
    <w:rsid w:val="00396A77"/>
    <w:rsid w:val="00397DEF"/>
    <w:rsid w:val="003A0B72"/>
    <w:rsid w:val="003A0FAB"/>
    <w:rsid w:val="003A19E3"/>
    <w:rsid w:val="003A2C1D"/>
    <w:rsid w:val="003A317F"/>
    <w:rsid w:val="003A376B"/>
    <w:rsid w:val="003A5C4A"/>
    <w:rsid w:val="003A68D1"/>
    <w:rsid w:val="003A7136"/>
    <w:rsid w:val="003B16C3"/>
    <w:rsid w:val="003B1C19"/>
    <w:rsid w:val="003B239B"/>
    <w:rsid w:val="003B277B"/>
    <w:rsid w:val="003B386E"/>
    <w:rsid w:val="003B3D61"/>
    <w:rsid w:val="003B479D"/>
    <w:rsid w:val="003B5C3E"/>
    <w:rsid w:val="003B6026"/>
    <w:rsid w:val="003B704D"/>
    <w:rsid w:val="003B7EE4"/>
    <w:rsid w:val="003C2074"/>
    <w:rsid w:val="003C733D"/>
    <w:rsid w:val="003D023F"/>
    <w:rsid w:val="003D42A1"/>
    <w:rsid w:val="003D45EF"/>
    <w:rsid w:val="003D6A0A"/>
    <w:rsid w:val="003D75F5"/>
    <w:rsid w:val="003E03FB"/>
    <w:rsid w:val="003E1666"/>
    <w:rsid w:val="003E17B4"/>
    <w:rsid w:val="003E1E63"/>
    <w:rsid w:val="003E471E"/>
    <w:rsid w:val="003E5D42"/>
    <w:rsid w:val="003F06DA"/>
    <w:rsid w:val="003F1214"/>
    <w:rsid w:val="003F20CC"/>
    <w:rsid w:val="003F2507"/>
    <w:rsid w:val="003F3F66"/>
    <w:rsid w:val="003F5F2F"/>
    <w:rsid w:val="003F6054"/>
    <w:rsid w:val="003F72CC"/>
    <w:rsid w:val="003F73C0"/>
    <w:rsid w:val="00402559"/>
    <w:rsid w:val="004029AD"/>
    <w:rsid w:val="00404033"/>
    <w:rsid w:val="00404E30"/>
    <w:rsid w:val="00405954"/>
    <w:rsid w:val="0040722F"/>
    <w:rsid w:val="004078AD"/>
    <w:rsid w:val="00412301"/>
    <w:rsid w:val="004130F6"/>
    <w:rsid w:val="0041522B"/>
    <w:rsid w:val="00415489"/>
    <w:rsid w:val="004168EF"/>
    <w:rsid w:val="00417D05"/>
    <w:rsid w:val="00421749"/>
    <w:rsid w:val="004251C1"/>
    <w:rsid w:val="00426B3D"/>
    <w:rsid w:val="0042716B"/>
    <w:rsid w:val="004272C9"/>
    <w:rsid w:val="004322FF"/>
    <w:rsid w:val="0043246A"/>
    <w:rsid w:val="00434641"/>
    <w:rsid w:val="0043510E"/>
    <w:rsid w:val="0043542F"/>
    <w:rsid w:val="004356AB"/>
    <w:rsid w:val="00440463"/>
    <w:rsid w:val="00440ED3"/>
    <w:rsid w:val="004432BA"/>
    <w:rsid w:val="004438DE"/>
    <w:rsid w:val="00445AF7"/>
    <w:rsid w:val="0045221C"/>
    <w:rsid w:val="0045583D"/>
    <w:rsid w:val="00455DC5"/>
    <w:rsid w:val="00455F8E"/>
    <w:rsid w:val="0045602F"/>
    <w:rsid w:val="004570D7"/>
    <w:rsid w:val="004571BB"/>
    <w:rsid w:val="00457438"/>
    <w:rsid w:val="0045749F"/>
    <w:rsid w:val="004607A7"/>
    <w:rsid w:val="00465508"/>
    <w:rsid w:val="00466172"/>
    <w:rsid w:val="00467F3B"/>
    <w:rsid w:val="00470E1A"/>
    <w:rsid w:val="00471BE1"/>
    <w:rsid w:val="00473504"/>
    <w:rsid w:val="00480CC4"/>
    <w:rsid w:val="00481217"/>
    <w:rsid w:val="00482886"/>
    <w:rsid w:val="00484A43"/>
    <w:rsid w:val="00484E8E"/>
    <w:rsid w:val="004859DF"/>
    <w:rsid w:val="00485E5E"/>
    <w:rsid w:val="00486122"/>
    <w:rsid w:val="00486BE6"/>
    <w:rsid w:val="00486EC5"/>
    <w:rsid w:val="00492D03"/>
    <w:rsid w:val="00492F4A"/>
    <w:rsid w:val="00493893"/>
    <w:rsid w:val="00493EC7"/>
    <w:rsid w:val="0049458E"/>
    <w:rsid w:val="00494D5C"/>
    <w:rsid w:val="00495490"/>
    <w:rsid w:val="004A1412"/>
    <w:rsid w:val="004A1830"/>
    <w:rsid w:val="004A2207"/>
    <w:rsid w:val="004A2A8A"/>
    <w:rsid w:val="004A3D46"/>
    <w:rsid w:val="004A5E71"/>
    <w:rsid w:val="004B3E5D"/>
    <w:rsid w:val="004B4822"/>
    <w:rsid w:val="004B4C26"/>
    <w:rsid w:val="004B685C"/>
    <w:rsid w:val="004B6FFE"/>
    <w:rsid w:val="004C0DFA"/>
    <w:rsid w:val="004C19F4"/>
    <w:rsid w:val="004C3CB0"/>
    <w:rsid w:val="004C6451"/>
    <w:rsid w:val="004C738E"/>
    <w:rsid w:val="004D128D"/>
    <w:rsid w:val="004D12F4"/>
    <w:rsid w:val="004D1637"/>
    <w:rsid w:val="004D1BF4"/>
    <w:rsid w:val="004D4F59"/>
    <w:rsid w:val="004D6D92"/>
    <w:rsid w:val="004D7052"/>
    <w:rsid w:val="004E02F6"/>
    <w:rsid w:val="004E2086"/>
    <w:rsid w:val="004E3196"/>
    <w:rsid w:val="004E4CB5"/>
    <w:rsid w:val="004E54C3"/>
    <w:rsid w:val="004E57C3"/>
    <w:rsid w:val="004F4CA8"/>
    <w:rsid w:val="004F6138"/>
    <w:rsid w:val="004F6D53"/>
    <w:rsid w:val="004F7C93"/>
    <w:rsid w:val="00501971"/>
    <w:rsid w:val="00502C1D"/>
    <w:rsid w:val="00502CDB"/>
    <w:rsid w:val="00502DB1"/>
    <w:rsid w:val="00504504"/>
    <w:rsid w:val="0050504D"/>
    <w:rsid w:val="00507A54"/>
    <w:rsid w:val="00507FB0"/>
    <w:rsid w:val="00510BBF"/>
    <w:rsid w:val="005110FE"/>
    <w:rsid w:val="005143CB"/>
    <w:rsid w:val="0051732B"/>
    <w:rsid w:val="005210D4"/>
    <w:rsid w:val="00521954"/>
    <w:rsid w:val="00522957"/>
    <w:rsid w:val="00522AD8"/>
    <w:rsid w:val="00525035"/>
    <w:rsid w:val="005267B9"/>
    <w:rsid w:val="005277FF"/>
    <w:rsid w:val="005327AD"/>
    <w:rsid w:val="0053308E"/>
    <w:rsid w:val="0053425B"/>
    <w:rsid w:val="00534C4D"/>
    <w:rsid w:val="00534FA4"/>
    <w:rsid w:val="0053642D"/>
    <w:rsid w:val="00537E38"/>
    <w:rsid w:val="0054173E"/>
    <w:rsid w:val="00541B51"/>
    <w:rsid w:val="00544541"/>
    <w:rsid w:val="00550132"/>
    <w:rsid w:val="0055248A"/>
    <w:rsid w:val="00554315"/>
    <w:rsid w:val="0055586E"/>
    <w:rsid w:val="00560055"/>
    <w:rsid w:val="00560911"/>
    <w:rsid w:val="00561076"/>
    <w:rsid w:val="005611E8"/>
    <w:rsid w:val="00561989"/>
    <w:rsid w:val="00561E66"/>
    <w:rsid w:val="0056524D"/>
    <w:rsid w:val="0056589B"/>
    <w:rsid w:val="005659BE"/>
    <w:rsid w:val="00570DC5"/>
    <w:rsid w:val="005716D3"/>
    <w:rsid w:val="00572DBC"/>
    <w:rsid w:val="00573287"/>
    <w:rsid w:val="005745EF"/>
    <w:rsid w:val="00575826"/>
    <w:rsid w:val="00576D83"/>
    <w:rsid w:val="00580BBE"/>
    <w:rsid w:val="00581268"/>
    <w:rsid w:val="0058192B"/>
    <w:rsid w:val="005832BF"/>
    <w:rsid w:val="005832CE"/>
    <w:rsid w:val="0058444D"/>
    <w:rsid w:val="005846FD"/>
    <w:rsid w:val="00586A81"/>
    <w:rsid w:val="0059287D"/>
    <w:rsid w:val="00593FD2"/>
    <w:rsid w:val="00594F4F"/>
    <w:rsid w:val="0059505B"/>
    <w:rsid w:val="00595949"/>
    <w:rsid w:val="00595A11"/>
    <w:rsid w:val="005A16D4"/>
    <w:rsid w:val="005A5C1D"/>
    <w:rsid w:val="005A5F50"/>
    <w:rsid w:val="005A69C3"/>
    <w:rsid w:val="005A78BE"/>
    <w:rsid w:val="005A7ED7"/>
    <w:rsid w:val="005B2281"/>
    <w:rsid w:val="005B2B24"/>
    <w:rsid w:val="005B7EAF"/>
    <w:rsid w:val="005C01C5"/>
    <w:rsid w:val="005C0C25"/>
    <w:rsid w:val="005C0C36"/>
    <w:rsid w:val="005C34AB"/>
    <w:rsid w:val="005C4214"/>
    <w:rsid w:val="005C7510"/>
    <w:rsid w:val="005D187A"/>
    <w:rsid w:val="005D23EC"/>
    <w:rsid w:val="005D2B2A"/>
    <w:rsid w:val="005D4C6E"/>
    <w:rsid w:val="005D5063"/>
    <w:rsid w:val="005D75D0"/>
    <w:rsid w:val="005D7FD4"/>
    <w:rsid w:val="005E07C2"/>
    <w:rsid w:val="005E1914"/>
    <w:rsid w:val="005E1E6C"/>
    <w:rsid w:val="005E5807"/>
    <w:rsid w:val="005E7A9A"/>
    <w:rsid w:val="005F23BF"/>
    <w:rsid w:val="005F26E8"/>
    <w:rsid w:val="005F2993"/>
    <w:rsid w:val="005F5CE0"/>
    <w:rsid w:val="005F69F0"/>
    <w:rsid w:val="005F716E"/>
    <w:rsid w:val="00601A7A"/>
    <w:rsid w:val="00602979"/>
    <w:rsid w:val="00606754"/>
    <w:rsid w:val="00612EBF"/>
    <w:rsid w:val="006132D3"/>
    <w:rsid w:val="00613F5D"/>
    <w:rsid w:val="00614DD6"/>
    <w:rsid w:val="0061728D"/>
    <w:rsid w:val="006172EC"/>
    <w:rsid w:val="00621661"/>
    <w:rsid w:val="00621D1D"/>
    <w:rsid w:val="00623E74"/>
    <w:rsid w:val="00625EC1"/>
    <w:rsid w:val="00627C41"/>
    <w:rsid w:val="006308CC"/>
    <w:rsid w:val="00630B66"/>
    <w:rsid w:val="00630D77"/>
    <w:rsid w:val="00631B8A"/>
    <w:rsid w:val="006322C2"/>
    <w:rsid w:val="00632713"/>
    <w:rsid w:val="00632BBD"/>
    <w:rsid w:val="00634799"/>
    <w:rsid w:val="00634E6F"/>
    <w:rsid w:val="00635514"/>
    <w:rsid w:val="00637907"/>
    <w:rsid w:val="00643135"/>
    <w:rsid w:val="006437B5"/>
    <w:rsid w:val="00643BAB"/>
    <w:rsid w:val="006440CC"/>
    <w:rsid w:val="006466EA"/>
    <w:rsid w:val="00646A7D"/>
    <w:rsid w:val="0065009A"/>
    <w:rsid w:val="006514AE"/>
    <w:rsid w:val="006528E8"/>
    <w:rsid w:val="00652F43"/>
    <w:rsid w:val="006553F2"/>
    <w:rsid w:val="00655D45"/>
    <w:rsid w:val="00657056"/>
    <w:rsid w:val="00660634"/>
    <w:rsid w:val="00662B41"/>
    <w:rsid w:val="0066318C"/>
    <w:rsid w:val="00663BFF"/>
    <w:rsid w:val="0066508E"/>
    <w:rsid w:val="0066533A"/>
    <w:rsid w:val="0066761B"/>
    <w:rsid w:val="006709D6"/>
    <w:rsid w:val="00672FCB"/>
    <w:rsid w:val="006736DE"/>
    <w:rsid w:val="006740E9"/>
    <w:rsid w:val="00674CEE"/>
    <w:rsid w:val="006752AF"/>
    <w:rsid w:val="006755EF"/>
    <w:rsid w:val="006760FA"/>
    <w:rsid w:val="006764AB"/>
    <w:rsid w:val="00676E6F"/>
    <w:rsid w:val="00677745"/>
    <w:rsid w:val="00680159"/>
    <w:rsid w:val="00682101"/>
    <w:rsid w:val="00684680"/>
    <w:rsid w:val="00687BA1"/>
    <w:rsid w:val="00692458"/>
    <w:rsid w:val="0069558D"/>
    <w:rsid w:val="00697489"/>
    <w:rsid w:val="006A113F"/>
    <w:rsid w:val="006A1198"/>
    <w:rsid w:val="006A4662"/>
    <w:rsid w:val="006B2800"/>
    <w:rsid w:val="006B2D86"/>
    <w:rsid w:val="006B30B6"/>
    <w:rsid w:val="006B3E37"/>
    <w:rsid w:val="006B5D16"/>
    <w:rsid w:val="006B6392"/>
    <w:rsid w:val="006B6D21"/>
    <w:rsid w:val="006C1068"/>
    <w:rsid w:val="006C106B"/>
    <w:rsid w:val="006C1999"/>
    <w:rsid w:val="006C25ED"/>
    <w:rsid w:val="006C3550"/>
    <w:rsid w:val="006C552B"/>
    <w:rsid w:val="006C6648"/>
    <w:rsid w:val="006C6F6D"/>
    <w:rsid w:val="006D1F1F"/>
    <w:rsid w:val="006D4620"/>
    <w:rsid w:val="006D4CB6"/>
    <w:rsid w:val="006D7365"/>
    <w:rsid w:val="006E2943"/>
    <w:rsid w:val="006E64AE"/>
    <w:rsid w:val="006E76E3"/>
    <w:rsid w:val="006F0089"/>
    <w:rsid w:val="006F094A"/>
    <w:rsid w:val="006F0D5C"/>
    <w:rsid w:val="006F1272"/>
    <w:rsid w:val="006F14B6"/>
    <w:rsid w:val="006F1B55"/>
    <w:rsid w:val="006F1C5F"/>
    <w:rsid w:val="006F1DE1"/>
    <w:rsid w:val="006F1EE0"/>
    <w:rsid w:val="006F2794"/>
    <w:rsid w:val="006F2814"/>
    <w:rsid w:val="006F2E60"/>
    <w:rsid w:val="006F4AE7"/>
    <w:rsid w:val="006F72C8"/>
    <w:rsid w:val="007013E5"/>
    <w:rsid w:val="00701F7B"/>
    <w:rsid w:val="00702F7B"/>
    <w:rsid w:val="007036A9"/>
    <w:rsid w:val="00703911"/>
    <w:rsid w:val="00704233"/>
    <w:rsid w:val="00704520"/>
    <w:rsid w:val="00704B16"/>
    <w:rsid w:val="0070573B"/>
    <w:rsid w:val="007059D8"/>
    <w:rsid w:val="00706C7C"/>
    <w:rsid w:val="00711F18"/>
    <w:rsid w:val="00712486"/>
    <w:rsid w:val="00714785"/>
    <w:rsid w:val="00715150"/>
    <w:rsid w:val="0072012E"/>
    <w:rsid w:val="00722EEB"/>
    <w:rsid w:val="00724CB8"/>
    <w:rsid w:val="0072582A"/>
    <w:rsid w:val="007312DD"/>
    <w:rsid w:val="00733905"/>
    <w:rsid w:val="007351D7"/>
    <w:rsid w:val="00735228"/>
    <w:rsid w:val="00741A88"/>
    <w:rsid w:val="007426F3"/>
    <w:rsid w:val="007429B6"/>
    <w:rsid w:val="00742A3A"/>
    <w:rsid w:val="00743C53"/>
    <w:rsid w:val="00744CD4"/>
    <w:rsid w:val="00745E18"/>
    <w:rsid w:val="00746EE0"/>
    <w:rsid w:val="0074746D"/>
    <w:rsid w:val="00750022"/>
    <w:rsid w:val="0075006B"/>
    <w:rsid w:val="00750920"/>
    <w:rsid w:val="00752E5D"/>
    <w:rsid w:val="00753BE6"/>
    <w:rsid w:val="0075587F"/>
    <w:rsid w:val="00756663"/>
    <w:rsid w:val="00757B4C"/>
    <w:rsid w:val="00764918"/>
    <w:rsid w:val="00764F7B"/>
    <w:rsid w:val="0076638C"/>
    <w:rsid w:val="00766705"/>
    <w:rsid w:val="00771FF3"/>
    <w:rsid w:val="0077302A"/>
    <w:rsid w:val="0077370B"/>
    <w:rsid w:val="00775DC4"/>
    <w:rsid w:val="00775E62"/>
    <w:rsid w:val="0077632F"/>
    <w:rsid w:val="00777CB2"/>
    <w:rsid w:val="007800C3"/>
    <w:rsid w:val="00781B03"/>
    <w:rsid w:val="0078631F"/>
    <w:rsid w:val="00791406"/>
    <w:rsid w:val="0079678E"/>
    <w:rsid w:val="00796FD1"/>
    <w:rsid w:val="00797E08"/>
    <w:rsid w:val="007A0AA8"/>
    <w:rsid w:val="007A1CA0"/>
    <w:rsid w:val="007A3E1C"/>
    <w:rsid w:val="007A436A"/>
    <w:rsid w:val="007A4F21"/>
    <w:rsid w:val="007A6BB8"/>
    <w:rsid w:val="007A6E5D"/>
    <w:rsid w:val="007A7C25"/>
    <w:rsid w:val="007B064F"/>
    <w:rsid w:val="007B1980"/>
    <w:rsid w:val="007B1DAD"/>
    <w:rsid w:val="007B48E7"/>
    <w:rsid w:val="007C0A30"/>
    <w:rsid w:val="007C110D"/>
    <w:rsid w:val="007C1F0B"/>
    <w:rsid w:val="007C43AF"/>
    <w:rsid w:val="007C7D68"/>
    <w:rsid w:val="007D1495"/>
    <w:rsid w:val="007D3AEE"/>
    <w:rsid w:val="007E0527"/>
    <w:rsid w:val="007E12E9"/>
    <w:rsid w:val="007E1D65"/>
    <w:rsid w:val="007E3706"/>
    <w:rsid w:val="007E48AD"/>
    <w:rsid w:val="007F0D6B"/>
    <w:rsid w:val="007F193B"/>
    <w:rsid w:val="007F3A4D"/>
    <w:rsid w:val="007F3DC1"/>
    <w:rsid w:val="007F55A0"/>
    <w:rsid w:val="007F7AD3"/>
    <w:rsid w:val="00800EFD"/>
    <w:rsid w:val="008017F0"/>
    <w:rsid w:val="00802B29"/>
    <w:rsid w:val="00804585"/>
    <w:rsid w:val="008112B5"/>
    <w:rsid w:val="00811314"/>
    <w:rsid w:val="00813344"/>
    <w:rsid w:val="0081736B"/>
    <w:rsid w:val="00820EF8"/>
    <w:rsid w:val="008218AE"/>
    <w:rsid w:val="00824A99"/>
    <w:rsid w:val="00824FB1"/>
    <w:rsid w:val="00825809"/>
    <w:rsid w:val="0082676A"/>
    <w:rsid w:val="00827A23"/>
    <w:rsid w:val="00831AF4"/>
    <w:rsid w:val="00832EDF"/>
    <w:rsid w:val="00841773"/>
    <w:rsid w:val="008432A6"/>
    <w:rsid w:val="00846C4C"/>
    <w:rsid w:val="00846EDE"/>
    <w:rsid w:val="0085018E"/>
    <w:rsid w:val="00852A1F"/>
    <w:rsid w:val="00855E9D"/>
    <w:rsid w:val="008560A3"/>
    <w:rsid w:val="00856170"/>
    <w:rsid w:val="008562C4"/>
    <w:rsid w:val="00860CFB"/>
    <w:rsid w:val="00860EED"/>
    <w:rsid w:val="00861B2A"/>
    <w:rsid w:val="008625D8"/>
    <w:rsid w:val="008627AC"/>
    <w:rsid w:val="008642BA"/>
    <w:rsid w:val="008643BB"/>
    <w:rsid w:val="00866D24"/>
    <w:rsid w:val="00867780"/>
    <w:rsid w:val="00870A28"/>
    <w:rsid w:val="0087190A"/>
    <w:rsid w:val="00873202"/>
    <w:rsid w:val="0087438C"/>
    <w:rsid w:val="008746E8"/>
    <w:rsid w:val="008747EA"/>
    <w:rsid w:val="00876DEB"/>
    <w:rsid w:val="00880CA7"/>
    <w:rsid w:val="00881113"/>
    <w:rsid w:val="008819BE"/>
    <w:rsid w:val="008826E2"/>
    <w:rsid w:val="0089579B"/>
    <w:rsid w:val="008A100D"/>
    <w:rsid w:val="008A137D"/>
    <w:rsid w:val="008A4828"/>
    <w:rsid w:val="008B151F"/>
    <w:rsid w:val="008B23E2"/>
    <w:rsid w:val="008B2831"/>
    <w:rsid w:val="008B4537"/>
    <w:rsid w:val="008B764F"/>
    <w:rsid w:val="008C1852"/>
    <w:rsid w:val="008C1857"/>
    <w:rsid w:val="008C2EA0"/>
    <w:rsid w:val="008C3C0E"/>
    <w:rsid w:val="008C521D"/>
    <w:rsid w:val="008C539E"/>
    <w:rsid w:val="008C720F"/>
    <w:rsid w:val="008C7F5D"/>
    <w:rsid w:val="008D00F8"/>
    <w:rsid w:val="008D06AD"/>
    <w:rsid w:val="008D0DAB"/>
    <w:rsid w:val="008D173C"/>
    <w:rsid w:val="008D43EE"/>
    <w:rsid w:val="008D553E"/>
    <w:rsid w:val="008D68C1"/>
    <w:rsid w:val="008D6DF6"/>
    <w:rsid w:val="008E3358"/>
    <w:rsid w:val="008E5DBF"/>
    <w:rsid w:val="008E5F2C"/>
    <w:rsid w:val="008E7722"/>
    <w:rsid w:val="008E792E"/>
    <w:rsid w:val="008F1545"/>
    <w:rsid w:val="008F1808"/>
    <w:rsid w:val="008F2D0E"/>
    <w:rsid w:val="008F4599"/>
    <w:rsid w:val="008F5B81"/>
    <w:rsid w:val="008F6062"/>
    <w:rsid w:val="008F61A2"/>
    <w:rsid w:val="008F7060"/>
    <w:rsid w:val="008F751E"/>
    <w:rsid w:val="008F7EFF"/>
    <w:rsid w:val="0090073C"/>
    <w:rsid w:val="00900765"/>
    <w:rsid w:val="00901A90"/>
    <w:rsid w:val="00901CB1"/>
    <w:rsid w:val="009045A8"/>
    <w:rsid w:val="009061A2"/>
    <w:rsid w:val="0090665E"/>
    <w:rsid w:val="00906F47"/>
    <w:rsid w:val="00907B17"/>
    <w:rsid w:val="00911566"/>
    <w:rsid w:val="0091188C"/>
    <w:rsid w:val="009141DA"/>
    <w:rsid w:val="00916807"/>
    <w:rsid w:val="00917995"/>
    <w:rsid w:val="009200C3"/>
    <w:rsid w:val="00922637"/>
    <w:rsid w:val="00923FD8"/>
    <w:rsid w:val="009256BD"/>
    <w:rsid w:val="00926D19"/>
    <w:rsid w:val="00930A03"/>
    <w:rsid w:val="00931FAB"/>
    <w:rsid w:val="00932FE4"/>
    <w:rsid w:val="00935C81"/>
    <w:rsid w:val="00937DE1"/>
    <w:rsid w:val="00941657"/>
    <w:rsid w:val="00942601"/>
    <w:rsid w:val="00942BA9"/>
    <w:rsid w:val="0094572D"/>
    <w:rsid w:val="00946D1B"/>
    <w:rsid w:val="00950333"/>
    <w:rsid w:val="00950371"/>
    <w:rsid w:val="00953FBF"/>
    <w:rsid w:val="00955AA6"/>
    <w:rsid w:val="00956E5C"/>
    <w:rsid w:val="00956F92"/>
    <w:rsid w:val="0096075B"/>
    <w:rsid w:val="00961790"/>
    <w:rsid w:val="00961979"/>
    <w:rsid w:val="00961B10"/>
    <w:rsid w:val="009632B6"/>
    <w:rsid w:val="009638FA"/>
    <w:rsid w:val="00967A56"/>
    <w:rsid w:val="009735D3"/>
    <w:rsid w:val="0097426B"/>
    <w:rsid w:val="00980304"/>
    <w:rsid w:val="00980FB3"/>
    <w:rsid w:val="009818F0"/>
    <w:rsid w:val="009821BD"/>
    <w:rsid w:val="009826AF"/>
    <w:rsid w:val="00984726"/>
    <w:rsid w:val="00984BA1"/>
    <w:rsid w:val="00986A40"/>
    <w:rsid w:val="00986FBE"/>
    <w:rsid w:val="00987107"/>
    <w:rsid w:val="0098751A"/>
    <w:rsid w:val="00987E7F"/>
    <w:rsid w:val="00990F43"/>
    <w:rsid w:val="00992367"/>
    <w:rsid w:val="00992EBF"/>
    <w:rsid w:val="00992ED2"/>
    <w:rsid w:val="009956DE"/>
    <w:rsid w:val="00995FA4"/>
    <w:rsid w:val="00996007"/>
    <w:rsid w:val="00997556"/>
    <w:rsid w:val="009A1D1C"/>
    <w:rsid w:val="009A6CE0"/>
    <w:rsid w:val="009A7F50"/>
    <w:rsid w:val="009B2D96"/>
    <w:rsid w:val="009B5FA2"/>
    <w:rsid w:val="009B7858"/>
    <w:rsid w:val="009B7DAF"/>
    <w:rsid w:val="009C1F1D"/>
    <w:rsid w:val="009C2A67"/>
    <w:rsid w:val="009C500F"/>
    <w:rsid w:val="009C5018"/>
    <w:rsid w:val="009C501D"/>
    <w:rsid w:val="009C5041"/>
    <w:rsid w:val="009C74B9"/>
    <w:rsid w:val="009D1FAC"/>
    <w:rsid w:val="009D2BBF"/>
    <w:rsid w:val="009D3A63"/>
    <w:rsid w:val="009D3BD9"/>
    <w:rsid w:val="009D51A9"/>
    <w:rsid w:val="009D6B17"/>
    <w:rsid w:val="009E1483"/>
    <w:rsid w:val="009E2E34"/>
    <w:rsid w:val="009E4BC8"/>
    <w:rsid w:val="009E5E6B"/>
    <w:rsid w:val="009E7427"/>
    <w:rsid w:val="009F0753"/>
    <w:rsid w:val="009F0954"/>
    <w:rsid w:val="009F411E"/>
    <w:rsid w:val="00A0013B"/>
    <w:rsid w:val="00A002A4"/>
    <w:rsid w:val="00A00E76"/>
    <w:rsid w:val="00A01321"/>
    <w:rsid w:val="00A03130"/>
    <w:rsid w:val="00A037B4"/>
    <w:rsid w:val="00A0615D"/>
    <w:rsid w:val="00A069A7"/>
    <w:rsid w:val="00A10C48"/>
    <w:rsid w:val="00A12004"/>
    <w:rsid w:val="00A1258E"/>
    <w:rsid w:val="00A13C94"/>
    <w:rsid w:val="00A1552D"/>
    <w:rsid w:val="00A15BD7"/>
    <w:rsid w:val="00A17D13"/>
    <w:rsid w:val="00A20E82"/>
    <w:rsid w:val="00A233A8"/>
    <w:rsid w:val="00A242DA"/>
    <w:rsid w:val="00A24658"/>
    <w:rsid w:val="00A25231"/>
    <w:rsid w:val="00A264C1"/>
    <w:rsid w:val="00A304A0"/>
    <w:rsid w:val="00A325E1"/>
    <w:rsid w:val="00A32C7E"/>
    <w:rsid w:val="00A345DF"/>
    <w:rsid w:val="00A375FF"/>
    <w:rsid w:val="00A37C75"/>
    <w:rsid w:val="00A411BD"/>
    <w:rsid w:val="00A4339E"/>
    <w:rsid w:val="00A436CE"/>
    <w:rsid w:val="00A46306"/>
    <w:rsid w:val="00A50827"/>
    <w:rsid w:val="00A5206C"/>
    <w:rsid w:val="00A523C9"/>
    <w:rsid w:val="00A532F0"/>
    <w:rsid w:val="00A54358"/>
    <w:rsid w:val="00A5463D"/>
    <w:rsid w:val="00A553FA"/>
    <w:rsid w:val="00A55AB8"/>
    <w:rsid w:val="00A61B3D"/>
    <w:rsid w:val="00A63309"/>
    <w:rsid w:val="00A63D4D"/>
    <w:rsid w:val="00A65493"/>
    <w:rsid w:val="00A67523"/>
    <w:rsid w:val="00A708AE"/>
    <w:rsid w:val="00A71469"/>
    <w:rsid w:val="00A74420"/>
    <w:rsid w:val="00A75053"/>
    <w:rsid w:val="00A75527"/>
    <w:rsid w:val="00A76F14"/>
    <w:rsid w:val="00A777E0"/>
    <w:rsid w:val="00A82235"/>
    <w:rsid w:val="00A90B53"/>
    <w:rsid w:val="00A9132F"/>
    <w:rsid w:val="00A91C8E"/>
    <w:rsid w:val="00A9440F"/>
    <w:rsid w:val="00A9444F"/>
    <w:rsid w:val="00A9702C"/>
    <w:rsid w:val="00AA2FE3"/>
    <w:rsid w:val="00AA4393"/>
    <w:rsid w:val="00AA5C1A"/>
    <w:rsid w:val="00AB04A9"/>
    <w:rsid w:val="00AB0AC1"/>
    <w:rsid w:val="00AB476E"/>
    <w:rsid w:val="00AB645F"/>
    <w:rsid w:val="00AB711F"/>
    <w:rsid w:val="00AC0DB3"/>
    <w:rsid w:val="00AC0E4D"/>
    <w:rsid w:val="00AC1595"/>
    <w:rsid w:val="00AC1DA9"/>
    <w:rsid w:val="00AC3E7C"/>
    <w:rsid w:val="00AD077E"/>
    <w:rsid w:val="00AD2C9B"/>
    <w:rsid w:val="00AD3EE9"/>
    <w:rsid w:val="00AD42F3"/>
    <w:rsid w:val="00AD4518"/>
    <w:rsid w:val="00AD4628"/>
    <w:rsid w:val="00AD59F3"/>
    <w:rsid w:val="00AD652D"/>
    <w:rsid w:val="00AD738B"/>
    <w:rsid w:val="00AE0D04"/>
    <w:rsid w:val="00AE2D51"/>
    <w:rsid w:val="00AE3165"/>
    <w:rsid w:val="00AE3F9A"/>
    <w:rsid w:val="00AE624C"/>
    <w:rsid w:val="00AE663E"/>
    <w:rsid w:val="00AF2313"/>
    <w:rsid w:val="00AF283C"/>
    <w:rsid w:val="00AF2FD7"/>
    <w:rsid w:val="00AF34C8"/>
    <w:rsid w:val="00AF35FF"/>
    <w:rsid w:val="00AF396D"/>
    <w:rsid w:val="00AF6C33"/>
    <w:rsid w:val="00AF7E3E"/>
    <w:rsid w:val="00B04707"/>
    <w:rsid w:val="00B05E5A"/>
    <w:rsid w:val="00B06241"/>
    <w:rsid w:val="00B067EB"/>
    <w:rsid w:val="00B11875"/>
    <w:rsid w:val="00B11F41"/>
    <w:rsid w:val="00B21829"/>
    <w:rsid w:val="00B21833"/>
    <w:rsid w:val="00B22DA4"/>
    <w:rsid w:val="00B25572"/>
    <w:rsid w:val="00B262F1"/>
    <w:rsid w:val="00B270F6"/>
    <w:rsid w:val="00B30A56"/>
    <w:rsid w:val="00B30A58"/>
    <w:rsid w:val="00B310CB"/>
    <w:rsid w:val="00B35851"/>
    <w:rsid w:val="00B360C6"/>
    <w:rsid w:val="00B366A1"/>
    <w:rsid w:val="00B37373"/>
    <w:rsid w:val="00B401A7"/>
    <w:rsid w:val="00B415F7"/>
    <w:rsid w:val="00B43C63"/>
    <w:rsid w:val="00B45A3D"/>
    <w:rsid w:val="00B4736C"/>
    <w:rsid w:val="00B527EC"/>
    <w:rsid w:val="00B52CC8"/>
    <w:rsid w:val="00B539CE"/>
    <w:rsid w:val="00B54015"/>
    <w:rsid w:val="00B60605"/>
    <w:rsid w:val="00B62BEB"/>
    <w:rsid w:val="00B62D0D"/>
    <w:rsid w:val="00B63703"/>
    <w:rsid w:val="00B64D2E"/>
    <w:rsid w:val="00B64FA6"/>
    <w:rsid w:val="00B66467"/>
    <w:rsid w:val="00B70329"/>
    <w:rsid w:val="00B70344"/>
    <w:rsid w:val="00B74101"/>
    <w:rsid w:val="00B75C0C"/>
    <w:rsid w:val="00B83F50"/>
    <w:rsid w:val="00B84818"/>
    <w:rsid w:val="00B86A7D"/>
    <w:rsid w:val="00B87AAA"/>
    <w:rsid w:val="00B87BB1"/>
    <w:rsid w:val="00B9056A"/>
    <w:rsid w:val="00B91017"/>
    <w:rsid w:val="00B91275"/>
    <w:rsid w:val="00B93258"/>
    <w:rsid w:val="00B94081"/>
    <w:rsid w:val="00B942D4"/>
    <w:rsid w:val="00B97F07"/>
    <w:rsid w:val="00BA000D"/>
    <w:rsid w:val="00BA0F36"/>
    <w:rsid w:val="00BA2508"/>
    <w:rsid w:val="00BA2735"/>
    <w:rsid w:val="00BA5786"/>
    <w:rsid w:val="00BB02B3"/>
    <w:rsid w:val="00BB1B71"/>
    <w:rsid w:val="00BB34AC"/>
    <w:rsid w:val="00BB6916"/>
    <w:rsid w:val="00BB7BE1"/>
    <w:rsid w:val="00BC11DF"/>
    <w:rsid w:val="00BC1B27"/>
    <w:rsid w:val="00BC41A6"/>
    <w:rsid w:val="00BC4DE1"/>
    <w:rsid w:val="00BC5E46"/>
    <w:rsid w:val="00BD3DBF"/>
    <w:rsid w:val="00BD5CF8"/>
    <w:rsid w:val="00BE13F6"/>
    <w:rsid w:val="00BE15D9"/>
    <w:rsid w:val="00BE248E"/>
    <w:rsid w:val="00BE2D0E"/>
    <w:rsid w:val="00BE465D"/>
    <w:rsid w:val="00BE479B"/>
    <w:rsid w:val="00BE6952"/>
    <w:rsid w:val="00BE69E4"/>
    <w:rsid w:val="00BF0137"/>
    <w:rsid w:val="00BF0344"/>
    <w:rsid w:val="00BF09DF"/>
    <w:rsid w:val="00BF2638"/>
    <w:rsid w:val="00BF2D8A"/>
    <w:rsid w:val="00BF3F18"/>
    <w:rsid w:val="00BF4252"/>
    <w:rsid w:val="00BF52E1"/>
    <w:rsid w:val="00C00785"/>
    <w:rsid w:val="00C05818"/>
    <w:rsid w:val="00C0747A"/>
    <w:rsid w:val="00C108C9"/>
    <w:rsid w:val="00C13D3B"/>
    <w:rsid w:val="00C14EAC"/>
    <w:rsid w:val="00C15A57"/>
    <w:rsid w:val="00C15DCF"/>
    <w:rsid w:val="00C16E2B"/>
    <w:rsid w:val="00C17253"/>
    <w:rsid w:val="00C22C0F"/>
    <w:rsid w:val="00C2354C"/>
    <w:rsid w:val="00C24FE9"/>
    <w:rsid w:val="00C25B86"/>
    <w:rsid w:val="00C26FF5"/>
    <w:rsid w:val="00C27FB3"/>
    <w:rsid w:val="00C3042A"/>
    <w:rsid w:val="00C30E87"/>
    <w:rsid w:val="00C31388"/>
    <w:rsid w:val="00C34D28"/>
    <w:rsid w:val="00C35772"/>
    <w:rsid w:val="00C407A4"/>
    <w:rsid w:val="00C4205C"/>
    <w:rsid w:val="00C42272"/>
    <w:rsid w:val="00C4425F"/>
    <w:rsid w:val="00C45BB8"/>
    <w:rsid w:val="00C47C20"/>
    <w:rsid w:val="00C50310"/>
    <w:rsid w:val="00C50E5D"/>
    <w:rsid w:val="00C5118B"/>
    <w:rsid w:val="00C51317"/>
    <w:rsid w:val="00C53FA7"/>
    <w:rsid w:val="00C55792"/>
    <w:rsid w:val="00C5634C"/>
    <w:rsid w:val="00C56BC9"/>
    <w:rsid w:val="00C574D3"/>
    <w:rsid w:val="00C61FA3"/>
    <w:rsid w:val="00C6306C"/>
    <w:rsid w:val="00C65417"/>
    <w:rsid w:val="00C71452"/>
    <w:rsid w:val="00C720AB"/>
    <w:rsid w:val="00C73086"/>
    <w:rsid w:val="00C762E8"/>
    <w:rsid w:val="00C818D9"/>
    <w:rsid w:val="00C81D47"/>
    <w:rsid w:val="00C86318"/>
    <w:rsid w:val="00C8678E"/>
    <w:rsid w:val="00C924E8"/>
    <w:rsid w:val="00C9273E"/>
    <w:rsid w:val="00C93EBE"/>
    <w:rsid w:val="00C94460"/>
    <w:rsid w:val="00C94BE8"/>
    <w:rsid w:val="00C96183"/>
    <w:rsid w:val="00C96705"/>
    <w:rsid w:val="00C96760"/>
    <w:rsid w:val="00C971C9"/>
    <w:rsid w:val="00C97D13"/>
    <w:rsid w:val="00CA40C0"/>
    <w:rsid w:val="00CA49C1"/>
    <w:rsid w:val="00CA6768"/>
    <w:rsid w:val="00CA7FD8"/>
    <w:rsid w:val="00CB18D5"/>
    <w:rsid w:val="00CB23E3"/>
    <w:rsid w:val="00CB2742"/>
    <w:rsid w:val="00CB3B0C"/>
    <w:rsid w:val="00CB4E18"/>
    <w:rsid w:val="00CC1453"/>
    <w:rsid w:val="00CC1CB9"/>
    <w:rsid w:val="00CC333A"/>
    <w:rsid w:val="00CC3E5E"/>
    <w:rsid w:val="00CC6FF0"/>
    <w:rsid w:val="00CD0603"/>
    <w:rsid w:val="00CD07D9"/>
    <w:rsid w:val="00CD0CBD"/>
    <w:rsid w:val="00CD3156"/>
    <w:rsid w:val="00CD58CB"/>
    <w:rsid w:val="00CD619D"/>
    <w:rsid w:val="00CD6B30"/>
    <w:rsid w:val="00CE0A40"/>
    <w:rsid w:val="00CE27B0"/>
    <w:rsid w:val="00CE308B"/>
    <w:rsid w:val="00CE3584"/>
    <w:rsid w:val="00CE477C"/>
    <w:rsid w:val="00CE5E2F"/>
    <w:rsid w:val="00CE6634"/>
    <w:rsid w:val="00CE77A8"/>
    <w:rsid w:val="00CF011D"/>
    <w:rsid w:val="00CF2518"/>
    <w:rsid w:val="00CF289E"/>
    <w:rsid w:val="00CF33B1"/>
    <w:rsid w:val="00CF373A"/>
    <w:rsid w:val="00CF4703"/>
    <w:rsid w:val="00CF4858"/>
    <w:rsid w:val="00CF58A8"/>
    <w:rsid w:val="00CF62EE"/>
    <w:rsid w:val="00CF7664"/>
    <w:rsid w:val="00D00855"/>
    <w:rsid w:val="00D0214D"/>
    <w:rsid w:val="00D0688F"/>
    <w:rsid w:val="00D0703C"/>
    <w:rsid w:val="00D10B50"/>
    <w:rsid w:val="00D120EA"/>
    <w:rsid w:val="00D134DA"/>
    <w:rsid w:val="00D164D0"/>
    <w:rsid w:val="00D16505"/>
    <w:rsid w:val="00D16EF7"/>
    <w:rsid w:val="00D2167C"/>
    <w:rsid w:val="00D2348D"/>
    <w:rsid w:val="00D2444B"/>
    <w:rsid w:val="00D26401"/>
    <w:rsid w:val="00D31A1D"/>
    <w:rsid w:val="00D32B1B"/>
    <w:rsid w:val="00D32D60"/>
    <w:rsid w:val="00D32E5F"/>
    <w:rsid w:val="00D33E69"/>
    <w:rsid w:val="00D344B4"/>
    <w:rsid w:val="00D3474F"/>
    <w:rsid w:val="00D3582C"/>
    <w:rsid w:val="00D35877"/>
    <w:rsid w:val="00D36412"/>
    <w:rsid w:val="00D368C2"/>
    <w:rsid w:val="00D37AD9"/>
    <w:rsid w:val="00D41E0C"/>
    <w:rsid w:val="00D42B86"/>
    <w:rsid w:val="00D43E6C"/>
    <w:rsid w:val="00D4518E"/>
    <w:rsid w:val="00D46C51"/>
    <w:rsid w:val="00D46CA4"/>
    <w:rsid w:val="00D47105"/>
    <w:rsid w:val="00D501FA"/>
    <w:rsid w:val="00D52D76"/>
    <w:rsid w:val="00D533F0"/>
    <w:rsid w:val="00D53E03"/>
    <w:rsid w:val="00D5546F"/>
    <w:rsid w:val="00D56D78"/>
    <w:rsid w:val="00D56EBA"/>
    <w:rsid w:val="00D575CD"/>
    <w:rsid w:val="00D603BD"/>
    <w:rsid w:val="00D66284"/>
    <w:rsid w:val="00D6793B"/>
    <w:rsid w:val="00D70FD4"/>
    <w:rsid w:val="00D72A3A"/>
    <w:rsid w:val="00D73CB2"/>
    <w:rsid w:val="00D779CB"/>
    <w:rsid w:val="00D8126B"/>
    <w:rsid w:val="00D813DD"/>
    <w:rsid w:val="00D81A68"/>
    <w:rsid w:val="00D83355"/>
    <w:rsid w:val="00D841F1"/>
    <w:rsid w:val="00D85523"/>
    <w:rsid w:val="00D90332"/>
    <w:rsid w:val="00D9199B"/>
    <w:rsid w:val="00D92883"/>
    <w:rsid w:val="00D92DDD"/>
    <w:rsid w:val="00D93FFF"/>
    <w:rsid w:val="00D941FB"/>
    <w:rsid w:val="00D948BB"/>
    <w:rsid w:val="00D94A34"/>
    <w:rsid w:val="00D9550E"/>
    <w:rsid w:val="00D961DB"/>
    <w:rsid w:val="00DA0ECE"/>
    <w:rsid w:val="00DA431C"/>
    <w:rsid w:val="00DA6400"/>
    <w:rsid w:val="00DA65ED"/>
    <w:rsid w:val="00DA7A2C"/>
    <w:rsid w:val="00DA7FDA"/>
    <w:rsid w:val="00DB0B56"/>
    <w:rsid w:val="00DB1797"/>
    <w:rsid w:val="00DB1A54"/>
    <w:rsid w:val="00DB1B26"/>
    <w:rsid w:val="00DB2ED7"/>
    <w:rsid w:val="00DB3B20"/>
    <w:rsid w:val="00DB4D61"/>
    <w:rsid w:val="00DB4F4B"/>
    <w:rsid w:val="00DB67ED"/>
    <w:rsid w:val="00DC1B0A"/>
    <w:rsid w:val="00DD1109"/>
    <w:rsid w:val="00DD1BEE"/>
    <w:rsid w:val="00DD6462"/>
    <w:rsid w:val="00DD6B3F"/>
    <w:rsid w:val="00DE0BA1"/>
    <w:rsid w:val="00DE2A9D"/>
    <w:rsid w:val="00DE2AFD"/>
    <w:rsid w:val="00DE2E12"/>
    <w:rsid w:val="00DE442B"/>
    <w:rsid w:val="00DE59D3"/>
    <w:rsid w:val="00DE7EF3"/>
    <w:rsid w:val="00DF0D70"/>
    <w:rsid w:val="00DF1A37"/>
    <w:rsid w:val="00DF55C6"/>
    <w:rsid w:val="00DF67FB"/>
    <w:rsid w:val="00E0063D"/>
    <w:rsid w:val="00E01328"/>
    <w:rsid w:val="00E01FD3"/>
    <w:rsid w:val="00E047A4"/>
    <w:rsid w:val="00E10157"/>
    <w:rsid w:val="00E116F3"/>
    <w:rsid w:val="00E13275"/>
    <w:rsid w:val="00E13549"/>
    <w:rsid w:val="00E13AD5"/>
    <w:rsid w:val="00E145E0"/>
    <w:rsid w:val="00E14A63"/>
    <w:rsid w:val="00E15907"/>
    <w:rsid w:val="00E172DB"/>
    <w:rsid w:val="00E17E4D"/>
    <w:rsid w:val="00E20286"/>
    <w:rsid w:val="00E20388"/>
    <w:rsid w:val="00E20F85"/>
    <w:rsid w:val="00E2249B"/>
    <w:rsid w:val="00E22B6A"/>
    <w:rsid w:val="00E27CB5"/>
    <w:rsid w:val="00E31B96"/>
    <w:rsid w:val="00E33B7F"/>
    <w:rsid w:val="00E34E73"/>
    <w:rsid w:val="00E35DC1"/>
    <w:rsid w:val="00E37453"/>
    <w:rsid w:val="00E41F73"/>
    <w:rsid w:val="00E439E7"/>
    <w:rsid w:val="00E43CF8"/>
    <w:rsid w:val="00E43FF6"/>
    <w:rsid w:val="00E463FB"/>
    <w:rsid w:val="00E47759"/>
    <w:rsid w:val="00E47DC7"/>
    <w:rsid w:val="00E5081D"/>
    <w:rsid w:val="00E509F6"/>
    <w:rsid w:val="00E50F06"/>
    <w:rsid w:val="00E52A34"/>
    <w:rsid w:val="00E549E5"/>
    <w:rsid w:val="00E575CB"/>
    <w:rsid w:val="00E65AC5"/>
    <w:rsid w:val="00E66345"/>
    <w:rsid w:val="00E66C2D"/>
    <w:rsid w:val="00E66C4B"/>
    <w:rsid w:val="00E67011"/>
    <w:rsid w:val="00E676EC"/>
    <w:rsid w:val="00E71F92"/>
    <w:rsid w:val="00E725D5"/>
    <w:rsid w:val="00E72E94"/>
    <w:rsid w:val="00E74D7F"/>
    <w:rsid w:val="00E76E4C"/>
    <w:rsid w:val="00E80DD6"/>
    <w:rsid w:val="00E8108C"/>
    <w:rsid w:val="00E835D5"/>
    <w:rsid w:val="00E83B13"/>
    <w:rsid w:val="00E84C36"/>
    <w:rsid w:val="00E85A75"/>
    <w:rsid w:val="00E94388"/>
    <w:rsid w:val="00E944B5"/>
    <w:rsid w:val="00E95277"/>
    <w:rsid w:val="00E95809"/>
    <w:rsid w:val="00E96803"/>
    <w:rsid w:val="00E96CBB"/>
    <w:rsid w:val="00EA26AF"/>
    <w:rsid w:val="00EA505E"/>
    <w:rsid w:val="00EA5ABF"/>
    <w:rsid w:val="00EA5F89"/>
    <w:rsid w:val="00EB20B5"/>
    <w:rsid w:val="00EB282B"/>
    <w:rsid w:val="00EB49E2"/>
    <w:rsid w:val="00EB5A73"/>
    <w:rsid w:val="00EB6244"/>
    <w:rsid w:val="00EB69B7"/>
    <w:rsid w:val="00EC216E"/>
    <w:rsid w:val="00EC5E31"/>
    <w:rsid w:val="00EC7113"/>
    <w:rsid w:val="00ED0B90"/>
    <w:rsid w:val="00ED21FF"/>
    <w:rsid w:val="00ED2226"/>
    <w:rsid w:val="00ED2AA0"/>
    <w:rsid w:val="00ED3F2E"/>
    <w:rsid w:val="00ED42A2"/>
    <w:rsid w:val="00ED4D07"/>
    <w:rsid w:val="00ED716C"/>
    <w:rsid w:val="00EE21D4"/>
    <w:rsid w:val="00EE3E2F"/>
    <w:rsid w:val="00EE49FF"/>
    <w:rsid w:val="00EE537A"/>
    <w:rsid w:val="00EE5CEB"/>
    <w:rsid w:val="00EE65C8"/>
    <w:rsid w:val="00EE6C62"/>
    <w:rsid w:val="00EE719A"/>
    <w:rsid w:val="00EE78A6"/>
    <w:rsid w:val="00EF0276"/>
    <w:rsid w:val="00EF0694"/>
    <w:rsid w:val="00EF4674"/>
    <w:rsid w:val="00EF60F0"/>
    <w:rsid w:val="00EF69A3"/>
    <w:rsid w:val="00F0283E"/>
    <w:rsid w:val="00F04B6A"/>
    <w:rsid w:val="00F07B1F"/>
    <w:rsid w:val="00F1005D"/>
    <w:rsid w:val="00F11DBF"/>
    <w:rsid w:val="00F13160"/>
    <w:rsid w:val="00F133CB"/>
    <w:rsid w:val="00F13D0E"/>
    <w:rsid w:val="00F14079"/>
    <w:rsid w:val="00F14CDE"/>
    <w:rsid w:val="00F155D5"/>
    <w:rsid w:val="00F15795"/>
    <w:rsid w:val="00F1678A"/>
    <w:rsid w:val="00F16F18"/>
    <w:rsid w:val="00F218C7"/>
    <w:rsid w:val="00F21A01"/>
    <w:rsid w:val="00F23829"/>
    <w:rsid w:val="00F25A60"/>
    <w:rsid w:val="00F26190"/>
    <w:rsid w:val="00F2761D"/>
    <w:rsid w:val="00F300CA"/>
    <w:rsid w:val="00F31508"/>
    <w:rsid w:val="00F34ABA"/>
    <w:rsid w:val="00F37C48"/>
    <w:rsid w:val="00F37C4B"/>
    <w:rsid w:val="00F407BB"/>
    <w:rsid w:val="00F414FD"/>
    <w:rsid w:val="00F424BD"/>
    <w:rsid w:val="00F42D82"/>
    <w:rsid w:val="00F44F70"/>
    <w:rsid w:val="00F46D75"/>
    <w:rsid w:val="00F47624"/>
    <w:rsid w:val="00F54683"/>
    <w:rsid w:val="00F54F5E"/>
    <w:rsid w:val="00F550EB"/>
    <w:rsid w:val="00F55C98"/>
    <w:rsid w:val="00F562B8"/>
    <w:rsid w:val="00F57FBD"/>
    <w:rsid w:val="00F60515"/>
    <w:rsid w:val="00F62E12"/>
    <w:rsid w:val="00F64107"/>
    <w:rsid w:val="00F6770F"/>
    <w:rsid w:val="00F706A4"/>
    <w:rsid w:val="00F729D4"/>
    <w:rsid w:val="00F74E47"/>
    <w:rsid w:val="00F77A07"/>
    <w:rsid w:val="00F801A4"/>
    <w:rsid w:val="00F821CF"/>
    <w:rsid w:val="00F82229"/>
    <w:rsid w:val="00F823A8"/>
    <w:rsid w:val="00F823EC"/>
    <w:rsid w:val="00F825FE"/>
    <w:rsid w:val="00F83150"/>
    <w:rsid w:val="00F8387B"/>
    <w:rsid w:val="00F850CE"/>
    <w:rsid w:val="00F85791"/>
    <w:rsid w:val="00F860BE"/>
    <w:rsid w:val="00F86D3B"/>
    <w:rsid w:val="00F86EC5"/>
    <w:rsid w:val="00F908A9"/>
    <w:rsid w:val="00F912F6"/>
    <w:rsid w:val="00F93591"/>
    <w:rsid w:val="00F94217"/>
    <w:rsid w:val="00F973CB"/>
    <w:rsid w:val="00FA1550"/>
    <w:rsid w:val="00FA4D14"/>
    <w:rsid w:val="00FA5EBC"/>
    <w:rsid w:val="00FA61E0"/>
    <w:rsid w:val="00FB0C60"/>
    <w:rsid w:val="00FB1734"/>
    <w:rsid w:val="00FB1EE1"/>
    <w:rsid w:val="00FB25B7"/>
    <w:rsid w:val="00FB327E"/>
    <w:rsid w:val="00FB4414"/>
    <w:rsid w:val="00FB6374"/>
    <w:rsid w:val="00FB714D"/>
    <w:rsid w:val="00FC0208"/>
    <w:rsid w:val="00FC0216"/>
    <w:rsid w:val="00FC024F"/>
    <w:rsid w:val="00FC035D"/>
    <w:rsid w:val="00FC08FF"/>
    <w:rsid w:val="00FC2897"/>
    <w:rsid w:val="00FC3629"/>
    <w:rsid w:val="00FC4283"/>
    <w:rsid w:val="00FC59FF"/>
    <w:rsid w:val="00FD3261"/>
    <w:rsid w:val="00FD4339"/>
    <w:rsid w:val="00FD62EC"/>
    <w:rsid w:val="00FD65CA"/>
    <w:rsid w:val="00FD6B36"/>
    <w:rsid w:val="00FD6D86"/>
    <w:rsid w:val="00FE288B"/>
    <w:rsid w:val="00FE5AF3"/>
    <w:rsid w:val="00FE5E55"/>
    <w:rsid w:val="00FE694E"/>
    <w:rsid w:val="00FE7E5E"/>
    <w:rsid w:val="00FE7E8F"/>
    <w:rsid w:val="00FF39DA"/>
    <w:rsid w:val="00FF5A6D"/>
    <w:rsid w:val="00FF6FE4"/>
    <w:rsid w:val="00FF7C4A"/>
    <w:rsid w:val="0F8288EC"/>
    <w:rsid w:val="101FB477"/>
    <w:rsid w:val="1FF42F91"/>
    <w:rsid w:val="3349E1A3"/>
    <w:rsid w:val="40B21A40"/>
    <w:rsid w:val="48983924"/>
    <w:rsid w:val="497A441B"/>
    <w:rsid w:val="4BE1F65C"/>
    <w:rsid w:val="4FE93E90"/>
    <w:rsid w:val="520CF4C7"/>
    <w:rsid w:val="5314F137"/>
    <w:rsid w:val="7907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3F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212989"/>
    <w:pPr>
      <w:keepNext/>
      <w:suppressLineNumbers/>
      <w:spacing w:before="240" w:after="240" w:line="360" w:lineRule="auto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906F47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827AFA" w:themeColor="accent1" w:themeTint="66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212989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906F47"/>
    <w:rPr>
      <w:rFonts w:asciiTheme="majorHAnsi" w:eastAsia="Times New Roman" w:hAnsiTheme="majorHAnsi" w:cstheme="minorHAnsi"/>
      <w:color w:val="827AFA" w:themeColor="accent1" w:themeTint="66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semiHidden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character" w:customStyle="1" w:styleId="eop">
    <w:name w:val="eop"/>
    <w:basedOn w:val="DefaultParagraphFont"/>
    <w:rsid w:val="00986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kimberlyclark.sharepoint.com/Teams/A526/GPOtechAndProc/PoliciesControls/Approval%20Authority/Forms/AllItems.aspx?OR=Teams%2DHL&amp;CT=1679993718579&amp;clickparams=eyJBcHBOYW1lIjoiVGVhbXMtRGVza3RvcCIsIkFwcFZlcnNpb24iOiIyNy8yMzAzMDUwMTEwNSIsIkhhc0ZlZGVyYXRlZFVzZXIiOmZhbHNlfQ%3D%3D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kimberlyclark.sharepoint.com/:w:/r/sites/i797/Learning%20Document%20Library/STP_Coupa_QRC_How%20to%20Approve%20or%20Reject%20a%20Contract%20Record_NA%20EN.docx?d=w3d163e630fa040c8ac18773fee54db41&amp;csf=1&amp;web=1&amp;e=evUjb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Global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Contract Lifecycle Management</Value>
    </L3BusinessProcess>
    <DocumentStatus xmlns="b1b8050f-48a1-4459-b1e1-2b18f792d2b0">Final</DocumentStatus>
    <L2BusinessProcess xmlns="b1b8050f-48a1-4459-b1e1-2b18f792d2b0">
      <Value>Source to Contract</Value>
    </L2BusinessProcess>
    <LearningContentType xmlns="b1b8050f-48a1-4459-b1e1-2b18f792d2b0">
      <Value>Quick Reference Card</Value>
    </LearningContentType>
    <System xmlns="b1b8050f-48a1-4459-b1e1-2b18f792d2b0">
      <Value>Coupa</Value>
    </System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20F92-D029-4350-A532-EBEA1907B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C5EF31-6988-41D1-94C6-3FEF748DCA26}">
  <ds:schemaRefs>
    <ds:schemaRef ds:uri="http://schemas.microsoft.com/office/2006/metadata/properties"/>
    <ds:schemaRef ds:uri="http://schemas.microsoft.com/office/infopath/2007/PartnerControls"/>
    <ds:schemaRef ds:uri="b1b8050f-48a1-4459-b1e1-2b18f792d2b0"/>
  </ds:schemaRefs>
</ds:datastoreItem>
</file>

<file path=customXml/itemProps4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7</Pages>
  <Words>824</Words>
  <Characters>4698</Characters>
  <Application>Microsoft Office Word</Application>
  <DocSecurity>0</DocSecurity>
  <Lines>39</Lines>
  <Paragraphs>11</Paragraphs>
  <ScaleCrop>false</ScaleCrop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2023-01-18T14:23:00Z</dcterms:created>
  <dcterms:modified xsi:type="dcterms:W3CDTF">2023-05-02T18:41:00Z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Sensitivity">
    <vt:lpwstr>Confidential Recipients Have Full Control</vt:lpwstr>
  </property>
  <property fmtid="{D5CDD505-2E9C-101B-9397-08002B2CF9AE}" pid="20" name="ContentTypeId">
    <vt:lpwstr>0x01010042F5F51A125FA84BADF477DECC4E773C</vt:lpwstr>
  </property>
  <property fmtid="{D5CDD505-2E9C-101B-9397-08002B2CF9AE}" pid="21" name="MSIP_Label_1bc0f418-96a4-4caf-9d7c-ccc5ec7f9d91_SetDate">
    <vt:lpwstr>2020-05-12T10:44:37Z</vt:lpwstr>
  </property>
  <property fmtid="{D5CDD505-2E9C-101B-9397-08002B2CF9AE}" pid="22" name="MSIP_Label_1bc0f418-96a4-4caf-9d7c-ccc5ec7f9d91_Name">
    <vt:lpwstr>1bc0f418-96a4-4caf-9d7c-ccc5ec7f9d91</vt:lpwstr>
  </property>
  <property fmtid="{D5CDD505-2E9C-101B-9397-08002B2CF9AE}" pid="23" name="MSIP_Label_1bc0f418-96a4-4caf-9d7c-ccc5ec7f9d91_SiteId">
    <vt:lpwstr>e0793d39-0939-496d-b129-198edd916feb</vt:lpwstr>
  </property>
  <property fmtid="{D5CDD505-2E9C-101B-9397-08002B2CF9AE}" pid="24" name="MSIP_Label_1bc0f418-96a4-4caf-9d7c-ccc5ec7f9d91_ActionId">
    <vt:lpwstr>e442d7c1-0c02-4f7e-a375-000019722f99</vt:lpwstr>
  </property>
  <property fmtid="{D5CDD505-2E9C-101B-9397-08002B2CF9AE}" pid="25" name="MSIP_Label_723f826d-dd3d-47cb-bf18-698ba24faae4_Enabled">
    <vt:lpwstr>True</vt:lpwstr>
  </property>
  <property fmtid="{D5CDD505-2E9C-101B-9397-08002B2CF9AE}" pid="26" name="MSIP_Label_723f826d-dd3d-47cb-bf18-698ba24faae4_SiteId">
    <vt:lpwstr>fee2180b-69b6-4afe-9f14-ccd70bd4c737</vt:lpwstr>
  </property>
  <property fmtid="{D5CDD505-2E9C-101B-9397-08002B2CF9AE}" pid="27" name="MSIP_Label_723f826d-dd3d-47cb-bf18-698ba24faae4_Owner">
    <vt:lpwstr>Bonnie.La.Dow@kcc.com</vt:lpwstr>
  </property>
  <property fmtid="{D5CDD505-2E9C-101B-9397-08002B2CF9AE}" pid="28" name="MSIP_Label_723f826d-dd3d-47cb-bf18-698ba24faae4_SetDate">
    <vt:lpwstr>2022-02-07T20:12:24.0366505Z</vt:lpwstr>
  </property>
  <property fmtid="{D5CDD505-2E9C-101B-9397-08002B2CF9AE}" pid="29" name="MSIP_Label_723f826d-dd3d-47cb-bf18-698ba24faae4_Name">
    <vt:lpwstr>Public</vt:lpwstr>
  </property>
  <property fmtid="{D5CDD505-2E9C-101B-9397-08002B2CF9AE}" pid="30" name="MSIP_Label_723f826d-dd3d-47cb-bf18-698ba24faae4_Application">
    <vt:lpwstr>Microsoft Azure Information Protection</vt:lpwstr>
  </property>
  <property fmtid="{D5CDD505-2E9C-101B-9397-08002B2CF9AE}" pid="31" name="MSIP_Label_723f826d-dd3d-47cb-bf18-698ba24faae4_ActionId">
    <vt:lpwstr>d2aa0b22-d880-44e1-b29c-ed3c3df3d2c2</vt:lpwstr>
  </property>
  <property fmtid="{D5CDD505-2E9C-101B-9397-08002B2CF9AE}" pid="32" name="MSIP_Label_723f826d-dd3d-47cb-bf18-698ba24faae4_Extended_MSFT_Method">
    <vt:lpwstr>Manual</vt:lpwstr>
  </property>
  <property fmtid="{D5CDD505-2E9C-101B-9397-08002B2CF9AE}" pid="33" name="MSIP_Label_ec3caa80-b45a-41c4-be35-6a080a795a59_Enabled">
    <vt:lpwstr>True</vt:lpwstr>
  </property>
  <property fmtid="{D5CDD505-2E9C-101B-9397-08002B2CF9AE}" pid="34" name="MSIP_Label_ec3caa80-b45a-41c4-be35-6a080a795a59_SiteId">
    <vt:lpwstr>fee2180b-69b6-4afe-9f14-ccd70bd4c737</vt:lpwstr>
  </property>
  <property fmtid="{D5CDD505-2E9C-101B-9397-08002B2CF9AE}" pid="35" name="MSIP_Label_ec3caa80-b45a-41c4-be35-6a080a795a59_Owner">
    <vt:lpwstr>Bonnie.La.Dow@kcc.com</vt:lpwstr>
  </property>
  <property fmtid="{D5CDD505-2E9C-101B-9397-08002B2CF9AE}" pid="36" name="MSIP_Label_ec3caa80-b45a-41c4-be35-6a080a795a59_SetDate">
    <vt:lpwstr>2022-02-07T20:12:24.0366505Z</vt:lpwstr>
  </property>
  <property fmtid="{D5CDD505-2E9C-101B-9397-08002B2CF9AE}" pid="37" name="MSIP_Label_ec3caa80-b45a-41c4-be35-6a080a795a59_Name">
    <vt:lpwstr>Without Content Marking</vt:lpwstr>
  </property>
  <property fmtid="{D5CDD505-2E9C-101B-9397-08002B2CF9AE}" pid="38" name="MSIP_Label_ec3caa80-b45a-41c4-be35-6a080a795a59_Application">
    <vt:lpwstr>Microsoft Azure Information Protection</vt:lpwstr>
  </property>
  <property fmtid="{D5CDD505-2E9C-101B-9397-08002B2CF9AE}" pid="39" name="MSIP_Label_ec3caa80-b45a-41c4-be35-6a080a795a59_ActionId">
    <vt:lpwstr>d2aa0b22-d880-44e1-b29c-ed3c3df3d2c2</vt:lpwstr>
  </property>
  <property fmtid="{D5CDD505-2E9C-101B-9397-08002B2CF9AE}" pid="40" name="MSIP_Label_ec3caa80-b45a-41c4-be35-6a080a795a59_Parent">
    <vt:lpwstr>723f826d-dd3d-47cb-bf18-698ba24faae4</vt:lpwstr>
  </property>
  <property fmtid="{D5CDD505-2E9C-101B-9397-08002B2CF9AE}" pid="41" name="MSIP_Label_ec3caa80-b45a-41c4-be35-6a080a795a59_Extended_MSFT_Method">
    <vt:lpwstr>Manual</vt:lpwstr>
  </property>
  <property fmtid="{D5CDD505-2E9C-101B-9397-08002B2CF9AE}" pid="42" name="MSIP_Label_1bc0f418-96a4-4caf-9d7c-ccc5ec7f9d91_Enabled">
    <vt:lpwstr>True</vt:lpwstr>
  </property>
  <property fmtid="{D5CDD505-2E9C-101B-9397-08002B2CF9AE}" pid="43" name="MSIP_Label_1bc0f418-96a4-4caf-9d7c-ccc5ec7f9d91_Extended_MSFT_Method">
    <vt:lpwstr>Manual</vt:lpwstr>
  </property>
  <property fmtid="{D5CDD505-2E9C-101B-9397-08002B2CF9AE}" pid="44" name="KCAutoClass">
    <vt:lpwstr>Public Without Content Marking 1bc0f418-96a4-4caf-9d7c-ccc5ec7f9d91 Confidential Recipients Have Full Control</vt:lpwstr>
  </property>
  <property fmtid="{D5CDD505-2E9C-101B-9397-08002B2CF9AE}" pid="45" name="MediaServiceImageTags">
    <vt:lpwstr/>
  </property>
</Properties>
</file>