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82CC6" w14:textId="5D6A390C" w:rsidR="00942BA9" w:rsidRPr="009F041A" w:rsidRDefault="00971B0B" w:rsidP="0069558D">
      <w:pPr>
        <w:pStyle w:val="TOCHeading"/>
        <w:rPr>
          <w:rFonts w:asciiTheme="minorHAnsi" w:hAnsiTheme="minorHAnsi" w:cstheme="minorHAnsi"/>
        </w:rPr>
      </w:pPr>
      <w:r w:rsidRPr="009F041A">
        <w:rPr>
          <w:rFonts w:asciiTheme="minorHAnsi" w:eastAsiaTheme="minorHAnsi" w:hAnsiTheme="minorHAnsi" w:cstheme="minorHAnsi"/>
          <w:noProof/>
          <w:color w:val="FFFFFF" w:themeColor="background1"/>
          <w:spacing w:val="-24"/>
          <w:kern w:val="16"/>
          <w:sz w:val="48"/>
          <w:szCs w:val="48"/>
          <w:lang w:val="en-US" w:eastAsia="en-US"/>
        </w:rPr>
        <mc:AlternateContent>
          <mc:Choice Requires="wpg">
            <w:drawing>
              <wp:anchor distT="0" distB="0" distL="114300" distR="114300" simplePos="0" relativeHeight="251658264" behindDoc="0" locked="0" layoutInCell="1" allowOverlap="1" wp14:anchorId="4F1B6709" wp14:editId="4C5AFE19">
                <wp:simplePos x="0" y="0"/>
                <wp:positionH relativeFrom="column">
                  <wp:posOffset>-923876</wp:posOffset>
                </wp:positionH>
                <wp:positionV relativeFrom="paragraph">
                  <wp:posOffset>-545905</wp:posOffset>
                </wp:positionV>
                <wp:extent cx="7570080" cy="2753660"/>
                <wp:effectExtent l="0" t="0" r="0" b="8890"/>
                <wp:wrapNone/>
                <wp:docPr id="490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0080" cy="2753660"/>
                          <a:chOff x="0" y="536"/>
                          <a:chExt cx="75701" cy="27540"/>
                        </a:xfrm>
                      </wpg:grpSpPr>
                      <wpg:grpSp>
                        <wpg:cNvPr id="491" name="Group 7"/>
                        <wpg:cNvGrpSpPr>
                          <a:grpSpLocks/>
                        </wpg:cNvGrpSpPr>
                        <wpg:grpSpPr bwMode="auto">
                          <a:xfrm>
                            <a:off x="0" y="536"/>
                            <a:ext cx="75701" cy="27540"/>
                            <a:chOff x="0" y="652"/>
                            <a:chExt cx="92009" cy="33480"/>
                          </a:xfrm>
                        </wpg:grpSpPr>
                        <pic:pic xmlns:pic="http://schemas.openxmlformats.org/drawingml/2006/picture">
                          <pic:nvPicPr>
                            <pic:cNvPr id="492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4890" r="10205" b="1489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346" y="4089"/>
                              <a:ext cx="57663" cy="300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93" name="Freeform: Shape 30"/>
                          <wps:cNvSpPr>
                            <a:spLocks/>
                          </wps:cNvSpPr>
                          <wps:spPr bwMode="auto">
                            <a:xfrm>
                              <a:off x="0" y="4089"/>
                              <a:ext cx="69094" cy="30043"/>
                            </a:xfrm>
                            <a:custGeom>
                              <a:avLst/>
                              <a:gdLst>
                                <a:gd name="T0" fmla="*/ 0 w 6909454"/>
                                <a:gd name="T1" fmla="*/ 0 h 3004274"/>
                                <a:gd name="T2" fmla="*/ 6909454 w 6909454"/>
                                <a:gd name="T3" fmla="*/ 0 h 3004274"/>
                                <a:gd name="T4" fmla="*/ 4908932 w 6909454"/>
                                <a:gd name="T5" fmla="*/ 3004274 h 3004274"/>
                                <a:gd name="T6" fmla="*/ 0 w 6909454"/>
                                <a:gd name="T7" fmla="*/ 3004274 h 300427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09454" h="3004274">
                                  <a:moveTo>
                                    <a:pt x="0" y="0"/>
                                  </a:moveTo>
                                  <a:lnTo>
                                    <a:pt x="6909454" y="0"/>
                                  </a:lnTo>
                                  <a:lnTo>
                                    <a:pt x="4908932" y="3004274"/>
                                  </a:lnTo>
                                  <a:lnTo>
                                    <a:pt x="0" y="30042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10069F"/>
                                </a:gs>
                                <a:gs pos="45000">
                                  <a:srgbClr val="10069F"/>
                                </a:gs>
                                <a:gs pos="100000">
                                  <a:srgbClr val="753BBD"/>
                                </a:gs>
                              </a:gsLst>
                              <a:lin ang="18900000" scaled="1"/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95" name="Text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344" y="652"/>
                              <a:ext cx="24384" cy="26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3D3523" w14:textId="51050CD8" w:rsidR="001424AD" w:rsidRPr="001424AD" w:rsidRDefault="001424AD" w:rsidP="001424AD">
                                <w:pPr>
                                  <w:jc w:val="right"/>
                                  <w:rPr>
                                    <w:rFonts w:hAnsi="Arial"/>
                                    <w:color w:val="10069F" w:themeColor="accent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 w:rsidRPr="001424AD">
                                  <w:rPr>
                                    <w:rFonts w:hAnsi="Arial"/>
                                    <w:color w:val="10069F" w:themeColor="accent1"/>
                                    <w:kern w:val="24"/>
                                    <w:sz w:val="18"/>
                                    <w:szCs w:val="18"/>
                                  </w:rPr>
                                  <w:t xml:space="preserve">Powering </w:t>
                                </w:r>
                                <w:r w:rsidR="00273560">
                                  <w:rPr>
                                    <w:rFonts w:hAnsi="Arial"/>
                                    <w:color w:val="10069F" w:themeColor="accent1"/>
                                    <w:kern w:val="24"/>
                                    <w:sz w:val="18"/>
                                    <w:szCs w:val="18"/>
                                  </w:rPr>
                                  <w:t>K-</w:t>
                                </w:r>
                                <w:r w:rsidRPr="001424AD">
                                  <w:rPr>
                                    <w:rFonts w:hAnsi="Arial"/>
                                    <w:color w:val="10069F" w:themeColor="accent1"/>
                                    <w:kern w:val="24"/>
                                    <w:sz w:val="18"/>
                                    <w:szCs w:val="18"/>
                                  </w:rPr>
                                  <w:t>C’s digital future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6" name="Graphic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99" y="1165"/>
                              <a:ext cx="13885" cy="17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97" name="Freeform: Shape 34"/>
                          <wps:cNvSpPr>
                            <a:spLocks/>
                          </wps:cNvSpPr>
                          <wps:spPr bwMode="auto">
                            <a:xfrm>
                              <a:off x="44967" y="10257"/>
                              <a:ext cx="21380" cy="23875"/>
                            </a:xfrm>
                            <a:custGeom>
                              <a:avLst/>
                              <a:gdLst>
                                <a:gd name="T0" fmla="*/ 1529685 w 2138073"/>
                                <a:gd name="T1" fmla="*/ 0 h 2387530"/>
                                <a:gd name="T2" fmla="*/ 2138073 w 2138073"/>
                                <a:gd name="T3" fmla="*/ 392204 h 2387530"/>
                                <a:gd name="T4" fmla="*/ 1154184 w 2138073"/>
                                <a:gd name="T5" fmla="*/ 1917081 h 2387530"/>
                                <a:gd name="T6" fmla="*/ 850384 w 2138073"/>
                                <a:gd name="T7" fmla="*/ 2387530 h 2387530"/>
                                <a:gd name="T8" fmla="*/ 0 w 2138073"/>
                                <a:gd name="T9" fmla="*/ 2387530 h 238753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38073" h="2387530">
                                  <a:moveTo>
                                    <a:pt x="1529685" y="0"/>
                                  </a:moveTo>
                                  <a:lnTo>
                                    <a:pt x="2138073" y="392204"/>
                                  </a:lnTo>
                                  <a:cubicBezTo>
                                    <a:pt x="1816047" y="890344"/>
                                    <a:pt x="1482147" y="1408788"/>
                                    <a:pt x="1154184" y="1917081"/>
                                  </a:cubicBezTo>
                                  <a:lnTo>
                                    <a:pt x="850384" y="2387530"/>
                                  </a:lnTo>
                                  <a:lnTo>
                                    <a:pt x="0" y="2387530"/>
                                  </a:lnTo>
                                  <a:lnTo>
                                    <a:pt x="1529685" y="0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33D196"/>
                                </a:gs>
                                <a:gs pos="17999">
                                  <a:srgbClr val="33D196">
                                    <a:alpha val="82001"/>
                                  </a:srgbClr>
                                </a:gs>
                                <a:gs pos="100000">
                                  <a:schemeClr val="accent3">
                                    <a:lumMod val="100000"/>
                                    <a:lumOff val="0"/>
                                    <a:alpha val="0"/>
                                  </a:schemeClr>
                                </a:gs>
                              </a:gsLst>
                              <a:lin ang="15000000"/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49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572" y="5464"/>
                            <a:ext cx="42241" cy="1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7999D5" w14:textId="6A49B5A9" w:rsidR="000721EB" w:rsidRPr="00014EF1" w:rsidRDefault="00992ED2" w:rsidP="000721EB">
                              <w:pPr>
                                <w:rPr>
                                  <w:rFonts w:ascii="Arial" w:hAnsi="Arial" w:cs="Arial"/>
                                  <w:bCs/>
                                  <w:color w:val="10069F" w:themeColor="accent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FFFFFF" w:themeColor="background1"/>
                                  <w:spacing w:val="-24"/>
                                  <w:kern w:val="16"/>
                                  <w:sz w:val="48"/>
                                  <w:szCs w:val="48"/>
                                </w:rPr>
                                <w:t xml:space="preserve">How to </w:t>
                              </w:r>
                              <w:r w:rsidR="008652C3">
                                <w:rPr>
                                  <w:rFonts w:ascii="Arial" w:hAnsi="Arial" w:cs="Arial"/>
                                  <w:bCs/>
                                  <w:color w:val="FFFFFF" w:themeColor="background1"/>
                                  <w:spacing w:val="-24"/>
                                  <w:kern w:val="16"/>
                                  <w:sz w:val="48"/>
                                  <w:szCs w:val="48"/>
                                </w:rPr>
                                <w:t xml:space="preserve">Respond </w:t>
                              </w:r>
                              <w:r w:rsidR="00307A98">
                                <w:rPr>
                                  <w:rFonts w:ascii="Arial" w:hAnsi="Arial" w:cs="Arial"/>
                                  <w:bCs/>
                                  <w:color w:val="FFFFFF" w:themeColor="background1"/>
                                  <w:spacing w:val="-24"/>
                                  <w:kern w:val="16"/>
                                  <w:sz w:val="48"/>
                                  <w:szCs w:val="48"/>
                                </w:rPr>
                                <w:t>to</w:t>
                              </w:r>
                              <w:r w:rsidR="008652C3">
                                <w:rPr>
                                  <w:rFonts w:ascii="Arial" w:hAnsi="Arial" w:cs="Arial"/>
                                  <w:bCs/>
                                  <w:color w:val="FFFFFF" w:themeColor="background1"/>
                                  <w:spacing w:val="-24"/>
                                  <w:kern w:val="16"/>
                                  <w:sz w:val="48"/>
                                  <w:szCs w:val="48"/>
                                </w:rPr>
                                <w:t xml:space="preserve"> Risk Action Plans</w:t>
                              </w:r>
                              <w:r w:rsidR="00BD5B9F">
                                <w:rPr>
                                  <w:rFonts w:ascii="Arial" w:hAnsi="Arial" w:cs="Arial"/>
                                  <w:bCs/>
                                  <w:color w:val="FFFFFF" w:themeColor="background1"/>
                                  <w:spacing w:val="-24"/>
                                  <w:kern w:val="16"/>
                                  <w:sz w:val="48"/>
                                  <w:szCs w:val="48"/>
                                </w:rPr>
                                <w:t xml:space="preserve"> for Suppliers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99" name="Straight Connector 11"/>
                        <wps:cNvCnPr>
                          <a:cxnSpLocks noChangeShapeType="1"/>
                        </wps:cNvCnPr>
                        <wps:spPr bwMode="auto">
                          <a:xfrm>
                            <a:off x="4572" y="16368"/>
                            <a:ext cx="875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3575" y="18461"/>
                            <a:ext cx="30728" cy="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0FC62B" w14:textId="317013BE" w:rsidR="000721EB" w:rsidRPr="00014EF1" w:rsidRDefault="000721EB" w:rsidP="00EE44F9">
                              <w:pPr>
                                <w:jc w:val="center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1B6709" id="Group 490" o:spid="_x0000_s1026" style="position:absolute;margin-left:-72.75pt;margin-top:-43pt;width:596.05pt;height:216.8pt;z-index:251658264;mso-height-relative:margin" coordorigin=",536" coordsize="75701,275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">
                <v:group id="Group 7" o:spid="_x0000_s1027" style="position:absolute;top:536;width:75701;height:27540" coordorigin=",652" coordsize="92009,3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<v:shape id="Picture 29" o:spid="_x0000_s1028" type="#_x0000_t75" style="position:absolute;left:34346;top:4089;width:57663;height:30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">
                    <v:imagedata r:id="rId13" o:title="" croptop="9758f" cropbottom="9758f" cropright="6688f"/>
                  </v:shape>
                  <v:shape id="Freeform: Shape 30" o:spid="_x0000_s1029" style="position:absolute;top:4089;width:69094;height:30043;visibility:visible;mso-wrap-style:square;v-text-anchor:middle" coordsize="6909454,300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" path="m,l6909454,,4908932,3004274,,3004274,,xe" fillcolor="#10069f" stroked="f" strokeweight="1pt">
                    <v:fill color2="#753bbd" rotate="t" angle="135" colors="0 #10069f;29491f #10069f;1 #753bbd" focus="100%" type="gradient"/>
                    <v:stroke joinstyle="miter"/>
                    <v:path arrowok="t" o:connecttype="custom" o:connectlocs="0,0;69094,0;49089,30043;0,30043" o:connectangles="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7" o:spid="_x0000_s1030" type="#_x0000_t202" style="position:absolute;left:66344;top:652;width:2438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4p7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tF0DK8z8QjIxR8AAAD//wMAUEsBAi0AFAAGAAgAAAAhANvh9svuAAAAhQEAABMAAAAAAAAAAAAA&#10;AAAAAAAAAFtDb250ZW50X1R5cGVzXS54bWxQSwECLQAUAAYACAAAACEAWvQsW78AAAAVAQAACwAA&#10;AAAAAAAAAAAAAAAfAQAAX3JlbHMvLnJlbHNQSwECLQAUAAYACAAAACEAeUOKe8MAAADcAAAADwAA&#10;AAAAAAAAAAAAAAAHAgAAZHJzL2Rvd25yZXYueG1sUEsFBgAAAAADAAMAtwAAAPcCAAAAAA==&#10;" filled="f" stroked="f">
                    <v:textbox>
                      <w:txbxContent>
                        <w:p w14:paraId="183D3523" w14:textId="51050CD8" w:rsidR="001424AD" w:rsidRPr="001424AD" w:rsidRDefault="001424AD" w:rsidP="001424AD">
                          <w:pPr>
                            <w:jc w:val="right"/>
                            <w:rPr>
                              <w:rFonts w:hAnsi="Arial"/>
                              <w:color w:val="10069F" w:themeColor="accent1"/>
                              <w:kern w:val="24"/>
                              <w:sz w:val="18"/>
                              <w:szCs w:val="18"/>
                            </w:rPr>
                          </w:pPr>
                          <w:r w:rsidRPr="001424AD">
                            <w:rPr>
                              <w:rFonts w:hAnsi="Arial"/>
                              <w:color w:val="10069F" w:themeColor="accent1"/>
                              <w:kern w:val="24"/>
                              <w:sz w:val="18"/>
                              <w:szCs w:val="18"/>
                            </w:rPr>
                            <w:t xml:space="preserve">Powering </w:t>
                          </w:r>
                          <w:r w:rsidR="00273560">
                            <w:rPr>
                              <w:rFonts w:hAnsi="Arial"/>
                              <w:color w:val="10069F" w:themeColor="accent1"/>
                              <w:kern w:val="24"/>
                              <w:sz w:val="18"/>
                              <w:szCs w:val="18"/>
                            </w:rPr>
                            <w:t>K-</w:t>
                          </w:r>
                          <w:r w:rsidRPr="001424AD">
                            <w:rPr>
                              <w:rFonts w:hAnsi="Arial"/>
                              <w:color w:val="10069F" w:themeColor="accent1"/>
                              <w:kern w:val="24"/>
                              <w:sz w:val="18"/>
                              <w:szCs w:val="18"/>
                            </w:rPr>
                            <w:t>C’s digital future</w:t>
                          </w:r>
                        </w:p>
                      </w:txbxContent>
                    </v:textbox>
                  </v:shape>
                  <v:shape id="Graphic 38" o:spid="_x0000_s1031" type="#_x0000_t75" style="position:absolute;left:1899;top:1165;width:13885;height:1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">
                    <v:imagedata r:id="rId14" o:title=""/>
                  </v:shape>
                  <v:shape id="Freeform: Shape 34" o:spid="_x0000_s1032" style="position:absolute;left:44967;top:10257;width:21380;height:23875;visibility:visible;mso-wrap-style:square;v-text-anchor:middle" coordsize="2138073,238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" path="m1529685,r608388,392204c1816047,890344,1482147,1408788,1154184,1917081l850384,2387530,,2387530,1529685,xe" fillcolor="#33d196" stroked="f" strokeweight="1pt">
                    <v:fill opacity="0" color2="#33d196 [3206]" angle="200" focus="17%" type="gradient">
                      <o:fill v:ext="view" type="gradientUnscaled"/>
                    </v:fill>
                    <v:stroke joinstyle="miter"/>
                    <v:path arrowok="t" o:connecttype="custom" o:connectlocs="15296,0;21380,3922;11541,19171;8504,23875;0,23875" o:connectangles="0,0,0,0,0"/>
                  </v:shape>
                </v:group>
                <v:shape id="Text Box 21" o:spid="_x0000_s1033" type="#_x0000_t202" style="position:absolute;left:4572;top:5464;width:42241;height:107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" filled="f" stroked="f">
                  <v:textbox inset="0,0,0,0">
                    <w:txbxContent>
                      <w:p w14:paraId="1F7999D5" w14:textId="6A49B5A9" w:rsidR="000721EB" w:rsidRPr="00014EF1" w:rsidRDefault="00992ED2" w:rsidP="000721EB">
                        <w:pPr>
                          <w:rPr>
                            <w:rFonts w:ascii="Arial" w:hAnsi="Arial" w:cs="Arial"/>
                            <w:bCs/>
                            <w:color w:val="10069F" w:themeColor="accent1"/>
                            <w:sz w:val="48"/>
                            <w:szCs w:val="4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FFFFFF" w:themeColor="background1"/>
                            <w:spacing w:val="-24"/>
                            <w:kern w:val="16"/>
                            <w:sz w:val="48"/>
                            <w:szCs w:val="48"/>
                          </w:rPr>
                          <w:t xml:space="preserve">How to </w:t>
                        </w:r>
                        <w:r w:rsidR="008652C3">
                          <w:rPr>
                            <w:rFonts w:ascii="Arial" w:hAnsi="Arial" w:cs="Arial"/>
                            <w:bCs/>
                            <w:color w:val="FFFFFF" w:themeColor="background1"/>
                            <w:spacing w:val="-24"/>
                            <w:kern w:val="16"/>
                            <w:sz w:val="48"/>
                            <w:szCs w:val="48"/>
                          </w:rPr>
                          <w:t xml:space="preserve">Respond </w:t>
                        </w:r>
                        <w:r w:rsidR="00307A98">
                          <w:rPr>
                            <w:rFonts w:ascii="Arial" w:hAnsi="Arial" w:cs="Arial"/>
                            <w:bCs/>
                            <w:color w:val="FFFFFF" w:themeColor="background1"/>
                            <w:spacing w:val="-24"/>
                            <w:kern w:val="16"/>
                            <w:sz w:val="48"/>
                            <w:szCs w:val="48"/>
                          </w:rPr>
                          <w:t>to</w:t>
                        </w:r>
                        <w:r w:rsidR="008652C3">
                          <w:rPr>
                            <w:rFonts w:ascii="Arial" w:hAnsi="Arial" w:cs="Arial"/>
                            <w:bCs/>
                            <w:color w:val="FFFFFF" w:themeColor="background1"/>
                            <w:spacing w:val="-24"/>
                            <w:kern w:val="16"/>
                            <w:sz w:val="48"/>
                            <w:szCs w:val="48"/>
                          </w:rPr>
                          <w:t xml:space="preserve"> Risk Action Plans</w:t>
                        </w:r>
                        <w:r w:rsidR="00BD5B9F">
                          <w:rPr>
                            <w:rFonts w:ascii="Arial" w:hAnsi="Arial" w:cs="Arial"/>
                            <w:bCs/>
                            <w:color w:val="FFFFFF" w:themeColor="background1"/>
                            <w:spacing w:val="-24"/>
                            <w:kern w:val="16"/>
                            <w:sz w:val="48"/>
                            <w:szCs w:val="48"/>
                          </w:rPr>
                          <w:t xml:space="preserve"> for Suppliers</w:t>
                        </w:r>
                      </w:p>
                    </w:txbxContent>
                  </v:textbox>
                </v:shape>
                <v:line id="Straight Connector 11" o:spid="_x0000_s1034" style="position:absolute;visibility:visible;mso-wrap-style:square" from="4572,16368" to="13322,16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" strokecolor="#33d196 [3206]" strokeweight="2.25pt">
                  <v:stroke joinstyle="miter"/>
                </v:line>
                <v:shape id="Text Box 110" o:spid="_x0000_s1035" type="#_x0000_t202" style="position:absolute;left:3575;top:18461;width:30728;height:5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" filled="f" stroked="f">
                  <v:textbox>
                    <w:txbxContent>
                      <w:p w14:paraId="5E0FC62B" w14:textId="317013BE" w:rsidR="000721EB" w:rsidRPr="00014EF1" w:rsidRDefault="000721EB" w:rsidP="00EE44F9">
                        <w:pPr>
                          <w:jc w:val="center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356AB" w:rsidRPr="009F041A">
        <w:rPr>
          <w:rFonts w:asciiTheme="minorHAnsi" w:eastAsiaTheme="minorHAnsi" w:hAnsiTheme="minorHAnsi" w:cstheme="minorHAnsi"/>
          <w:color w:val="FFFFFF" w:themeColor="background1"/>
          <w:spacing w:val="-24"/>
          <w:kern w:val="16"/>
          <w:sz w:val="48"/>
          <w:szCs w:val="48"/>
          <w:lang w:val="en-US" w:eastAsia="en-US"/>
        </w:rPr>
        <w:tab/>
      </w:r>
    </w:p>
    <w:p w14:paraId="46530065" w14:textId="7C3F280A" w:rsidR="00942BA9" w:rsidRPr="009F041A" w:rsidRDefault="00942BA9" w:rsidP="0069558D">
      <w:pPr>
        <w:pStyle w:val="TOCHeading"/>
        <w:rPr>
          <w:rFonts w:asciiTheme="minorHAnsi" w:hAnsiTheme="minorHAnsi" w:cstheme="minorHAnsi"/>
        </w:rPr>
      </w:pPr>
    </w:p>
    <w:p w14:paraId="2C3CF759" w14:textId="56B3364E" w:rsidR="00942BA9" w:rsidRPr="009F041A" w:rsidRDefault="00942BA9" w:rsidP="00942BA9">
      <w:pPr>
        <w:rPr>
          <w:rFonts w:cstheme="minorHAnsi"/>
        </w:rPr>
      </w:pPr>
    </w:p>
    <w:p w14:paraId="669DBC4A" w14:textId="3D1F3BA3" w:rsidR="000721EB" w:rsidRPr="009F041A" w:rsidRDefault="000721EB" w:rsidP="00942BA9">
      <w:pPr>
        <w:rPr>
          <w:rFonts w:cstheme="minorHAnsi"/>
        </w:rPr>
      </w:pPr>
    </w:p>
    <w:p w14:paraId="4A81127B" w14:textId="556740B2" w:rsidR="000721EB" w:rsidRPr="009F041A" w:rsidRDefault="000721EB" w:rsidP="00942BA9">
      <w:pPr>
        <w:rPr>
          <w:rFonts w:cstheme="minorHAnsi"/>
        </w:rPr>
      </w:pPr>
    </w:p>
    <w:p w14:paraId="59A309AE" w14:textId="50C4E5B9" w:rsidR="000721EB" w:rsidRPr="009F041A" w:rsidRDefault="000721EB" w:rsidP="00942BA9">
      <w:pPr>
        <w:rPr>
          <w:rFonts w:cstheme="minorHAnsi"/>
        </w:rPr>
      </w:pPr>
    </w:p>
    <w:p w14:paraId="2599F55C" w14:textId="489BBA94" w:rsidR="000721EB" w:rsidRPr="009F041A" w:rsidRDefault="000721EB" w:rsidP="00942BA9">
      <w:pPr>
        <w:rPr>
          <w:rFonts w:cstheme="minorHAnsi"/>
        </w:rPr>
      </w:pPr>
    </w:p>
    <w:p w14:paraId="5E576272" w14:textId="496E4FBF" w:rsidR="000721EB" w:rsidRPr="009F041A" w:rsidRDefault="000721EB" w:rsidP="00942BA9">
      <w:pPr>
        <w:rPr>
          <w:rFonts w:cstheme="minorHAnsi"/>
        </w:rPr>
      </w:pPr>
    </w:p>
    <w:p w14:paraId="53BD9A1B" w14:textId="778515DB" w:rsidR="000721EB" w:rsidRPr="009F041A" w:rsidRDefault="000721EB" w:rsidP="00942BA9">
      <w:pPr>
        <w:rPr>
          <w:rFonts w:cstheme="minorHAnsi"/>
        </w:rPr>
      </w:pPr>
    </w:p>
    <w:p w14:paraId="6DB025A1" w14:textId="77777777" w:rsidR="00C42D51" w:rsidRPr="009F041A" w:rsidRDefault="00C42D51" w:rsidP="0020434D">
      <w:pPr>
        <w:rPr>
          <w:rFonts w:cstheme="minorHAnsi"/>
          <w:i/>
          <w:iCs/>
          <w:sz w:val="22"/>
          <w:szCs w:val="22"/>
        </w:rPr>
      </w:pPr>
    </w:p>
    <w:p w14:paraId="3D758254" w14:textId="77777777" w:rsidR="00C42D51" w:rsidRPr="009F041A" w:rsidRDefault="00C42D51" w:rsidP="0020434D">
      <w:pPr>
        <w:rPr>
          <w:rFonts w:cstheme="minorHAnsi"/>
          <w:i/>
          <w:iCs/>
          <w:sz w:val="22"/>
          <w:szCs w:val="22"/>
        </w:rPr>
      </w:pPr>
    </w:p>
    <w:p w14:paraId="3C5A3E08" w14:textId="77777777" w:rsidR="00C42D51" w:rsidRPr="009F041A" w:rsidRDefault="00C42D51" w:rsidP="0020434D">
      <w:pPr>
        <w:rPr>
          <w:rFonts w:cstheme="minorHAnsi"/>
          <w:i/>
          <w:iCs/>
          <w:sz w:val="22"/>
          <w:szCs w:val="22"/>
        </w:rPr>
      </w:pPr>
    </w:p>
    <w:p w14:paraId="5C92750C" w14:textId="6015B8AA" w:rsidR="0020434D" w:rsidRPr="009F041A" w:rsidRDefault="0020434D" w:rsidP="0020434D">
      <w:pPr>
        <w:rPr>
          <w:rFonts w:cstheme="minorHAnsi"/>
          <w:i/>
          <w:iCs/>
          <w:sz w:val="22"/>
          <w:szCs w:val="22"/>
        </w:rPr>
      </w:pPr>
      <w:r w:rsidRPr="009F041A">
        <w:rPr>
          <w:rFonts w:cstheme="minorHAnsi"/>
          <w:i/>
          <w:iCs/>
          <w:sz w:val="22"/>
          <w:szCs w:val="22"/>
        </w:rPr>
        <w:t xml:space="preserve">For the best learning experience, please click the </w:t>
      </w:r>
      <w:r w:rsidRPr="009F041A">
        <w:rPr>
          <w:rFonts w:cstheme="minorHAnsi"/>
          <w:b/>
          <w:bCs/>
          <w:i/>
          <w:iCs/>
          <w:sz w:val="22"/>
          <w:szCs w:val="22"/>
        </w:rPr>
        <w:t>Editing</w:t>
      </w:r>
      <w:r w:rsidRPr="009F041A">
        <w:rPr>
          <w:rFonts w:cstheme="minorHAnsi"/>
          <w:i/>
          <w:iCs/>
          <w:sz w:val="22"/>
          <w:szCs w:val="22"/>
        </w:rPr>
        <w:t xml:space="preserve"> button and select </w:t>
      </w:r>
      <w:r w:rsidRPr="009F041A">
        <w:rPr>
          <w:rFonts w:cstheme="minorHAnsi"/>
          <w:b/>
          <w:bCs/>
          <w:i/>
          <w:iCs/>
          <w:sz w:val="22"/>
          <w:szCs w:val="22"/>
        </w:rPr>
        <w:t>Open in Desktop</w:t>
      </w:r>
      <w:r w:rsidRPr="009F041A">
        <w:rPr>
          <w:rFonts w:cstheme="minorHAnsi"/>
          <w:i/>
          <w:iCs/>
          <w:sz w:val="22"/>
          <w:szCs w:val="22"/>
        </w:rPr>
        <w:t xml:space="preserve"> to view this document in your desktop application of Microsoft Word. Viewing this document in SharePoint or in-browser may distort the placement of images and text.</w:t>
      </w:r>
    </w:p>
    <w:p w14:paraId="47A47169" w14:textId="23AD97A7" w:rsidR="00FC59FF" w:rsidRPr="009F041A" w:rsidRDefault="00FC59FF" w:rsidP="00942BA9">
      <w:pPr>
        <w:rPr>
          <w:rFonts w:cstheme="minorHAnsi"/>
        </w:rPr>
      </w:pPr>
    </w:p>
    <w:p w14:paraId="559FA075" w14:textId="77777777" w:rsidR="00FC59FF" w:rsidRPr="009F041A" w:rsidRDefault="00FC59FF" w:rsidP="00942BA9">
      <w:pPr>
        <w:rPr>
          <w:rFonts w:cstheme="minorHAnsi"/>
        </w:rPr>
      </w:pPr>
    </w:p>
    <w:p w14:paraId="0B6B5058" w14:textId="77777777" w:rsidR="000721EB" w:rsidRPr="009F041A" w:rsidRDefault="000721EB" w:rsidP="00942BA9">
      <w:pPr>
        <w:rPr>
          <w:rFonts w:cstheme="minorHAnsi"/>
        </w:rPr>
      </w:pPr>
    </w:p>
    <w:sdt>
      <w:sdtPr>
        <w:rPr>
          <w:rFonts w:asciiTheme="minorHAnsi" w:eastAsia="Times New Roman" w:hAnsiTheme="minorHAnsi" w:cstheme="minorHAnsi"/>
          <w:bCs w:val="0"/>
          <w:color w:val="auto"/>
          <w:sz w:val="22"/>
          <w:szCs w:val="22"/>
          <w:lang w:val="en-US" w:eastAsia="en-US"/>
        </w:rPr>
        <w:id w:val="800497530"/>
        <w:docPartObj>
          <w:docPartGallery w:val="Table of Contents"/>
          <w:docPartUnique/>
        </w:docPartObj>
      </w:sdtPr>
      <w:sdtEndPr/>
      <w:sdtContent>
        <w:p w14:paraId="0138428E" w14:textId="1D8C4E49" w:rsidR="00852A1F" w:rsidRPr="0078460C" w:rsidRDefault="00852A1F" w:rsidP="4ED4D7FC">
          <w:pPr>
            <w:pStyle w:val="TOCHeading"/>
            <w:rPr>
              <w:rStyle w:val="Heading1Char"/>
              <w:rFonts w:asciiTheme="minorHAnsi" w:eastAsiaTheme="majorEastAsia" w:hAnsiTheme="minorHAnsi" w:cstheme="minorHAnsi"/>
            </w:rPr>
          </w:pPr>
          <w:r w:rsidRPr="009F041A">
            <w:rPr>
              <w:rStyle w:val="Heading1Char"/>
              <w:rFonts w:asciiTheme="minorHAnsi" w:hAnsiTheme="minorHAnsi" w:cstheme="minorHAnsi"/>
            </w:rPr>
            <w:t xml:space="preserve">Table </w:t>
          </w:r>
          <w:r w:rsidR="00AD738B" w:rsidRPr="009F041A">
            <w:rPr>
              <w:rStyle w:val="Heading1Char"/>
              <w:rFonts w:asciiTheme="minorHAnsi" w:hAnsiTheme="minorHAnsi" w:cstheme="minorHAnsi"/>
            </w:rPr>
            <w:t xml:space="preserve">of </w:t>
          </w:r>
          <w:r w:rsidR="00455F8E" w:rsidRPr="009F041A">
            <w:rPr>
              <w:rStyle w:val="Heading1Char"/>
              <w:rFonts w:asciiTheme="minorHAnsi" w:hAnsiTheme="minorHAnsi" w:cstheme="minorHAnsi"/>
            </w:rPr>
            <w:t>C</w:t>
          </w:r>
          <w:r w:rsidR="00AD738B" w:rsidRPr="009F041A">
            <w:rPr>
              <w:rStyle w:val="Heading1Char"/>
              <w:rFonts w:asciiTheme="minorHAnsi" w:hAnsiTheme="minorHAnsi" w:cstheme="minorHAnsi"/>
            </w:rPr>
            <w:t>ontents</w:t>
          </w:r>
        </w:p>
        <w:p w14:paraId="665DF9B5" w14:textId="20E959FE" w:rsidR="00580BBE" w:rsidRPr="009F041A" w:rsidRDefault="00580BBE" w:rsidP="4ED4D7FC">
          <w:pPr>
            <w:rPr>
              <w:rFonts w:cstheme="minorHAnsi"/>
              <w:lang w:val="en-GB" w:eastAsia="fr-FR"/>
            </w:rPr>
          </w:pPr>
        </w:p>
        <w:p w14:paraId="2DF9392A" w14:textId="179C468D" w:rsidR="006A77B1" w:rsidRPr="009F041A" w:rsidRDefault="4ED4D7FC">
          <w:pPr>
            <w:pStyle w:val="TOC2"/>
            <w:tabs>
              <w:tab w:val="right" w:leader="dot" w:pos="9010"/>
            </w:tabs>
            <w:rPr>
              <w:rFonts w:asciiTheme="minorHAnsi" w:eastAsiaTheme="minorEastAsia" w:hAnsiTheme="minorHAnsi" w:cstheme="minorHAnsi"/>
            </w:rPr>
          </w:pPr>
          <w:r w:rsidRPr="0078460C">
            <w:rPr>
              <w:rFonts w:asciiTheme="minorHAnsi" w:hAnsiTheme="minorHAnsi" w:cstheme="minorHAnsi"/>
            </w:rPr>
            <w:fldChar w:fldCharType="begin"/>
          </w:r>
          <w:r w:rsidR="00A9444F" w:rsidRPr="009F041A">
            <w:rPr>
              <w:rFonts w:asciiTheme="minorHAnsi" w:hAnsiTheme="minorHAnsi" w:cstheme="minorHAnsi"/>
            </w:rPr>
            <w:instrText>TOC \o "1-3" \h \z \u</w:instrText>
          </w:r>
          <w:r w:rsidRPr="0078460C">
            <w:rPr>
              <w:rFonts w:asciiTheme="minorHAnsi" w:hAnsiTheme="minorHAnsi" w:cstheme="minorHAnsi"/>
            </w:rPr>
            <w:fldChar w:fldCharType="separate"/>
          </w:r>
          <w:hyperlink w:anchor="_Toc129112298" w:history="1">
            <w:r w:rsidR="006A77B1" w:rsidRPr="0078460C">
              <w:rPr>
                <w:rStyle w:val="Hyperlink"/>
                <w:rFonts w:asciiTheme="minorHAnsi" w:hAnsiTheme="minorHAnsi" w:cstheme="minorHAnsi"/>
                <w:noProof/>
              </w:rPr>
              <w:t>Purpose</w:t>
            </w:r>
            <w:r w:rsidR="006A77B1" w:rsidRPr="0078460C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6A77B1" w:rsidRPr="0078460C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6A77B1" w:rsidRPr="0078460C">
              <w:rPr>
                <w:rFonts w:asciiTheme="minorHAnsi" w:hAnsiTheme="minorHAnsi" w:cstheme="minorHAnsi"/>
                <w:noProof/>
                <w:webHidden/>
              </w:rPr>
              <w:instrText xml:space="preserve"> PAGEREF _Toc129112298 \h </w:instrText>
            </w:r>
            <w:r w:rsidR="006A77B1" w:rsidRPr="0078460C">
              <w:rPr>
                <w:rFonts w:asciiTheme="minorHAnsi" w:hAnsiTheme="minorHAnsi" w:cstheme="minorHAnsi"/>
                <w:noProof/>
                <w:webHidden/>
              </w:rPr>
            </w:r>
            <w:r w:rsidR="006A77B1" w:rsidRPr="0078460C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6A77B1" w:rsidRPr="0078460C">
              <w:rPr>
                <w:rFonts w:asciiTheme="minorHAnsi" w:hAnsiTheme="minorHAnsi" w:cstheme="minorHAnsi"/>
                <w:noProof/>
                <w:webHidden/>
              </w:rPr>
              <w:t>1</w:t>
            </w:r>
            <w:r w:rsidR="006A77B1" w:rsidRPr="0078460C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4D12C15F" w14:textId="22BAA8BD" w:rsidR="006A77B1" w:rsidRPr="009F041A" w:rsidRDefault="00A07A01">
          <w:pPr>
            <w:pStyle w:val="TOC2"/>
            <w:tabs>
              <w:tab w:val="right" w:leader="dot" w:pos="9010"/>
            </w:tabs>
            <w:rPr>
              <w:rFonts w:asciiTheme="minorHAnsi" w:eastAsiaTheme="minorEastAsia" w:hAnsiTheme="minorHAnsi" w:cstheme="minorHAnsi"/>
            </w:rPr>
          </w:pPr>
          <w:hyperlink w:anchor="_Toc129112299" w:history="1">
            <w:r w:rsidR="006A77B1" w:rsidRPr="0078460C">
              <w:rPr>
                <w:rStyle w:val="Hyperlink"/>
                <w:rFonts w:asciiTheme="minorHAnsi" w:hAnsiTheme="minorHAnsi" w:cstheme="minorHAnsi"/>
                <w:noProof/>
              </w:rPr>
              <w:t>Key Terms</w:t>
            </w:r>
            <w:r w:rsidR="006A77B1" w:rsidRPr="0078460C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6A77B1" w:rsidRPr="0078460C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6A77B1" w:rsidRPr="0078460C">
              <w:rPr>
                <w:rFonts w:asciiTheme="minorHAnsi" w:hAnsiTheme="minorHAnsi" w:cstheme="minorHAnsi"/>
                <w:noProof/>
                <w:webHidden/>
              </w:rPr>
              <w:instrText xml:space="preserve"> PAGEREF _Toc129112299 \h </w:instrText>
            </w:r>
            <w:r w:rsidR="006A77B1" w:rsidRPr="0078460C">
              <w:rPr>
                <w:rFonts w:asciiTheme="minorHAnsi" w:hAnsiTheme="minorHAnsi" w:cstheme="minorHAnsi"/>
                <w:noProof/>
                <w:webHidden/>
              </w:rPr>
            </w:r>
            <w:r w:rsidR="006A77B1" w:rsidRPr="0078460C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6A77B1" w:rsidRPr="0078460C">
              <w:rPr>
                <w:rFonts w:asciiTheme="minorHAnsi" w:hAnsiTheme="minorHAnsi" w:cstheme="minorHAnsi"/>
                <w:noProof/>
                <w:webHidden/>
              </w:rPr>
              <w:t>2</w:t>
            </w:r>
            <w:r w:rsidR="006A77B1" w:rsidRPr="0078460C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3913BD1" w14:textId="18E018DD" w:rsidR="006A77B1" w:rsidRPr="009F041A" w:rsidRDefault="00A07A01">
          <w:pPr>
            <w:pStyle w:val="TOC2"/>
            <w:tabs>
              <w:tab w:val="right" w:leader="dot" w:pos="9010"/>
            </w:tabs>
            <w:rPr>
              <w:rFonts w:asciiTheme="minorHAnsi" w:eastAsiaTheme="minorEastAsia" w:hAnsiTheme="minorHAnsi" w:cstheme="minorHAnsi"/>
            </w:rPr>
          </w:pPr>
          <w:hyperlink w:anchor="_Toc129112300" w:history="1">
            <w:r w:rsidR="006A77B1" w:rsidRPr="0078460C">
              <w:rPr>
                <w:rStyle w:val="Hyperlink"/>
                <w:rFonts w:asciiTheme="minorHAnsi" w:hAnsiTheme="minorHAnsi" w:cstheme="minorHAnsi"/>
                <w:noProof/>
              </w:rPr>
              <w:t>Responding to an Action Plan</w:t>
            </w:r>
            <w:r w:rsidR="006A77B1" w:rsidRPr="0078460C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6A77B1" w:rsidRPr="0078460C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6A77B1" w:rsidRPr="0078460C">
              <w:rPr>
                <w:rFonts w:asciiTheme="minorHAnsi" w:hAnsiTheme="minorHAnsi" w:cstheme="minorHAnsi"/>
                <w:noProof/>
                <w:webHidden/>
              </w:rPr>
              <w:instrText xml:space="preserve"> PAGEREF _Toc129112300 \h </w:instrText>
            </w:r>
            <w:r w:rsidR="006A77B1" w:rsidRPr="0078460C">
              <w:rPr>
                <w:rFonts w:asciiTheme="minorHAnsi" w:hAnsiTheme="minorHAnsi" w:cstheme="minorHAnsi"/>
                <w:noProof/>
                <w:webHidden/>
              </w:rPr>
            </w:r>
            <w:r w:rsidR="006A77B1" w:rsidRPr="0078460C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6A77B1" w:rsidRPr="0078460C">
              <w:rPr>
                <w:rFonts w:asciiTheme="minorHAnsi" w:hAnsiTheme="minorHAnsi" w:cstheme="minorHAnsi"/>
                <w:noProof/>
                <w:webHidden/>
              </w:rPr>
              <w:t>3</w:t>
            </w:r>
            <w:r w:rsidR="006A77B1" w:rsidRPr="0078460C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55B0A6C1" w14:textId="38C07DB2" w:rsidR="006A77B1" w:rsidRPr="009F041A" w:rsidRDefault="00A07A01">
          <w:pPr>
            <w:pStyle w:val="TOC2"/>
            <w:tabs>
              <w:tab w:val="right" w:leader="dot" w:pos="9010"/>
            </w:tabs>
            <w:rPr>
              <w:rFonts w:asciiTheme="minorHAnsi" w:eastAsiaTheme="minorEastAsia" w:hAnsiTheme="minorHAnsi" w:cstheme="minorHAnsi"/>
            </w:rPr>
          </w:pPr>
          <w:hyperlink w:anchor="_Toc129112301" w:history="1">
            <w:r w:rsidR="006A77B1" w:rsidRPr="0078460C">
              <w:rPr>
                <w:rStyle w:val="Hyperlink"/>
                <w:rFonts w:asciiTheme="minorHAnsi" w:hAnsiTheme="minorHAnsi" w:cstheme="minorHAnsi"/>
                <w:noProof/>
              </w:rPr>
              <w:t>Additional Resources</w:t>
            </w:r>
            <w:r w:rsidR="006A77B1" w:rsidRPr="0078460C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6A77B1" w:rsidRPr="0078460C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6A77B1" w:rsidRPr="0078460C">
              <w:rPr>
                <w:rFonts w:asciiTheme="minorHAnsi" w:hAnsiTheme="minorHAnsi" w:cstheme="minorHAnsi"/>
                <w:noProof/>
                <w:webHidden/>
              </w:rPr>
              <w:instrText xml:space="preserve"> PAGEREF _Toc129112301 \h </w:instrText>
            </w:r>
            <w:r w:rsidR="006A77B1" w:rsidRPr="0078460C">
              <w:rPr>
                <w:rFonts w:asciiTheme="minorHAnsi" w:hAnsiTheme="minorHAnsi" w:cstheme="minorHAnsi"/>
                <w:noProof/>
                <w:webHidden/>
              </w:rPr>
            </w:r>
            <w:r w:rsidR="006A77B1" w:rsidRPr="0078460C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6A77B1" w:rsidRPr="0078460C">
              <w:rPr>
                <w:rFonts w:asciiTheme="minorHAnsi" w:hAnsiTheme="minorHAnsi" w:cstheme="minorHAnsi"/>
                <w:noProof/>
                <w:webHidden/>
              </w:rPr>
              <w:t>6</w:t>
            </w:r>
            <w:r w:rsidR="006A77B1" w:rsidRPr="0078460C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74FA0E2E" w14:textId="17141FFA" w:rsidR="006A77B1" w:rsidRPr="009F041A" w:rsidRDefault="00A07A01">
          <w:pPr>
            <w:pStyle w:val="TOC2"/>
            <w:tabs>
              <w:tab w:val="right" w:leader="dot" w:pos="9010"/>
            </w:tabs>
            <w:rPr>
              <w:rFonts w:asciiTheme="minorHAnsi" w:eastAsiaTheme="minorEastAsia" w:hAnsiTheme="minorHAnsi" w:cstheme="minorHAnsi"/>
            </w:rPr>
          </w:pPr>
          <w:hyperlink w:anchor="_Toc129112302" w:history="1">
            <w:r w:rsidR="006A77B1" w:rsidRPr="0078460C">
              <w:rPr>
                <w:rStyle w:val="Hyperlink"/>
                <w:rFonts w:asciiTheme="minorHAnsi" w:hAnsiTheme="minorHAnsi" w:cstheme="minorHAnsi"/>
                <w:noProof/>
              </w:rPr>
              <w:t>Change Version</w:t>
            </w:r>
            <w:r w:rsidR="006A77B1" w:rsidRPr="0078460C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6A77B1" w:rsidRPr="0078460C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6A77B1" w:rsidRPr="0078460C">
              <w:rPr>
                <w:rFonts w:asciiTheme="minorHAnsi" w:hAnsiTheme="minorHAnsi" w:cstheme="minorHAnsi"/>
                <w:noProof/>
                <w:webHidden/>
              </w:rPr>
              <w:instrText xml:space="preserve"> PAGEREF _Toc129112302 \h </w:instrText>
            </w:r>
            <w:r w:rsidR="006A77B1" w:rsidRPr="0078460C">
              <w:rPr>
                <w:rFonts w:asciiTheme="minorHAnsi" w:hAnsiTheme="minorHAnsi" w:cstheme="minorHAnsi"/>
                <w:noProof/>
                <w:webHidden/>
              </w:rPr>
            </w:r>
            <w:r w:rsidR="006A77B1" w:rsidRPr="0078460C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6A77B1" w:rsidRPr="0078460C">
              <w:rPr>
                <w:rFonts w:asciiTheme="minorHAnsi" w:hAnsiTheme="minorHAnsi" w:cstheme="minorHAnsi"/>
                <w:noProof/>
                <w:webHidden/>
              </w:rPr>
              <w:t>6</w:t>
            </w:r>
            <w:r w:rsidR="006A77B1" w:rsidRPr="0078460C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A687212" w14:textId="37FEF345" w:rsidR="4ED4D7FC" w:rsidRPr="009F041A" w:rsidRDefault="4ED4D7FC" w:rsidP="4ED4D7FC">
          <w:pPr>
            <w:pStyle w:val="TOC2"/>
            <w:tabs>
              <w:tab w:val="right" w:leader="dot" w:pos="9015"/>
            </w:tabs>
            <w:rPr>
              <w:rStyle w:val="Hyperlink"/>
              <w:rFonts w:asciiTheme="minorHAnsi" w:hAnsiTheme="minorHAnsi" w:cstheme="minorHAnsi"/>
            </w:rPr>
          </w:pPr>
          <w:r w:rsidRPr="0078460C">
            <w:rPr>
              <w:rFonts w:asciiTheme="minorHAnsi" w:hAnsiTheme="minorHAnsi" w:cstheme="minorHAnsi"/>
            </w:rPr>
            <w:fldChar w:fldCharType="end"/>
          </w:r>
        </w:p>
      </w:sdtContent>
    </w:sdt>
    <w:p w14:paraId="38563066" w14:textId="45AF9B20" w:rsidR="00C14EAC" w:rsidRPr="009F041A" w:rsidRDefault="00C14EAC">
      <w:pPr>
        <w:rPr>
          <w:rFonts w:cstheme="minorHAnsi"/>
          <w:b/>
          <w:bCs/>
          <w:i/>
          <w:iCs/>
          <w:sz w:val="22"/>
          <w:szCs w:val="22"/>
        </w:rPr>
      </w:pPr>
      <w:bookmarkStart w:id="0" w:name="_Toc29308833"/>
    </w:p>
    <w:p w14:paraId="7EB1EB3B" w14:textId="77777777" w:rsidR="00BD14B5" w:rsidRPr="009F041A" w:rsidRDefault="00BD14B5">
      <w:pPr>
        <w:rPr>
          <w:rFonts w:cstheme="minorHAnsi"/>
          <w:b/>
          <w:bCs/>
          <w:i/>
          <w:iCs/>
          <w:sz w:val="22"/>
          <w:szCs w:val="22"/>
        </w:rPr>
      </w:pPr>
    </w:p>
    <w:tbl>
      <w:tblPr>
        <w:tblStyle w:val="TableGrid"/>
        <w:tblpPr w:leftFromText="180" w:rightFromText="180" w:vertAnchor="page" w:horzAnchor="margin" w:tblpY="10324"/>
        <w:tblW w:w="90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8379"/>
      </w:tblGrid>
      <w:tr w:rsidR="00BD14B5" w:rsidRPr="009F041A" w14:paraId="2DAA2BE2" w14:textId="77777777" w:rsidTr="6BF0B19F">
        <w:trPr>
          <w:trHeight w:val="810"/>
        </w:trPr>
        <w:tc>
          <w:tcPr>
            <w:tcW w:w="630" w:type="dxa"/>
            <w:shd w:val="clear" w:color="auto" w:fill="33D196" w:themeFill="accent3"/>
            <w:vAlign w:val="center"/>
          </w:tcPr>
          <w:p w14:paraId="76D12AD5" w14:textId="77777777" w:rsidR="00BD14B5" w:rsidRPr="0078460C" w:rsidRDefault="00BD14B5" w:rsidP="00BD14B5">
            <w:pPr>
              <w:rPr>
                <w:rFonts w:asciiTheme="minorHAnsi" w:hAnsiTheme="minorHAnsi" w:cstheme="minorHAnsi"/>
              </w:rPr>
            </w:pPr>
            <w:r w:rsidRPr="0078460C">
              <w:rPr>
                <w:rFonts w:cstheme="minorHAnsi"/>
                <w:noProof/>
              </w:rPr>
              <w:drawing>
                <wp:inline distT="0" distB="0" distL="0" distR="0" wp14:anchorId="746245C7" wp14:editId="6A519981">
                  <wp:extent cx="277091" cy="277091"/>
                  <wp:effectExtent l="0" t="0" r="8890" b="8890"/>
                  <wp:docPr id="12" name="Picture 12" descr="Warning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phic 9" descr="Warning outlin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36" cy="279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9" w:type="dxa"/>
            <w:shd w:val="clear" w:color="auto" w:fill="D6F5E9" w:themeFill="accent3" w:themeFillTint="33"/>
            <w:vAlign w:val="center"/>
          </w:tcPr>
          <w:p w14:paraId="51651381" w14:textId="0127E5EE" w:rsidR="00BD14B5" w:rsidRPr="0078460C" w:rsidRDefault="00BD14B5" w:rsidP="6BF0B19F">
            <w:pPr>
              <w:rPr>
                <w:rFonts w:asciiTheme="minorHAnsi" w:hAnsiTheme="minorHAnsi" w:cstheme="minorHAnsi"/>
                <w:b/>
                <w:bCs/>
                <w:color w:val="753BBD" w:themeColor="accent2"/>
                <w:lang w:val="en-GB"/>
              </w:rPr>
            </w:pPr>
            <w:r w:rsidRPr="0078460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Your screen in the Coupa S</w:t>
            </w:r>
            <w:r w:rsidR="610B27BF" w:rsidRPr="0078460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ystem</w:t>
            </w:r>
            <w:r w:rsidRPr="0078460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may differ slightly from this training, but the steps to complete the activity will be the same.</w:t>
            </w:r>
          </w:p>
        </w:tc>
      </w:tr>
    </w:tbl>
    <w:p w14:paraId="52DB59BE" w14:textId="77777777" w:rsidR="00BD14B5" w:rsidRPr="009F041A" w:rsidRDefault="00BD14B5">
      <w:pPr>
        <w:rPr>
          <w:rFonts w:cstheme="minorHAnsi"/>
          <w:b/>
          <w:bCs/>
          <w:i/>
          <w:iCs/>
          <w:sz w:val="22"/>
          <w:szCs w:val="22"/>
        </w:rPr>
      </w:pPr>
    </w:p>
    <w:p w14:paraId="0D50D49A" w14:textId="2556C80D" w:rsidR="003B790B" w:rsidRPr="009F041A" w:rsidRDefault="003B790B">
      <w:pPr>
        <w:rPr>
          <w:rFonts w:cstheme="minorHAnsi"/>
          <w:b/>
          <w:bCs/>
          <w:i/>
          <w:iCs/>
          <w:sz w:val="22"/>
          <w:szCs w:val="22"/>
          <w:lang w:val="en-GB"/>
        </w:rPr>
      </w:pPr>
    </w:p>
    <w:tbl>
      <w:tblPr>
        <w:tblStyle w:val="TableGrid"/>
        <w:tblW w:w="90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"/>
        <w:gridCol w:w="8328"/>
      </w:tblGrid>
      <w:tr w:rsidR="008E33B4" w:rsidRPr="009F041A" w14:paraId="031F2933" w14:textId="77777777" w:rsidTr="00F92507">
        <w:trPr>
          <w:trHeight w:val="1040"/>
        </w:trPr>
        <w:tc>
          <w:tcPr>
            <w:tcW w:w="678" w:type="dxa"/>
            <w:shd w:val="clear" w:color="auto" w:fill="10069F" w:themeFill="accent1"/>
            <w:vAlign w:val="center"/>
          </w:tcPr>
          <w:p w14:paraId="37A4C2E3" w14:textId="77777777" w:rsidR="008E33B4" w:rsidRPr="009F041A" w:rsidRDefault="008E33B4" w:rsidP="00F844F0">
            <w:pPr>
              <w:ind w:right="-430"/>
              <w:rPr>
                <w:rFonts w:asciiTheme="minorHAnsi" w:hAnsiTheme="minorHAnsi" w:cstheme="minorHAnsi"/>
              </w:rPr>
            </w:pPr>
            <w:bookmarkStart w:id="1" w:name="OLE_LINK19"/>
            <w:r w:rsidRPr="0078460C">
              <w:rPr>
                <w:rFonts w:cstheme="minorHAnsi"/>
                <w:noProof/>
              </w:rPr>
              <w:drawing>
                <wp:inline distT="0" distB="0" distL="0" distR="0" wp14:anchorId="5D7C3DE7" wp14:editId="577AD1CA">
                  <wp:extent cx="288988" cy="251564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raphic 2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8" cy="251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  <w:shd w:val="clear" w:color="auto" w:fill="BED2F3" w:themeFill="accent5"/>
            <w:vAlign w:val="center"/>
          </w:tcPr>
          <w:p w14:paraId="46D5620B" w14:textId="728DEC02" w:rsidR="008E33B4" w:rsidRPr="009F041A" w:rsidRDefault="008E33B4" w:rsidP="00F844F0">
            <w:pPr>
              <w:rPr>
                <w:rFonts w:asciiTheme="minorHAnsi" w:hAnsiTheme="minorHAnsi" w:cstheme="minorHAnsi"/>
                <w:b/>
                <w:bCs/>
                <w:color w:val="753BBD" w:themeColor="accent2"/>
                <w:sz w:val="22"/>
                <w:szCs w:val="22"/>
                <w:lang w:val="en-GB"/>
              </w:rPr>
            </w:pPr>
            <w:r w:rsidRPr="009F041A"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  <w:t>This icon indicates there are further policy or business process details relating to a step. Click on the provided link(s) placed throughout the QRC for more information.</w:t>
            </w:r>
          </w:p>
        </w:tc>
      </w:tr>
      <w:bookmarkEnd w:id="1"/>
    </w:tbl>
    <w:p w14:paraId="0D455399" w14:textId="3BCFB32D" w:rsidR="008E33B4" w:rsidRPr="009F041A" w:rsidRDefault="008E33B4">
      <w:pPr>
        <w:rPr>
          <w:rFonts w:cstheme="minorHAnsi"/>
          <w:b/>
          <w:bCs/>
          <w:i/>
          <w:iCs/>
          <w:sz w:val="22"/>
          <w:szCs w:val="22"/>
          <w:lang w:val="en-GB"/>
        </w:rPr>
      </w:pPr>
    </w:p>
    <w:p w14:paraId="2A19A016" w14:textId="341F448F" w:rsidR="00E40673" w:rsidRPr="009F041A" w:rsidRDefault="00E40673">
      <w:pPr>
        <w:rPr>
          <w:rFonts w:cstheme="minorHAnsi"/>
          <w:b/>
          <w:bCs/>
          <w:i/>
          <w:iCs/>
          <w:sz w:val="22"/>
          <w:szCs w:val="22"/>
          <w:lang w:val="en-GB"/>
        </w:rPr>
      </w:pPr>
    </w:p>
    <w:p w14:paraId="2E95F040" w14:textId="6F66B751" w:rsidR="00E40673" w:rsidRPr="009F041A" w:rsidRDefault="00E40673">
      <w:pPr>
        <w:rPr>
          <w:rFonts w:cstheme="minorHAnsi"/>
          <w:b/>
          <w:bCs/>
          <w:i/>
          <w:iCs/>
          <w:sz w:val="22"/>
          <w:szCs w:val="22"/>
          <w:lang w:val="en-GB"/>
        </w:rPr>
      </w:pPr>
    </w:p>
    <w:p w14:paraId="529395C9" w14:textId="7AC98EB5" w:rsidR="00E40673" w:rsidRPr="009F041A" w:rsidRDefault="00E40673">
      <w:pPr>
        <w:rPr>
          <w:rFonts w:cstheme="minorHAnsi"/>
          <w:b/>
          <w:bCs/>
          <w:i/>
          <w:iCs/>
          <w:sz w:val="22"/>
          <w:szCs w:val="22"/>
          <w:lang w:val="en-GB"/>
        </w:rPr>
      </w:pPr>
    </w:p>
    <w:p w14:paraId="2174B8CE" w14:textId="0C2582FC" w:rsidR="00E40673" w:rsidRPr="009F041A" w:rsidRDefault="00E40673">
      <w:pPr>
        <w:rPr>
          <w:rFonts w:cstheme="minorHAnsi"/>
          <w:b/>
          <w:bCs/>
          <w:i/>
          <w:iCs/>
          <w:sz w:val="22"/>
          <w:szCs w:val="22"/>
          <w:lang w:val="en-GB"/>
        </w:rPr>
      </w:pPr>
    </w:p>
    <w:p w14:paraId="161EB6F2" w14:textId="739220BC" w:rsidR="00E40673" w:rsidRPr="009F041A" w:rsidRDefault="00E40673">
      <w:pPr>
        <w:rPr>
          <w:rFonts w:cstheme="minorHAnsi"/>
          <w:b/>
          <w:bCs/>
          <w:i/>
          <w:iCs/>
          <w:sz w:val="22"/>
          <w:szCs w:val="22"/>
          <w:lang w:val="en-GB"/>
        </w:rPr>
      </w:pPr>
    </w:p>
    <w:p w14:paraId="47FEB4BF" w14:textId="2278BD9B" w:rsidR="00E40673" w:rsidRPr="009F041A" w:rsidRDefault="00E40673">
      <w:pPr>
        <w:rPr>
          <w:rFonts w:cstheme="minorHAnsi"/>
          <w:b/>
          <w:bCs/>
          <w:i/>
          <w:iCs/>
          <w:sz w:val="22"/>
          <w:szCs w:val="22"/>
          <w:lang w:val="en-GB"/>
        </w:rPr>
      </w:pPr>
    </w:p>
    <w:p w14:paraId="0D0EB3A3" w14:textId="10EE7D78" w:rsidR="00E40673" w:rsidRPr="009F041A" w:rsidRDefault="00E40673">
      <w:pPr>
        <w:rPr>
          <w:rFonts w:cstheme="minorHAnsi"/>
          <w:b/>
          <w:bCs/>
          <w:i/>
          <w:iCs/>
          <w:sz w:val="22"/>
          <w:szCs w:val="22"/>
          <w:lang w:val="en-GB"/>
        </w:rPr>
      </w:pPr>
    </w:p>
    <w:p w14:paraId="623CD39C" w14:textId="1219FBD5" w:rsidR="002A2CA0" w:rsidRPr="009F041A" w:rsidRDefault="002A2CA0" w:rsidP="00580A3A">
      <w:pPr>
        <w:pStyle w:val="Heading2"/>
      </w:pPr>
      <w:bookmarkStart w:id="2" w:name="_Toc129112298"/>
      <w:r w:rsidRPr="009F041A">
        <w:lastRenderedPageBreak/>
        <w:t>Purpose</w:t>
      </w:r>
      <w:bookmarkEnd w:id="2"/>
    </w:p>
    <w:p w14:paraId="7A96BE86" w14:textId="24869842" w:rsidR="00595949" w:rsidRPr="009F041A" w:rsidRDefault="00595949" w:rsidP="006F5072">
      <w:pPr>
        <w:tabs>
          <w:tab w:val="left" w:pos="270"/>
        </w:tabs>
        <w:spacing w:before="120" w:after="120"/>
        <w:rPr>
          <w:rFonts w:cstheme="minorHAnsi"/>
          <w:sz w:val="22"/>
          <w:szCs w:val="22"/>
        </w:rPr>
      </w:pPr>
      <w:r w:rsidRPr="009F041A">
        <w:rPr>
          <w:rFonts w:cstheme="minorHAnsi"/>
          <w:sz w:val="22"/>
          <w:szCs w:val="22"/>
        </w:rPr>
        <w:t xml:space="preserve">This Quick Reference Card (QRC) </w:t>
      </w:r>
      <w:r w:rsidR="00B85DE9" w:rsidRPr="009F041A">
        <w:rPr>
          <w:rFonts w:cstheme="minorHAnsi"/>
          <w:sz w:val="22"/>
          <w:szCs w:val="22"/>
        </w:rPr>
        <w:t>explains</w:t>
      </w:r>
      <w:r w:rsidR="002034FB" w:rsidRPr="009F041A">
        <w:rPr>
          <w:rFonts w:cstheme="minorHAnsi"/>
          <w:sz w:val="22"/>
          <w:szCs w:val="22"/>
        </w:rPr>
        <w:t xml:space="preserve"> the process</w:t>
      </w:r>
      <w:r w:rsidR="00187DB7" w:rsidRPr="009F041A">
        <w:rPr>
          <w:rFonts w:cstheme="minorHAnsi"/>
          <w:sz w:val="22"/>
          <w:szCs w:val="22"/>
        </w:rPr>
        <w:t xml:space="preserve">es </w:t>
      </w:r>
      <w:r w:rsidR="002034FB" w:rsidRPr="009F041A">
        <w:rPr>
          <w:rFonts w:cstheme="minorHAnsi"/>
          <w:sz w:val="22"/>
          <w:szCs w:val="22"/>
        </w:rPr>
        <w:t>for</w:t>
      </w:r>
      <w:r w:rsidR="00B85DE9" w:rsidRPr="009F041A">
        <w:rPr>
          <w:rFonts w:cstheme="minorHAnsi"/>
          <w:sz w:val="22"/>
          <w:szCs w:val="22"/>
        </w:rPr>
        <w:t xml:space="preserve"> </w:t>
      </w:r>
      <w:r w:rsidR="002034FB" w:rsidRPr="009F041A">
        <w:rPr>
          <w:rFonts w:cstheme="minorHAnsi"/>
          <w:sz w:val="22"/>
          <w:szCs w:val="22"/>
        </w:rPr>
        <w:t xml:space="preserve">how </w:t>
      </w:r>
      <w:r w:rsidR="00B703DB" w:rsidRPr="009F041A">
        <w:rPr>
          <w:rFonts w:cstheme="minorHAnsi"/>
          <w:sz w:val="22"/>
          <w:szCs w:val="22"/>
        </w:rPr>
        <w:t>to create</w:t>
      </w:r>
      <w:r w:rsidR="00187DB7" w:rsidRPr="009F041A">
        <w:rPr>
          <w:rFonts w:cstheme="minorHAnsi"/>
          <w:sz w:val="22"/>
          <w:szCs w:val="22"/>
        </w:rPr>
        <w:t>, respond to, and track risk action plans in Coupa Risk Assess</w:t>
      </w:r>
      <w:r w:rsidR="00810F4F" w:rsidRPr="009F041A">
        <w:rPr>
          <w:rFonts w:cstheme="minorHAnsi"/>
          <w:sz w:val="22"/>
          <w:szCs w:val="22"/>
        </w:rPr>
        <w:t>.</w:t>
      </w:r>
      <w:r w:rsidR="00F743F5" w:rsidRPr="009F041A">
        <w:rPr>
          <w:rFonts w:cstheme="minorHAnsi"/>
          <w:sz w:val="22"/>
          <w:szCs w:val="22"/>
        </w:rPr>
        <w:t xml:space="preserve"> </w:t>
      </w:r>
    </w:p>
    <w:p w14:paraId="268D2A4B" w14:textId="2771E8E4" w:rsidR="006474B3" w:rsidRPr="009F041A" w:rsidRDefault="00595949" w:rsidP="00D15A47">
      <w:pPr>
        <w:pStyle w:val="ListParagraph"/>
        <w:numPr>
          <w:ilvl w:val="0"/>
          <w:numId w:val="9"/>
        </w:numPr>
        <w:tabs>
          <w:tab w:val="left" w:pos="270"/>
          <w:tab w:val="left" w:pos="360"/>
          <w:tab w:val="left" w:pos="720"/>
          <w:tab w:val="left" w:pos="1080"/>
          <w:tab w:val="left" w:pos="1440"/>
        </w:tabs>
        <w:autoSpaceDE w:val="0"/>
        <w:autoSpaceDN w:val="0"/>
        <w:spacing w:before="120" w:after="120"/>
        <w:ind w:left="720"/>
        <w:contextualSpacing w:val="0"/>
        <w:rPr>
          <w:rFonts w:asciiTheme="minorHAnsi" w:hAnsiTheme="minorHAnsi" w:cstheme="minorHAnsi"/>
          <w:noProof/>
          <w:color w:val="000000"/>
          <w:lang w:val="en-US"/>
        </w:rPr>
      </w:pPr>
      <w:r w:rsidRPr="009F041A">
        <w:rPr>
          <w:rFonts w:asciiTheme="minorHAnsi" w:hAnsiTheme="minorHAnsi" w:cstheme="minorHAnsi"/>
          <w:b/>
          <w:bCs/>
          <w:noProof/>
          <w:color w:val="000000"/>
          <w:lang w:val="en-US"/>
        </w:rPr>
        <w:t>Task 1:</w:t>
      </w:r>
      <w:r w:rsidRPr="009F041A">
        <w:rPr>
          <w:rFonts w:asciiTheme="minorHAnsi" w:hAnsiTheme="minorHAnsi" w:cstheme="minorHAnsi"/>
          <w:noProof/>
          <w:color w:val="000000"/>
          <w:lang w:val="en-US"/>
        </w:rPr>
        <w:t xml:space="preserve"> </w:t>
      </w:r>
      <w:r w:rsidR="00503A1D" w:rsidRPr="009F041A">
        <w:rPr>
          <w:rFonts w:asciiTheme="minorHAnsi" w:hAnsiTheme="minorHAnsi" w:cstheme="minorHAnsi"/>
          <w:noProof/>
          <w:color w:val="000000"/>
          <w:lang w:val="en-US"/>
        </w:rPr>
        <w:t>Respond to an Action Plan</w:t>
      </w:r>
    </w:p>
    <w:p w14:paraId="62B65576" w14:textId="0E3A5968" w:rsidR="00871698" w:rsidRPr="009F041A" w:rsidRDefault="00871698" w:rsidP="00161FC4">
      <w:pPr>
        <w:tabs>
          <w:tab w:val="left" w:pos="270"/>
          <w:tab w:val="left" w:pos="360"/>
          <w:tab w:val="left" w:pos="720"/>
          <w:tab w:val="left" w:pos="1080"/>
          <w:tab w:val="left" w:pos="1440"/>
        </w:tabs>
        <w:autoSpaceDE w:val="0"/>
        <w:autoSpaceDN w:val="0"/>
        <w:spacing w:before="120" w:after="120"/>
        <w:ind w:left="360"/>
        <w:rPr>
          <w:rFonts w:cstheme="minorHAnsi"/>
          <w:noProof/>
          <w:color w:val="000000"/>
        </w:rPr>
      </w:pPr>
    </w:p>
    <w:p w14:paraId="1E254E81" w14:textId="6B2E3ADD" w:rsidR="00C0173E" w:rsidRPr="009F041A" w:rsidRDefault="00C0173E" w:rsidP="00C0173E">
      <w:pPr>
        <w:pStyle w:val="Heading2"/>
      </w:pPr>
      <w:bookmarkStart w:id="3" w:name="_Toc129112299"/>
      <w:r w:rsidRPr="009F041A">
        <w:t>Key Terms</w:t>
      </w:r>
      <w:bookmarkEnd w:id="3"/>
    </w:p>
    <w:p w14:paraId="213B7E81" w14:textId="77777777" w:rsidR="00040FFC" w:rsidRPr="009F041A" w:rsidRDefault="00040FFC" w:rsidP="00040FFC">
      <w:pPr>
        <w:pStyle w:val="ListParagraph"/>
        <w:numPr>
          <w:ilvl w:val="1"/>
          <w:numId w:val="10"/>
        </w:numPr>
        <w:spacing w:before="120" w:after="120"/>
        <w:ind w:left="720"/>
        <w:rPr>
          <w:rFonts w:asciiTheme="minorHAnsi" w:hAnsiTheme="minorHAnsi" w:cstheme="minorHAnsi"/>
          <w:szCs w:val="22"/>
        </w:rPr>
      </w:pPr>
      <w:r w:rsidRPr="009F041A">
        <w:rPr>
          <w:rFonts w:asciiTheme="minorHAnsi" w:hAnsiTheme="minorHAnsi" w:cstheme="minorHAnsi"/>
          <w:szCs w:val="22"/>
        </w:rPr>
        <w:t xml:space="preserve">The </w:t>
      </w:r>
      <w:r w:rsidRPr="009F041A">
        <w:rPr>
          <w:rFonts w:asciiTheme="minorHAnsi" w:hAnsiTheme="minorHAnsi" w:cstheme="minorHAnsi"/>
          <w:b/>
          <w:bCs/>
          <w:szCs w:val="22"/>
        </w:rPr>
        <w:t>Approver</w:t>
      </w:r>
      <w:r w:rsidRPr="009F041A">
        <w:rPr>
          <w:rFonts w:asciiTheme="minorHAnsi" w:hAnsiTheme="minorHAnsi" w:cstheme="minorHAnsi"/>
          <w:szCs w:val="22"/>
        </w:rPr>
        <w:t xml:space="preserve"> is the individual who will approve the action plan.</w:t>
      </w:r>
    </w:p>
    <w:p w14:paraId="4A04D749" w14:textId="033085DA" w:rsidR="00B71E3F" w:rsidRPr="009F041A" w:rsidRDefault="00B71E3F" w:rsidP="27AAC5FB">
      <w:pPr>
        <w:pStyle w:val="ListParagraph"/>
        <w:numPr>
          <w:ilvl w:val="1"/>
          <w:numId w:val="10"/>
        </w:numPr>
        <w:spacing w:before="120" w:after="120"/>
        <w:ind w:left="720"/>
        <w:rPr>
          <w:rFonts w:asciiTheme="minorHAnsi" w:hAnsiTheme="minorHAnsi" w:cstheme="minorHAnsi"/>
          <w:szCs w:val="22"/>
        </w:rPr>
      </w:pPr>
      <w:r w:rsidRPr="009F041A">
        <w:rPr>
          <w:rFonts w:asciiTheme="minorHAnsi" w:hAnsiTheme="minorHAnsi" w:cstheme="minorHAnsi"/>
          <w:szCs w:val="22"/>
        </w:rPr>
        <w:t xml:space="preserve">The </w:t>
      </w:r>
      <w:r w:rsidRPr="009F041A">
        <w:rPr>
          <w:rFonts w:asciiTheme="minorHAnsi" w:hAnsiTheme="minorHAnsi" w:cstheme="minorHAnsi"/>
          <w:b/>
          <w:bCs/>
          <w:szCs w:val="22"/>
        </w:rPr>
        <w:t>Action Item</w:t>
      </w:r>
      <w:r w:rsidRPr="009F041A">
        <w:rPr>
          <w:rFonts w:asciiTheme="minorHAnsi" w:hAnsiTheme="minorHAnsi" w:cstheme="minorHAnsi"/>
          <w:szCs w:val="22"/>
        </w:rPr>
        <w:t xml:space="preserve"> is </w:t>
      </w:r>
      <w:r w:rsidR="002426FB" w:rsidRPr="009F041A">
        <w:rPr>
          <w:rFonts w:asciiTheme="minorHAnsi" w:hAnsiTheme="minorHAnsi" w:cstheme="minorHAnsi"/>
          <w:szCs w:val="22"/>
        </w:rPr>
        <w:t>specific item being tracked within the action plan.</w:t>
      </w:r>
    </w:p>
    <w:p w14:paraId="0FE33615" w14:textId="2CEA852A" w:rsidR="00B71E3F" w:rsidRPr="009F041A" w:rsidRDefault="00B71E3F" w:rsidP="00DF4FEF">
      <w:pPr>
        <w:pStyle w:val="ListParagraph"/>
        <w:numPr>
          <w:ilvl w:val="1"/>
          <w:numId w:val="10"/>
        </w:numPr>
        <w:spacing w:before="120" w:after="120"/>
        <w:ind w:left="720"/>
        <w:rPr>
          <w:rFonts w:asciiTheme="minorHAnsi" w:hAnsiTheme="minorHAnsi" w:cstheme="minorHAnsi"/>
          <w:szCs w:val="22"/>
        </w:rPr>
      </w:pPr>
      <w:r w:rsidRPr="009F041A">
        <w:rPr>
          <w:rFonts w:asciiTheme="minorHAnsi" w:hAnsiTheme="minorHAnsi" w:cstheme="minorHAnsi"/>
          <w:szCs w:val="22"/>
        </w:rPr>
        <w:t xml:space="preserve">The </w:t>
      </w:r>
      <w:r w:rsidRPr="009F041A">
        <w:rPr>
          <w:rFonts w:asciiTheme="minorHAnsi" w:hAnsiTheme="minorHAnsi" w:cstheme="minorHAnsi"/>
          <w:b/>
          <w:bCs/>
          <w:szCs w:val="22"/>
        </w:rPr>
        <w:t>Action Item Description</w:t>
      </w:r>
      <w:r w:rsidRPr="009F041A">
        <w:rPr>
          <w:rFonts w:asciiTheme="minorHAnsi" w:hAnsiTheme="minorHAnsi" w:cstheme="minorHAnsi"/>
          <w:szCs w:val="22"/>
        </w:rPr>
        <w:t xml:space="preserve"> provides more detailed information regarding the action item.</w:t>
      </w:r>
    </w:p>
    <w:p w14:paraId="3C035FD8" w14:textId="35667D5C" w:rsidR="00B71E3F" w:rsidRPr="009F041A" w:rsidRDefault="00B71E3F" w:rsidP="00DF4FEF">
      <w:pPr>
        <w:pStyle w:val="ListParagraph"/>
        <w:numPr>
          <w:ilvl w:val="1"/>
          <w:numId w:val="10"/>
        </w:numPr>
        <w:spacing w:before="120" w:after="120"/>
        <w:ind w:left="720"/>
        <w:rPr>
          <w:rFonts w:asciiTheme="minorHAnsi" w:hAnsiTheme="minorHAnsi" w:cstheme="minorHAnsi"/>
          <w:szCs w:val="22"/>
        </w:rPr>
      </w:pPr>
      <w:r w:rsidRPr="009F041A">
        <w:rPr>
          <w:rFonts w:asciiTheme="minorHAnsi" w:hAnsiTheme="minorHAnsi" w:cstheme="minorHAnsi"/>
          <w:b/>
          <w:bCs/>
          <w:szCs w:val="22"/>
        </w:rPr>
        <w:t>Action Required/Request</w:t>
      </w:r>
      <w:r w:rsidRPr="009F041A">
        <w:rPr>
          <w:rFonts w:asciiTheme="minorHAnsi" w:hAnsiTheme="minorHAnsi" w:cstheme="minorHAnsi"/>
          <w:szCs w:val="22"/>
        </w:rPr>
        <w:t xml:space="preserve"> is the action which the recipient of the action plan needs to take.</w:t>
      </w:r>
    </w:p>
    <w:p w14:paraId="37E40D03" w14:textId="101B1D00" w:rsidR="00B71E3F" w:rsidRPr="009F041A" w:rsidRDefault="00B71E3F" w:rsidP="00DF4FEF">
      <w:pPr>
        <w:pStyle w:val="ListParagraph"/>
        <w:numPr>
          <w:ilvl w:val="1"/>
          <w:numId w:val="10"/>
        </w:numPr>
        <w:spacing w:before="120" w:after="120"/>
        <w:ind w:left="720"/>
        <w:rPr>
          <w:rFonts w:asciiTheme="minorHAnsi" w:hAnsiTheme="minorHAnsi" w:cstheme="minorHAnsi"/>
          <w:szCs w:val="22"/>
        </w:rPr>
      </w:pPr>
      <w:r w:rsidRPr="009F041A">
        <w:rPr>
          <w:rFonts w:asciiTheme="minorHAnsi" w:hAnsiTheme="minorHAnsi" w:cstheme="minorHAnsi"/>
          <w:b/>
          <w:bCs/>
          <w:szCs w:val="22"/>
        </w:rPr>
        <w:t>Action Taken/Response</w:t>
      </w:r>
      <w:r w:rsidRPr="009F041A">
        <w:rPr>
          <w:rFonts w:asciiTheme="minorHAnsi" w:hAnsiTheme="minorHAnsi" w:cstheme="minorHAnsi"/>
          <w:szCs w:val="22"/>
        </w:rPr>
        <w:t xml:space="preserve"> is the field completed by the </w:t>
      </w:r>
      <w:r w:rsidR="00503A1D" w:rsidRPr="009F041A">
        <w:rPr>
          <w:rFonts w:asciiTheme="minorHAnsi" w:hAnsiTheme="minorHAnsi" w:cstheme="minorHAnsi"/>
          <w:szCs w:val="22"/>
        </w:rPr>
        <w:t>supplier</w:t>
      </w:r>
      <w:r w:rsidRPr="009F041A">
        <w:rPr>
          <w:rFonts w:asciiTheme="minorHAnsi" w:hAnsiTheme="minorHAnsi" w:cstheme="minorHAnsi"/>
          <w:szCs w:val="22"/>
        </w:rPr>
        <w:t xml:space="preserve"> </w:t>
      </w:r>
      <w:r w:rsidR="00881A00" w:rsidRPr="009F041A">
        <w:rPr>
          <w:rFonts w:asciiTheme="minorHAnsi" w:hAnsiTheme="minorHAnsi" w:cstheme="minorHAnsi"/>
          <w:szCs w:val="22"/>
        </w:rPr>
        <w:t>or internal K</w:t>
      </w:r>
      <w:r w:rsidR="00B323C4" w:rsidRPr="009F041A">
        <w:rPr>
          <w:rFonts w:asciiTheme="minorHAnsi" w:hAnsiTheme="minorHAnsi" w:cstheme="minorHAnsi"/>
          <w:szCs w:val="22"/>
        </w:rPr>
        <w:t>imberly</w:t>
      </w:r>
      <w:r w:rsidR="00881A00" w:rsidRPr="009F041A">
        <w:rPr>
          <w:rFonts w:asciiTheme="minorHAnsi" w:hAnsiTheme="minorHAnsi" w:cstheme="minorHAnsi"/>
          <w:szCs w:val="22"/>
        </w:rPr>
        <w:t>-C</w:t>
      </w:r>
      <w:r w:rsidR="00B323C4" w:rsidRPr="009F041A">
        <w:rPr>
          <w:rFonts w:asciiTheme="minorHAnsi" w:hAnsiTheme="minorHAnsi" w:cstheme="minorHAnsi"/>
          <w:szCs w:val="22"/>
        </w:rPr>
        <w:t>lark</w:t>
      </w:r>
      <w:r w:rsidR="00881A00" w:rsidRPr="009F041A">
        <w:rPr>
          <w:rFonts w:asciiTheme="minorHAnsi" w:hAnsiTheme="minorHAnsi" w:cstheme="minorHAnsi"/>
          <w:szCs w:val="22"/>
        </w:rPr>
        <w:t xml:space="preserve"> user</w:t>
      </w:r>
      <w:r w:rsidR="001A61D2" w:rsidRPr="009F041A">
        <w:rPr>
          <w:rFonts w:asciiTheme="minorHAnsi" w:hAnsiTheme="minorHAnsi" w:cstheme="minorHAnsi"/>
          <w:szCs w:val="22"/>
        </w:rPr>
        <w:t xml:space="preserve"> </w:t>
      </w:r>
      <w:r w:rsidR="00503A1D" w:rsidRPr="009F041A">
        <w:rPr>
          <w:rFonts w:asciiTheme="minorHAnsi" w:hAnsiTheme="minorHAnsi" w:cstheme="minorHAnsi"/>
          <w:szCs w:val="22"/>
        </w:rPr>
        <w:t>based</w:t>
      </w:r>
      <w:r w:rsidRPr="009F041A">
        <w:rPr>
          <w:rFonts w:asciiTheme="minorHAnsi" w:hAnsiTheme="minorHAnsi" w:cstheme="minorHAnsi"/>
          <w:szCs w:val="22"/>
        </w:rPr>
        <w:t xml:space="preserve"> on the action plan’s outcome.</w:t>
      </w:r>
    </w:p>
    <w:p w14:paraId="46C84061" w14:textId="15DFA513" w:rsidR="00187DB7" w:rsidRPr="009F041A" w:rsidRDefault="00187DB7" w:rsidP="27AAC5FB">
      <w:pPr>
        <w:pStyle w:val="ListParagraph"/>
        <w:numPr>
          <w:ilvl w:val="1"/>
          <w:numId w:val="10"/>
        </w:numPr>
        <w:spacing w:before="120" w:after="120"/>
        <w:ind w:left="720"/>
        <w:rPr>
          <w:rFonts w:asciiTheme="minorHAnsi" w:hAnsiTheme="minorHAnsi" w:cstheme="minorHAnsi"/>
          <w:szCs w:val="22"/>
        </w:rPr>
      </w:pPr>
      <w:r w:rsidRPr="009F041A">
        <w:rPr>
          <w:rFonts w:asciiTheme="minorHAnsi" w:eastAsia="Times New Roman" w:hAnsiTheme="minorHAnsi" w:cstheme="minorHAnsi"/>
          <w:b/>
          <w:bCs/>
          <w:szCs w:val="22"/>
        </w:rPr>
        <w:t>Coupa Risk Assess (CRA)</w:t>
      </w:r>
      <w:r w:rsidRPr="009F041A">
        <w:rPr>
          <w:rFonts w:asciiTheme="minorHAnsi" w:eastAsiaTheme="minorEastAsia" w:hAnsiTheme="minorHAnsi" w:cstheme="minorHAnsi"/>
          <w:color w:val="000000" w:themeColor="text1"/>
          <w:kern w:val="24"/>
          <w:szCs w:val="22"/>
        </w:rPr>
        <w:t xml:space="preserve"> is a</w:t>
      </w:r>
      <w:r w:rsidRPr="009F041A">
        <w:rPr>
          <w:rFonts w:asciiTheme="minorHAnsi" w:eastAsia="Times New Roman" w:hAnsiTheme="minorHAnsi" w:cstheme="minorHAnsi"/>
          <w:b/>
          <w:bCs/>
          <w:szCs w:val="22"/>
        </w:rPr>
        <w:t xml:space="preserve"> </w:t>
      </w:r>
      <w:r w:rsidRPr="009F041A">
        <w:rPr>
          <w:rFonts w:asciiTheme="minorHAnsi" w:eastAsia="Times New Roman" w:hAnsiTheme="minorHAnsi" w:cstheme="minorHAnsi"/>
          <w:szCs w:val="22"/>
        </w:rPr>
        <w:t>system that connects all parties involved in third-party risk management to collaborate on reducing the cost of compliance, minimizing risk and maximizing the value of their relationships.</w:t>
      </w:r>
    </w:p>
    <w:p w14:paraId="0373ABF6" w14:textId="135CC965" w:rsidR="0082245D" w:rsidRPr="009F041A" w:rsidRDefault="00DE517E" w:rsidP="00155BA4">
      <w:pPr>
        <w:pStyle w:val="ListParagraph"/>
        <w:numPr>
          <w:ilvl w:val="1"/>
          <w:numId w:val="16"/>
        </w:numPr>
        <w:spacing w:before="120" w:after="120"/>
        <w:rPr>
          <w:rFonts w:asciiTheme="minorHAnsi" w:hAnsiTheme="minorHAnsi" w:cstheme="minorHAnsi"/>
          <w:szCs w:val="22"/>
        </w:rPr>
      </w:pPr>
      <w:r w:rsidRPr="009F041A">
        <w:rPr>
          <w:rFonts w:asciiTheme="minorHAnsi" w:hAnsiTheme="minorHAnsi" w:cstheme="minorHAnsi"/>
          <w:szCs w:val="22"/>
        </w:rPr>
        <w:t xml:space="preserve">Action plans are created in CRA to communicate and document issues that require remediation by an internal Kimberly-Clark user or </w:t>
      </w:r>
      <w:r w:rsidR="00155BA4" w:rsidRPr="009F041A">
        <w:rPr>
          <w:rFonts w:asciiTheme="minorHAnsi" w:hAnsiTheme="minorHAnsi" w:cstheme="minorHAnsi"/>
          <w:szCs w:val="22"/>
        </w:rPr>
        <w:t>a supplier within a given timeframe.</w:t>
      </w:r>
    </w:p>
    <w:p w14:paraId="47D911FE" w14:textId="1DC9124E" w:rsidR="00187DB7" w:rsidRPr="009F041A" w:rsidRDefault="00187DB7" w:rsidP="00DF4FEF">
      <w:pPr>
        <w:pStyle w:val="ListParagraph"/>
        <w:numPr>
          <w:ilvl w:val="1"/>
          <w:numId w:val="10"/>
        </w:numPr>
        <w:spacing w:before="120" w:after="120"/>
        <w:ind w:left="720"/>
        <w:rPr>
          <w:rFonts w:asciiTheme="minorHAnsi" w:hAnsiTheme="minorHAnsi" w:cstheme="minorHAnsi"/>
          <w:szCs w:val="22"/>
        </w:rPr>
      </w:pPr>
      <w:r w:rsidRPr="009F041A">
        <w:rPr>
          <w:rFonts w:asciiTheme="minorHAnsi" w:hAnsiTheme="minorHAnsi" w:cstheme="minorHAnsi"/>
          <w:szCs w:val="22"/>
        </w:rPr>
        <w:t xml:space="preserve">A </w:t>
      </w:r>
      <w:r w:rsidRPr="009F041A">
        <w:rPr>
          <w:rFonts w:asciiTheme="minorHAnsi" w:hAnsiTheme="minorHAnsi" w:cstheme="minorHAnsi"/>
          <w:b/>
          <w:bCs/>
          <w:szCs w:val="22"/>
        </w:rPr>
        <w:t>Risk Action Plan</w:t>
      </w:r>
      <w:r w:rsidRPr="009F041A">
        <w:rPr>
          <w:rFonts w:asciiTheme="minorHAnsi" w:hAnsiTheme="minorHAnsi" w:cstheme="minorHAnsi"/>
          <w:szCs w:val="22"/>
        </w:rPr>
        <w:t xml:space="preserve"> informs which risk domain the action plan is regarding, the Supplier’s name, and their relationship name.</w:t>
      </w:r>
    </w:p>
    <w:p w14:paraId="45D0038A" w14:textId="292C098A" w:rsidR="00E40673" w:rsidRPr="009F041A" w:rsidRDefault="00E40673" w:rsidP="00DF4FEF">
      <w:pPr>
        <w:pStyle w:val="ListParagraph"/>
        <w:numPr>
          <w:ilvl w:val="1"/>
          <w:numId w:val="10"/>
        </w:numPr>
        <w:spacing w:before="120" w:after="120"/>
        <w:ind w:left="720"/>
        <w:rPr>
          <w:rFonts w:asciiTheme="minorHAnsi" w:hAnsiTheme="minorHAnsi" w:cstheme="minorHAnsi"/>
          <w:szCs w:val="22"/>
        </w:rPr>
      </w:pPr>
      <w:r w:rsidRPr="009F041A">
        <w:rPr>
          <w:rFonts w:asciiTheme="minorHAnsi" w:hAnsiTheme="minorHAnsi" w:cstheme="minorHAnsi"/>
          <w:b/>
          <w:bCs/>
          <w:szCs w:val="22"/>
        </w:rPr>
        <w:t>Risk Domains</w:t>
      </w:r>
      <w:r w:rsidRPr="009F041A">
        <w:rPr>
          <w:rFonts w:asciiTheme="minorHAnsi" w:hAnsiTheme="minorHAnsi" w:cstheme="minorHAnsi"/>
          <w:szCs w:val="22"/>
          <w:lang w:val="en-US"/>
        </w:rPr>
        <w:t xml:space="preserve"> are categories or focus areas that help to guide third-party risk management. Risk domains are used to scope or frame types of controls that should be evaluated during a vendor risk assessment.</w:t>
      </w:r>
      <w:r w:rsidRPr="009F041A">
        <w:rPr>
          <w:rFonts w:asciiTheme="minorHAnsi" w:hAnsiTheme="minorHAnsi" w:cstheme="minorHAnsi"/>
          <w:szCs w:val="22"/>
        </w:rPr>
        <w:t xml:space="preserve"> </w:t>
      </w:r>
    </w:p>
    <w:p w14:paraId="24126047" w14:textId="0112BAA9" w:rsidR="00E40673" w:rsidRPr="009F041A" w:rsidRDefault="00E40673" w:rsidP="27AAC5FB">
      <w:pPr>
        <w:pStyle w:val="ListParagraph"/>
        <w:numPr>
          <w:ilvl w:val="1"/>
          <w:numId w:val="10"/>
        </w:numPr>
        <w:spacing w:before="120" w:after="120"/>
        <w:ind w:left="720"/>
        <w:rPr>
          <w:rFonts w:asciiTheme="minorHAnsi" w:hAnsiTheme="minorHAnsi" w:cstheme="minorHAnsi"/>
          <w:szCs w:val="22"/>
        </w:rPr>
      </w:pPr>
      <w:bookmarkStart w:id="4" w:name="OLE_LINK24"/>
      <w:r w:rsidRPr="009F041A">
        <w:rPr>
          <w:rFonts w:asciiTheme="minorHAnsi" w:hAnsiTheme="minorHAnsi" w:cstheme="minorHAnsi"/>
          <w:b/>
          <w:bCs/>
          <w:szCs w:val="22"/>
        </w:rPr>
        <w:t>Risk Management</w:t>
      </w:r>
      <w:r w:rsidRPr="009F041A">
        <w:rPr>
          <w:rFonts w:asciiTheme="minorHAnsi" w:hAnsiTheme="minorHAnsi" w:cstheme="minorHAnsi"/>
          <w:szCs w:val="22"/>
        </w:rPr>
        <w:t xml:space="preserve"> </w:t>
      </w:r>
      <w:r w:rsidRPr="009F041A">
        <w:rPr>
          <w:rFonts w:asciiTheme="minorHAnsi" w:hAnsiTheme="minorHAnsi" w:cstheme="minorHAnsi"/>
          <w:szCs w:val="22"/>
          <w:lang w:val="en-US"/>
        </w:rPr>
        <w:t xml:space="preserve">is the continuing process </w:t>
      </w:r>
      <w:r w:rsidR="00C271BE" w:rsidRPr="009F041A">
        <w:rPr>
          <w:rFonts w:asciiTheme="minorHAnsi" w:hAnsiTheme="minorHAnsi" w:cstheme="minorHAnsi"/>
          <w:szCs w:val="22"/>
          <w:lang w:val="en-US"/>
        </w:rPr>
        <w:t>of</w:t>
      </w:r>
      <w:r w:rsidRPr="009F041A">
        <w:rPr>
          <w:rFonts w:asciiTheme="minorHAnsi" w:hAnsiTheme="minorHAnsi" w:cstheme="minorHAnsi"/>
          <w:szCs w:val="22"/>
          <w:lang w:val="en-US"/>
        </w:rPr>
        <w:t xml:space="preserve"> identif</w:t>
      </w:r>
      <w:r w:rsidR="00C271BE" w:rsidRPr="009F041A">
        <w:rPr>
          <w:rFonts w:asciiTheme="minorHAnsi" w:hAnsiTheme="minorHAnsi" w:cstheme="minorHAnsi"/>
          <w:szCs w:val="22"/>
          <w:lang w:val="en-US"/>
        </w:rPr>
        <w:t>ying, analyzing, mitigating and monitoring risk to avoid supply disruptions and financial loss to both K</w:t>
      </w:r>
      <w:r w:rsidR="00B323C4" w:rsidRPr="009F041A">
        <w:rPr>
          <w:rFonts w:asciiTheme="minorHAnsi" w:hAnsiTheme="minorHAnsi" w:cstheme="minorHAnsi"/>
          <w:szCs w:val="22"/>
          <w:lang w:val="en-US"/>
        </w:rPr>
        <w:t>imberly</w:t>
      </w:r>
      <w:r w:rsidR="00C271BE" w:rsidRPr="009F041A">
        <w:rPr>
          <w:rFonts w:asciiTheme="minorHAnsi" w:hAnsiTheme="minorHAnsi" w:cstheme="minorHAnsi"/>
          <w:szCs w:val="22"/>
          <w:lang w:val="en-US"/>
        </w:rPr>
        <w:t>-C</w:t>
      </w:r>
      <w:r w:rsidR="00B323C4" w:rsidRPr="009F041A">
        <w:rPr>
          <w:rFonts w:asciiTheme="minorHAnsi" w:hAnsiTheme="minorHAnsi" w:cstheme="minorHAnsi"/>
          <w:szCs w:val="22"/>
          <w:lang w:val="en-US"/>
        </w:rPr>
        <w:t>lark</w:t>
      </w:r>
      <w:r w:rsidR="00C271BE" w:rsidRPr="009F041A">
        <w:rPr>
          <w:rFonts w:asciiTheme="minorHAnsi" w:hAnsiTheme="minorHAnsi" w:cstheme="minorHAnsi"/>
          <w:szCs w:val="22"/>
          <w:lang w:val="en-US"/>
        </w:rPr>
        <w:t xml:space="preserve"> and our Supply Chain.</w:t>
      </w:r>
    </w:p>
    <w:bookmarkEnd w:id="4"/>
    <w:p w14:paraId="460BBC29" w14:textId="0CBC89AB" w:rsidR="00077F21" w:rsidRPr="009F041A" w:rsidRDefault="00077F21">
      <w:pPr>
        <w:rPr>
          <w:rFonts w:cstheme="minorHAnsi"/>
          <w:sz w:val="22"/>
          <w:lang w:val="en-GB"/>
        </w:rPr>
      </w:pPr>
      <w:r w:rsidRPr="009F041A">
        <w:rPr>
          <w:rFonts w:cstheme="minorHAnsi"/>
        </w:rPr>
        <w:br w:type="page"/>
      </w:r>
    </w:p>
    <w:p w14:paraId="5E5D3A2A" w14:textId="084AE699" w:rsidR="00EE44F9" w:rsidRPr="009F041A" w:rsidRDefault="00EE44F9" w:rsidP="00EE44F9">
      <w:pPr>
        <w:pStyle w:val="Heading2"/>
      </w:pPr>
      <w:bookmarkStart w:id="5" w:name="_Toc129112300"/>
      <w:bookmarkStart w:id="6" w:name="_Hlk125658268"/>
      <w:r w:rsidRPr="009F041A">
        <w:lastRenderedPageBreak/>
        <w:t>Respond</w:t>
      </w:r>
      <w:r w:rsidR="002725CB" w:rsidRPr="009F041A">
        <w:t>ing</w:t>
      </w:r>
      <w:r w:rsidRPr="009F041A">
        <w:t xml:space="preserve"> </w:t>
      </w:r>
      <w:r w:rsidR="009014DF" w:rsidRPr="009F041A">
        <w:t>t</w:t>
      </w:r>
      <w:r w:rsidRPr="009F041A">
        <w:t>o an Action Plan</w:t>
      </w:r>
      <w:bookmarkEnd w:id="5"/>
    </w:p>
    <w:p w14:paraId="1917C1CF" w14:textId="714C4034" w:rsidR="00530827" w:rsidRPr="009F041A" w:rsidRDefault="00530827" w:rsidP="000F342D">
      <w:pPr>
        <w:spacing w:before="120" w:after="120"/>
        <w:rPr>
          <w:rFonts w:cstheme="minorHAnsi"/>
          <w:sz w:val="22"/>
          <w:szCs w:val="22"/>
        </w:rPr>
      </w:pPr>
      <w:r w:rsidRPr="009F041A">
        <w:rPr>
          <w:rFonts w:cstheme="minorHAnsi"/>
          <w:sz w:val="22"/>
          <w:szCs w:val="22"/>
        </w:rPr>
        <w:t xml:space="preserve">When an Action Plan is assigned, </w:t>
      </w:r>
      <w:r w:rsidR="00A909AC" w:rsidRPr="009F041A">
        <w:rPr>
          <w:rFonts w:cstheme="minorHAnsi"/>
          <w:sz w:val="22"/>
          <w:szCs w:val="22"/>
        </w:rPr>
        <w:t xml:space="preserve">the supplier will receive an email with the subject line, </w:t>
      </w:r>
      <w:r w:rsidR="00B96575" w:rsidRPr="009F041A">
        <w:rPr>
          <w:rFonts w:cstheme="minorHAnsi"/>
          <w:b/>
          <w:sz w:val="22"/>
          <w:szCs w:val="22"/>
        </w:rPr>
        <w:t>Action Plan Item Submitted for (Supplier name</w:t>
      </w:r>
      <w:r w:rsidR="00B96575" w:rsidRPr="009F041A">
        <w:rPr>
          <w:rFonts w:cstheme="minorHAnsi"/>
          <w:b/>
          <w:bCs/>
          <w:sz w:val="22"/>
          <w:szCs w:val="22"/>
        </w:rPr>
        <w:t>).</w:t>
      </w:r>
      <w:r w:rsidR="00B96575" w:rsidRPr="009F041A">
        <w:rPr>
          <w:rFonts w:cstheme="minorHAnsi"/>
          <w:sz w:val="22"/>
          <w:szCs w:val="22"/>
        </w:rPr>
        <w:t xml:space="preserve"> </w:t>
      </w:r>
      <w:r w:rsidR="00AE7F8C" w:rsidRPr="009F041A">
        <w:rPr>
          <w:rFonts w:cstheme="minorHAnsi"/>
          <w:sz w:val="22"/>
          <w:szCs w:val="22"/>
        </w:rPr>
        <w:t xml:space="preserve">The email </w:t>
      </w:r>
      <w:r w:rsidR="000E56B8" w:rsidRPr="009F041A">
        <w:rPr>
          <w:rFonts w:cstheme="minorHAnsi"/>
          <w:sz w:val="22"/>
          <w:szCs w:val="22"/>
        </w:rPr>
        <w:t xml:space="preserve">will contain a link to </w:t>
      </w:r>
      <w:r w:rsidR="00347E49" w:rsidRPr="009F041A">
        <w:rPr>
          <w:rFonts w:cstheme="minorHAnsi"/>
          <w:sz w:val="22"/>
          <w:szCs w:val="22"/>
        </w:rPr>
        <w:t>respond to the Action Plan.</w:t>
      </w:r>
      <w:r w:rsidRPr="009F041A">
        <w:rPr>
          <w:rFonts w:cstheme="minorHAnsi"/>
          <w:sz w:val="22"/>
          <w:szCs w:val="22"/>
        </w:rPr>
        <w:t xml:space="preserve"> </w:t>
      </w:r>
    </w:p>
    <w:p w14:paraId="6BD71E58" w14:textId="2266B503" w:rsidR="00927ADE" w:rsidRPr="009F041A" w:rsidRDefault="00347E49" w:rsidP="000F342D">
      <w:pPr>
        <w:pStyle w:val="ListParagraph"/>
        <w:numPr>
          <w:ilvl w:val="0"/>
          <w:numId w:val="14"/>
        </w:numPr>
        <w:spacing w:before="120" w:after="120"/>
        <w:contextualSpacing w:val="0"/>
        <w:rPr>
          <w:rFonts w:asciiTheme="minorHAnsi" w:hAnsiTheme="minorHAnsi" w:cstheme="minorHAnsi"/>
        </w:rPr>
      </w:pPr>
      <w:r w:rsidRPr="009F041A">
        <w:rPr>
          <w:rFonts w:asciiTheme="minorHAnsi" w:hAnsiTheme="minorHAnsi" w:cstheme="minorHAnsi"/>
        </w:rPr>
        <w:t xml:space="preserve">Click on the </w:t>
      </w:r>
      <w:r w:rsidRPr="009F041A">
        <w:rPr>
          <w:rFonts w:asciiTheme="minorHAnsi" w:hAnsiTheme="minorHAnsi" w:cstheme="minorHAnsi"/>
          <w:b/>
          <w:bCs/>
        </w:rPr>
        <w:t>link</w:t>
      </w:r>
      <w:r w:rsidR="00F15EA0" w:rsidRPr="009F041A">
        <w:rPr>
          <w:rFonts w:asciiTheme="minorHAnsi" w:hAnsiTheme="minorHAnsi" w:cstheme="minorHAnsi"/>
        </w:rPr>
        <w:t xml:space="preserve"> in the email.</w:t>
      </w:r>
    </w:p>
    <w:p w14:paraId="6A9268A9" w14:textId="6AE51BDE" w:rsidR="005D216C" w:rsidRPr="009F041A" w:rsidRDefault="00C458ED" w:rsidP="0078460C">
      <w:pPr>
        <w:pStyle w:val="ListParagraph"/>
        <w:numPr>
          <w:ilvl w:val="1"/>
          <w:numId w:val="14"/>
        </w:numPr>
        <w:spacing w:before="120" w:after="120"/>
        <w:contextualSpacing w:val="0"/>
        <w:rPr>
          <w:rFonts w:asciiTheme="minorHAnsi" w:hAnsiTheme="minorHAnsi" w:cstheme="minorHAnsi"/>
        </w:rPr>
      </w:pPr>
      <w:r w:rsidRPr="009F041A">
        <w:rPr>
          <w:rFonts w:asciiTheme="minorHAnsi" w:hAnsiTheme="minorHAnsi" w:cstheme="minorHAnsi"/>
        </w:rPr>
        <w:t>Suppliers can also access additional training resources if additional assistance is needed to complete the task.</w:t>
      </w:r>
    </w:p>
    <w:p w14:paraId="29A3D668" w14:textId="75F8215E" w:rsidR="00CF50B1" w:rsidRPr="009F041A" w:rsidRDefault="00CF50B1" w:rsidP="007F42C9">
      <w:pPr>
        <w:pStyle w:val="ListParagraph"/>
        <w:spacing w:before="120" w:after="120"/>
        <w:ind w:left="360"/>
        <w:contextualSpacing w:val="0"/>
        <w:rPr>
          <w:rFonts w:asciiTheme="minorHAnsi" w:hAnsiTheme="minorHAnsi" w:cstheme="minorHAnsi"/>
        </w:rPr>
      </w:pPr>
    </w:p>
    <w:p w14:paraId="79C2AA67" w14:textId="631296BF" w:rsidR="00CF50B1" w:rsidRPr="009F041A" w:rsidRDefault="005D216C" w:rsidP="007F42C9">
      <w:pPr>
        <w:pStyle w:val="ListParagraph"/>
        <w:spacing w:before="120" w:after="120"/>
        <w:ind w:left="360"/>
        <w:contextualSpacing w:val="0"/>
        <w:rPr>
          <w:rFonts w:asciiTheme="minorHAnsi" w:hAnsiTheme="minorHAnsi" w:cstheme="minorHAnsi"/>
        </w:rPr>
      </w:pPr>
      <w:r w:rsidRPr="0078460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77" behindDoc="0" locked="0" layoutInCell="1" allowOverlap="1" wp14:anchorId="7D4AD35A" wp14:editId="76EB7165">
            <wp:simplePos x="0" y="0"/>
            <wp:positionH relativeFrom="margin">
              <wp:align>center</wp:align>
            </wp:positionH>
            <wp:positionV relativeFrom="paragraph">
              <wp:posOffset>2071</wp:posOffset>
            </wp:positionV>
            <wp:extent cx="3319272" cy="3026365"/>
            <wp:effectExtent l="19050" t="19050" r="14605" b="222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272" cy="302636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5C1B25A" w14:textId="77777777" w:rsidR="00106651" w:rsidRPr="009F041A" w:rsidRDefault="00106651" w:rsidP="00FF44F5">
      <w:pPr>
        <w:pStyle w:val="ListParagraph"/>
        <w:spacing w:before="120" w:after="120"/>
        <w:ind w:left="360"/>
        <w:contextualSpacing w:val="0"/>
        <w:rPr>
          <w:rFonts w:asciiTheme="minorHAnsi" w:hAnsiTheme="minorHAnsi" w:cstheme="minorHAnsi"/>
        </w:rPr>
      </w:pPr>
    </w:p>
    <w:p w14:paraId="2716A779" w14:textId="77777777" w:rsidR="00106651" w:rsidRPr="009F041A" w:rsidRDefault="00106651" w:rsidP="00FF44F5">
      <w:pPr>
        <w:pStyle w:val="ListParagraph"/>
        <w:spacing w:before="120" w:after="120"/>
        <w:ind w:left="360"/>
        <w:contextualSpacing w:val="0"/>
        <w:rPr>
          <w:rFonts w:asciiTheme="minorHAnsi" w:hAnsiTheme="minorHAnsi" w:cstheme="minorHAnsi"/>
        </w:rPr>
      </w:pPr>
    </w:p>
    <w:p w14:paraId="0CCF0AD1" w14:textId="4645DB76" w:rsidR="00106651" w:rsidRPr="009F041A" w:rsidRDefault="00106651" w:rsidP="00FF44F5">
      <w:pPr>
        <w:pStyle w:val="ListParagraph"/>
        <w:spacing w:before="120" w:after="120"/>
        <w:ind w:left="360"/>
        <w:contextualSpacing w:val="0"/>
        <w:rPr>
          <w:rFonts w:asciiTheme="minorHAnsi" w:hAnsiTheme="minorHAnsi" w:cstheme="minorHAnsi"/>
        </w:rPr>
      </w:pPr>
    </w:p>
    <w:p w14:paraId="63DCB42A" w14:textId="5469EC08" w:rsidR="00106651" w:rsidRPr="009F041A" w:rsidRDefault="00106651" w:rsidP="00FF44F5">
      <w:pPr>
        <w:pStyle w:val="ListParagraph"/>
        <w:spacing w:before="120" w:after="120"/>
        <w:ind w:left="360"/>
        <w:contextualSpacing w:val="0"/>
        <w:rPr>
          <w:rFonts w:asciiTheme="minorHAnsi" w:hAnsiTheme="minorHAnsi" w:cstheme="minorHAnsi"/>
        </w:rPr>
      </w:pPr>
    </w:p>
    <w:p w14:paraId="6E5CCDFE" w14:textId="2692D213" w:rsidR="00106651" w:rsidRPr="009F041A" w:rsidRDefault="00106651" w:rsidP="00FF44F5">
      <w:pPr>
        <w:pStyle w:val="ListParagraph"/>
        <w:spacing w:before="120" w:after="120"/>
        <w:ind w:left="360"/>
        <w:contextualSpacing w:val="0"/>
        <w:rPr>
          <w:rFonts w:asciiTheme="minorHAnsi" w:hAnsiTheme="minorHAnsi" w:cstheme="minorHAnsi"/>
        </w:rPr>
      </w:pPr>
    </w:p>
    <w:p w14:paraId="2BA13D55" w14:textId="487391BE" w:rsidR="00106651" w:rsidRPr="009F041A" w:rsidRDefault="005D216C" w:rsidP="00FF44F5">
      <w:pPr>
        <w:pStyle w:val="ListParagraph"/>
        <w:spacing w:before="120" w:after="120"/>
        <w:ind w:left="360"/>
        <w:contextualSpacing w:val="0"/>
        <w:rPr>
          <w:rFonts w:asciiTheme="minorHAnsi" w:hAnsiTheme="minorHAnsi" w:cstheme="minorHAnsi"/>
        </w:rPr>
      </w:pPr>
      <w:r w:rsidRPr="0078460C"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279" behindDoc="0" locked="0" layoutInCell="1" allowOverlap="1" wp14:anchorId="20761591" wp14:editId="70C801A7">
                <wp:simplePos x="0" y="0"/>
                <wp:positionH relativeFrom="column">
                  <wp:posOffset>1520549</wp:posOffset>
                </wp:positionH>
                <wp:positionV relativeFrom="paragraph">
                  <wp:posOffset>239147</wp:posOffset>
                </wp:positionV>
                <wp:extent cx="292100" cy="233045"/>
                <wp:effectExtent l="0" t="0" r="0" b="0"/>
                <wp:wrapNone/>
                <wp:docPr id="485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3045"/>
                          <a:chOff x="2769" y="1290"/>
                          <a:chExt cx="460" cy="367"/>
                        </a:xfrm>
                      </wpg:grpSpPr>
                      <wps:wsp>
                        <wps:cNvPr id="501" name="Oval 164"/>
                        <wps:cNvSpPr>
                          <a:spLocks noChangeArrowheads="1"/>
                        </wps:cNvSpPr>
                        <wps:spPr bwMode="auto">
                          <a:xfrm>
                            <a:off x="2829" y="129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2769" y="1290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2DEDB8" w14:textId="3F6D08DE" w:rsidR="00530827" w:rsidRPr="009843BA" w:rsidRDefault="00530827" w:rsidP="00530827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761591" id="Group 485" o:spid="_x0000_s1036" style="position:absolute;left:0;text-align:left;margin-left:119.75pt;margin-top:18.85pt;width:23pt;height:18.35pt;z-index:251658279" coordorigin="2769,1290" coordsize="460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">
                <v:oval id="Oval 164" o:spid="_x0000_s1037" style="position:absolute;left:2829;top:129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" fillcolor="red" stroked="f" strokecolor="red"/>
                <v:shape id="Text Box 165" o:spid="_x0000_s1038" type="#_x0000_t202" style="position:absolute;left:2769;top:1290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" filled="f" stroked="f" strokecolor="#6f9">
                  <v:textbox>
                    <w:txbxContent>
                      <w:p w14:paraId="192DEDB8" w14:textId="3F6D08DE" w:rsidR="00530827" w:rsidRPr="009843BA" w:rsidRDefault="00530827" w:rsidP="00530827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60354D" w14:textId="54F87575" w:rsidR="00106651" w:rsidRPr="009F041A" w:rsidRDefault="00C458ED" w:rsidP="00FF44F5">
      <w:pPr>
        <w:pStyle w:val="ListParagraph"/>
        <w:spacing w:before="120" w:after="120"/>
        <w:ind w:left="360"/>
        <w:contextualSpacing w:val="0"/>
        <w:rPr>
          <w:rFonts w:asciiTheme="minorHAnsi" w:hAnsiTheme="minorHAnsi" w:cstheme="minorHAnsi"/>
        </w:rPr>
      </w:pPr>
      <w:r w:rsidRPr="0078460C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8281" behindDoc="0" locked="0" layoutInCell="1" allowOverlap="1" wp14:anchorId="710D5AF5" wp14:editId="79CC55B9">
                <wp:simplePos x="0" y="0"/>
                <wp:positionH relativeFrom="column">
                  <wp:posOffset>1828441</wp:posOffset>
                </wp:positionH>
                <wp:positionV relativeFrom="paragraph">
                  <wp:posOffset>175895</wp:posOffset>
                </wp:positionV>
                <wp:extent cx="292100" cy="233045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3045"/>
                          <a:chOff x="2769" y="1290"/>
                          <a:chExt cx="460" cy="367"/>
                        </a:xfrm>
                      </wpg:grpSpPr>
                      <wps:wsp>
                        <wps:cNvPr id="27" name="Oval 164"/>
                        <wps:cNvSpPr>
                          <a:spLocks noChangeArrowheads="1"/>
                        </wps:cNvSpPr>
                        <wps:spPr bwMode="auto">
                          <a:xfrm>
                            <a:off x="2829" y="129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2769" y="1290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732702" w14:textId="2F019CA9" w:rsidR="00C458ED" w:rsidRPr="009843BA" w:rsidRDefault="00C458ED" w:rsidP="00C458ED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1a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0D5AF5" id="Group 25" o:spid="_x0000_s1039" style="position:absolute;left:0;text-align:left;margin-left:143.95pt;margin-top:13.85pt;width:23pt;height:18.35pt;z-index:251658281" coordorigin="2769,1290" coordsize="460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">
                <v:oval id="Oval 164" o:spid="_x0000_s1040" style="position:absolute;left:2829;top:129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" fillcolor="red" stroked="f" strokecolor="red"/>
                <v:shape id="Text Box 165" o:spid="_x0000_s1041" type="#_x0000_t202" style="position:absolute;left:2769;top:1290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" filled="f" stroked="f" strokecolor="#6f9">
                  <v:textbox>
                    <w:txbxContent>
                      <w:p w14:paraId="6D732702" w14:textId="2F019CA9" w:rsidR="00C458ED" w:rsidRPr="009843BA" w:rsidRDefault="00C458ED" w:rsidP="00C458ED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1a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216C" w:rsidRPr="0078460C"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73014024" wp14:editId="2DE1E0AB">
                <wp:simplePos x="0" y="0"/>
                <wp:positionH relativeFrom="column">
                  <wp:posOffset>1246864</wp:posOffset>
                </wp:positionH>
                <wp:positionV relativeFrom="paragraph">
                  <wp:posOffset>125482</wp:posOffset>
                </wp:positionV>
                <wp:extent cx="404495" cy="161925"/>
                <wp:effectExtent l="0" t="0" r="14605" b="28575"/>
                <wp:wrapNone/>
                <wp:docPr id="477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4495" cy="1619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6ABEFF" w14:textId="77777777" w:rsidR="00530827" w:rsidRDefault="00530827" w:rsidP="005308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014024" id="Rectangle 477" o:spid="_x0000_s1042" style="position:absolute;left:0;text-align:left;margin-left:98.2pt;margin-top:9.9pt;width:31.85pt;height:12.75pt;z-index:251658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" filled="f" strokecolor="#ee3744 [3207]" strokeweight="2pt">
                <v:path arrowok="t"/>
                <v:textbox>
                  <w:txbxContent>
                    <w:p w14:paraId="0B6ABEFF" w14:textId="77777777" w:rsidR="00530827" w:rsidRDefault="00530827" w:rsidP="0053082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3BBD26A" w14:textId="5ABEED15" w:rsidR="00106651" w:rsidRPr="009F041A" w:rsidRDefault="00C458ED" w:rsidP="00FF44F5">
      <w:pPr>
        <w:pStyle w:val="ListParagraph"/>
        <w:spacing w:before="120" w:after="120"/>
        <w:ind w:left="360"/>
        <w:contextualSpacing w:val="0"/>
        <w:rPr>
          <w:rFonts w:asciiTheme="minorHAnsi" w:hAnsiTheme="minorHAnsi" w:cstheme="minorHAnsi"/>
        </w:rPr>
      </w:pPr>
      <w:r w:rsidRPr="0078460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2A0417F2" wp14:editId="06511C79">
                <wp:simplePos x="0" y="0"/>
                <wp:positionH relativeFrom="column">
                  <wp:posOffset>1709531</wp:posOffset>
                </wp:positionH>
                <wp:positionV relativeFrom="paragraph">
                  <wp:posOffset>63307</wp:posOffset>
                </wp:positionV>
                <wp:extent cx="254442" cy="143123"/>
                <wp:effectExtent l="0" t="0" r="12700" b="28575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442" cy="143123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0F5630" w14:textId="77777777" w:rsidR="00C458ED" w:rsidRDefault="00C458ED" w:rsidP="00C458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0417F2" id="Rectangle 24" o:spid="_x0000_s1043" style="position:absolute;left:0;text-align:left;margin-left:134.6pt;margin-top:5pt;width:20.05pt;height:11.25pt;z-index:251658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" filled="f" strokecolor="#ee3744 [3207]" strokeweight="2pt">
                <v:path arrowok="t"/>
                <v:textbox>
                  <w:txbxContent>
                    <w:p w14:paraId="230F5630" w14:textId="77777777" w:rsidR="00C458ED" w:rsidRDefault="00C458ED" w:rsidP="00C458E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FE825CC" w14:textId="2BCBBD09" w:rsidR="007247B0" w:rsidRPr="009F041A" w:rsidRDefault="007247B0" w:rsidP="00FF44F5">
      <w:pPr>
        <w:pStyle w:val="ListParagraph"/>
        <w:spacing w:before="120" w:after="120"/>
        <w:ind w:left="360"/>
        <w:contextualSpacing w:val="0"/>
        <w:rPr>
          <w:rFonts w:asciiTheme="minorHAnsi" w:hAnsiTheme="minorHAnsi" w:cstheme="minorHAnsi"/>
        </w:rPr>
      </w:pPr>
    </w:p>
    <w:p w14:paraId="480A8F80" w14:textId="30C01C98" w:rsidR="007247B0" w:rsidRPr="009F041A" w:rsidRDefault="007247B0" w:rsidP="00FF44F5">
      <w:pPr>
        <w:pStyle w:val="ListParagraph"/>
        <w:spacing w:before="120" w:after="120"/>
        <w:ind w:left="360"/>
        <w:contextualSpacing w:val="0"/>
        <w:rPr>
          <w:rFonts w:asciiTheme="minorHAnsi" w:hAnsiTheme="minorHAnsi" w:cstheme="minorHAnsi"/>
        </w:rPr>
      </w:pPr>
    </w:p>
    <w:p w14:paraId="42E134C1" w14:textId="77777777" w:rsidR="007247B0" w:rsidRPr="009F041A" w:rsidRDefault="007247B0" w:rsidP="00FF44F5">
      <w:pPr>
        <w:pStyle w:val="ListParagraph"/>
        <w:spacing w:before="120" w:after="120"/>
        <w:ind w:left="360"/>
        <w:contextualSpacing w:val="0"/>
        <w:rPr>
          <w:rFonts w:asciiTheme="minorHAnsi" w:hAnsiTheme="minorHAnsi" w:cstheme="minorHAnsi"/>
        </w:rPr>
      </w:pPr>
    </w:p>
    <w:p w14:paraId="3D08BBE0" w14:textId="77777777" w:rsidR="007247B0" w:rsidRPr="009F041A" w:rsidRDefault="007247B0" w:rsidP="00FF44F5">
      <w:pPr>
        <w:pStyle w:val="ListParagraph"/>
        <w:spacing w:before="120" w:after="120"/>
        <w:ind w:left="360"/>
        <w:contextualSpacing w:val="0"/>
        <w:rPr>
          <w:rFonts w:asciiTheme="minorHAnsi" w:hAnsiTheme="minorHAnsi" w:cstheme="minorHAnsi"/>
        </w:rPr>
      </w:pPr>
    </w:p>
    <w:p w14:paraId="42225D20" w14:textId="77777777" w:rsidR="007247B0" w:rsidRPr="009F041A" w:rsidRDefault="007247B0" w:rsidP="00FF44F5">
      <w:pPr>
        <w:pStyle w:val="ListParagraph"/>
        <w:spacing w:before="120" w:after="120"/>
        <w:ind w:left="360"/>
        <w:contextualSpacing w:val="0"/>
        <w:rPr>
          <w:rFonts w:asciiTheme="minorHAnsi" w:hAnsiTheme="minorHAnsi" w:cstheme="minorHAnsi"/>
        </w:rPr>
      </w:pPr>
    </w:p>
    <w:p w14:paraId="0F3903A7" w14:textId="77777777" w:rsidR="007247B0" w:rsidRPr="009F041A" w:rsidRDefault="007247B0" w:rsidP="00FF44F5">
      <w:pPr>
        <w:pStyle w:val="ListParagraph"/>
        <w:spacing w:before="120" w:after="120"/>
        <w:ind w:left="360"/>
        <w:contextualSpacing w:val="0"/>
        <w:rPr>
          <w:rFonts w:asciiTheme="minorHAnsi" w:hAnsiTheme="minorHAnsi" w:cstheme="minorHAnsi"/>
        </w:rPr>
      </w:pPr>
    </w:p>
    <w:p w14:paraId="58BF313A" w14:textId="77777777" w:rsidR="007247B0" w:rsidRPr="009F041A" w:rsidRDefault="007247B0" w:rsidP="00FF44F5">
      <w:pPr>
        <w:pStyle w:val="ListParagraph"/>
        <w:spacing w:before="120" w:after="120"/>
        <w:ind w:left="360"/>
        <w:contextualSpacing w:val="0"/>
        <w:rPr>
          <w:rFonts w:asciiTheme="minorHAnsi" w:hAnsiTheme="minorHAnsi" w:cstheme="minorHAnsi"/>
        </w:rPr>
      </w:pPr>
    </w:p>
    <w:p w14:paraId="0830FE2D" w14:textId="77777777" w:rsidR="007247B0" w:rsidRPr="009F041A" w:rsidRDefault="007247B0" w:rsidP="00FF44F5">
      <w:pPr>
        <w:pStyle w:val="ListParagraph"/>
        <w:spacing w:before="120" w:after="120"/>
        <w:ind w:left="360"/>
        <w:contextualSpacing w:val="0"/>
        <w:rPr>
          <w:rFonts w:asciiTheme="minorHAnsi" w:hAnsiTheme="minorHAnsi" w:cstheme="minorHAnsi"/>
        </w:rPr>
      </w:pPr>
    </w:p>
    <w:p w14:paraId="6E2B6067" w14:textId="77777777" w:rsidR="007247B0" w:rsidRPr="009F041A" w:rsidRDefault="007247B0" w:rsidP="00FF44F5">
      <w:pPr>
        <w:pStyle w:val="ListParagraph"/>
        <w:spacing w:before="120" w:after="120"/>
        <w:ind w:left="360"/>
        <w:contextualSpacing w:val="0"/>
        <w:rPr>
          <w:rFonts w:asciiTheme="minorHAnsi" w:hAnsiTheme="minorHAnsi" w:cstheme="minorHAnsi"/>
        </w:rPr>
      </w:pPr>
    </w:p>
    <w:p w14:paraId="4FFE99D2" w14:textId="77777777" w:rsidR="007247B0" w:rsidRPr="009F041A" w:rsidRDefault="007247B0" w:rsidP="00FF44F5">
      <w:pPr>
        <w:pStyle w:val="ListParagraph"/>
        <w:spacing w:before="120" w:after="120"/>
        <w:ind w:left="360"/>
        <w:contextualSpacing w:val="0"/>
        <w:rPr>
          <w:rFonts w:asciiTheme="minorHAnsi" w:hAnsiTheme="minorHAnsi" w:cstheme="minorHAnsi"/>
        </w:rPr>
      </w:pPr>
    </w:p>
    <w:p w14:paraId="7AF6515F" w14:textId="77777777" w:rsidR="007247B0" w:rsidRPr="009F041A" w:rsidRDefault="007247B0" w:rsidP="00FF44F5">
      <w:pPr>
        <w:pStyle w:val="ListParagraph"/>
        <w:spacing w:before="120" w:after="120"/>
        <w:ind w:left="360"/>
        <w:contextualSpacing w:val="0"/>
        <w:rPr>
          <w:rFonts w:asciiTheme="minorHAnsi" w:hAnsiTheme="minorHAnsi" w:cstheme="minorHAnsi"/>
        </w:rPr>
      </w:pPr>
    </w:p>
    <w:p w14:paraId="5491D2EE" w14:textId="77777777" w:rsidR="007247B0" w:rsidRPr="009F041A" w:rsidRDefault="007247B0" w:rsidP="00FF44F5">
      <w:pPr>
        <w:pStyle w:val="ListParagraph"/>
        <w:spacing w:before="120" w:after="120"/>
        <w:ind w:left="360"/>
        <w:contextualSpacing w:val="0"/>
        <w:rPr>
          <w:rFonts w:asciiTheme="minorHAnsi" w:hAnsiTheme="minorHAnsi" w:cstheme="minorHAnsi"/>
        </w:rPr>
      </w:pPr>
    </w:p>
    <w:p w14:paraId="039A17A1" w14:textId="77777777" w:rsidR="00C458ED" w:rsidRPr="009F041A" w:rsidRDefault="00C458ED" w:rsidP="00FF44F5">
      <w:pPr>
        <w:pStyle w:val="ListParagraph"/>
        <w:spacing w:before="120" w:after="120"/>
        <w:ind w:left="360"/>
        <w:contextualSpacing w:val="0"/>
        <w:rPr>
          <w:rFonts w:asciiTheme="minorHAnsi" w:hAnsiTheme="minorHAnsi" w:cstheme="minorHAnsi"/>
        </w:rPr>
      </w:pPr>
    </w:p>
    <w:p w14:paraId="2E37B2C6" w14:textId="77777777" w:rsidR="00C458ED" w:rsidRPr="009F041A" w:rsidRDefault="00C458ED" w:rsidP="00FF44F5">
      <w:pPr>
        <w:pStyle w:val="ListParagraph"/>
        <w:spacing w:before="120" w:after="120"/>
        <w:ind w:left="360"/>
        <w:contextualSpacing w:val="0"/>
        <w:rPr>
          <w:rFonts w:asciiTheme="minorHAnsi" w:hAnsiTheme="minorHAnsi" w:cstheme="minorHAnsi"/>
        </w:rPr>
      </w:pPr>
    </w:p>
    <w:p w14:paraId="002342DF" w14:textId="77777777" w:rsidR="00C458ED" w:rsidRPr="009F041A" w:rsidRDefault="00C458ED" w:rsidP="00FF44F5">
      <w:pPr>
        <w:pStyle w:val="ListParagraph"/>
        <w:spacing w:before="120" w:after="120"/>
        <w:ind w:left="360"/>
        <w:contextualSpacing w:val="0"/>
        <w:rPr>
          <w:rFonts w:asciiTheme="minorHAnsi" w:hAnsiTheme="minorHAnsi" w:cstheme="minorHAnsi"/>
        </w:rPr>
      </w:pPr>
    </w:p>
    <w:p w14:paraId="33F6EE02" w14:textId="77777777" w:rsidR="00C458ED" w:rsidRPr="009F041A" w:rsidRDefault="00C458ED" w:rsidP="00FF44F5">
      <w:pPr>
        <w:pStyle w:val="ListParagraph"/>
        <w:spacing w:before="120" w:after="120"/>
        <w:ind w:left="360"/>
        <w:contextualSpacing w:val="0"/>
        <w:rPr>
          <w:rFonts w:asciiTheme="minorHAnsi" w:hAnsiTheme="minorHAnsi" w:cstheme="minorHAnsi"/>
        </w:rPr>
      </w:pPr>
    </w:p>
    <w:p w14:paraId="6F7E679C" w14:textId="77777777" w:rsidR="007247B0" w:rsidRPr="009F041A" w:rsidRDefault="007247B0" w:rsidP="00FF44F5">
      <w:pPr>
        <w:pStyle w:val="ListParagraph"/>
        <w:spacing w:before="120" w:after="120"/>
        <w:ind w:left="360"/>
        <w:contextualSpacing w:val="0"/>
        <w:rPr>
          <w:rFonts w:asciiTheme="minorHAnsi" w:hAnsiTheme="minorHAnsi" w:cstheme="minorHAnsi"/>
        </w:rPr>
      </w:pPr>
    </w:p>
    <w:p w14:paraId="3FB20D78" w14:textId="77777777" w:rsidR="00106651" w:rsidRPr="009F041A" w:rsidRDefault="00106651" w:rsidP="00FF44F5">
      <w:pPr>
        <w:pStyle w:val="ListParagraph"/>
        <w:spacing w:before="120" w:after="120"/>
        <w:ind w:left="360"/>
        <w:contextualSpacing w:val="0"/>
        <w:rPr>
          <w:rFonts w:asciiTheme="minorHAnsi" w:hAnsiTheme="minorHAnsi" w:cstheme="minorHAnsi"/>
        </w:rPr>
      </w:pPr>
    </w:p>
    <w:p w14:paraId="1666143C" w14:textId="50E6C709" w:rsidR="003114BC" w:rsidRPr="009F041A" w:rsidRDefault="003114BC" w:rsidP="0078460C">
      <w:pPr>
        <w:pStyle w:val="ListParagraph"/>
        <w:spacing w:before="120" w:after="120"/>
        <w:ind w:left="360"/>
        <w:contextualSpacing w:val="0"/>
        <w:rPr>
          <w:rFonts w:asciiTheme="minorHAnsi" w:hAnsiTheme="minorHAnsi" w:cstheme="minorHAnsi"/>
        </w:rPr>
      </w:pPr>
    </w:p>
    <w:p w14:paraId="48CB4C41" w14:textId="284313F7" w:rsidR="000F342D" w:rsidRPr="009F041A" w:rsidRDefault="000F342D" w:rsidP="000F342D">
      <w:pPr>
        <w:pStyle w:val="ListParagraph"/>
        <w:numPr>
          <w:ilvl w:val="0"/>
          <w:numId w:val="14"/>
        </w:numPr>
        <w:spacing w:before="120" w:after="120"/>
        <w:contextualSpacing w:val="0"/>
        <w:rPr>
          <w:rFonts w:asciiTheme="minorHAnsi" w:hAnsiTheme="minorHAnsi" w:cstheme="minorHAnsi"/>
        </w:rPr>
      </w:pPr>
      <w:r w:rsidRPr="009F041A">
        <w:rPr>
          <w:rFonts w:asciiTheme="minorHAnsi" w:hAnsiTheme="minorHAnsi" w:cstheme="minorHAnsi"/>
          <w:b/>
          <w:bCs/>
        </w:rPr>
        <w:lastRenderedPageBreak/>
        <w:t>Login</w:t>
      </w:r>
      <w:r w:rsidRPr="009F041A">
        <w:rPr>
          <w:rFonts w:asciiTheme="minorHAnsi" w:hAnsiTheme="minorHAnsi" w:cstheme="minorHAnsi"/>
        </w:rPr>
        <w:t xml:space="preserve"> to </w:t>
      </w:r>
      <w:r w:rsidR="000D6CA2" w:rsidRPr="009F041A">
        <w:rPr>
          <w:rFonts w:asciiTheme="minorHAnsi" w:hAnsiTheme="minorHAnsi" w:cstheme="minorHAnsi"/>
        </w:rPr>
        <w:t>Coupa.</w:t>
      </w:r>
    </w:p>
    <w:p w14:paraId="2DF6BBED" w14:textId="3061A819" w:rsidR="00D069AE" w:rsidRPr="009F041A" w:rsidRDefault="00B668A5" w:rsidP="007F42C9">
      <w:pPr>
        <w:pStyle w:val="ListParagraph"/>
        <w:spacing w:before="120" w:after="120"/>
        <w:ind w:left="360"/>
        <w:contextualSpacing w:val="0"/>
        <w:rPr>
          <w:rFonts w:asciiTheme="minorHAnsi" w:hAnsiTheme="minorHAnsi" w:cstheme="minorHAnsi"/>
        </w:rPr>
      </w:pPr>
      <w:r w:rsidRPr="0078460C"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263" behindDoc="0" locked="0" layoutInCell="1" allowOverlap="1" wp14:anchorId="799A4876" wp14:editId="652C750E">
                <wp:simplePos x="0" y="0"/>
                <wp:positionH relativeFrom="column">
                  <wp:posOffset>3663387</wp:posOffset>
                </wp:positionH>
                <wp:positionV relativeFrom="paragraph">
                  <wp:posOffset>546381</wp:posOffset>
                </wp:positionV>
                <wp:extent cx="292100" cy="233045"/>
                <wp:effectExtent l="0" t="0" r="0" b="0"/>
                <wp:wrapNone/>
                <wp:docPr id="504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3045"/>
                          <a:chOff x="6719" y="4560"/>
                          <a:chExt cx="460" cy="367"/>
                        </a:xfrm>
                      </wpg:grpSpPr>
                      <wps:wsp>
                        <wps:cNvPr id="505" name="Oval 164"/>
                        <wps:cNvSpPr>
                          <a:spLocks noChangeArrowheads="1"/>
                        </wps:cNvSpPr>
                        <wps:spPr bwMode="auto">
                          <a:xfrm>
                            <a:off x="6793" y="45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6719" y="4560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2A495B" w14:textId="77777777" w:rsidR="00530827" w:rsidRPr="009843BA" w:rsidRDefault="00530827" w:rsidP="00530827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3326A3"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9A4876" id="Group 504" o:spid="_x0000_s1044" style="position:absolute;left:0;text-align:left;margin-left:288.45pt;margin-top:43pt;width:23pt;height:18.35pt;z-index:251658263" coordorigin="6719,4560" coordsize="460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">
                <v:oval id="Oval 164" o:spid="_x0000_s1045" style="position:absolute;left:6793;top:45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" fillcolor="red" stroked="f" strokecolor="red"/>
                <v:shape id="Text Box 165" o:spid="_x0000_s1046" type="#_x0000_t202" style="position:absolute;left:6719;top:4560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" filled="f" stroked="f" strokecolor="#6f9">
                  <v:textbox>
                    <w:txbxContent>
                      <w:p w14:paraId="352A495B" w14:textId="77777777" w:rsidR="00530827" w:rsidRPr="009843BA" w:rsidRDefault="00530827" w:rsidP="00530827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3326A3"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C0CD4" w:rsidRPr="0078460C"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BF32CE5" wp14:editId="75938202">
                <wp:simplePos x="0" y="0"/>
                <wp:positionH relativeFrom="column">
                  <wp:posOffset>729204</wp:posOffset>
                </wp:positionH>
                <wp:positionV relativeFrom="paragraph">
                  <wp:posOffset>626496</wp:posOffset>
                </wp:positionV>
                <wp:extent cx="3090441" cy="850739"/>
                <wp:effectExtent l="0" t="0" r="15240" b="26035"/>
                <wp:wrapNone/>
                <wp:docPr id="503" name="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0441" cy="850739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53DBF7" w14:textId="77777777" w:rsidR="00530827" w:rsidRDefault="00530827" w:rsidP="005308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32CE5" id="Rectangle 503" o:spid="_x0000_s1047" style="position:absolute;left:0;text-align:left;margin-left:57.4pt;margin-top:49.35pt;width:243.35pt;height:67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" filled="f" strokecolor="#ee3744 [3207]" strokeweight="2pt">
                <v:path arrowok="t"/>
                <v:textbox>
                  <w:txbxContent>
                    <w:p w14:paraId="1D53DBF7" w14:textId="77777777" w:rsidR="00530827" w:rsidRDefault="00530827" w:rsidP="0053082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645B2" w:rsidRPr="0078460C">
        <w:rPr>
          <w:rFonts w:asciiTheme="minorHAnsi" w:hAnsiTheme="minorHAnsi" w:cstheme="minorHAnsi"/>
          <w:noProof/>
        </w:rPr>
        <w:drawing>
          <wp:inline distT="0" distB="0" distL="0" distR="0" wp14:anchorId="5DA5E308" wp14:editId="36EF8475">
            <wp:extent cx="4051300" cy="2540635"/>
            <wp:effectExtent l="19050" t="19050" r="25400" b="1206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5406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bookmarkEnd w:id="6"/>
    <w:p w14:paraId="520AD4C5" w14:textId="4CE3D44E" w:rsidR="0085588F" w:rsidRPr="009F041A" w:rsidRDefault="0085588F" w:rsidP="00DB4540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</w:rPr>
      </w:pPr>
    </w:p>
    <w:p w14:paraId="152FC83E" w14:textId="7300983A" w:rsidR="00733885" w:rsidRPr="009F041A" w:rsidRDefault="00660FC2" w:rsidP="00DC15AA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bookmarkStart w:id="7" w:name="_Hlk128111517"/>
      <w:r w:rsidRPr="009F041A">
        <w:rPr>
          <w:rFonts w:asciiTheme="minorHAnsi" w:hAnsiTheme="minorHAnsi" w:cstheme="minorHAnsi"/>
          <w:szCs w:val="22"/>
        </w:rPr>
        <w:t xml:space="preserve">The </w:t>
      </w:r>
      <w:r w:rsidRPr="009F041A">
        <w:rPr>
          <w:rFonts w:asciiTheme="minorHAnsi" w:hAnsiTheme="minorHAnsi" w:cstheme="minorHAnsi"/>
          <w:b/>
          <w:bCs/>
          <w:szCs w:val="22"/>
        </w:rPr>
        <w:t>C</w:t>
      </w:r>
      <w:r w:rsidR="00CE0DD4" w:rsidRPr="009F041A">
        <w:rPr>
          <w:rFonts w:asciiTheme="minorHAnsi" w:hAnsiTheme="minorHAnsi" w:cstheme="minorHAnsi"/>
          <w:b/>
          <w:bCs/>
          <w:szCs w:val="22"/>
        </w:rPr>
        <w:t xml:space="preserve">oupa Risk Assess Dashboard </w:t>
      </w:r>
      <w:r w:rsidRPr="009F041A">
        <w:rPr>
          <w:rFonts w:asciiTheme="minorHAnsi" w:hAnsiTheme="minorHAnsi" w:cstheme="minorHAnsi"/>
          <w:szCs w:val="22"/>
        </w:rPr>
        <w:t>appears.</w:t>
      </w:r>
      <w:bookmarkEnd w:id="7"/>
    </w:p>
    <w:p w14:paraId="59E13A6D" w14:textId="45868174" w:rsidR="00733885" w:rsidRPr="009F041A" w:rsidRDefault="00733885" w:rsidP="00DF4FEF">
      <w:pPr>
        <w:pStyle w:val="BodyText"/>
        <w:numPr>
          <w:ilvl w:val="0"/>
          <w:numId w:val="14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bookmarkStart w:id="8" w:name="_Hlk128111546"/>
      <w:r w:rsidRPr="009F041A">
        <w:rPr>
          <w:rFonts w:asciiTheme="minorHAnsi" w:hAnsiTheme="minorHAnsi" w:cstheme="minorHAnsi"/>
          <w:szCs w:val="22"/>
        </w:rPr>
        <w:t xml:space="preserve">Locate </w:t>
      </w:r>
      <w:r w:rsidR="003114BC" w:rsidRPr="009F041A">
        <w:rPr>
          <w:rFonts w:asciiTheme="minorHAnsi" w:hAnsiTheme="minorHAnsi" w:cstheme="minorHAnsi"/>
          <w:szCs w:val="22"/>
        </w:rPr>
        <w:t>the</w:t>
      </w:r>
      <w:r w:rsidRPr="009F041A">
        <w:rPr>
          <w:rFonts w:asciiTheme="minorHAnsi" w:hAnsiTheme="minorHAnsi" w:cstheme="minorHAnsi"/>
          <w:szCs w:val="22"/>
        </w:rPr>
        <w:t xml:space="preserve"> </w:t>
      </w:r>
      <w:r w:rsidRPr="009F041A">
        <w:rPr>
          <w:rFonts w:asciiTheme="minorHAnsi" w:hAnsiTheme="minorHAnsi" w:cstheme="minorHAnsi"/>
          <w:b/>
          <w:bCs/>
          <w:szCs w:val="22"/>
        </w:rPr>
        <w:t>Action Plans</w:t>
      </w:r>
      <w:r w:rsidRPr="009F041A">
        <w:rPr>
          <w:rFonts w:asciiTheme="minorHAnsi" w:hAnsiTheme="minorHAnsi" w:cstheme="minorHAnsi"/>
          <w:szCs w:val="22"/>
        </w:rPr>
        <w:t xml:space="preserve"> </w:t>
      </w:r>
      <w:r w:rsidRPr="004802DE">
        <w:rPr>
          <w:rFonts w:asciiTheme="minorHAnsi" w:hAnsiTheme="minorHAnsi" w:cstheme="minorHAnsi"/>
          <w:szCs w:val="22"/>
        </w:rPr>
        <w:t>tile</w:t>
      </w:r>
      <w:r w:rsidRPr="009F041A">
        <w:rPr>
          <w:rFonts w:asciiTheme="minorHAnsi" w:hAnsiTheme="minorHAnsi" w:cstheme="minorHAnsi"/>
          <w:szCs w:val="22"/>
        </w:rPr>
        <w:t xml:space="preserve"> and click the </w:t>
      </w:r>
      <w:r w:rsidRPr="009F041A">
        <w:rPr>
          <w:rFonts w:asciiTheme="minorHAnsi" w:hAnsiTheme="minorHAnsi" w:cstheme="minorHAnsi"/>
          <w:b/>
          <w:bCs/>
          <w:szCs w:val="22"/>
        </w:rPr>
        <w:t>Show Me All</w:t>
      </w:r>
      <w:r w:rsidRPr="009F041A">
        <w:rPr>
          <w:rFonts w:asciiTheme="minorHAnsi" w:hAnsiTheme="minorHAnsi" w:cstheme="minorHAnsi"/>
          <w:szCs w:val="22"/>
        </w:rPr>
        <w:t xml:space="preserve"> link. </w:t>
      </w:r>
    </w:p>
    <w:p w14:paraId="1538A3FA" w14:textId="5A81D995" w:rsidR="00C65451" w:rsidRPr="009F041A" w:rsidRDefault="00615179" w:rsidP="0078460C">
      <w:pPr>
        <w:pStyle w:val="BodyText"/>
        <w:numPr>
          <w:ilvl w:val="1"/>
          <w:numId w:val="14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9F041A">
        <w:rPr>
          <w:rFonts w:asciiTheme="minorHAnsi" w:hAnsiTheme="minorHAnsi" w:cstheme="minorHAnsi"/>
          <w:szCs w:val="22"/>
        </w:rPr>
        <w:t>If there are multiple action plans, l</w:t>
      </w:r>
      <w:r w:rsidR="005A77E6" w:rsidRPr="009F041A">
        <w:rPr>
          <w:rFonts w:asciiTheme="minorHAnsi" w:hAnsiTheme="minorHAnsi" w:cstheme="minorHAnsi"/>
          <w:szCs w:val="22"/>
        </w:rPr>
        <w:t>ocate the specific</w:t>
      </w:r>
      <w:r w:rsidRPr="009F041A">
        <w:rPr>
          <w:rFonts w:asciiTheme="minorHAnsi" w:hAnsiTheme="minorHAnsi" w:cstheme="minorHAnsi"/>
          <w:szCs w:val="22"/>
        </w:rPr>
        <w:t xml:space="preserve"> plan</w:t>
      </w:r>
      <w:r w:rsidR="005A77E6" w:rsidRPr="009F041A">
        <w:rPr>
          <w:rFonts w:asciiTheme="minorHAnsi" w:hAnsiTheme="minorHAnsi" w:cstheme="minorHAnsi"/>
          <w:szCs w:val="22"/>
        </w:rPr>
        <w:t xml:space="preserve"> </w:t>
      </w:r>
      <w:r w:rsidR="004A29FF" w:rsidRPr="009F041A">
        <w:rPr>
          <w:rFonts w:asciiTheme="minorHAnsi" w:hAnsiTheme="minorHAnsi" w:cstheme="minorHAnsi"/>
          <w:szCs w:val="22"/>
        </w:rPr>
        <w:t xml:space="preserve">that needs addressing via the </w:t>
      </w:r>
      <w:r w:rsidR="004A29FF" w:rsidRPr="0078460C">
        <w:rPr>
          <w:rFonts w:asciiTheme="minorHAnsi" w:hAnsiTheme="minorHAnsi" w:cstheme="minorHAnsi"/>
          <w:b/>
          <w:bCs/>
          <w:szCs w:val="22"/>
        </w:rPr>
        <w:t>Status column</w:t>
      </w:r>
      <w:r w:rsidR="00DD6006" w:rsidRPr="0078460C">
        <w:rPr>
          <w:rFonts w:asciiTheme="minorHAnsi" w:hAnsiTheme="minorHAnsi" w:cstheme="minorHAnsi"/>
          <w:b/>
          <w:bCs/>
          <w:szCs w:val="22"/>
        </w:rPr>
        <w:t xml:space="preserve"> – In Process</w:t>
      </w:r>
      <w:r w:rsidRPr="009F041A">
        <w:rPr>
          <w:rFonts w:asciiTheme="minorHAnsi" w:hAnsiTheme="minorHAnsi" w:cstheme="minorHAnsi"/>
          <w:szCs w:val="22"/>
        </w:rPr>
        <w:t>.</w:t>
      </w:r>
    </w:p>
    <w:p w14:paraId="308B566B" w14:textId="083962F2" w:rsidR="00733885" w:rsidRPr="009F041A" w:rsidRDefault="00021D83" w:rsidP="00DF4FEF">
      <w:pPr>
        <w:pStyle w:val="BodyText"/>
        <w:numPr>
          <w:ilvl w:val="0"/>
          <w:numId w:val="14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bookmarkStart w:id="9" w:name="_Hlk127689032"/>
      <w:bookmarkEnd w:id="8"/>
      <w:r w:rsidRPr="009F041A">
        <w:rPr>
          <w:rFonts w:asciiTheme="minorHAnsi" w:hAnsiTheme="minorHAnsi" w:cstheme="minorHAnsi"/>
          <w:szCs w:val="22"/>
        </w:rPr>
        <w:t xml:space="preserve">From the displayed list of Action Plans, </w:t>
      </w:r>
      <w:r w:rsidR="00F253AE" w:rsidRPr="009F041A">
        <w:rPr>
          <w:rFonts w:asciiTheme="minorHAnsi" w:hAnsiTheme="minorHAnsi" w:cstheme="minorHAnsi"/>
          <w:szCs w:val="22"/>
        </w:rPr>
        <w:t xml:space="preserve">find the name of the desired pending plan and click </w:t>
      </w:r>
      <w:r w:rsidR="00733885" w:rsidRPr="009F041A">
        <w:rPr>
          <w:rFonts w:asciiTheme="minorHAnsi" w:hAnsiTheme="minorHAnsi" w:cstheme="minorHAnsi"/>
          <w:szCs w:val="22"/>
        </w:rPr>
        <w:t xml:space="preserve">the </w:t>
      </w:r>
      <w:r w:rsidR="00733885" w:rsidRPr="009F041A">
        <w:rPr>
          <w:rFonts w:asciiTheme="minorHAnsi" w:hAnsiTheme="minorHAnsi" w:cstheme="minorHAnsi"/>
          <w:b/>
          <w:bCs/>
          <w:szCs w:val="22"/>
        </w:rPr>
        <w:t>View button</w:t>
      </w:r>
      <w:r w:rsidR="00625932" w:rsidRPr="009F041A">
        <w:rPr>
          <w:rFonts w:asciiTheme="minorHAnsi" w:hAnsiTheme="minorHAnsi" w:cstheme="minorHAnsi"/>
          <w:szCs w:val="22"/>
        </w:rPr>
        <w:t xml:space="preserve"> </w:t>
      </w:r>
      <w:r w:rsidR="00F91248" w:rsidRPr="009F041A">
        <w:rPr>
          <w:rFonts w:asciiTheme="minorHAnsi" w:hAnsiTheme="minorHAnsi" w:cstheme="minorHAnsi"/>
          <w:szCs w:val="22"/>
        </w:rPr>
        <w:t>next to it</w:t>
      </w:r>
      <w:r w:rsidR="00733885" w:rsidRPr="009F041A">
        <w:rPr>
          <w:rFonts w:asciiTheme="minorHAnsi" w:hAnsiTheme="minorHAnsi" w:cstheme="minorHAnsi"/>
          <w:szCs w:val="22"/>
        </w:rPr>
        <w:t>.</w:t>
      </w:r>
    </w:p>
    <w:bookmarkEnd w:id="9"/>
    <w:p w14:paraId="4F37C17E" w14:textId="44B56D30" w:rsidR="00CE0DD4" w:rsidRPr="009F041A" w:rsidRDefault="00C65451" w:rsidP="0078460C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</w:rPr>
      </w:pPr>
      <w:r w:rsidRPr="0078460C">
        <w:rPr>
          <w:rFonts w:asciiTheme="minorHAnsi" w:hAnsiTheme="minorHAnsi" w:cstheme="minorHAnsi"/>
          <w:noProof/>
          <w:szCs w:val="22"/>
        </w:rPr>
        <w:drawing>
          <wp:anchor distT="0" distB="0" distL="114300" distR="114300" simplePos="0" relativeHeight="251658240" behindDoc="0" locked="0" layoutInCell="1" allowOverlap="1" wp14:anchorId="0F3C0DE8" wp14:editId="0C8022F1">
            <wp:simplePos x="0" y="0"/>
            <wp:positionH relativeFrom="margin">
              <wp:posOffset>246380</wp:posOffset>
            </wp:positionH>
            <wp:positionV relativeFrom="paragraph">
              <wp:posOffset>235585</wp:posOffset>
            </wp:positionV>
            <wp:extent cx="5239512" cy="1316231"/>
            <wp:effectExtent l="19050" t="19050" r="18415" b="1778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82"/>
                    <a:stretch/>
                  </pic:blipFill>
                  <pic:spPr bwMode="auto">
                    <a:xfrm>
                      <a:off x="0" y="0"/>
                      <a:ext cx="5239512" cy="131623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B4E6D" w14:textId="7F2AAE50" w:rsidR="00CE0DD4" w:rsidRPr="009F041A" w:rsidRDefault="00DD6006" w:rsidP="00CE0DD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78460C"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265" behindDoc="0" locked="0" layoutInCell="1" allowOverlap="1" wp14:anchorId="46EB8282" wp14:editId="362924C6">
                <wp:simplePos x="0" y="0"/>
                <wp:positionH relativeFrom="margin">
                  <wp:posOffset>4405547</wp:posOffset>
                </wp:positionH>
                <wp:positionV relativeFrom="paragraph">
                  <wp:posOffset>141771</wp:posOffset>
                </wp:positionV>
                <wp:extent cx="292100" cy="234950"/>
                <wp:effectExtent l="0" t="0" r="0" b="0"/>
                <wp:wrapNone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101" name="Oval 164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40E4A5" w14:textId="543A7104" w:rsidR="00DC15AA" w:rsidRPr="009843BA" w:rsidRDefault="00DC15AA" w:rsidP="00DC15AA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EB8282" id="Group 99" o:spid="_x0000_s1048" style="position:absolute;margin-left:346.9pt;margin-top:11.15pt;width:23pt;height:18.5pt;z-index:251658265;mso-position-horizontal-relative:margin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">
                <v:oval id="Oval 164" o:spid="_x0000_s1049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" fillcolor="red" stroked="f" strokecolor="red"/>
                <v:shape id="Text Box 165" o:spid="_x0000_s1050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" filled="f" stroked="f" strokecolor="#6f9">
                  <v:textbox>
                    <w:txbxContent>
                      <w:p w14:paraId="5F40E4A5" w14:textId="543A7104" w:rsidR="00DC15AA" w:rsidRPr="009843BA" w:rsidRDefault="00DC15AA" w:rsidP="00DC15AA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91BFEAA" w14:textId="236E3823" w:rsidR="00CE0DD4" w:rsidRPr="009F041A" w:rsidRDefault="00DD6006" w:rsidP="00CE0DD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78460C"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9EA3554" wp14:editId="7D0B1181">
                <wp:simplePos x="0" y="0"/>
                <wp:positionH relativeFrom="column">
                  <wp:posOffset>3808675</wp:posOffset>
                </wp:positionH>
                <wp:positionV relativeFrom="paragraph">
                  <wp:posOffset>56128</wp:posOffset>
                </wp:positionV>
                <wp:extent cx="716280" cy="340609"/>
                <wp:effectExtent l="0" t="0" r="26670" b="21590"/>
                <wp:wrapNone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6280" cy="340609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0BC2E6" w14:textId="77777777" w:rsidR="00DC15AA" w:rsidRDefault="00DC15AA" w:rsidP="00DC15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A3554" id="Rectangle 98" o:spid="_x0000_s1051" style="position:absolute;margin-left:299.9pt;margin-top:4.4pt;width:56.4pt;height:26.8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" filled="f" strokecolor="#ee3744 [3207]" strokeweight="2pt">
                <v:path arrowok="t"/>
                <v:textbox>
                  <w:txbxContent>
                    <w:p w14:paraId="750BC2E6" w14:textId="77777777" w:rsidR="00DC15AA" w:rsidRDefault="00DC15AA" w:rsidP="00DC15A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01CB68A" w14:textId="776FFA76" w:rsidR="00CE0DD4" w:rsidRPr="009F041A" w:rsidRDefault="00CE0DD4" w:rsidP="00CE0DD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5ECCBBA3" w14:textId="566C60F8" w:rsidR="00733885" w:rsidRPr="009F041A" w:rsidRDefault="00DD6006" w:rsidP="00CE0DD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78460C"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266" behindDoc="0" locked="0" layoutInCell="1" allowOverlap="1" wp14:anchorId="0C03FD4C" wp14:editId="42543E58">
                <wp:simplePos x="0" y="0"/>
                <wp:positionH relativeFrom="margin">
                  <wp:posOffset>5359096</wp:posOffset>
                </wp:positionH>
                <wp:positionV relativeFrom="paragraph">
                  <wp:posOffset>175895</wp:posOffset>
                </wp:positionV>
                <wp:extent cx="292100" cy="234950"/>
                <wp:effectExtent l="0" t="0" r="0" b="0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105" name="Oval 164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466B96" w14:textId="576AE249" w:rsidR="00DC15AA" w:rsidRPr="009843BA" w:rsidRDefault="00DC15AA" w:rsidP="00DC15AA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3FD4C" id="Group 104" o:spid="_x0000_s1052" style="position:absolute;margin-left:422pt;margin-top:13.85pt;width:23pt;height:18.5pt;z-index:251658266;mso-position-horizontal-relative:margin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">
                <v:oval id="Oval 164" o:spid="_x0000_s1053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" fillcolor="red" stroked="f" strokecolor="red"/>
                <v:shape id="Text Box 165" o:spid="_x0000_s1054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" filled="f" stroked="f" strokecolor="#6f9">
                  <v:textbox>
                    <w:txbxContent>
                      <w:p w14:paraId="0A466B96" w14:textId="576AE249" w:rsidR="00DC15AA" w:rsidRPr="009843BA" w:rsidRDefault="00DC15AA" w:rsidP="00DC15AA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65451" w:rsidRPr="0078460C"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269" behindDoc="0" locked="0" layoutInCell="1" allowOverlap="1" wp14:anchorId="0FC04268" wp14:editId="5A3FFC44">
                <wp:simplePos x="0" y="0"/>
                <wp:positionH relativeFrom="margin">
                  <wp:posOffset>4061212</wp:posOffset>
                </wp:positionH>
                <wp:positionV relativeFrom="paragraph">
                  <wp:posOffset>165349</wp:posOffset>
                </wp:positionV>
                <wp:extent cx="292100" cy="23495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21" name="Oval 164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3D3C51" w14:textId="49CAA5EA" w:rsidR="00F91248" w:rsidRPr="009843BA" w:rsidRDefault="00C65451" w:rsidP="00F91248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3a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C04268" id="Group 20" o:spid="_x0000_s1055" style="position:absolute;margin-left:319.8pt;margin-top:13pt;width:23pt;height:18.5pt;z-index:251658269;mso-position-horizontal-relative:margin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">
                <v:oval id="Oval 164" o:spid="_x0000_s1056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" fillcolor="red" stroked="f" strokecolor="red"/>
                <v:shape id="Text Box 165" o:spid="_x0000_s1057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" filled="f" stroked="f" strokecolor="#6f9">
                  <v:textbox>
                    <w:txbxContent>
                      <w:p w14:paraId="403D3C51" w14:textId="49CAA5EA" w:rsidR="00F91248" w:rsidRPr="009843BA" w:rsidRDefault="00C65451" w:rsidP="00F91248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3a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7C2540E" w14:textId="637E2940" w:rsidR="00C65451" w:rsidRPr="009F041A" w:rsidRDefault="00DD6006" w:rsidP="00CE0DD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bookmarkStart w:id="10" w:name="_Hlk125560447"/>
      <w:r w:rsidRPr="0078460C"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4C202D1" wp14:editId="08E9FC18">
                <wp:simplePos x="0" y="0"/>
                <wp:positionH relativeFrom="column">
                  <wp:posOffset>5168679</wp:posOffset>
                </wp:positionH>
                <wp:positionV relativeFrom="paragraph">
                  <wp:posOffset>95774</wp:posOffset>
                </wp:positionV>
                <wp:extent cx="285115" cy="182245"/>
                <wp:effectExtent l="0" t="0" r="19685" b="27305"/>
                <wp:wrapNone/>
                <wp:docPr id="10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115" cy="18224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4D8DD2" w14:textId="77777777" w:rsidR="00DC15AA" w:rsidRDefault="00DC15AA" w:rsidP="00DC15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202D1" id="Rectangle 103" o:spid="_x0000_s1058" style="position:absolute;margin-left:407pt;margin-top:7.55pt;width:22.45pt;height:14.3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" filled="f" strokecolor="#ee3744 [3207]" strokeweight="2pt">
                <v:path arrowok="t"/>
                <v:textbox>
                  <w:txbxContent>
                    <w:p w14:paraId="104D8DD2" w14:textId="77777777" w:rsidR="00DC15AA" w:rsidRDefault="00DC15AA" w:rsidP="00DC15A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65451" w:rsidRPr="0078460C"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4A96BE99" wp14:editId="2568215B">
                <wp:simplePos x="0" y="0"/>
                <wp:positionH relativeFrom="column">
                  <wp:posOffset>270343</wp:posOffset>
                </wp:positionH>
                <wp:positionV relativeFrom="paragraph">
                  <wp:posOffset>69077</wp:posOffset>
                </wp:positionV>
                <wp:extent cx="3943847" cy="182880"/>
                <wp:effectExtent l="0" t="0" r="19050" b="2667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43847" cy="1828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8FC429" w14:textId="77777777" w:rsidR="00F91248" w:rsidRDefault="00F91248" w:rsidP="00F912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6BE99" id="Rectangle 18" o:spid="_x0000_s1059" style="position:absolute;margin-left:21.3pt;margin-top:5.45pt;width:310.55pt;height:14.4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" filled="f" strokecolor="#ee3744 [3207]" strokeweight="2pt">
                <v:path arrowok="t"/>
                <v:textbox>
                  <w:txbxContent>
                    <w:p w14:paraId="028FC429" w14:textId="77777777" w:rsidR="00F91248" w:rsidRDefault="00F91248" w:rsidP="00F9124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9D68E9B" w14:textId="4AB3ABE6" w:rsidR="00C65451" w:rsidRPr="009F041A" w:rsidRDefault="00C65451" w:rsidP="00CE0DD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2F6E3A89" w14:textId="77777777" w:rsidR="00C458ED" w:rsidRPr="009F041A" w:rsidRDefault="00C458ED" w:rsidP="00CE0DD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0F6A641E" w14:textId="77777777" w:rsidR="00C458ED" w:rsidRPr="009F041A" w:rsidRDefault="00C458ED" w:rsidP="00CE0DD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411CF74C" w14:textId="77777777" w:rsidR="00C458ED" w:rsidRPr="009F041A" w:rsidRDefault="00C458ED" w:rsidP="00CE0DD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5507FCFC" w14:textId="77777777" w:rsidR="00C458ED" w:rsidRPr="009F041A" w:rsidRDefault="00C458ED" w:rsidP="00CE0DD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2F36E8F2" w14:textId="77777777" w:rsidR="00C458ED" w:rsidRPr="009F041A" w:rsidRDefault="00C458ED" w:rsidP="00CE0DD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75E7DA7F" w14:textId="77777777" w:rsidR="00C458ED" w:rsidRPr="009F041A" w:rsidRDefault="00C458ED" w:rsidP="00CE0DD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7DE1BEA" w14:textId="77777777" w:rsidR="00C458ED" w:rsidRPr="009F041A" w:rsidRDefault="00C458ED" w:rsidP="00CE0DD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6DFAF831" w14:textId="77777777" w:rsidR="00C458ED" w:rsidRPr="009F041A" w:rsidRDefault="00C458ED" w:rsidP="00CE0DD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FDC9C9A" w14:textId="77777777" w:rsidR="00C458ED" w:rsidRPr="009F041A" w:rsidRDefault="00C458ED" w:rsidP="00CE0DD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0E6D6362" w14:textId="77777777" w:rsidR="00C458ED" w:rsidRPr="009F041A" w:rsidRDefault="00C458ED" w:rsidP="00CE0DD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7110AF4D" w14:textId="77777777" w:rsidR="00C65451" w:rsidRPr="009F041A" w:rsidRDefault="00C65451" w:rsidP="00CE0DD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20FA7384" w14:textId="6E106E83" w:rsidR="009E45CA" w:rsidRPr="009F041A" w:rsidRDefault="00A27E60" w:rsidP="00DF4FEF">
      <w:pPr>
        <w:pStyle w:val="BodyText"/>
        <w:numPr>
          <w:ilvl w:val="0"/>
          <w:numId w:val="20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9F041A">
        <w:rPr>
          <w:rFonts w:asciiTheme="minorHAnsi" w:hAnsiTheme="minorHAnsi" w:cstheme="minorHAnsi"/>
          <w:szCs w:val="22"/>
        </w:rPr>
        <w:lastRenderedPageBreak/>
        <w:t>Review the Action Plan for the following relevant information:</w:t>
      </w:r>
    </w:p>
    <w:p w14:paraId="565711AD" w14:textId="0EB460E0" w:rsidR="00A27E60" w:rsidRPr="009F041A" w:rsidRDefault="00A27E60" w:rsidP="000F497F">
      <w:pPr>
        <w:pStyle w:val="BodyText"/>
        <w:numPr>
          <w:ilvl w:val="1"/>
          <w:numId w:val="21"/>
        </w:numPr>
        <w:kinsoku w:val="0"/>
        <w:overflowPunct w:val="0"/>
        <w:spacing w:before="120"/>
        <w:rPr>
          <w:rFonts w:asciiTheme="minorHAnsi" w:hAnsiTheme="minorHAnsi" w:cstheme="minorHAnsi"/>
          <w:b/>
          <w:bCs/>
          <w:szCs w:val="22"/>
        </w:rPr>
      </w:pPr>
      <w:r w:rsidRPr="009F041A">
        <w:rPr>
          <w:rFonts w:asciiTheme="minorHAnsi" w:hAnsiTheme="minorHAnsi" w:cstheme="minorHAnsi"/>
          <w:b/>
          <w:bCs/>
          <w:szCs w:val="22"/>
        </w:rPr>
        <w:t>Action Item Description</w:t>
      </w:r>
    </w:p>
    <w:p w14:paraId="17A8FAC2" w14:textId="3A9A86C2" w:rsidR="00A27E60" w:rsidRPr="009F041A" w:rsidRDefault="00A27E60" w:rsidP="000F497F">
      <w:pPr>
        <w:pStyle w:val="BodyText"/>
        <w:numPr>
          <w:ilvl w:val="1"/>
          <w:numId w:val="21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9F041A">
        <w:rPr>
          <w:rFonts w:asciiTheme="minorHAnsi" w:hAnsiTheme="minorHAnsi" w:cstheme="minorHAnsi"/>
          <w:b/>
          <w:bCs/>
          <w:szCs w:val="22"/>
        </w:rPr>
        <w:t>Action Required/Request</w:t>
      </w:r>
      <w:r w:rsidR="008B28E4" w:rsidRPr="009F041A">
        <w:rPr>
          <w:rFonts w:asciiTheme="minorHAnsi" w:hAnsiTheme="minorHAnsi" w:cstheme="minorHAnsi"/>
          <w:b/>
          <w:bCs/>
          <w:szCs w:val="22"/>
        </w:rPr>
        <w:t xml:space="preserve"> </w:t>
      </w:r>
      <w:r w:rsidR="009A610A" w:rsidRPr="009F041A">
        <w:rPr>
          <w:rFonts w:asciiTheme="minorHAnsi" w:hAnsiTheme="minorHAnsi" w:cstheme="minorHAnsi"/>
          <w:szCs w:val="22"/>
        </w:rPr>
        <w:t xml:space="preserve">(this indicates the action to be taken/responded to by </w:t>
      </w:r>
      <w:r w:rsidR="008F63AF" w:rsidRPr="009F041A">
        <w:rPr>
          <w:rFonts w:asciiTheme="minorHAnsi" w:hAnsiTheme="minorHAnsi" w:cstheme="minorHAnsi"/>
          <w:szCs w:val="22"/>
        </w:rPr>
        <w:t>the Supplier</w:t>
      </w:r>
      <w:r w:rsidR="009A610A" w:rsidRPr="009F041A">
        <w:rPr>
          <w:rFonts w:asciiTheme="minorHAnsi" w:hAnsiTheme="minorHAnsi" w:cstheme="minorHAnsi"/>
          <w:szCs w:val="22"/>
        </w:rPr>
        <w:t>)</w:t>
      </w:r>
    </w:p>
    <w:p w14:paraId="2450AB76" w14:textId="29475611" w:rsidR="00A27E60" w:rsidRPr="009F041A" w:rsidRDefault="00A27E60" w:rsidP="000F497F">
      <w:pPr>
        <w:pStyle w:val="BodyText"/>
        <w:numPr>
          <w:ilvl w:val="1"/>
          <w:numId w:val="21"/>
        </w:numPr>
        <w:kinsoku w:val="0"/>
        <w:overflowPunct w:val="0"/>
        <w:spacing w:before="120"/>
        <w:rPr>
          <w:rFonts w:asciiTheme="minorHAnsi" w:hAnsiTheme="minorHAnsi" w:cstheme="minorHAnsi"/>
          <w:b/>
          <w:bCs/>
          <w:szCs w:val="22"/>
        </w:rPr>
      </w:pPr>
      <w:r w:rsidRPr="009F041A">
        <w:rPr>
          <w:rFonts w:asciiTheme="minorHAnsi" w:hAnsiTheme="minorHAnsi" w:cstheme="minorHAnsi"/>
          <w:b/>
          <w:bCs/>
          <w:szCs w:val="22"/>
        </w:rPr>
        <w:t>Priority</w:t>
      </w:r>
    </w:p>
    <w:p w14:paraId="19C56B50" w14:textId="5C7C9CD4" w:rsidR="00A27E60" w:rsidRDefault="00A27E60" w:rsidP="000F497F">
      <w:pPr>
        <w:pStyle w:val="BodyText"/>
        <w:numPr>
          <w:ilvl w:val="1"/>
          <w:numId w:val="21"/>
        </w:numPr>
        <w:kinsoku w:val="0"/>
        <w:overflowPunct w:val="0"/>
        <w:spacing w:before="120"/>
        <w:rPr>
          <w:rFonts w:asciiTheme="minorHAnsi" w:hAnsiTheme="minorHAnsi" w:cstheme="minorHAnsi"/>
          <w:b/>
          <w:bCs/>
          <w:szCs w:val="22"/>
        </w:rPr>
      </w:pPr>
      <w:r w:rsidRPr="009F041A">
        <w:rPr>
          <w:rFonts w:asciiTheme="minorHAnsi" w:hAnsiTheme="minorHAnsi" w:cstheme="minorHAnsi"/>
          <w:b/>
          <w:bCs/>
          <w:szCs w:val="22"/>
        </w:rPr>
        <w:t>Due Date</w:t>
      </w:r>
    </w:p>
    <w:p w14:paraId="21CF9C1D" w14:textId="5A4652BA" w:rsidR="00C2057C" w:rsidRDefault="003E2992" w:rsidP="00C2057C">
      <w:pPr>
        <w:pStyle w:val="BodyText"/>
        <w:kinsoku w:val="0"/>
        <w:overflowPunct w:val="0"/>
        <w:spacing w:before="120"/>
        <w:ind w:left="1440"/>
        <w:rPr>
          <w:rFonts w:asciiTheme="minorHAnsi" w:hAnsiTheme="minorHAnsi" w:cstheme="minorHAnsi"/>
          <w:b/>
          <w:bCs/>
          <w:szCs w:val="22"/>
        </w:rPr>
      </w:pPr>
      <w:r w:rsidRPr="0078460C">
        <w:rPr>
          <w:rFonts w:asciiTheme="minorHAnsi" w:hAnsiTheme="minorHAnsi" w:cstheme="minorHAnsi"/>
          <w:noProof/>
          <w:szCs w:val="22"/>
        </w:rPr>
        <w:drawing>
          <wp:anchor distT="0" distB="0" distL="114300" distR="114300" simplePos="0" relativeHeight="251660329" behindDoc="0" locked="0" layoutInCell="1" allowOverlap="1" wp14:anchorId="0A54F03A" wp14:editId="7FBEF210">
            <wp:simplePos x="0" y="0"/>
            <wp:positionH relativeFrom="margin">
              <wp:align>center</wp:align>
            </wp:positionH>
            <wp:positionV relativeFrom="paragraph">
              <wp:posOffset>25317</wp:posOffset>
            </wp:positionV>
            <wp:extent cx="5239512" cy="2101084"/>
            <wp:effectExtent l="19050" t="19050" r="18415" b="139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Picture 966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" t="1749"/>
                    <a:stretch/>
                  </pic:blipFill>
                  <pic:spPr bwMode="auto">
                    <a:xfrm>
                      <a:off x="0" y="0"/>
                      <a:ext cx="5239512" cy="210108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73E3C0C" w14:textId="42B02830" w:rsidR="003E2992" w:rsidRDefault="003E2992" w:rsidP="00C2057C">
      <w:pPr>
        <w:pStyle w:val="BodyText"/>
        <w:kinsoku w:val="0"/>
        <w:overflowPunct w:val="0"/>
        <w:spacing w:before="120"/>
        <w:ind w:left="1440"/>
        <w:rPr>
          <w:rFonts w:asciiTheme="minorHAnsi" w:hAnsiTheme="minorHAnsi" w:cstheme="minorHAnsi"/>
          <w:b/>
          <w:bCs/>
          <w:szCs w:val="22"/>
        </w:rPr>
      </w:pPr>
      <w:r w:rsidRPr="0078460C"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63401" behindDoc="0" locked="0" layoutInCell="1" allowOverlap="1" wp14:anchorId="6770FA90" wp14:editId="2EB32721">
                <wp:simplePos x="0" y="0"/>
                <wp:positionH relativeFrom="margin">
                  <wp:posOffset>4191635</wp:posOffset>
                </wp:positionH>
                <wp:positionV relativeFrom="paragraph">
                  <wp:posOffset>45389</wp:posOffset>
                </wp:positionV>
                <wp:extent cx="292100" cy="234950"/>
                <wp:effectExtent l="0" t="0" r="0" b="0"/>
                <wp:wrapNone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109" name="Oval 164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BF4DFE" w14:textId="77777777" w:rsidR="003E2992" w:rsidRPr="009843BA" w:rsidRDefault="003E2992" w:rsidP="003E299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0FA90" id="Group 108" o:spid="_x0000_s1060" style="position:absolute;left:0;text-align:left;margin-left:330.05pt;margin-top:3.55pt;width:23pt;height:18.5pt;z-index:251663401;mso-position-horizontal-relative:margin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">
                <v:oval id="Oval 164" o:spid="_x0000_s1061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" fillcolor="red" stroked="f" strokecolor="red"/>
                <v:shape id="Text Box 165" o:spid="_x0000_s1062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" filled="f" stroked="f" strokecolor="#6f9">
                  <v:textbox>
                    <w:txbxContent>
                      <w:p w14:paraId="71BF4DFE" w14:textId="77777777" w:rsidR="003E2992" w:rsidRPr="009843BA" w:rsidRDefault="003E2992" w:rsidP="003E299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78460C"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62377" behindDoc="0" locked="0" layoutInCell="1" allowOverlap="1" wp14:anchorId="0C091259" wp14:editId="2757FC10">
                <wp:simplePos x="0" y="0"/>
                <wp:positionH relativeFrom="column">
                  <wp:posOffset>286247</wp:posOffset>
                </wp:positionH>
                <wp:positionV relativeFrom="paragraph">
                  <wp:posOffset>160048</wp:posOffset>
                </wp:positionV>
                <wp:extent cx="4025900" cy="1169117"/>
                <wp:effectExtent l="0" t="0" r="12700" b="12065"/>
                <wp:wrapNone/>
                <wp:docPr id="10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25900" cy="116911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485A5D" w14:textId="77777777" w:rsidR="003E2992" w:rsidRDefault="003E2992" w:rsidP="003E29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91259" id="Rectangle 107" o:spid="_x0000_s1063" style="position:absolute;left:0;text-align:left;margin-left:22.55pt;margin-top:12.6pt;width:317pt;height:92.05pt;z-index:2516623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" filled="f" strokecolor="#ee3744 [3207]" strokeweight="2pt">
                <v:path arrowok="t"/>
                <v:textbox>
                  <w:txbxContent>
                    <w:p w14:paraId="0B485A5D" w14:textId="77777777" w:rsidR="003E2992" w:rsidRDefault="003E2992" w:rsidP="003E299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100650A" w14:textId="0A87AE46" w:rsidR="003E2992" w:rsidRDefault="003E2992" w:rsidP="00C2057C">
      <w:pPr>
        <w:pStyle w:val="BodyText"/>
        <w:kinsoku w:val="0"/>
        <w:overflowPunct w:val="0"/>
        <w:spacing w:before="120"/>
        <w:ind w:left="1440"/>
        <w:rPr>
          <w:rFonts w:asciiTheme="minorHAnsi" w:hAnsiTheme="minorHAnsi" w:cstheme="minorHAnsi"/>
          <w:b/>
          <w:bCs/>
          <w:szCs w:val="22"/>
        </w:rPr>
      </w:pPr>
    </w:p>
    <w:p w14:paraId="50D5C555" w14:textId="69BCDA61" w:rsidR="003E2992" w:rsidRDefault="003E2992" w:rsidP="00C2057C">
      <w:pPr>
        <w:pStyle w:val="BodyText"/>
        <w:kinsoku w:val="0"/>
        <w:overflowPunct w:val="0"/>
        <w:spacing w:before="120"/>
        <w:ind w:left="1440"/>
        <w:rPr>
          <w:rFonts w:asciiTheme="minorHAnsi" w:hAnsiTheme="minorHAnsi" w:cstheme="minorHAnsi"/>
          <w:b/>
          <w:bCs/>
          <w:szCs w:val="22"/>
        </w:rPr>
      </w:pPr>
    </w:p>
    <w:p w14:paraId="079B7184" w14:textId="34C398A6" w:rsidR="003E2992" w:rsidRDefault="003E2992" w:rsidP="00C2057C">
      <w:pPr>
        <w:pStyle w:val="BodyText"/>
        <w:kinsoku w:val="0"/>
        <w:overflowPunct w:val="0"/>
        <w:spacing w:before="120"/>
        <w:ind w:left="1440"/>
        <w:rPr>
          <w:rFonts w:asciiTheme="minorHAnsi" w:hAnsiTheme="minorHAnsi" w:cstheme="minorHAnsi"/>
          <w:b/>
          <w:bCs/>
          <w:szCs w:val="22"/>
        </w:rPr>
      </w:pPr>
    </w:p>
    <w:p w14:paraId="5306713C" w14:textId="77777777" w:rsidR="003E2992" w:rsidRDefault="003E2992" w:rsidP="00C2057C">
      <w:pPr>
        <w:pStyle w:val="BodyText"/>
        <w:kinsoku w:val="0"/>
        <w:overflowPunct w:val="0"/>
        <w:spacing w:before="120"/>
        <w:ind w:left="1440"/>
        <w:rPr>
          <w:rFonts w:asciiTheme="minorHAnsi" w:hAnsiTheme="minorHAnsi" w:cstheme="minorHAnsi"/>
          <w:b/>
          <w:bCs/>
          <w:szCs w:val="22"/>
        </w:rPr>
      </w:pPr>
    </w:p>
    <w:p w14:paraId="72687CA4" w14:textId="77777777" w:rsidR="003E2992" w:rsidRDefault="003E2992" w:rsidP="00C2057C">
      <w:pPr>
        <w:pStyle w:val="BodyText"/>
        <w:kinsoku w:val="0"/>
        <w:overflowPunct w:val="0"/>
        <w:spacing w:before="120"/>
        <w:ind w:left="1440"/>
        <w:rPr>
          <w:rFonts w:asciiTheme="minorHAnsi" w:hAnsiTheme="minorHAnsi" w:cstheme="minorHAnsi"/>
          <w:b/>
          <w:bCs/>
          <w:szCs w:val="22"/>
        </w:rPr>
      </w:pPr>
    </w:p>
    <w:p w14:paraId="0469EDBD" w14:textId="77777777" w:rsidR="003E2992" w:rsidRDefault="003E2992" w:rsidP="00C2057C">
      <w:pPr>
        <w:pStyle w:val="BodyText"/>
        <w:kinsoku w:val="0"/>
        <w:overflowPunct w:val="0"/>
        <w:spacing w:before="120"/>
        <w:ind w:left="1440"/>
        <w:rPr>
          <w:rFonts w:asciiTheme="minorHAnsi" w:hAnsiTheme="minorHAnsi" w:cstheme="minorHAnsi"/>
          <w:b/>
          <w:bCs/>
          <w:szCs w:val="22"/>
        </w:rPr>
      </w:pPr>
    </w:p>
    <w:p w14:paraId="0E26B1B5" w14:textId="77777777" w:rsidR="003E2992" w:rsidRDefault="003E2992" w:rsidP="00C2057C">
      <w:pPr>
        <w:pStyle w:val="BodyText"/>
        <w:kinsoku w:val="0"/>
        <w:overflowPunct w:val="0"/>
        <w:spacing w:before="120"/>
        <w:ind w:left="1440"/>
        <w:rPr>
          <w:rFonts w:asciiTheme="minorHAnsi" w:hAnsiTheme="minorHAnsi" w:cstheme="minorHAnsi"/>
          <w:b/>
          <w:bCs/>
          <w:szCs w:val="22"/>
        </w:rPr>
      </w:pPr>
    </w:p>
    <w:p w14:paraId="215721CB" w14:textId="392C6683" w:rsidR="003E2992" w:rsidRDefault="003E2992" w:rsidP="00C2057C">
      <w:pPr>
        <w:pStyle w:val="BodyText"/>
        <w:kinsoku w:val="0"/>
        <w:overflowPunct w:val="0"/>
        <w:spacing w:before="120"/>
        <w:ind w:left="1440"/>
        <w:rPr>
          <w:rFonts w:asciiTheme="minorHAnsi" w:hAnsiTheme="minorHAnsi" w:cstheme="minorHAnsi"/>
          <w:b/>
          <w:bCs/>
          <w:szCs w:val="22"/>
        </w:rPr>
      </w:pPr>
    </w:p>
    <w:tbl>
      <w:tblPr>
        <w:tblStyle w:val="TableGrid"/>
        <w:tblW w:w="90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"/>
        <w:gridCol w:w="8328"/>
      </w:tblGrid>
      <w:tr w:rsidR="000F04C8" w:rsidRPr="009F041A" w14:paraId="0BC33879" w14:textId="77777777" w:rsidTr="004F64A7">
        <w:trPr>
          <w:trHeight w:val="941"/>
        </w:trPr>
        <w:tc>
          <w:tcPr>
            <w:tcW w:w="678" w:type="dxa"/>
            <w:shd w:val="clear" w:color="auto" w:fill="753BBD" w:themeFill="accent2"/>
            <w:vAlign w:val="center"/>
          </w:tcPr>
          <w:p w14:paraId="0416BD82" w14:textId="77777777" w:rsidR="000F04C8" w:rsidRPr="009F041A" w:rsidRDefault="000F04C8" w:rsidP="004F64A7">
            <w:pPr>
              <w:ind w:right="-430"/>
              <w:rPr>
                <w:rFonts w:asciiTheme="minorHAnsi" w:hAnsiTheme="minorHAnsi" w:cstheme="minorHAnsi"/>
              </w:rPr>
            </w:pPr>
            <w:r w:rsidRPr="0078460C">
              <w:rPr>
                <w:rFonts w:cstheme="minorHAnsi"/>
                <w:noProof/>
              </w:rPr>
              <w:drawing>
                <wp:inline distT="0" distB="0" distL="0" distR="0" wp14:anchorId="5B5A1F92" wp14:editId="2B7A04EC">
                  <wp:extent cx="284814" cy="284814"/>
                  <wp:effectExtent l="0" t="0" r="1270" b="1270"/>
                  <wp:docPr id="7" name="Picture 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8" cy="288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  <w:shd w:val="clear" w:color="auto" w:fill="E3D8F2" w:themeFill="accent6"/>
            <w:vAlign w:val="center"/>
          </w:tcPr>
          <w:p w14:paraId="0ABCB625" w14:textId="5546A1A4" w:rsidR="00DE41BE" w:rsidRDefault="000F04C8" w:rsidP="004F64A7">
            <w:pPr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</w:pPr>
            <w:r w:rsidRPr="0078460C">
              <w:rPr>
                <w:rFonts w:asciiTheme="minorHAnsi" w:hAnsiTheme="minorHAnsi" w:cstheme="minorHAnsi"/>
                <w:b/>
                <w:bCs/>
                <w:color w:val="000000" w:themeColor="text2"/>
                <w:sz w:val="22"/>
                <w:szCs w:val="22"/>
              </w:rPr>
              <w:t>Note:</w:t>
            </w:r>
            <w:r>
              <w:rPr>
                <w:rFonts w:asciiTheme="minorHAnsi" w:hAnsiTheme="minorHAnsi" w:cstheme="minorHAnsi"/>
                <w:b/>
                <w:bCs/>
                <w:color w:val="000000" w:themeColor="text2"/>
                <w:sz w:val="22"/>
                <w:szCs w:val="22"/>
              </w:rPr>
              <w:t xml:space="preserve"> </w:t>
            </w:r>
            <w:r w:rsidRPr="005A3DDC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 xml:space="preserve">If the Action Plan needs to be completed by another individual in the organization, the plan can be delegated to that individual. </w:t>
            </w:r>
          </w:p>
          <w:p w14:paraId="4D82B28B" w14:textId="77777777" w:rsidR="005A3DDC" w:rsidRPr="005A3DDC" w:rsidRDefault="005A3DDC" w:rsidP="004F64A7">
            <w:pPr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</w:pPr>
          </w:p>
          <w:p w14:paraId="7770C51E" w14:textId="463E2533" w:rsidR="000F04C8" w:rsidRPr="005A3DDC" w:rsidRDefault="00DE41BE" w:rsidP="004F64A7">
            <w:pPr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</w:pPr>
            <w:r w:rsidRPr="00FF023B">
              <w:rPr>
                <w:rFonts w:asciiTheme="minorHAnsi" w:hAnsiTheme="minorHAnsi" w:cstheme="minorHAnsi"/>
                <w:b/>
                <w:bCs/>
                <w:color w:val="000000" w:themeColor="text2"/>
                <w:sz w:val="22"/>
                <w:szCs w:val="22"/>
                <w:lang w:val="en-GB"/>
              </w:rPr>
              <w:t>*</w:t>
            </w:r>
            <w:r w:rsidR="00FF023B" w:rsidRPr="00FF023B">
              <w:rPr>
                <w:rFonts w:asciiTheme="minorHAnsi" w:hAnsiTheme="minorHAnsi" w:cstheme="minorHAnsi"/>
                <w:b/>
                <w:bCs/>
                <w:color w:val="000000" w:themeColor="text2"/>
                <w:sz w:val="22"/>
                <w:szCs w:val="22"/>
                <w:lang w:val="en-GB"/>
              </w:rPr>
              <w:t>IMPORTANT</w:t>
            </w:r>
            <w:r w:rsidR="00FF023B"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  <w:t xml:space="preserve">: </w:t>
            </w:r>
            <w:r w:rsidRPr="005A3DDC"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  <w:t xml:space="preserve">Delegating an Action Plan can only be done if the </w:t>
            </w:r>
            <w:r w:rsidR="008521A7" w:rsidRPr="005A3DDC"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  <w:t xml:space="preserve">related </w:t>
            </w:r>
            <w:r w:rsidR="00CC2ACA"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  <w:t>due diligence questionnaire</w:t>
            </w:r>
            <w:r w:rsidR="008521A7" w:rsidRPr="005A3DDC"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  <w:t xml:space="preserve"> (e.g.,</w:t>
            </w:r>
            <w:r w:rsidR="00CC2ACA"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  <w:t xml:space="preserve"> Anti-Corruption</w:t>
            </w:r>
            <w:r w:rsidR="00366027"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  <w:t xml:space="preserve"> </w:t>
            </w:r>
            <w:r w:rsidR="00167711"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  <w:t>Assessment</w:t>
            </w:r>
            <w:r w:rsidR="00CC2ACA"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  <w:t>, Cybersecurity</w:t>
            </w:r>
            <w:r w:rsidR="008C5300"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  <w:t xml:space="preserve"> </w:t>
            </w:r>
            <w:r w:rsidR="00366027"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  <w:t>Assessment</w:t>
            </w:r>
            <w:r w:rsidR="00167711"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  <w:t>, etc.)</w:t>
            </w:r>
            <w:r w:rsidR="008521A7" w:rsidRPr="005A3DDC"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  <w:t xml:space="preserve"> has been previously delegated</w:t>
            </w:r>
            <w:r w:rsidR="00FF023B"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  <w:t xml:space="preserve"> to that </w:t>
            </w:r>
            <w:r w:rsidR="008C5300"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  <w:t>desired individual</w:t>
            </w:r>
            <w:r w:rsidR="005A3DDC" w:rsidRPr="005A3DDC"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  <w:t xml:space="preserve">. </w:t>
            </w:r>
            <w:r w:rsidR="000F04C8" w:rsidRPr="005A3DDC"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  <w:t xml:space="preserve">  </w:t>
            </w:r>
          </w:p>
          <w:p w14:paraId="3C470623" w14:textId="77777777" w:rsidR="000F04C8" w:rsidRPr="009F041A" w:rsidRDefault="000F04C8" w:rsidP="004F64A7">
            <w:pPr>
              <w:rPr>
                <w:rFonts w:asciiTheme="minorHAnsi" w:hAnsiTheme="minorHAnsi" w:cstheme="minorHAnsi"/>
                <w:color w:val="753BBD" w:themeColor="accent2"/>
                <w:lang w:val="en-GB"/>
              </w:rPr>
            </w:pPr>
          </w:p>
        </w:tc>
      </w:tr>
    </w:tbl>
    <w:p w14:paraId="6C00FAEB" w14:textId="15E7C016" w:rsidR="000F04C8" w:rsidRDefault="000F04C8" w:rsidP="000F04C8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</w:rPr>
      </w:pPr>
    </w:p>
    <w:p w14:paraId="77783211" w14:textId="76621480" w:rsidR="00890245" w:rsidRPr="00B0502C" w:rsidRDefault="008C5300" w:rsidP="00B0502C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To delegate the Action Plan</w:t>
      </w:r>
      <w:r w:rsidR="00FA463A" w:rsidRPr="00B0502C">
        <w:rPr>
          <w:rFonts w:asciiTheme="majorHAnsi" w:hAnsiTheme="majorHAnsi" w:cstheme="majorHAnsi"/>
        </w:rPr>
        <w:t>,</w:t>
      </w:r>
      <w:r w:rsidR="00890245" w:rsidRPr="00B0502C">
        <w:rPr>
          <w:rFonts w:asciiTheme="majorHAnsi" w:hAnsiTheme="majorHAnsi" w:cstheme="majorHAnsi"/>
        </w:rPr>
        <w:t xml:space="preserve"> perform the following: </w:t>
      </w:r>
    </w:p>
    <w:p w14:paraId="38FFD436" w14:textId="50A6722D" w:rsidR="00E7016C" w:rsidRPr="007E4B42" w:rsidRDefault="00FA463A" w:rsidP="007E4B42">
      <w:pPr>
        <w:pStyle w:val="BodyText"/>
        <w:numPr>
          <w:ilvl w:val="1"/>
          <w:numId w:val="14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7E4B42">
        <w:rPr>
          <w:rFonts w:asciiTheme="minorHAnsi" w:hAnsiTheme="minorHAnsi" w:cstheme="minorHAnsi"/>
          <w:szCs w:val="22"/>
        </w:rPr>
        <w:t xml:space="preserve">Click the </w:t>
      </w:r>
      <w:r w:rsidRPr="00B60D10">
        <w:rPr>
          <w:rFonts w:asciiTheme="minorHAnsi" w:hAnsiTheme="minorHAnsi" w:cstheme="minorHAnsi"/>
          <w:b/>
          <w:bCs/>
          <w:szCs w:val="22"/>
        </w:rPr>
        <w:t xml:space="preserve">Edit </w:t>
      </w:r>
      <w:r w:rsidRPr="007E4B42">
        <w:rPr>
          <w:rFonts w:asciiTheme="minorHAnsi" w:hAnsiTheme="minorHAnsi" w:cstheme="minorHAnsi"/>
          <w:szCs w:val="22"/>
        </w:rPr>
        <w:t>button.</w:t>
      </w:r>
    </w:p>
    <w:p w14:paraId="171B0B71" w14:textId="7CD1504F" w:rsidR="00FA463A" w:rsidRDefault="00B0502C" w:rsidP="00890245">
      <w:pPr>
        <w:ind w:left="1440"/>
        <w:rPr>
          <w:rFonts w:asciiTheme="majorHAnsi" w:hAnsiTheme="majorHAnsi" w:cstheme="majorHAnsi"/>
        </w:rPr>
      </w:pPr>
      <w:r w:rsidRPr="00B0502C">
        <w:rPr>
          <w:rFonts w:asciiTheme="majorHAnsi" w:hAnsiTheme="majorHAnsi" w:cstheme="majorHAnsi"/>
        </w:rPr>
        <mc:AlternateContent>
          <mc:Choice Requires="wpg">
            <w:drawing>
              <wp:anchor distT="0" distB="0" distL="114300" distR="114300" simplePos="0" relativeHeight="251670569" behindDoc="0" locked="0" layoutInCell="1" allowOverlap="1" wp14:anchorId="7A5D08DB" wp14:editId="16193E91">
                <wp:simplePos x="0" y="0"/>
                <wp:positionH relativeFrom="margin">
                  <wp:posOffset>5356087</wp:posOffset>
                </wp:positionH>
                <wp:positionV relativeFrom="paragraph">
                  <wp:posOffset>41275</wp:posOffset>
                </wp:positionV>
                <wp:extent cx="292100" cy="234950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33" name="Oval 164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B014FC" w14:textId="002A5237" w:rsidR="00B0502C" w:rsidRPr="009843BA" w:rsidRDefault="00B0502C" w:rsidP="00B0502C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5D08DB" id="Group 32" o:spid="_x0000_s1064" style="position:absolute;left:0;text-align:left;margin-left:421.75pt;margin-top:3.25pt;width:23pt;height:18.5pt;z-index:251670569;mso-position-horizontal-relative:margin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">
                <v:oval id="Oval 164" o:spid="_x0000_s1065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" fillcolor="red" stroked="f" strokecolor="red"/>
                <v:shape id="Text Box 165" o:spid="_x0000_s1066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" filled="f" stroked="f" strokecolor="#6f9">
                  <v:textbox>
                    <w:txbxContent>
                      <w:p w14:paraId="3CB014FC" w14:textId="002A5237" w:rsidR="00B0502C" w:rsidRPr="009843BA" w:rsidRDefault="00B0502C" w:rsidP="00B0502C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F8A18D5" w14:textId="0502D885" w:rsidR="00FA463A" w:rsidRDefault="00B0502C" w:rsidP="00890245">
      <w:pPr>
        <w:ind w:left="1440"/>
        <w:rPr>
          <w:rFonts w:asciiTheme="majorHAnsi" w:hAnsiTheme="majorHAnsi" w:cstheme="majorHAnsi"/>
        </w:rPr>
      </w:pPr>
      <w:r w:rsidRPr="00B0502C">
        <w:rPr>
          <w:rFonts w:asciiTheme="majorHAnsi" w:hAnsiTheme="majorHAnsi" w:cstheme="majorHAnsi"/>
        </w:rPr>
        <mc:AlternateContent>
          <mc:Choice Requires="wps">
            <w:drawing>
              <wp:anchor distT="0" distB="0" distL="114300" distR="114300" simplePos="0" relativeHeight="251669545" behindDoc="0" locked="0" layoutInCell="1" allowOverlap="1" wp14:anchorId="064A70BB" wp14:editId="2C539895">
                <wp:simplePos x="0" y="0"/>
                <wp:positionH relativeFrom="column">
                  <wp:posOffset>5200153</wp:posOffset>
                </wp:positionH>
                <wp:positionV relativeFrom="paragraph">
                  <wp:posOffset>14440</wp:posOffset>
                </wp:positionV>
                <wp:extent cx="269875" cy="166978"/>
                <wp:effectExtent l="0" t="0" r="15875" b="2413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9875" cy="166978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94D9F6" w14:textId="77777777" w:rsidR="00B0502C" w:rsidRDefault="00B0502C" w:rsidP="00B050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4A70BB" id="Rectangle 31" o:spid="_x0000_s1067" style="position:absolute;left:0;text-align:left;margin-left:409.45pt;margin-top:1.15pt;width:21.25pt;height:13.15pt;z-index:2516695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" filled="f" strokecolor="#ee3744 [3207]" strokeweight="2pt">
                <v:path arrowok="t"/>
                <v:textbox>
                  <w:txbxContent>
                    <w:p w14:paraId="0494D9F6" w14:textId="77777777" w:rsidR="00B0502C" w:rsidRDefault="00B0502C" w:rsidP="00B0502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A463A" w:rsidRPr="0078460C">
        <w:rPr>
          <w:rFonts w:cstheme="minorHAnsi"/>
          <w:noProof/>
          <w:szCs w:val="22"/>
        </w:rPr>
        <w:drawing>
          <wp:anchor distT="0" distB="0" distL="114300" distR="114300" simplePos="0" relativeHeight="251666473" behindDoc="0" locked="0" layoutInCell="1" allowOverlap="1" wp14:anchorId="1D2B5D77" wp14:editId="1FCB5AFE">
            <wp:simplePos x="0" y="0"/>
            <wp:positionH relativeFrom="margin">
              <wp:align>center</wp:align>
            </wp:positionH>
            <wp:positionV relativeFrom="paragraph">
              <wp:posOffset>24820</wp:posOffset>
            </wp:positionV>
            <wp:extent cx="5238255" cy="1523503"/>
            <wp:effectExtent l="19050" t="19050" r="19685" b="1968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Picture 966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" t="1749" b="26992"/>
                    <a:stretch/>
                  </pic:blipFill>
                  <pic:spPr bwMode="auto">
                    <a:xfrm>
                      <a:off x="0" y="0"/>
                      <a:ext cx="5239512" cy="1523869"/>
                    </a:xfrm>
                    <a:prstGeom prst="rect">
                      <a:avLst/>
                    </a:prstGeom>
                    <a:ln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B2F47E2" w14:textId="77777777" w:rsidR="00FA463A" w:rsidRDefault="00FA463A" w:rsidP="00890245">
      <w:pPr>
        <w:ind w:left="1440"/>
        <w:rPr>
          <w:rFonts w:asciiTheme="majorHAnsi" w:hAnsiTheme="majorHAnsi" w:cstheme="majorHAnsi"/>
        </w:rPr>
      </w:pPr>
    </w:p>
    <w:p w14:paraId="527B6D9E" w14:textId="19ACBE97" w:rsidR="00FA463A" w:rsidRDefault="00FA463A" w:rsidP="00890245">
      <w:pPr>
        <w:ind w:left="1440"/>
        <w:rPr>
          <w:rFonts w:asciiTheme="majorHAnsi" w:hAnsiTheme="majorHAnsi" w:cstheme="majorHAnsi"/>
        </w:rPr>
      </w:pPr>
    </w:p>
    <w:p w14:paraId="1C756B6A" w14:textId="0EEB4725" w:rsidR="00FA463A" w:rsidRDefault="00FA463A" w:rsidP="00890245">
      <w:pPr>
        <w:ind w:left="1440"/>
        <w:rPr>
          <w:rFonts w:asciiTheme="majorHAnsi" w:hAnsiTheme="majorHAnsi" w:cstheme="majorHAnsi"/>
        </w:rPr>
      </w:pPr>
    </w:p>
    <w:p w14:paraId="1438474D" w14:textId="77777777" w:rsidR="00FA463A" w:rsidRDefault="00FA463A" w:rsidP="00890245">
      <w:pPr>
        <w:ind w:left="1440"/>
        <w:rPr>
          <w:rFonts w:asciiTheme="majorHAnsi" w:hAnsiTheme="majorHAnsi" w:cstheme="majorHAnsi"/>
        </w:rPr>
      </w:pPr>
    </w:p>
    <w:p w14:paraId="749752C9" w14:textId="77777777" w:rsidR="00FA463A" w:rsidRDefault="00FA463A" w:rsidP="00890245">
      <w:pPr>
        <w:ind w:left="1440"/>
        <w:rPr>
          <w:rFonts w:asciiTheme="majorHAnsi" w:hAnsiTheme="majorHAnsi" w:cstheme="majorHAnsi"/>
        </w:rPr>
      </w:pPr>
    </w:p>
    <w:p w14:paraId="51D83443" w14:textId="77777777" w:rsidR="00FA463A" w:rsidRDefault="00FA463A" w:rsidP="00890245">
      <w:pPr>
        <w:ind w:left="1440"/>
        <w:rPr>
          <w:rFonts w:asciiTheme="majorHAnsi" w:hAnsiTheme="majorHAnsi" w:cstheme="majorHAnsi"/>
        </w:rPr>
      </w:pPr>
    </w:p>
    <w:p w14:paraId="069D9029" w14:textId="77777777" w:rsidR="00FA463A" w:rsidRDefault="00FA463A" w:rsidP="00890245">
      <w:pPr>
        <w:ind w:left="1440"/>
        <w:rPr>
          <w:rFonts w:asciiTheme="majorHAnsi" w:hAnsiTheme="majorHAnsi" w:cstheme="majorHAnsi"/>
        </w:rPr>
      </w:pPr>
    </w:p>
    <w:p w14:paraId="33068ACE" w14:textId="77777777" w:rsidR="00FA463A" w:rsidRDefault="00FA463A" w:rsidP="00890245">
      <w:pPr>
        <w:ind w:left="1440"/>
        <w:rPr>
          <w:rFonts w:asciiTheme="majorHAnsi" w:hAnsiTheme="majorHAnsi" w:cstheme="majorHAnsi"/>
        </w:rPr>
      </w:pPr>
    </w:p>
    <w:p w14:paraId="4EB0CF4C" w14:textId="77777777" w:rsidR="00FA463A" w:rsidRDefault="00FA463A" w:rsidP="00890245">
      <w:pPr>
        <w:ind w:left="1440"/>
        <w:rPr>
          <w:rFonts w:asciiTheme="majorHAnsi" w:hAnsiTheme="majorHAnsi" w:cstheme="majorHAnsi"/>
        </w:rPr>
      </w:pPr>
    </w:p>
    <w:p w14:paraId="51D018B8" w14:textId="77777777" w:rsidR="00FA463A" w:rsidRDefault="00FA463A" w:rsidP="00890245">
      <w:pPr>
        <w:ind w:left="1440"/>
        <w:rPr>
          <w:rFonts w:asciiTheme="majorHAnsi" w:hAnsiTheme="majorHAnsi" w:cstheme="majorHAnsi"/>
        </w:rPr>
      </w:pPr>
    </w:p>
    <w:p w14:paraId="41C1FF2C" w14:textId="77777777" w:rsidR="00FA463A" w:rsidRDefault="00FA463A" w:rsidP="00890245">
      <w:pPr>
        <w:ind w:left="1440"/>
        <w:rPr>
          <w:rFonts w:asciiTheme="majorHAnsi" w:hAnsiTheme="majorHAnsi" w:cstheme="majorHAnsi"/>
        </w:rPr>
      </w:pPr>
    </w:p>
    <w:p w14:paraId="71965D4D" w14:textId="77777777" w:rsidR="00FA463A" w:rsidRDefault="00FA463A" w:rsidP="00890245">
      <w:pPr>
        <w:ind w:left="1440"/>
        <w:rPr>
          <w:rFonts w:asciiTheme="majorHAnsi" w:hAnsiTheme="majorHAnsi" w:cstheme="majorHAnsi"/>
        </w:rPr>
      </w:pPr>
    </w:p>
    <w:p w14:paraId="2B6E3FE4" w14:textId="77777777" w:rsidR="00FA463A" w:rsidRDefault="00FA463A" w:rsidP="00890245">
      <w:pPr>
        <w:ind w:left="1440"/>
        <w:rPr>
          <w:rFonts w:asciiTheme="majorHAnsi" w:hAnsiTheme="majorHAnsi" w:cstheme="majorHAnsi"/>
        </w:rPr>
      </w:pPr>
    </w:p>
    <w:p w14:paraId="71E01F94" w14:textId="77777777" w:rsidR="00FA463A" w:rsidRDefault="00FA463A" w:rsidP="00890245">
      <w:pPr>
        <w:ind w:left="1440"/>
        <w:rPr>
          <w:rFonts w:asciiTheme="majorHAnsi" w:hAnsiTheme="majorHAnsi" w:cstheme="majorHAnsi"/>
        </w:rPr>
      </w:pPr>
    </w:p>
    <w:p w14:paraId="4941261D" w14:textId="5B2B5048" w:rsidR="004708D7" w:rsidRPr="007E4B42" w:rsidRDefault="006C3379" w:rsidP="007E4B42">
      <w:pPr>
        <w:pStyle w:val="BodyText"/>
        <w:numPr>
          <w:ilvl w:val="1"/>
          <w:numId w:val="14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7E4B42">
        <w:rPr>
          <w:rFonts w:asciiTheme="minorHAnsi" w:hAnsiTheme="minorHAnsi" w:cstheme="minorHAnsi"/>
          <w:szCs w:val="22"/>
        </w:rPr>
        <w:lastRenderedPageBreak/>
        <w:t xml:space="preserve">Locate the </w:t>
      </w:r>
      <w:r w:rsidRPr="00B60D10">
        <w:rPr>
          <w:rFonts w:asciiTheme="minorHAnsi" w:hAnsiTheme="minorHAnsi" w:cstheme="minorHAnsi"/>
          <w:b/>
          <w:bCs/>
          <w:szCs w:val="22"/>
        </w:rPr>
        <w:t>Assigned To</w:t>
      </w:r>
      <w:r w:rsidRPr="007E4B42">
        <w:rPr>
          <w:rFonts w:asciiTheme="minorHAnsi" w:hAnsiTheme="minorHAnsi" w:cstheme="minorHAnsi"/>
          <w:szCs w:val="22"/>
        </w:rPr>
        <w:t xml:space="preserve"> field and c</w:t>
      </w:r>
      <w:r w:rsidR="004708D7" w:rsidRPr="007E4B42">
        <w:rPr>
          <w:rFonts w:asciiTheme="minorHAnsi" w:hAnsiTheme="minorHAnsi" w:cstheme="minorHAnsi"/>
          <w:szCs w:val="22"/>
        </w:rPr>
        <w:t>hange the existing individual to the desired individual</w:t>
      </w:r>
      <w:r w:rsidR="00FA463A" w:rsidRPr="007E4B42">
        <w:rPr>
          <w:rFonts w:asciiTheme="minorHAnsi" w:hAnsiTheme="minorHAnsi" w:cstheme="minorHAnsi"/>
          <w:szCs w:val="22"/>
        </w:rPr>
        <w:t>.</w:t>
      </w:r>
    </w:p>
    <w:p w14:paraId="3545792E" w14:textId="27B3CDC6" w:rsidR="007E4B42" w:rsidRPr="007E4B42" w:rsidRDefault="00B0502C" w:rsidP="007E4B42">
      <w:pPr>
        <w:pStyle w:val="BodyText"/>
        <w:numPr>
          <w:ilvl w:val="1"/>
          <w:numId w:val="14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B0502C">
        <w:rPr>
          <w:rFonts w:asciiTheme="minorHAnsi" w:hAnsiTheme="minorHAnsi" w:cstheme="minorHAnsi"/>
          <w:b/>
          <w:bCs/>
          <w:szCs w:val="22"/>
        </w:rPr>
        <mc:AlternateContent>
          <mc:Choice Requires="wpg">
            <w:drawing>
              <wp:anchor distT="0" distB="0" distL="114300" distR="114300" simplePos="0" relativeHeight="251676713" behindDoc="0" locked="0" layoutInCell="1" allowOverlap="1" wp14:anchorId="23AAC685" wp14:editId="1C628E93">
                <wp:simplePos x="0" y="0"/>
                <wp:positionH relativeFrom="margin">
                  <wp:posOffset>5601528</wp:posOffset>
                </wp:positionH>
                <wp:positionV relativeFrom="paragraph">
                  <wp:posOffset>196878</wp:posOffset>
                </wp:positionV>
                <wp:extent cx="292100" cy="234950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41" name="Oval 164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A06975" w14:textId="37E9E2D2" w:rsidR="00B0502C" w:rsidRPr="009843BA" w:rsidRDefault="00B0502C" w:rsidP="00B0502C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AAC685" id="Group 40" o:spid="_x0000_s1068" style="position:absolute;left:0;text-align:left;margin-left:441.05pt;margin-top:15.5pt;width:23pt;height:18.5pt;z-index:251676713;mso-position-horizontal-relative:margin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">
                <v:oval id="Oval 164" o:spid="_x0000_s1069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" fillcolor="red" stroked="f" strokecolor="red"/>
                <v:shape id="Text Box 165" o:spid="_x0000_s1070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" filled="f" stroked="f" strokecolor="#6f9">
                  <v:textbox>
                    <w:txbxContent>
                      <w:p w14:paraId="1DA06975" w14:textId="37E9E2D2" w:rsidR="00B0502C" w:rsidRPr="009843BA" w:rsidRDefault="00B0502C" w:rsidP="00B0502C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E4B42" w:rsidRPr="007E4B42">
        <w:rPr>
          <w:rFonts w:asciiTheme="minorHAnsi" w:hAnsiTheme="minorHAnsi" w:cstheme="minorHAnsi"/>
          <w:szCs w:val="22"/>
        </w:rPr>
        <w:t xml:space="preserve">Click the </w:t>
      </w:r>
      <w:r w:rsidR="007E4B42" w:rsidRPr="00B60D10">
        <w:rPr>
          <w:rFonts w:asciiTheme="minorHAnsi" w:hAnsiTheme="minorHAnsi" w:cstheme="minorHAnsi"/>
          <w:b/>
          <w:bCs/>
          <w:szCs w:val="22"/>
        </w:rPr>
        <w:t>Save</w:t>
      </w:r>
      <w:r w:rsidR="007E4B42" w:rsidRPr="007E4B42">
        <w:rPr>
          <w:rFonts w:asciiTheme="minorHAnsi" w:hAnsiTheme="minorHAnsi" w:cstheme="minorHAnsi"/>
          <w:szCs w:val="22"/>
        </w:rPr>
        <w:t xml:space="preserve"> button. </w:t>
      </w:r>
    </w:p>
    <w:p w14:paraId="2C515E9F" w14:textId="6EF9E4FA" w:rsidR="00E7016C" w:rsidRDefault="00B0502C" w:rsidP="00B0502C">
      <w:pPr>
        <w:pStyle w:val="BodyText"/>
        <w:kinsoku w:val="0"/>
        <w:overflowPunct w:val="0"/>
        <w:spacing w:before="120"/>
        <w:ind w:left="1440"/>
        <w:rPr>
          <w:rFonts w:asciiTheme="minorHAnsi" w:hAnsiTheme="minorHAnsi" w:cstheme="minorHAnsi"/>
          <w:b/>
          <w:bCs/>
          <w:szCs w:val="22"/>
        </w:rPr>
      </w:pPr>
      <w:r w:rsidRPr="00B0502C">
        <w:rPr>
          <w:rFonts w:asciiTheme="minorHAnsi" w:hAnsiTheme="minorHAnsi" w:cstheme="minorHAnsi"/>
          <w:b/>
          <w:bCs/>
          <w:szCs w:val="22"/>
        </w:rPr>
        <mc:AlternateContent>
          <mc:Choice Requires="wps">
            <w:drawing>
              <wp:anchor distT="0" distB="0" distL="114300" distR="114300" simplePos="0" relativeHeight="251672617" behindDoc="0" locked="0" layoutInCell="1" allowOverlap="1" wp14:anchorId="1B76C6C9" wp14:editId="288866C0">
                <wp:simplePos x="0" y="0"/>
                <wp:positionH relativeFrom="margin">
                  <wp:align>right</wp:align>
                </wp:positionH>
                <wp:positionV relativeFrom="paragraph">
                  <wp:posOffset>79458</wp:posOffset>
                </wp:positionV>
                <wp:extent cx="365152" cy="190831"/>
                <wp:effectExtent l="0" t="0" r="15875" b="1905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152" cy="190831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3B9D11" w14:textId="77777777" w:rsidR="00B0502C" w:rsidRDefault="00B0502C" w:rsidP="00B050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6C6C9" id="Rectangle 35" o:spid="_x0000_s1071" style="position:absolute;left:0;text-align:left;margin-left:-22.45pt;margin-top:6.25pt;width:28.75pt;height:15.05pt;z-index:25167261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" filled="f" strokecolor="#ee3744 [3207]" strokeweight="2pt">
                <v:path arrowok="t"/>
                <v:textbox>
                  <w:txbxContent>
                    <w:p w14:paraId="553B9D11" w14:textId="77777777" w:rsidR="00B0502C" w:rsidRDefault="00B0502C" w:rsidP="00B0502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C3379">
        <w:rPr>
          <w:noProof/>
        </w:rPr>
        <w:drawing>
          <wp:anchor distT="0" distB="0" distL="114300" distR="114300" simplePos="0" relativeHeight="251667497" behindDoc="0" locked="0" layoutInCell="1" allowOverlap="1" wp14:anchorId="5ECDCF8F" wp14:editId="42B66859">
            <wp:simplePos x="0" y="0"/>
            <wp:positionH relativeFrom="margin">
              <wp:align>center</wp:align>
            </wp:positionH>
            <wp:positionV relativeFrom="paragraph">
              <wp:posOffset>95775</wp:posOffset>
            </wp:positionV>
            <wp:extent cx="5652770" cy="1781092"/>
            <wp:effectExtent l="19050" t="19050" r="24130" b="1016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297" b="2429"/>
                    <a:stretch/>
                  </pic:blipFill>
                  <pic:spPr bwMode="auto">
                    <a:xfrm>
                      <a:off x="0" y="0"/>
                      <a:ext cx="5652770" cy="178109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D6A8105" w14:textId="6F7239E3" w:rsidR="00C2057C" w:rsidRDefault="00C2057C" w:rsidP="00E7016C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b/>
          <w:bCs/>
          <w:szCs w:val="22"/>
        </w:rPr>
      </w:pPr>
    </w:p>
    <w:p w14:paraId="52153B14" w14:textId="0DDE0818" w:rsidR="00C2057C" w:rsidRDefault="00C2057C" w:rsidP="00E7016C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b/>
          <w:bCs/>
          <w:szCs w:val="22"/>
        </w:rPr>
      </w:pPr>
    </w:p>
    <w:p w14:paraId="3109DF9B" w14:textId="5F07B64D" w:rsidR="00C2057C" w:rsidRDefault="00B0502C" w:rsidP="00E7016C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b/>
          <w:bCs/>
          <w:szCs w:val="22"/>
        </w:rPr>
      </w:pPr>
      <w:r w:rsidRPr="00B0502C">
        <w:rPr>
          <w:rFonts w:asciiTheme="minorHAnsi" w:hAnsiTheme="minorHAnsi" w:cstheme="minorHAnsi"/>
          <w:b/>
          <w:bCs/>
          <w:szCs w:val="22"/>
        </w:rPr>
        <mc:AlternateContent>
          <mc:Choice Requires="wpg">
            <w:drawing>
              <wp:anchor distT="0" distB="0" distL="114300" distR="114300" simplePos="0" relativeHeight="251677737" behindDoc="0" locked="0" layoutInCell="1" allowOverlap="1" wp14:anchorId="53EFA444" wp14:editId="2D0B78DF">
                <wp:simplePos x="0" y="0"/>
                <wp:positionH relativeFrom="margin">
                  <wp:posOffset>2907141</wp:posOffset>
                </wp:positionH>
                <wp:positionV relativeFrom="paragraph">
                  <wp:posOffset>159136</wp:posOffset>
                </wp:positionV>
                <wp:extent cx="292100" cy="234950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37" name="Oval 164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2CDF58" w14:textId="2C28C0FB" w:rsidR="00B0502C" w:rsidRPr="009843BA" w:rsidRDefault="00B0502C" w:rsidP="00B0502C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EFA444" id="Group 36" o:spid="_x0000_s1072" style="position:absolute;margin-left:228.9pt;margin-top:12.55pt;width:23pt;height:18.5pt;z-index:251677737;mso-position-horizontal-relative:margin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">
                <v:oval id="Oval 164" o:spid="_x0000_s1073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" fillcolor="red" stroked="f" strokecolor="red"/>
                <v:shape id="Text Box 165" o:spid="_x0000_s1074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" filled="f" stroked="f" strokecolor="#6f9">
                  <v:textbox>
                    <w:txbxContent>
                      <w:p w14:paraId="4D2CDF58" w14:textId="2C28C0FB" w:rsidR="00B0502C" w:rsidRPr="009843BA" w:rsidRDefault="00B0502C" w:rsidP="00B0502C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B6C76C9" w14:textId="1289AF06" w:rsidR="00C2057C" w:rsidRDefault="00B0502C" w:rsidP="00E7016C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b/>
          <w:bCs/>
          <w:szCs w:val="22"/>
        </w:rPr>
      </w:pPr>
      <w:r w:rsidRPr="00B0502C">
        <w:rPr>
          <w:rFonts w:asciiTheme="minorHAnsi" w:hAnsiTheme="minorHAnsi" w:cstheme="minorHAnsi"/>
          <w:b/>
          <w:bCs/>
          <w:szCs w:val="22"/>
        </w:rPr>
        <mc:AlternateContent>
          <mc:Choice Requires="wps">
            <w:drawing>
              <wp:anchor distT="0" distB="0" distL="114300" distR="114300" simplePos="0" relativeHeight="251675689" behindDoc="0" locked="0" layoutInCell="1" allowOverlap="1" wp14:anchorId="77A886C6" wp14:editId="1DC9FE8B">
                <wp:simplePos x="0" y="0"/>
                <wp:positionH relativeFrom="margin">
                  <wp:posOffset>47707</wp:posOffset>
                </wp:positionH>
                <wp:positionV relativeFrom="paragraph">
                  <wp:posOffset>54389</wp:posOffset>
                </wp:positionV>
                <wp:extent cx="2957885" cy="652007"/>
                <wp:effectExtent l="0" t="0" r="13970" b="15240"/>
                <wp:wrapNone/>
                <wp:docPr id="3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7885" cy="65200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660160" w14:textId="77777777" w:rsidR="00B0502C" w:rsidRDefault="00B0502C" w:rsidP="00B050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886C6" id="Rectangle 39" o:spid="_x0000_s1075" style="position:absolute;margin-left:3.75pt;margin-top:4.3pt;width:232.9pt;height:51.35pt;z-index:2516756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" filled="f" strokecolor="#ee3744 [3207]" strokeweight="2pt">
                <v:path arrowok="t"/>
                <v:textbox>
                  <w:txbxContent>
                    <w:p w14:paraId="40660160" w14:textId="77777777" w:rsidR="00B0502C" w:rsidRDefault="00B0502C" w:rsidP="00B0502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6AE794C" w14:textId="77777777" w:rsidR="00C2057C" w:rsidRDefault="00C2057C" w:rsidP="00E7016C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b/>
          <w:bCs/>
          <w:szCs w:val="22"/>
        </w:rPr>
      </w:pPr>
    </w:p>
    <w:p w14:paraId="41B692AA" w14:textId="77777777" w:rsidR="00C2057C" w:rsidRDefault="00C2057C" w:rsidP="00E7016C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b/>
          <w:bCs/>
          <w:szCs w:val="22"/>
        </w:rPr>
      </w:pPr>
    </w:p>
    <w:p w14:paraId="7898A758" w14:textId="77777777" w:rsidR="00C2057C" w:rsidRDefault="00C2057C" w:rsidP="00E7016C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b/>
          <w:bCs/>
          <w:szCs w:val="22"/>
        </w:rPr>
      </w:pPr>
    </w:p>
    <w:p w14:paraId="15578581" w14:textId="3B3C0912" w:rsidR="007E4B42" w:rsidRDefault="007E4B42" w:rsidP="00E7016C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b/>
          <w:bCs/>
          <w:szCs w:val="22"/>
        </w:rPr>
      </w:pPr>
    </w:p>
    <w:tbl>
      <w:tblPr>
        <w:tblStyle w:val="TableGrid"/>
        <w:tblW w:w="90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"/>
        <w:gridCol w:w="8328"/>
      </w:tblGrid>
      <w:tr w:rsidR="00B0502C" w:rsidRPr="009F041A" w14:paraId="528D3813" w14:textId="77777777" w:rsidTr="004F64A7">
        <w:trPr>
          <w:trHeight w:val="941"/>
        </w:trPr>
        <w:tc>
          <w:tcPr>
            <w:tcW w:w="678" w:type="dxa"/>
            <w:shd w:val="clear" w:color="auto" w:fill="753BBD" w:themeFill="accent2"/>
            <w:vAlign w:val="center"/>
          </w:tcPr>
          <w:p w14:paraId="285AF249" w14:textId="77777777" w:rsidR="00B0502C" w:rsidRPr="009F041A" w:rsidRDefault="00B0502C" w:rsidP="004F64A7">
            <w:pPr>
              <w:ind w:right="-430"/>
              <w:rPr>
                <w:rFonts w:asciiTheme="minorHAnsi" w:hAnsiTheme="minorHAnsi" w:cstheme="minorHAnsi"/>
              </w:rPr>
            </w:pPr>
            <w:r w:rsidRPr="0078460C">
              <w:rPr>
                <w:rFonts w:cstheme="minorHAnsi"/>
                <w:noProof/>
              </w:rPr>
              <w:drawing>
                <wp:inline distT="0" distB="0" distL="0" distR="0" wp14:anchorId="0EAD043A" wp14:editId="1E87D7F3">
                  <wp:extent cx="284814" cy="284814"/>
                  <wp:effectExtent l="0" t="0" r="1270" b="1270"/>
                  <wp:docPr id="43" name="Picture 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8" cy="288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  <w:shd w:val="clear" w:color="auto" w:fill="E3D8F2" w:themeFill="accent6"/>
            <w:vAlign w:val="center"/>
          </w:tcPr>
          <w:p w14:paraId="3B8AAFF6" w14:textId="6BFD8656" w:rsidR="00B0502C" w:rsidRPr="009F041A" w:rsidRDefault="00B0502C" w:rsidP="00B0502C">
            <w:pPr>
              <w:rPr>
                <w:rFonts w:asciiTheme="minorHAnsi" w:hAnsiTheme="minorHAnsi" w:cstheme="minorHAnsi"/>
                <w:color w:val="753BBD" w:themeColor="accent2"/>
                <w:lang w:val="en-GB"/>
              </w:rPr>
            </w:pPr>
            <w:r w:rsidRPr="0078460C">
              <w:rPr>
                <w:rFonts w:asciiTheme="minorHAnsi" w:hAnsiTheme="minorHAnsi" w:cstheme="minorHAnsi"/>
                <w:b/>
                <w:bCs/>
                <w:color w:val="000000" w:themeColor="text2"/>
                <w:sz w:val="22"/>
                <w:szCs w:val="22"/>
              </w:rPr>
              <w:t>Note:</w:t>
            </w:r>
            <w:r>
              <w:rPr>
                <w:rFonts w:asciiTheme="minorHAnsi" w:hAnsiTheme="minorHAnsi" w:cstheme="minorHAnsi"/>
                <w:b/>
                <w:bCs/>
                <w:color w:val="000000" w:themeColor="text2"/>
                <w:sz w:val="22"/>
                <w:szCs w:val="22"/>
              </w:rPr>
              <w:t xml:space="preserve"> </w:t>
            </w:r>
            <w:r w:rsidRPr="00B0502C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 xml:space="preserve">The action plan will be routed </w:t>
            </w:r>
            <w:r w:rsidR="008C5300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 xml:space="preserve">via CRA </w:t>
            </w:r>
            <w:r w:rsidRPr="00B0502C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>to the selected individual for their completion.</w:t>
            </w:r>
          </w:p>
        </w:tc>
      </w:tr>
    </w:tbl>
    <w:p w14:paraId="0E055EF5" w14:textId="77777777" w:rsidR="00FF023B" w:rsidRDefault="00FF023B" w:rsidP="00E7016C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59A74077" w14:textId="580D86C9" w:rsidR="007E4B42" w:rsidRDefault="00FF023B" w:rsidP="00E7016C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b/>
          <w:bCs/>
          <w:szCs w:val="22"/>
        </w:rPr>
      </w:pPr>
      <w:r w:rsidRPr="00FF023B">
        <w:rPr>
          <w:rFonts w:asciiTheme="minorHAnsi" w:hAnsiTheme="minorHAnsi" w:cstheme="minorHAnsi"/>
          <w:szCs w:val="22"/>
        </w:rPr>
        <w:t xml:space="preserve">Whether </w:t>
      </w:r>
      <w:r w:rsidR="00B0502C" w:rsidRPr="00FF023B">
        <w:rPr>
          <w:rFonts w:asciiTheme="minorHAnsi" w:hAnsiTheme="minorHAnsi" w:cstheme="minorHAnsi"/>
          <w:szCs w:val="22"/>
        </w:rPr>
        <w:t xml:space="preserve">delegation is needed </w:t>
      </w:r>
      <w:r w:rsidRPr="00FF023B">
        <w:rPr>
          <w:rFonts w:asciiTheme="minorHAnsi" w:hAnsiTheme="minorHAnsi" w:cstheme="minorHAnsi"/>
          <w:szCs w:val="22"/>
        </w:rPr>
        <w:t xml:space="preserve">or not, </w:t>
      </w:r>
      <w:r w:rsidR="00B0502C" w:rsidRPr="00FF023B">
        <w:rPr>
          <w:rFonts w:asciiTheme="minorHAnsi" w:hAnsiTheme="minorHAnsi" w:cstheme="minorHAnsi"/>
          <w:szCs w:val="22"/>
        </w:rPr>
        <w:t xml:space="preserve">continue </w:t>
      </w:r>
      <w:r w:rsidRPr="00FF023B">
        <w:rPr>
          <w:rFonts w:asciiTheme="minorHAnsi" w:hAnsiTheme="minorHAnsi" w:cstheme="minorHAnsi"/>
          <w:szCs w:val="22"/>
        </w:rPr>
        <w:t>with the following steps to respond to the Action Plan.</w:t>
      </w:r>
    </w:p>
    <w:bookmarkEnd w:id="10"/>
    <w:p w14:paraId="57D877D2" w14:textId="104E3314" w:rsidR="00736BC3" w:rsidRPr="009F041A" w:rsidRDefault="00736BC3" w:rsidP="00DF4FEF">
      <w:pPr>
        <w:pStyle w:val="BodyText"/>
        <w:numPr>
          <w:ilvl w:val="0"/>
          <w:numId w:val="14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9F041A">
        <w:rPr>
          <w:rFonts w:asciiTheme="minorHAnsi" w:hAnsiTheme="minorHAnsi" w:cstheme="minorHAnsi"/>
          <w:szCs w:val="22"/>
        </w:rPr>
        <w:t xml:space="preserve">Click the </w:t>
      </w:r>
      <w:r w:rsidRPr="009F041A">
        <w:rPr>
          <w:rFonts w:asciiTheme="minorHAnsi" w:hAnsiTheme="minorHAnsi" w:cstheme="minorHAnsi"/>
          <w:b/>
          <w:bCs/>
          <w:szCs w:val="22"/>
        </w:rPr>
        <w:t>Add Attachment</w:t>
      </w:r>
      <w:r w:rsidRPr="009F041A">
        <w:rPr>
          <w:rFonts w:asciiTheme="minorHAnsi" w:hAnsiTheme="minorHAnsi" w:cstheme="minorHAnsi"/>
          <w:szCs w:val="22"/>
        </w:rPr>
        <w:t xml:space="preserve"> button to upload any </w:t>
      </w:r>
      <w:r w:rsidR="009707E1">
        <w:rPr>
          <w:rFonts w:asciiTheme="minorHAnsi" w:hAnsiTheme="minorHAnsi" w:cstheme="minorHAnsi"/>
          <w:szCs w:val="22"/>
        </w:rPr>
        <w:t>requested and/or supporting</w:t>
      </w:r>
      <w:r w:rsidRPr="009F041A">
        <w:rPr>
          <w:rFonts w:asciiTheme="minorHAnsi" w:hAnsiTheme="minorHAnsi" w:cstheme="minorHAnsi"/>
          <w:szCs w:val="22"/>
        </w:rPr>
        <w:t xml:space="preserve"> documentation to the plan.</w:t>
      </w:r>
    </w:p>
    <w:p w14:paraId="488E67D0" w14:textId="59B41C01" w:rsidR="00AD22E3" w:rsidRPr="009F041A" w:rsidRDefault="00755D89" w:rsidP="003B790B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</w:rPr>
      </w:pPr>
      <w:r w:rsidRPr="0078460C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8271" behindDoc="0" locked="0" layoutInCell="1" allowOverlap="1" wp14:anchorId="4F709793" wp14:editId="6DA33DA8">
                <wp:simplePos x="0" y="0"/>
                <wp:positionH relativeFrom="column">
                  <wp:posOffset>4582160</wp:posOffset>
                </wp:positionH>
                <wp:positionV relativeFrom="paragraph">
                  <wp:posOffset>1688465</wp:posOffset>
                </wp:positionV>
                <wp:extent cx="233680" cy="213360"/>
                <wp:effectExtent l="635" t="0" r="3810" b="0"/>
                <wp:wrapNone/>
                <wp:docPr id="467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</wpg:grpSpPr>
                      <wps:wsp>
                        <wps:cNvPr id="468" name="Oval 29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A56929" w14:textId="77777777" w:rsidR="004D4637" w:rsidRPr="007E2CF9" w:rsidRDefault="004D4637" w:rsidP="004D4637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9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E97CE1" w14:textId="3C671E3D" w:rsidR="004D4637" w:rsidRPr="00A9702C" w:rsidRDefault="002D1D60" w:rsidP="004D4637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3</w:t>
                              </w:r>
                              <w:r w:rsidR="004D4637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709793" id="Group 467" o:spid="_x0000_s1076" style="position:absolute;left:0;text-align:left;margin-left:360.8pt;margin-top:132.95pt;width:18.4pt;height:16.8pt;z-index:251658271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">
                <v:oval id="Oval 294" o:spid="_x0000_s1077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" filled="f" stroked="f" strokeweight="1pt">
                  <v:stroke joinstyle="miter"/>
                  <v:textbox>
                    <w:txbxContent>
                      <w:p w14:paraId="03A56929" w14:textId="77777777" w:rsidR="004D4637" w:rsidRPr="007E2CF9" w:rsidRDefault="004D4637" w:rsidP="004D4637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o:spid="_x0000_s1078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5W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BAVb5WxQAAANwAAAAP&#10;AAAAAAAAAAAAAAAAAAcCAABkcnMvZG93bnJldi54bWxQSwUGAAAAAAMAAwC3AAAA+QIAAAAA&#10;" filled="f" stroked="f">
                  <v:textbox inset="0,0,0,0">
                    <w:txbxContent>
                      <w:p w14:paraId="0EE97CE1" w14:textId="3C671E3D" w:rsidR="004D4637" w:rsidRPr="00A9702C" w:rsidRDefault="002D1D60" w:rsidP="004D4637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3</w:t>
                        </w:r>
                        <w:r w:rsidR="004D4637"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A8BA1AF" w14:textId="4712B0FF" w:rsidR="005A5834" w:rsidRPr="009F041A" w:rsidRDefault="00733885" w:rsidP="005A583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78460C">
        <w:rPr>
          <w:rFonts w:asciiTheme="minorHAnsi" w:hAnsiTheme="minorHAnsi" w:cstheme="minorHAnsi"/>
          <w:noProof/>
          <w:szCs w:val="22"/>
        </w:rPr>
        <w:drawing>
          <wp:anchor distT="0" distB="0" distL="114300" distR="114300" simplePos="0" relativeHeight="251658243" behindDoc="0" locked="0" layoutInCell="1" allowOverlap="1" wp14:anchorId="1B963D94" wp14:editId="23DBCA94">
            <wp:simplePos x="0" y="0"/>
            <wp:positionH relativeFrom="margin">
              <wp:align>center</wp:align>
            </wp:positionH>
            <wp:positionV relativeFrom="paragraph">
              <wp:posOffset>812</wp:posOffset>
            </wp:positionV>
            <wp:extent cx="5239512" cy="2101084"/>
            <wp:effectExtent l="19050" t="19050" r="18415" b="13970"/>
            <wp:wrapNone/>
            <wp:docPr id="966" name="Picture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Picture 966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" t="1749"/>
                    <a:stretch/>
                  </pic:blipFill>
                  <pic:spPr bwMode="auto">
                    <a:xfrm>
                      <a:off x="0" y="0"/>
                      <a:ext cx="5239512" cy="210108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5172815" w14:textId="6CD0DC43" w:rsidR="004A42C6" w:rsidRPr="009F041A" w:rsidRDefault="004A42C6" w:rsidP="005A583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5F5C59D1" w14:textId="1929A1CD" w:rsidR="004A42C6" w:rsidRPr="009F041A" w:rsidRDefault="004A42C6" w:rsidP="005A583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94F5C4C" w14:textId="3E5A9957" w:rsidR="004A42C6" w:rsidRPr="009F041A" w:rsidRDefault="004A42C6" w:rsidP="005A583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7A8FFBEE" w14:textId="1A5C5E1D" w:rsidR="004A42C6" w:rsidRPr="009F041A" w:rsidRDefault="004A42C6" w:rsidP="005A583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498E1BCF" w14:textId="749B0CC3" w:rsidR="004A42C6" w:rsidRPr="009F041A" w:rsidRDefault="004A42C6" w:rsidP="005A583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9D9226D" w14:textId="531FB2DA" w:rsidR="004A42C6" w:rsidRPr="009F041A" w:rsidRDefault="004A42C6" w:rsidP="005A583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5489EDEB" w14:textId="0070AABA" w:rsidR="004A42C6" w:rsidRPr="009F041A" w:rsidRDefault="00DC15AA" w:rsidP="005A583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78460C"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273" behindDoc="0" locked="0" layoutInCell="1" allowOverlap="1" wp14:anchorId="4FEE7CF3" wp14:editId="6740D2E2">
                <wp:simplePos x="0" y="0"/>
                <wp:positionH relativeFrom="margin">
                  <wp:posOffset>5313350</wp:posOffset>
                </wp:positionH>
                <wp:positionV relativeFrom="paragraph">
                  <wp:posOffset>9525</wp:posOffset>
                </wp:positionV>
                <wp:extent cx="292100" cy="234950"/>
                <wp:effectExtent l="0" t="0" r="0" b="0"/>
                <wp:wrapNone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117" name="Oval 164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4B6948" w14:textId="02E28348" w:rsidR="00DC15AA" w:rsidRPr="009843BA" w:rsidRDefault="00DC15AA" w:rsidP="00DC15AA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EE7CF3" id="Group 116" o:spid="_x0000_s1079" style="position:absolute;margin-left:418.35pt;margin-top:.75pt;width:23pt;height:18.5pt;z-index:251658273;mso-position-horizontal-relative:margin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">
                <v:oval id="Oval 164" o:spid="_x0000_s1080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" fillcolor="red" stroked="f" strokecolor="red"/>
                <v:shape id="Text Box 165" o:spid="_x0000_s1081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" filled="f" stroked="f" strokecolor="#6f9">
                  <v:textbox>
                    <w:txbxContent>
                      <w:p w14:paraId="4D4B6948" w14:textId="02E28348" w:rsidR="00DC15AA" w:rsidRPr="009843BA" w:rsidRDefault="00DC15AA" w:rsidP="00DC15AA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7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78460C"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965086C" wp14:editId="3CE72528">
                <wp:simplePos x="0" y="0"/>
                <wp:positionH relativeFrom="column">
                  <wp:posOffset>4937760</wp:posOffset>
                </wp:positionH>
                <wp:positionV relativeFrom="paragraph">
                  <wp:posOffset>119228</wp:posOffset>
                </wp:positionV>
                <wp:extent cx="504749" cy="182880"/>
                <wp:effectExtent l="0" t="0" r="10160" b="26670"/>
                <wp:wrapNone/>
                <wp:docPr id="11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749" cy="1828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DED2D8" w14:textId="77777777" w:rsidR="00DC15AA" w:rsidRDefault="00DC15AA" w:rsidP="00DC15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5086C" id="Rectangle 115" o:spid="_x0000_s1082" style="position:absolute;margin-left:388.8pt;margin-top:9.4pt;width:39.75pt;height:14.4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" filled="f" strokecolor="#ee3744 [3207]" strokeweight="2pt">
                <v:path arrowok="t"/>
                <v:textbox>
                  <w:txbxContent>
                    <w:p w14:paraId="26DED2D8" w14:textId="77777777" w:rsidR="00DC15AA" w:rsidRDefault="00DC15AA" w:rsidP="00DC15A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956E578" w14:textId="1AE47688" w:rsidR="003B6A09" w:rsidRPr="009F041A" w:rsidRDefault="003B6A09" w:rsidP="005A583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06BB4260" w14:textId="016D7F27" w:rsidR="009014DF" w:rsidRDefault="009014DF" w:rsidP="005A583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48D0193D" w14:textId="77777777" w:rsidR="00B0502C" w:rsidRDefault="00B0502C" w:rsidP="005A583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2CCA1F53" w14:textId="77777777" w:rsidR="00B0502C" w:rsidRDefault="00B0502C" w:rsidP="005A583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4A527E15" w14:textId="77777777" w:rsidR="00C2674B" w:rsidRDefault="00C2674B" w:rsidP="005A583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3871C216" w14:textId="77777777" w:rsidR="00B0502C" w:rsidRDefault="00B0502C" w:rsidP="005A583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5DC66612" w14:textId="77777777" w:rsidR="00B0502C" w:rsidRDefault="00B0502C" w:rsidP="005A583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75E4A725" w14:textId="77777777" w:rsidR="00B0502C" w:rsidRDefault="00B0502C" w:rsidP="005A583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582CACA3" w14:textId="59712ED9" w:rsidR="00736BC3" w:rsidRPr="009F041A" w:rsidRDefault="00736BC3" w:rsidP="00DF4FEF">
      <w:pPr>
        <w:pStyle w:val="BodyText"/>
        <w:numPr>
          <w:ilvl w:val="0"/>
          <w:numId w:val="14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9F041A">
        <w:rPr>
          <w:rFonts w:asciiTheme="minorHAnsi" w:hAnsiTheme="minorHAnsi" w:cstheme="minorHAnsi"/>
          <w:szCs w:val="22"/>
        </w:rPr>
        <w:lastRenderedPageBreak/>
        <w:t xml:space="preserve">Click the </w:t>
      </w:r>
      <w:r w:rsidRPr="009F041A">
        <w:rPr>
          <w:rFonts w:asciiTheme="minorHAnsi" w:hAnsiTheme="minorHAnsi" w:cstheme="minorHAnsi"/>
          <w:b/>
          <w:bCs/>
          <w:szCs w:val="22"/>
        </w:rPr>
        <w:t>Add Notes</w:t>
      </w:r>
      <w:r w:rsidRPr="009F041A">
        <w:rPr>
          <w:rFonts w:asciiTheme="minorHAnsi" w:hAnsiTheme="minorHAnsi" w:cstheme="minorHAnsi"/>
          <w:szCs w:val="22"/>
        </w:rPr>
        <w:t xml:space="preserve"> button to </w:t>
      </w:r>
      <w:r w:rsidR="00AB2A1C" w:rsidRPr="009F041A">
        <w:rPr>
          <w:rFonts w:asciiTheme="minorHAnsi" w:hAnsiTheme="minorHAnsi" w:cstheme="minorHAnsi"/>
          <w:szCs w:val="22"/>
        </w:rPr>
        <w:t>record the actions taken</w:t>
      </w:r>
      <w:r w:rsidRPr="009F041A">
        <w:rPr>
          <w:rFonts w:asciiTheme="minorHAnsi" w:hAnsiTheme="minorHAnsi" w:cstheme="minorHAnsi"/>
          <w:szCs w:val="22"/>
        </w:rPr>
        <w:t>.</w:t>
      </w:r>
    </w:p>
    <w:p w14:paraId="12A11A42" w14:textId="040643CD" w:rsidR="003B6A09" w:rsidRPr="009F041A" w:rsidRDefault="00736BC3" w:rsidP="00DF4FEF">
      <w:pPr>
        <w:pStyle w:val="BodyText"/>
        <w:numPr>
          <w:ilvl w:val="0"/>
          <w:numId w:val="14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9F041A">
        <w:rPr>
          <w:rFonts w:asciiTheme="minorHAnsi" w:hAnsiTheme="minorHAnsi" w:cstheme="minorHAnsi"/>
          <w:szCs w:val="22"/>
        </w:rPr>
        <w:t xml:space="preserve">Click the </w:t>
      </w:r>
      <w:r w:rsidRPr="009F041A">
        <w:rPr>
          <w:rFonts w:asciiTheme="minorHAnsi" w:hAnsiTheme="minorHAnsi" w:cstheme="minorHAnsi"/>
          <w:b/>
          <w:bCs/>
          <w:szCs w:val="22"/>
        </w:rPr>
        <w:t>Save</w:t>
      </w:r>
      <w:r w:rsidRPr="009F041A">
        <w:rPr>
          <w:rFonts w:asciiTheme="minorHAnsi" w:hAnsiTheme="minorHAnsi" w:cstheme="minorHAnsi"/>
          <w:szCs w:val="22"/>
        </w:rPr>
        <w:t xml:space="preserve"> button when </w:t>
      </w:r>
      <w:r w:rsidR="001A4850" w:rsidRPr="009F041A">
        <w:rPr>
          <w:rFonts w:asciiTheme="minorHAnsi" w:hAnsiTheme="minorHAnsi" w:cstheme="minorHAnsi"/>
          <w:szCs w:val="22"/>
        </w:rPr>
        <w:t>finished</w:t>
      </w:r>
      <w:r w:rsidRPr="009F041A">
        <w:rPr>
          <w:rFonts w:asciiTheme="minorHAnsi" w:hAnsiTheme="minorHAnsi" w:cstheme="minorHAnsi"/>
          <w:szCs w:val="22"/>
        </w:rPr>
        <w:t>.</w:t>
      </w:r>
      <w:r w:rsidR="00AB2A1C" w:rsidRPr="0078460C">
        <w:rPr>
          <w:rFonts w:asciiTheme="minorHAnsi" w:hAnsiTheme="minorHAnsi" w:cstheme="minorHAnsi"/>
          <w:noProof/>
        </w:rPr>
        <w:t xml:space="preserve"> </w:t>
      </w:r>
    </w:p>
    <w:p w14:paraId="7F63CD49" w14:textId="5AA47302" w:rsidR="001A4850" w:rsidRPr="009F041A" w:rsidRDefault="001A4850" w:rsidP="00DF4FEF">
      <w:pPr>
        <w:pStyle w:val="BodyText"/>
        <w:numPr>
          <w:ilvl w:val="0"/>
          <w:numId w:val="14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9F041A">
        <w:rPr>
          <w:rFonts w:asciiTheme="minorHAnsi" w:hAnsiTheme="minorHAnsi" w:cstheme="minorHAnsi"/>
          <w:noProof/>
        </w:rPr>
        <w:t>After recording the actions</w:t>
      </w:r>
      <w:r w:rsidR="006435B9" w:rsidRPr="009F041A">
        <w:rPr>
          <w:rFonts w:asciiTheme="minorHAnsi" w:hAnsiTheme="minorHAnsi" w:cstheme="minorHAnsi"/>
          <w:noProof/>
        </w:rPr>
        <w:t>,</w:t>
      </w:r>
      <w:r w:rsidRPr="009F041A">
        <w:rPr>
          <w:rFonts w:asciiTheme="minorHAnsi" w:hAnsiTheme="minorHAnsi" w:cstheme="minorHAnsi"/>
          <w:noProof/>
        </w:rPr>
        <w:t xml:space="preserve"> the Action Plan is ready to be sent </w:t>
      </w:r>
      <w:r w:rsidR="006435B9" w:rsidRPr="009F041A">
        <w:rPr>
          <w:rFonts w:asciiTheme="minorHAnsi" w:hAnsiTheme="minorHAnsi" w:cstheme="minorHAnsi"/>
          <w:noProof/>
        </w:rPr>
        <w:t>to the</w:t>
      </w:r>
      <w:r w:rsidRPr="009F041A">
        <w:rPr>
          <w:rFonts w:asciiTheme="minorHAnsi" w:hAnsiTheme="minorHAnsi" w:cstheme="minorHAnsi"/>
          <w:noProof/>
        </w:rPr>
        <w:t xml:space="preserve"> approv</w:t>
      </w:r>
      <w:r w:rsidR="006435B9" w:rsidRPr="009F041A">
        <w:rPr>
          <w:rFonts w:asciiTheme="minorHAnsi" w:hAnsiTheme="minorHAnsi" w:cstheme="minorHAnsi"/>
          <w:noProof/>
        </w:rPr>
        <w:t>er</w:t>
      </w:r>
      <w:r w:rsidR="00B358BF" w:rsidRPr="009F041A">
        <w:rPr>
          <w:rFonts w:asciiTheme="minorHAnsi" w:hAnsiTheme="minorHAnsi" w:cstheme="minorHAnsi"/>
          <w:noProof/>
        </w:rPr>
        <w:t>.</w:t>
      </w:r>
      <w:r w:rsidRPr="009F041A">
        <w:rPr>
          <w:rFonts w:asciiTheme="minorHAnsi" w:hAnsiTheme="minorHAnsi" w:cstheme="minorHAnsi"/>
          <w:noProof/>
        </w:rPr>
        <w:t xml:space="preserve"> Click the </w:t>
      </w:r>
      <w:r w:rsidRPr="009F041A">
        <w:rPr>
          <w:rFonts w:asciiTheme="minorHAnsi" w:hAnsiTheme="minorHAnsi" w:cstheme="minorHAnsi"/>
          <w:b/>
          <w:bCs/>
          <w:noProof/>
        </w:rPr>
        <w:t xml:space="preserve">Edit </w:t>
      </w:r>
      <w:r w:rsidRPr="009F041A">
        <w:rPr>
          <w:rFonts w:asciiTheme="minorHAnsi" w:hAnsiTheme="minorHAnsi" w:cstheme="minorHAnsi"/>
          <w:noProof/>
        </w:rPr>
        <w:t>button</w:t>
      </w:r>
      <w:r w:rsidR="00D91C1E" w:rsidRPr="009F041A">
        <w:rPr>
          <w:rFonts w:asciiTheme="minorHAnsi" w:hAnsiTheme="minorHAnsi" w:cstheme="minorHAnsi"/>
          <w:noProof/>
        </w:rPr>
        <w:t xml:space="preserve"> to access the </w:t>
      </w:r>
      <w:r w:rsidR="00D91C1E" w:rsidRPr="009F041A">
        <w:rPr>
          <w:rFonts w:asciiTheme="minorHAnsi" w:hAnsiTheme="minorHAnsi" w:cstheme="minorHAnsi"/>
          <w:b/>
          <w:bCs/>
          <w:noProof/>
        </w:rPr>
        <w:t xml:space="preserve">Quick Action Plan </w:t>
      </w:r>
      <w:r w:rsidR="00D91C1E" w:rsidRPr="009F041A">
        <w:rPr>
          <w:rFonts w:asciiTheme="minorHAnsi" w:hAnsiTheme="minorHAnsi" w:cstheme="minorHAnsi"/>
          <w:noProof/>
        </w:rPr>
        <w:t>menu</w:t>
      </w:r>
      <w:r w:rsidRPr="009F041A">
        <w:rPr>
          <w:rFonts w:asciiTheme="minorHAnsi" w:hAnsiTheme="minorHAnsi" w:cstheme="minorHAnsi"/>
          <w:noProof/>
        </w:rPr>
        <w:t>.</w:t>
      </w:r>
    </w:p>
    <w:p w14:paraId="73B866B6" w14:textId="3B3EEA81" w:rsidR="00736BC3" w:rsidRPr="009F041A" w:rsidRDefault="00736BC3" w:rsidP="00736BC3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</w:rPr>
      </w:pPr>
    </w:p>
    <w:p w14:paraId="16B06D15" w14:textId="13A1F4A3" w:rsidR="00736BC3" w:rsidRPr="009F041A" w:rsidRDefault="00B73759" w:rsidP="005A583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78460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673617C" wp14:editId="18EEF90A">
                <wp:simplePos x="0" y="0"/>
                <wp:positionH relativeFrom="column">
                  <wp:posOffset>5373370</wp:posOffset>
                </wp:positionH>
                <wp:positionV relativeFrom="paragraph">
                  <wp:posOffset>-88216</wp:posOffset>
                </wp:positionV>
                <wp:extent cx="292100" cy="233045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66FF9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7FB10" w14:textId="4740077D" w:rsidR="001A4850" w:rsidRPr="009843BA" w:rsidRDefault="009707E1" w:rsidP="001A4850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3617C" id="Text Box 10" o:spid="_x0000_s1083" type="#_x0000_t202" style="position:absolute;margin-left:423.1pt;margin-top:-6.95pt;width:23pt;height:18.35pt;z-index:25165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" filled="f" stroked="f" strokecolor="#6f9">
                <v:textbox>
                  <w:txbxContent>
                    <w:p w14:paraId="3987FB10" w14:textId="4740077D" w:rsidR="001A4850" w:rsidRPr="009843BA" w:rsidRDefault="009707E1" w:rsidP="001A4850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8460C"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0B28A54" wp14:editId="1D1A75F8">
                <wp:simplePos x="0" y="0"/>
                <wp:positionH relativeFrom="column">
                  <wp:posOffset>5435600</wp:posOffset>
                </wp:positionH>
                <wp:positionV relativeFrom="paragraph">
                  <wp:posOffset>-83185</wp:posOffset>
                </wp:positionV>
                <wp:extent cx="184150" cy="184150"/>
                <wp:effectExtent l="0" t="0" r="25400" b="2540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841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oval w14:anchorId="41A9B814" id="Oval 8" o:spid="_x0000_s1026" style="position:absolute;margin-left:428pt;margin-top:-6.55pt;width:14.5pt;height:14.5pt;z-index:251658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" fillcolor="red" strokecolor="red" strokeweight="1pt">
                <v:stroke joinstyle="miter"/>
              </v:oval>
            </w:pict>
          </mc:Fallback>
        </mc:AlternateContent>
      </w:r>
      <w:r w:rsidRPr="0078460C"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52A8B01" wp14:editId="3384D35E">
                <wp:simplePos x="0" y="0"/>
                <wp:positionH relativeFrom="column">
                  <wp:posOffset>5214425</wp:posOffset>
                </wp:positionH>
                <wp:positionV relativeFrom="paragraph">
                  <wp:posOffset>25107</wp:posOffset>
                </wp:positionV>
                <wp:extent cx="291465" cy="139700"/>
                <wp:effectExtent l="0" t="0" r="13335" b="1270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465" cy="1397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7770F9" w14:textId="77777777" w:rsidR="001A4850" w:rsidRDefault="001A4850" w:rsidP="001A48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2A8B01" id="Rectangle 2" o:spid="_x0000_s1084" style="position:absolute;margin-left:410.6pt;margin-top:2pt;width:22.95pt;height:11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" filled="f" strokecolor="#ee3744 [3207]" strokeweight="2pt">
                <v:path arrowok="t"/>
                <v:textbox>
                  <w:txbxContent>
                    <w:p w14:paraId="577770F9" w14:textId="77777777" w:rsidR="001A4850" w:rsidRDefault="001A4850" w:rsidP="001A485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36BC3" w:rsidRPr="0078460C">
        <w:rPr>
          <w:rFonts w:asciiTheme="minorHAnsi" w:hAnsiTheme="minorHAnsi" w:cstheme="minorHAnsi"/>
          <w:noProof/>
          <w:szCs w:val="22"/>
        </w:rPr>
        <w:drawing>
          <wp:anchor distT="0" distB="0" distL="114300" distR="114300" simplePos="0" relativeHeight="251658244" behindDoc="0" locked="0" layoutInCell="1" allowOverlap="1" wp14:anchorId="20586212" wp14:editId="44A042E1">
            <wp:simplePos x="0" y="0"/>
            <wp:positionH relativeFrom="margin">
              <wp:align>center</wp:align>
            </wp:positionH>
            <wp:positionV relativeFrom="paragraph">
              <wp:posOffset>137</wp:posOffset>
            </wp:positionV>
            <wp:extent cx="5239512" cy="2097489"/>
            <wp:effectExtent l="19050" t="19050" r="18415" b="17145"/>
            <wp:wrapNone/>
            <wp:docPr id="967" name="Picture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Picture 96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512" cy="2097489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F2C7A4A" w14:textId="67B6B610" w:rsidR="00736BC3" w:rsidRPr="009F041A" w:rsidRDefault="00736BC3" w:rsidP="005A583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66A682CF" w14:textId="5ECC8115" w:rsidR="00736BC3" w:rsidRPr="009F041A" w:rsidRDefault="00DE4C92" w:rsidP="005A583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78460C"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274" behindDoc="0" locked="0" layoutInCell="1" allowOverlap="1" wp14:anchorId="09D42F4A" wp14:editId="53329338">
                <wp:simplePos x="0" y="0"/>
                <wp:positionH relativeFrom="margin">
                  <wp:posOffset>3106547</wp:posOffset>
                </wp:positionH>
                <wp:positionV relativeFrom="paragraph">
                  <wp:posOffset>123596</wp:posOffset>
                </wp:positionV>
                <wp:extent cx="292100" cy="234950"/>
                <wp:effectExtent l="0" t="0" r="0" b="0"/>
                <wp:wrapNone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121" name="Oval 164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EB7ED2" w14:textId="675F1451" w:rsidR="00DE4C92" w:rsidRPr="009843BA" w:rsidRDefault="009707E1" w:rsidP="00DE4C9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D42F4A" id="Group 120" o:spid="_x0000_s1085" style="position:absolute;margin-left:244.6pt;margin-top:9.75pt;width:23pt;height:18.5pt;z-index:251658274;mso-position-horizontal-relative:margin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">
                <v:oval id="Oval 164" o:spid="_x0000_s1086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" fillcolor="red" stroked="f" strokecolor="red"/>
                <v:shape id="Text Box 165" o:spid="_x0000_s1087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" filled="f" stroked="f" strokecolor="#6f9">
                  <v:textbox>
                    <w:txbxContent>
                      <w:p w14:paraId="4DEB7ED2" w14:textId="675F1451" w:rsidR="00DE4C92" w:rsidRPr="009843BA" w:rsidRDefault="009707E1" w:rsidP="00DE4C9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8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35B1476" w14:textId="1BBD86B2" w:rsidR="00736BC3" w:rsidRPr="009F041A" w:rsidRDefault="00DE4C92" w:rsidP="005A583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78460C"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A6E99B9" wp14:editId="5646B13F">
                <wp:simplePos x="0" y="0"/>
                <wp:positionH relativeFrom="column">
                  <wp:posOffset>2955341</wp:posOffset>
                </wp:positionH>
                <wp:positionV relativeFrom="paragraph">
                  <wp:posOffset>6527</wp:posOffset>
                </wp:positionV>
                <wp:extent cx="291465" cy="218999"/>
                <wp:effectExtent l="0" t="0" r="13335" b="10160"/>
                <wp:wrapNone/>
                <wp:docPr id="119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465" cy="218999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6C46F8" w14:textId="77777777" w:rsidR="00DE4C92" w:rsidRDefault="00DE4C92" w:rsidP="00DE4C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E99B9" id="Rectangle 119" o:spid="_x0000_s1088" style="position:absolute;margin-left:232.7pt;margin-top:.5pt;width:22.95pt;height:17.2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" filled="f" strokecolor="#ee3744 [3207]" strokeweight="2pt">
                <v:path arrowok="t"/>
                <v:textbox>
                  <w:txbxContent>
                    <w:p w14:paraId="4D6C46F8" w14:textId="77777777" w:rsidR="00DE4C92" w:rsidRDefault="00DE4C92" w:rsidP="00DE4C9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5A8930D" w14:textId="3C82AA8B" w:rsidR="003B6A09" w:rsidRPr="009F041A" w:rsidRDefault="003B6A09" w:rsidP="005A583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6A95388B" w14:textId="0C08A75D" w:rsidR="003B6A09" w:rsidRPr="009F041A" w:rsidRDefault="00DE4C92" w:rsidP="005A583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78460C"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275" behindDoc="0" locked="0" layoutInCell="1" allowOverlap="1" wp14:anchorId="5BE3D177" wp14:editId="710A98EC">
                <wp:simplePos x="0" y="0"/>
                <wp:positionH relativeFrom="margin">
                  <wp:posOffset>5335346</wp:posOffset>
                </wp:positionH>
                <wp:positionV relativeFrom="paragraph">
                  <wp:posOffset>182550</wp:posOffset>
                </wp:positionV>
                <wp:extent cx="292100" cy="234950"/>
                <wp:effectExtent l="0" t="0" r="0" b="0"/>
                <wp:wrapNone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125" name="Oval 164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7175CA" w14:textId="627A4916" w:rsidR="00DE4C92" w:rsidRPr="009843BA" w:rsidRDefault="009707E1" w:rsidP="00DE4C9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E3D177" id="Group 124" o:spid="_x0000_s1089" style="position:absolute;margin-left:420.1pt;margin-top:14.35pt;width:23pt;height:18.5pt;z-index:251658275;mso-position-horizontal-relative:margin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">
                <v:oval id="Oval 164" o:spid="_x0000_s1090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" fillcolor="red" stroked="f" strokecolor="red"/>
                <v:shape id="Text Box 165" o:spid="_x0000_s1091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" filled="f" stroked="f" strokecolor="#6f9">
                  <v:textbox>
                    <w:txbxContent>
                      <w:p w14:paraId="137175CA" w14:textId="627A4916" w:rsidR="00DE4C92" w:rsidRPr="009843BA" w:rsidRDefault="009707E1" w:rsidP="00DE4C9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7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7E161CD" w14:textId="570256D6" w:rsidR="003B6A09" w:rsidRPr="009F041A" w:rsidRDefault="00DE4C92" w:rsidP="005A583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78460C"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CED4026" wp14:editId="3E998A2C">
                <wp:simplePos x="0" y="0"/>
                <wp:positionH relativeFrom="column">
                  <wp:posOffset>5039030</wp:posOffset>
                </wp:positionH>
                <wp:positionV relativeFrom="paragraph">
                  <wp:posOffset>78105</wp:posOffset>
                </wp:positionV>
                <wp:extent cx="423672" cy="181483"/>
                <wp:effectExtent l="0" t="0" r="14605" b="28575"/>
                <wp:wrapNone/>
                <wp:docPr id="123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3672" cy="181483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7F7326" w14:textId="77777777" w:rsidR="00DE4C92" w:rsidRDefault="00DE4C92" w:rsidP="00DE4C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D4026" id="Rectangle 123" o:spid="_x0000_s1092" style="position:absolute;margin-left:396.75pt;margin-top:6.15pt;width:33.35pt;height:14.3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" filled="f" strokecolor="#ee3744 [3207]" strokeweight="2pt">
                <v:path arrowok="t"/>
                <v:textbox>
                  <w:txbxContent>
                    <w:p w14:paraId="6B7F7326" w14:textId="77777777" w:rsidR="00DE4C92" w:rsidRDefault="00DE4C92" w:rsidP="00DE4C9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478E7A8" w14:textId="0154AF92" w:rsidR="003B6A09" w:rsidRPr="009F041A" w:rsidRDefault="003B6A09" w:rsidP="005A583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03994A60" w14:textId="77777777" w:rsidR="00C458ED" w:rsidRDefault="00C458ED" w:rsidP="005A583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260DB48" w14:textId="77777777" w:rsidR="00B0502C" w:rsidRPr="009F041A" w:rsidRDefault="00B0502C" w:rsidP="005A583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55069734" w14:textId="456C1E47" w:rsidR="001A4850" w:rsidRPr="009F041A" w:rsidRDefault="002E172B" w:rsidP="001A4850">
      <w:pPr>
        <w:pStyle w:val="BodyText"/>
        <w:numPr>
          <w:ilvl w:val="0"/>
          <w:numId w:val="14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78460C"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261" behindDoc="0" locked="1" layoutInCell="1" allowOverlap="1" wp14:anchorId="4F842F4A" wp14:editId="23569E51">
                <wp:simplePos x="0" y="0"/>
                <wp:positionH relativeFrom="column">
                  <wp:posOffset>5321300</wp:posOffset>
                </wp:positionH>
                <wp:positionV relativeFrom="paragraph">
                  <wp:posOffset>399415</wp:posOffset>
                </wp:positionV>
                <wp:extent cx="173355" cy="173355"/>
                <wp:effectExtent l="0" t="0" r="17145" b="1714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33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>
              <v:oval id="Oval 16" style="position:absolute;margin-left:419pt;margin-top:31.45pt;width:13.65pt;height:13.65pt;z-index:251657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red" strokeweight="1pt" w14:anchorId="339C9F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">
                <v:stroke joinstyle="miter"/>
                <w10:anchorlock/>
              </v:oval>
            </w:pict>
          </mc:Fallback>
        </mc:AlternateContent>
      </w:r>
      <w:r w:rsidRPr="009F041A">
        <w:rPr>
          <w:rFonts w:asciiTheme="minorHAnsi" w:hAnsiTheme="minorHAnsi" w:cstheme="minorHAnsi"/>
          <w:szCs w:val="22"/>
        </w:rPr>
        <w:t xml:space="preserve">Click on the </w:t>
      </w:r>
      <w:r w:rsidRPr="009F041A">
        <w:rPr>
          <w:rFonts w:asciiTheme="minorHAnsi" w:hAnsiTheme="minorHAnsi" w:cstheme="minorHAnsi"/>
          <w:b/>
          <w:bCs/>
          <w:szCs w:val="22"/>
        </w:rPr>
        <w:t>Status</w:t>
      </w:r>
      <w:r w:rsidRPr="009F041A">
        <w:rPr>
          <w:rFonts w:asciiTheme="minorHAnsi" w:hAnsiTheme="minorHAnsi" w:cstheme="minorHAnsi"/>
          <w:szCs w:val="22"/>
        </w:rPr>
        <w:t xml:space="preserve"> dropdown menu and select </w:t>
      </w:r>
      <w:r w:rsidR="00B358BF" w:rsidRPr="009F041A">
        <w:rPr>
          <w:rFonts w:asciiTheme="minorHAnsi" w:hAnsiTheme="minorHAnsi" w:cstheme="minorHAnsi"/>
          <w:b/>
          <w:bCs/>
          <w:szCs w:val="22"/>
        </w:rPr>
        <w:t>Completed</w:t>
      </w:r>
      <w:r w:rsidRPr="009F041A">
        <w:rPr>
          <w:rFonts w:asciiTheme="minorHAnsi" w:hAnsiTheme="minorHAnsi" w:cstheme="minorHAnsi"/>
          <w:szCs w:val="22"/>
        </w:rPr>
        <w:t xml:space="preserve">. </w:t>
      </w:r>
    </w:p>
    <w:p w14:paraId="41E6E9DE" w14:textId="39AC8039" w:rsidR="002E172B" w:rsidRPr="009F041A" w:rsidRDefault="002E172B" w:rsidP="001A4850">
      <w:pPr>
        <w:pStyle w:val="BodyText"/>
        <w:numPr>
          <w:ilvl w:val="0"/>
          <w:numId w:val="14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78460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6A0193F4" wp14:editId="4D044538">
                <wp:simplePos x="0" y="0"/>
                <wp:positionH relativeFrom="column">
                  <wp:posOffset>5256530</wp:posOffset>
                </wp:positionH>
                <wp:positionV relativeFrom="paragraph">
                  <wp:posOffset>151765</wp:posOffset>
                </wp:positionV>
                <wp:extent cx="292100" cy="233045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66FF9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2E6039" w14:textId="539A3BED" w:rsidR="002E172B" w:rsidRPr="009843BA" w:rsidRDefault="002E172B" w:rsidP="002E172B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1</w:t>
                            </w:r>
                            <w:r w:rsidR="009707E1"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193F4" id="Text Box 17" o:spid="_x0000_s1093" type="#_x0000_t202" style="position:absolute;left:0;text-align:left;margin-left:413.9pt;margin-top:11.95pt;width:23pt;height:18.35pt;z-index:2516582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" filled="f" stroked="f" strokecolor="#6f9">
                <v:textbox>
                  <w:txbxContent>
                    <w:p w14:paraId="162E6039" w14:textId="539A3BED" w:rsidR="002E172B" w:rsidRPr="009843BA" w:rsidRDefault="002E172B" w:rsidP="002E172B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1</w:t>
                      </w:r>
                      <w:r w:rsidR="009707E1">
                        <w:rPr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F041A">
        <w:rPr>
          <w:rFonts w:asciiTheme="minorHAnsi" w:hAnsiTheme="minorHAnsi" w:cstheme="minorHAnsi"/>
          <w:szCs w:val="22"/>
        </w:rPr>
        <w:t xml:space="preserve">Click </w:t>
      </w:r>
      <w:r w:rsidRPr="009F041A">
        <w:rPr>
          <w:rFonts w:asciiTheme="minorHAnsi" w:hAnsiTheme="minorHAnsi" w:cstheme="minorHAnsi"/>
          <w:b/>
          <w:bCs/>
          <w:szCs w:val="22"/>
        </w:rPr>
        <w:t>Save</w:t>
      </w:r>
      <w:r w:rsidRPr="009F041A">
        <w:rPr>
          <w:rFonts w:asciiTheme="minorHAnsi" w:hAnsiTheme="minorHAnsi" w:cstheme="minorHAnsi"/>
          <w:szCs w:val="22"/>
        </w:rPr>
        <w:t xml:space="preserve"> when finished.</w:t>
      </w:r>
    </w:p>
    <w:p w14:paraId="451E29E0" w14:textId="4A947286" w:rsidR="00D91C1E" w:rsidRPr="009F041A" w:rsidRDefault="00F86A60" w:rsidP="00D91C1E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  <w:r w:rsidRPr="0078460C">
        <w:rPr>
          <w:rFonts w:asciiTheme="minorHAnsi" w:hAnsiTheme="minorHAnsi" w:cstheme="minorHAnsi"/>
          <w:noProof/>
        </w:rPr>
        <w:drawing>
          <wp:inline distT="0" distB="0" distL="0" distR="0" wp14:anchorId="09627D71" wp14:editId="37E04D3C">
            <wp:extent cx="5239512" cy="3370830"/>
            <wp:effectExtent l="19050" t="19050" r="18415" b="203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39512" cy="3370830"/>
                    </a:xfrm>
                    <a:prstGeom prst="rect">
                      <a:avLst/>
                    </a:prstGeom>
                    <a:ln w="63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2E172B" w:rsidRPr="0078460C"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2212808B" wp14:editId="32FFD31C">
                <wp:simplePos x="0" y="0"/>
                <wp:positionH relativeFrom="column">
                  <wp:posOffset>5086350</wp:posOffset>
                </wp:positionH>
                <wp:positionV relativeFrom="paragraph">
                  <wp:posOffset>33655</wp:posOffset>
                </wp:positionV>
                <wp:extent cx="317500" cy="165100"/>
                <wp:effectExtent l="0" t="0" r="25400" b="2540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" cy="1651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C646A3" w14:textId="77777777" w:rsidR="002E172B" w:rsidRDefault="002E172B" w:rsidP="002E17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2808B" id="Rectangle 15" o:spid="_x0000_s1094" style="position:absolute;left:0;text-align:left;margin-left:400.5pt;margin-top:2.65pt;width:25pt;height:13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" filled="f" strokecolor="#ee3744 [3207]" strokeweight="2pt">
                <v:path arrowok="t"/>
                <v:textbox>
                  <w:txbxContent>
                    <w:p w14:paraId="36C646A3" w14:textId="77777777" w:rsidR="002E172B" w:rsidRDefault="002E172B" w:rsidP="002E172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E172B" w:rsidRPr="0078460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7F8A9BF" wp14:editId="1B52AA9F">
                <wp:simplePos x="0" y="0"/>
                <wp:positionH relativeFrom="column">
                  <wp:posOffset>3794125</wp:posOffset>
                </wp:positionH>
                <wp:positionV relativeFrom="paragraph">
                  <wp:posOffset>613410</wp:posOffset>
                </wp:positionV>
                <wp:extent cx="292100" cy="233045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66FF9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08C87" w14:textId="15F59F3A" w:rsidR="002E172B" w:rsidRPr="009843BA" w:rsidRDefault="002E172B" w:rsidP="002E172B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1</w:t>
                            </w:r>
                            <w:r w:rsidR="009707E1"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8A9BF" id="Text Box 14" o:spid="_x0000_s1095" type="#_x0000_t202" style="position:absolute;left:0;text-align:left;margin-left:298.75pt;margin-top:48.3pt;width:23pt;height:18.35pt;z-index:2516582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" filled="f" stroked="f" strokecolor="#6f9">
                <v:textbox>
                  <w:txbxContent>
                    <w:p w14:paraId="0FF08C87" w14:textId="15F59F3A" w:rsidR="002E172B" w:rsidRPr="009843BA" w:rsidRDefault="002E172B" w:rsidP="002E172B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1</w:t>
                      </w:r>
                      <w:r w:rsidR="009707E1">
                        <w:rPr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2E172B" w:rsidRPr="0078460C"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2C533776" wp14:editId="4D685A3F">
                <wp:simplePos x="0" y="0"/>
                <wp:positionH relativeFrom="column">
                  <wp:posOffset>3848100</wp:posOffset>
                </wp:positionH>
                <wp:positionV relativeFrom="paragraph">
                  <wp:posOffset>619760</wp:posOffset>
                </wp:positionV>
                <wp:extent cx="196850" cy="196850"/>
                <wp:effectExtent l="0" t="0" r="12700" b="1270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968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>
              <v:oval id="Oval 13" style="position:absolute;margin-left:303pt;margin-top:48.8pt;width:15.5pt;height:15.5pt;z-index:2516572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red" strokecolor="red" strokeweight="1pt" w14:anchorId="0E7348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">
                <v:stroke joinstyle="miter"/>
              </v:oval>
            </w:pict>
          </mc:Fallback>
        </mc:AlternateContent>
      </w:r>
      <w:r w:rsidR="002E172B" w:rsidRPr="0078460C"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C33A93B" wp14:editId="375AFD7A">
                <wp:simplePos x="0" y="0"/>
                <wp:positionH relativeFrom="column">
                  <wp:posOffset>2946400</wp:posOffset>
                </wp:positionH>
                <wp:positionV relativeFrom="paragraph">
                  <wp:posOffset>727710</wp:posOffset>
                </wp:positionV>
                <wp:extent cx="996950" cy="603250"/>
                <wp:effectExtent l="0" t="0" r="12700" b="2540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6950" cy="6032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15FC62" w14:textId="77777777" w:rsidR="002E172B" w:rsidRDefault="002E172B" w:rsidP="002E17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33A93B" id="Rectangle 11" o:spid="_x0000_s1096" style="position:absolute;left:0;text-align:left;margin-left:232pt;margin-top:57.3pt;width:78.5pt;height:47.5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" filled="f" strokecolor="#ee3744 [3207]" strokeweight="2pt">
                <v:path arrowok="t"/>
                <v:textbox>
                  <w:txbxContent>
                    <w:p w14:paraId="2D15FC62" w14:textId="77777777" w:rsidR="002E172B" w:rsidRDefault="002E172B" w:rsidP="002E172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FEC37E6" w14:textId="28992935" w:rsidR="00231721" w:rsidRDefault="00231721" w:rsidP="00D91C1E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44F928E2" w14:textId="77777777" w:rsidR="00B0502C" w:rsidRDefault="00B0502C" w:rsidP="00D91C1E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5E533D03" w14:textId="77777777" w:rsidR="00B0502C" w:rsidRDefault="00B0502C" w:rsidP="00D91C1E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70D3248F" w14:textId="77777777" w:rsidR="00B0502C" w:rsidRDefault="00B0502C" w:rsidP="00D91C1E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63D6FFD9" w14:textId="77777777" w:rsidR="00B0502C" w:rsidRPr="009F041A" w:rsidRDefault="00B0502C" w:rsidP="00D91C1E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3E4743AD" w14:textId="7098E6D7" w:rsidR="00D91C1E" w:rsidRPr="009F041A" w:rsidRDefault="00D91C1E" w:rsidP="00D91C1E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9F041A">
        <w:rPr>
          <w:rFonts w:asciiTheme="minorHAnsi" w:hAnsiTheme="minorHAnsi" w:cstheme="minorHAnsi"/>
          <w:szCs w:val="22"/>
        </w:rPr>
        <w:lastRenderedPageBreak/>
        <w:t xml:space="preserve">The view returns to the </w:t>
      </w:r>
      <w:r w:rsidRPr="009F041A">
        <w:rPr>
          <w:rFonts w:asciiTheme="minorHAnsi" w:hAnsiTheme="minorHAnsi" w:cstheme="minorHAnsi"/>
          <w:b/>
          <w:bCs/>
          <w:szCs w:val="22"/>
        </w:rPr>
        <w:t>Action Plan Item</w:t>
      </w:r>
      <w:r w:rsidRPr="009F041A">
        <w:rPr>
          <w:rFonts w:asciiTheme="minorHAnsi" w:hAnsiTheme="minorHAnsi" w:cstheme="minorHAnsi"/>
          <w:szCs w:val="22"/>
        </w:rPr>
        <w:t xml:space="preserve"> screen.</w:t>
      </w:r>
    </w:p>
    <w:p w14:paraId="50F8CEF9" w14:textId="0B2D2410" w:rsidR="00736BC3" w:rsidRPr="009F041A" w:rsidRDefault="00C71CE3" w:rsidP="005A5834">
      <w:pPr>
        <w:pStyle w:val="BodyText"/>
        <w:numPr>
          <w:ilvl w:val="0"/>
          <w:numId w:val="14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9F041A">
        <w:rPr>
          <w:rFonts w:asciiTheme="minorHAnsi" w:hAnsiTheme="minorHAnsi" w:cstheme="minorHAnsi"/>
          <w:szCs w:val="22"/>
        </w:rPr>
        <w:t xml:space="preserve">Click the </w:t>
      </w:r>
      <w:r w:rsidR="00790EA1" w:rsidRPr="009F041A">
        <w:rPr>
          <w:rFonts w:asciiTheme="minorHAnsi" w:hAnsiTheme="minorHAnsi" w:cstheme="minorHAnsi"/>
          <w:b/>
          <w:bCs/>
          <w:szCs w:val="22"/>
        </w:rPr>
        <w:t>Close</w:t>
      </w:r>
      <w:r w:rsidRPr="009F041A">
        <w:rPr>
          <w:rFonts w:asciiTheme="minorHAnsi" w:hAnsiTheme="minorHAnsi" w:cstheme="minorHAnsi"/>
          <w:szCs w:val="22"/>
        </w:rPr>
        <w:t xml:space="preserve"> button.</w:t>
      </w:r>
      <w:r w:rsidR="00CB753B" w:rsidRPr="0078460C"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276" behindDoc="0" locked="0" layoutInCell="1" allowOverlap="1" wp14:anchorId="135D6D10" wp14:editId="38BAFBF3">
                <wp:simplePos x="0" y="0"/>
                <wp:positionH relativeFrom="margin">
                  <wp:posOffset>5137150</wp:posOffset>
                </wp:positionH>
                <wp:positionV relativeFrom="paragraph">
                  <wp:posOffset>139700</wp:posOffset>
                </wp:positionV>
                <wp:extent cx="292100" cy="234950"/>
                <wp:effectExtent l="0" t="0" r="0" b="0"/>
                <wp:wrapNone/>
                <wp:docPr id="1024" name="Group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83" y="4260"/>
                          <a:chExt cx="460" cy="370"/>
                        </a:xfrm>
                      </wpg:grpSpPr>
                      <wps:wsp>
                        <wps:cNvPr id="1025" name="Oval 164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728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B0C68B" w14:textId="35FF740D" w:rsidR="00CB753B" w:rsidRPr="009843BA" w:rsidRDefault="00CB753B" w:rsidP="00CB753B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1</w:t>
                              </w:r>
                              <w:r w:rsidR="00D91C1E"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5D6D10" id="Group 1024" o:spid="_x0000_s1097" style="position:absolute;left:0;text-align:left;margin-left:404.5pt;margin-top:11pt;width:23pt;height:18.5pt;z-index:251658276;mso-position-horizontal-relative:margin" coordorigin="728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">
                <v:oval id="Oval 164" o:spid="_x0000_s1098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" fillcolor="red" stroked="f" strokecolor="red"/>
                <v:shape id="Text Box 165" o:spid="_x0000_s1099" type="#_x0000_t202" style="position:absolute;left:728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" filled="f" stroked="f" strokecolor="#6f9">
                  <v:textbox>
                    <w:txbxContent>
                      <w:p w14:paraId="10B0C68B" w14:textId="35FF740D" w:rsidR="00CB753B" w:rsidRPr="009843BA" w:rsidRDefault="00CB753B" w:rsidP="00CB753B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1</w:t>
                        </w:r>
                        <w:r w:rsidR="00D91C1E"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7DEE9D0" w14:textId="689A089C" w:rsidR="00736BC3" w:rsidRPr="009F041A" w:rsidRDefault="00CB753B" w:rsidP="005A583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78460C"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49CDA753" wp14:editId="78606FD1">
                <wp:simplePos x="0" y="0"/>
                <wp:positionH relativeFrom="column">
                  <wp:posOffset>4886325</wp:posOffset>
                </wp:positionH>
                <wp:positionV relativeFrom="paragraph">
                  <wp:posOffset>31420</wp:posOffset>
                </wp:positionV>
                <wp:extent cx="350520" cy="125222"/>
                <wp:effectExtent l="0" t="0" r="11430" b="27305"/>
                <wp:wrapNone/>
                <wp:docPr id="127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0520" cy="125222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9FFCC4" w14:textId="77777777" w:rsidR="00CB753B" w:rsidRDefault="00CB753B" w:rsidP="00CB75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DA753" id="Rectangle 127" o:spid="_x0000_s1100" style="position:absolute;margin-left:384.75pt;margin-top:2.45pt;width:27.6pt;height:9.8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" filled="f" strokecolor="#ee3744 [3207]" strokeweight="2pt">
                <v:path arrowok="t"/>
                <v:textbox>
                  <w:txbxContent>
                    <w:p w14:paraId="2C9FFCC4" w14:textId="77777777" w:rsidR="00CB753B" w:rsidRDefault="00CB753B" w:rsidP="00CB753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36BC3" w:rsidRPr="0078460C">
        <w:rPr>
          <w:rFonts w:asciiTheme="minorHAnsi" w:hAnsiTheme="minorHAnsi" w:cstheme="minorHAnsi"/>
          <w:noProof/>
          <w:szCs w:val="22"/>
        </w:rPr>
        <w:drawing>
          <wp:anchor distT="0" distB="0" distL="114300" distR="114300" simplePos="0" relativeHeight="251658245" behindDoc="0" locked="0" layoutInCell="1" allowOverlap="1" wp14:anchorId="11A51086" wp14:editId="26AE9D43">
            <wp:simplePos x="0" y="0"/>
            <wp:positionH relativeFrom="margin">
              <wp:align>center</wp:align>
            </wp:positionH>
            <wp:positionV relativeFrom="paragraph">
              <wp:posOffset>18415</wp:posOffset>
            </wp:positionV>
            <wp:extent cx="5239512" cy="2101084"/>
            <wp:effectExtent l="19050" t="19050" r="18415" b="13970"/>
            <wp:wrapNone/>
            <wp:docPr id="968" name="Picture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Picture 966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" t="1749"/>
                    <a:stretch/>
                  </pic:blipFill>
                  <pic:spPr bwMode="auto">
                    <a:xfrm>
                      <a:off x="0" y="0"/>
                      <a:ext cx="5239512" cy="210108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DC49657" w14:textId="79C880E9" w:rsidR="00736BC3" w:rsidRPr="009F041A" w:rsidRDefault="00736BC3" w:rsidP="005A583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C066DD9" w14:textId="3DB0D368" w:rsidR="00736BC3" w:rsidRPr="009F041A" w:rsidRDefault="00736BC3" w:rsidP="005A583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43AB11C0" w14:textId="432A04EB" w:rsidR="00736BC3" w:rsidRPr="009F041A" w:rsidRDefault="00736BC3" w:rsidP="005A583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3E0B7A45" w14:textId="595E8D2B" w:rsidR="00736BC3" w:rsidRPr="009F041A" w:rsidRDefault="00736BC3" w:rsidP="005A583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B5A9E3D" w14:textId="7E75480C" w:rsidR="00736BC3" w:rsidRPr="009F041A" w:rsidRDefault="00736BC3" w:rsidP="005A583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7459F5E8" w14:textId="3A3BC7BB" w:rsidR="00736BC3" w:rsidRPr="009F041A" w:rsidRDefault="00736BC3" w:rsidP="005A583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226A33EA" w14:textId="5F566FD2" w:rsidR="00736BC3" w:rsidRPr="009F041A" w:rsidRDefault="00736BC3" w:rsidP="005A583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20CC700" w14:textId="77777777" w:rsidR="00736BC3" w:rsidRPr="009F041A" w:rsidRDefault="00736BC3" w:rsidP="005A583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429CCFD2" w14:textId="60D77CAD" w:rsidR="00736BC3" w:rsidRPr="009F041A" w:rsidRDefault="00736BC3" w:rsidP="005A583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tbl>
      <w:tblPr>
        <w:tblStyle w:val="TableGrid"/>
        <w:tblW w:w="90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"/>
        <w:gridCol w:w="8328"/>
      </w:tblGrid>
      <w:tr w:rsidR="00B93A7A" w:rsidRPr="009F041A" w14:paraId="60CBCFC1" w14:textId="77777777" w:rsidTr="00D15A47">
        <w:trPr>
          <w:trHeight w:val="941"/>
        </w:trPr>
        <w:tc>
          <w:tcPr>
            <w:tcW w:w="678" w:type="dxa"/>
            <w:shd w:val="clear" w:color="auto" w:fill="753BBD" w:themeFill="accent2"/>
            <w:vAlign w:val="center"/>
          </w:tcPr>
          <w:p w14:paraId="058D77A7" w14:textId="77777777" w:rsidR="00B93A7A" w:rsidRPr="009F041A" w:rsidRDefault="00B93A7A" w:rsidP="00D15A47">
            <w:pPr>
              <w:ind w:right="-430"/>
              <w:rPr>
                <w:rFonts w:asciiTheme="minorHAnsi" w:hAnsiTheme="minorHAnsi" w:cstheme="minorHAnsi"/>
              </w:rPr>
            </w:pPr>
            <w:r w:rsidRPr="0078460C">
              <w:rPr>
                <w:rFonts w:cstheme="minorHAnsi"/>
                <w:noProof/>
              </w:rPr>
              <w:drawing>
                <wp:inline distT="0" distB="0" distL="0" distR="0" wp14:anchorId="05EE102F" wp14:editId="18EF9239">
                  <wp:extent cx="284814" cy="284814"/>
                  <wp:effectExtent l="0" t="0" r="1270" b="1270"/>
                  <wp:docPr id="972" name="Picture 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8" cy="288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  <w:shd w:val="clear" w:color="auto" w:fill="E3D8F2" w:themeFill="accent6"/>
            <w:vAlign w:val="center"/>
          </w:tcPr>
          <w:p w14:paraId="5A981CB8" w14:textId="77777777" w:rsidR="009707E1" w:rsidRDefault="00B93A7A" w:rsidP="00D15A47">
            <w:pPr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</w:pPr>
            <w:r w:rsidRPr="0078460C">
              <w:rPr>
                <w:rFonts w:asciiTheme="minorHAnsi" w:hAnsiTheme="minorHAnsi" w:cstheme="minorHAnsi"/>
                <w:b/>
                <w:bCs/>
                <w:color w:val="000000" w:themeColor="text2"/>
                <w:sz w:val="22"/>
                <w:szCs w:val="22"/>
              </w:rPr>
              <w:t xml:space="preserve">Note: </w:t>
            </w:r>
            <w:r w:rsidRPr="0078460C"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  <w:t xml:space="preserve">The Action Plan will route to </w:t>
            </w:r>
            <w:r w:rsidR="009A0BBD" w:rsidRPr="0078460C"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  <w:t>a K</w:t>
            </w:r>
            <w:r w:rsidR="007024DD" w:rsidRPr="0078460C"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  <w:t>imberly</w:t>
            </w:r>
            <w:r w:rsidR="009A0BBD" w:rsidRPr="0078460C"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  <w:t>-C</w:t>
            </w:r>
            <w:r w:rsidR="007024DD" w:rsidRPr="0078460C"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  <w:t>lark</w:t>
            </w:r>
            <w:r w:rsidR="009A0BBD" w:rsidRPr="0078460C"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  <w:t xml:space="preserve"> </w:t>
            </w:r>
            <w:r w:rsidRPr="0078460C"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  <w:t xml:space="preserve">approver via CRA. The </w:t>
            </w:r>
            <w:r w:rsidR="00FF44F5" w:rsidRPr="0078460C"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  <w:t>s</w:t>
            </w:r>
            <w:r w:rsidR="009A0BBD" w:rsidRPr="0078460C"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  <w:t>upplier</w:t>
            </w:r>
            <w:r w:rsidRPr="0078460C"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  <w:t xml:space="preserve"> receives </w:t>
            </w:r>
            <w:r w:rsidR="00FB131E" w:rsidRPr="0078460C"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  <w:t xml:space="preserve">an </w:t>
            </w:r>
            <w:r w:rsidRPr="0078460C"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  <w:t xml:space="preserve">email notification </w:t>
            </w:r>
            <w:r w:rsidR="00251FE8" w:rsidRPr="0078460C"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  <w:t xml:space="preserve">when </w:t>
            </w:r>
            <w:r w:rsidRPr="0078460C"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  <w:t>the</w:t>
            </w:r>
            <w:r w:rsidR="00D15A47" w:rsidRPr="0078460C"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  <w:t>ir</w:t>
            </w:r>
            <w:r w:rsidRPr="0078460C"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  <w:t xml:space="preserve"> action </w:t>
            </w:r>
            <w:r w:rsidR="00251FE8" w:rsidRPr="0078460C"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  <w:t xml:space="preserve">plan </w:t>
            </w:r>
            <w:r w:rsidR="00A94ADF" w:rsidRPr="0078460C"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  <w:t xml:space="preserve">regarding the status of their plan (e.g., </w:t>
            </w:r>
            <w:r w:rsidR="00D15A47" w:rsidRPr="0078460C"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  <w:t xml:space="preserve">approved </w:t>
            </w:r>
            <w:r w:rsidR="00A94ADF" w:rsidRPr="0078460C"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  <w:t>or rejected [for more information])</w:t>
            </w:r>
            <w:r w:rsidR="005078A7" w:rsidRPr="0078460C"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  <w:t>.</w:t>
            </w:r>
          </w:p>
          <w:p w14:paraId="4DF200F9" w14:textId="77777777" w:rsidR="009707E1" w:rsidRDefault="009707E1" w:rsidP="00D15A47">
            <w:pPr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</w:pPr>
          </w:p>
          <w:p w14:paraId="1F33FC1D" w14:textId="7D257621" w:rsidR="00B93A7A" w:rsidRPr="0078460C" w:rsidRDefault="005078A7" w:rsidP="00D15A47">
            <w:pPr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</w:pPr>
            <w:r w:rsidRPr="0078460C"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  <w:t>If</w:t>
            </w:r>
            <w:r w:rsidR="009960B6"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  <w:t xml:space="preserve"> </w:t>
            </w:r>
            <w:r w:rsidR="00D15A47" w:rsidRPr="0078460C"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  <w:t>more information is required</w:t>
            </w:r>
            <w:r w:rsidR="009707E1"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  <w:t>,</w:t>
            </w:r>
            <w:r w:rsidR="009960B6"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  <w:t xml:space="preserve"> the</w:t>
            </w:r>
            <w:r w:rsidR="00A94ADF" w:rsidRPr="0078460C"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  <w:t xml:space="preserve"> supplier will be </w:t>
            </w:r>
            <w:r w:rsidR="009D699F" w:rsidRPr="0078460C"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  <w:t xml:space="preserve">redirected to the Action Plan via link embedded in the email to address and </w:t>
            </w:r>
            <w:r w:rsidR="00021D83" w:rsidRPr="0078460C"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  <w:t>resubmit their Action Plan</w:t>
            </w:r>
            <w:r w:rsidR="00B93A7A" w:rsidRPr="0078460C"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  <w:t xml:space="preserve">.  </w:t>
            </w:r>
          </w:p>
          <w:p w14:paraId="285BB216" w14:textId="77777777" w:rsidR="00B93A7A" w:rsidRPr="009F041A" w:rsidRDefault="00B93A7A" w:rsidP="00D15A47">
            <w:pPr>
              <w:rPr>
                <w:rFonts w:asciiTheme="minorHAnsi" w:hAnsiTheme="minorHAnsi" w:cstheme="minorHAnsi"/>
                <w:color w:val="753BBD" w:themeColor="accent2"/>
                <w:lang w:val="en-GB"/>
              </w:rPr>
            </w:pPr>
          </w:p>
        </w:tc>
      </w:tr>
    </w:tbl>
    <w:p w14:paraId="67775E1E" w14:textId="7929F1AB" w:rsidR="00C666BE" w:rsidRPr="009F041A" w:rsidRDefault="00C666BE" w:rsidP="005A5834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3F249F38" w14:textId="77777777" w:rsidR="00616F76" w:rsidRDefault="00616F76">
      <w:pPr>
        <w:rPr>
          <w:rFonts w:cstheme="minorHAnsi"/>
          <w:szCs w:val="22"/>
        </w:rPr>
      </w:pPr>
      <w:r>
        <w:rPr>
          <w:rFonts w:cstheme="minorHAnsi"/>
          <w:szCs w:val="22"/>
        </w:rPr>
        <w:br w:type="page"/>
      </w:r>
    </w:p>
    <w:p w14:paraId="09B5DD85" w14:textId="1D1A069D" w:rsidR="00B76488" w:rsidRPr="009F041A" w:rsidRDefault="0000706A" w:rsidP="00B76488">
      <w:pPr>
        <w:pStyle w:val="Heading2"/>
      </w:pPr>
      <w:bookmarkStart w:id="11" w:name="_Related_Resources"/>
      <w:bookmarkStart w:id="12" w:name="_Additional_Resources"/>
      <w:bookmarkStart w:id="13" w:name="_Toc129112301"/>
      <w:bookmarkEnd w:id="11"/>
      <w:bookmarkEnd w:id="12"/>
      <w:r w:rsidRPr="009F041A">
        <w:lastRenderedPageBreak/>
        <w:t>Additional</w:t>
      </w:r>
      <w:r w:rsidR="00B76488" w:rsidRPr="009F041A">
        <w:t xml:space="preserve"> Resources</w:t>
      </w:r>
      <w:bookmarkEnd w:id="13"/>
    </w:p>
    <w:p w14:paraId="4D91E276" w14:textId="5A0292D3" w:rsidR="00D15A47" w:rsidRPr="009F041A" w:rsidRDefault="00D15A47" w:rsidP="00D15A47">
      <w:pPr>
        <w:rPr>
          <w:rFonts w:cstheme="minorHAnsi"/>
        </w:rPr>
      </w:pPr>
      <w:r w:rsidRPr="009F041A">
        <w:rPr>
          <w:rFonts w:cstheme="minorHAnsi"/>
        </w:rPr>
        <w:t>N/A</w:t>
      </w:r>
    </w:p>
    <w:p w14:paraId="6D32B17D" w14:textId="5C169869" w:rsidR="002A2CA0" w:rsidRPr="009F041A" w:rsidRDefault="002A2CA0" w:rsidP="00580A3A">
      <w:pPr>
        <w:pStyle w:val="Heading2"/>
        <w:rPr>
          <w:sz w:val="22"/>
          <w:szCs w:val="22"/>
          <w:lang w:val="en-GB"/>
        </w:rPr>
      </w:pPr>
    </w:p>
    <w:bookmarkEnd w:id="0"/>
    <w:p w14:paraId="3CE74C60" w14:textId="77777777" w:rsidR="002A2CA0" w:rsidRPr="009F041A" w:rsidRDefault="002A2CA0" w:rsidP="00455F8E">
      <w:pPr>
        <w:pStyle w:val="BodyText"/>
        <w:kinsoku w:val="0"/>
        <w:overflowPunct w:val="0"/>
        <w:spacing w:before="89"/>
        <w:ind w:right="1080"/>
        <w:rPr>
          <w:rFonts w:asciiTheme="minorHAnsi" w:hAnsiTheme="minorHAnsi" w:cstheme="minorHAnsi"/>
        </w:rPr>
      </w:pPr>
    </w:p>
    <w:sectPr w:rsidR="002A2CA0" w:rsidRPr="009F041A" w:rsidSect="00455F8E">
      <w:headerReference w:type="default" r:id="rId27"/>
      <w:footerReference w:type="default" r:id="rId28"/>
      <w:pgSz w:w="11900" w:h="16840"/>
      <w:pgMar w:top="1831" w:right="1440" w:bottom="1440" w:left="1440" w:header="720" w:footer="1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192513" w14:textId="77777777" w:rsidR="00A07A01" w:rsidRDefault="00A07A01" w:rsidP="00324F90">
      <w:r>
        <w:separator/>
      </w:r>
    </w:p>
  </w:endnote>
  <w:endnote w:type="continuationSeparator" w:id="0">
    <w:p w14:paraId="46CAFC86" w14:textId="77777777" w:rsidR="00A07A01" w:rsidRDefault="00A07A01" w:rsidP="00324F90">
      <w:r>
        <w:continuationSeparator/>
      </w:r>
    </w:p>
  </w:endnote>
  <w:endnote w:type="continuationNotice" w:id="1">
    <w:p w14:paraId="4D16A62A" w14:textId="77777777" w:rsidR="00A07A01" w:rsidRDefault="00A07A0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raphik">
    <w:altName w:val="Calibri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7189362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F4D2802" w14:textId="0B948E40" w:rsidR="00813344" w:rsidRPr="000F35ED" w:rsidRDefault="00813344" w:rsidP="00504504">
            <w:pPr>
              <w:pStyle w:val="Footer"/>
              <w:ind w:left="-993" w:right="-1045"/>
              <w:rPr>
                <w:rFonts w:cs="Arial"/>
                <w:color w:val="000000"/>
                <w:sz w:val="18"/>
                <w:szCs w:val="20"/>
              </w:rPr>
            </w:pPr>
            <w:r w:rsidRPr="00813344">
              <w:rPr>
                <w:rFonts w:cs="Arial"/>
                <w:color w:val="000000"/>
                <w:sz w:val="18"/>
                <w:szCs w:val="20"/>
              </w:rPr>
              <w:t xml:space="preserve"> </w:t>
            </w:r>
            <w:sdt>
              <w:sdtPr>
                <w:rPr>
                  <w:rFonts w:cs="Arial"/>
                  <w:color w:val="000000"/>
                  <w:sz w:val="18"/>
                  <w:szCs w:val="20"/>
                </w:rPr>
                <w:id w:val="-824588020"/>
                <w:docPartObj>
                  <w:docPartGallery w:val="Page Numbers (Bottom of Page)"/>
                  <w:docPartUnique/>
                </w:docPartObj>
              </w:sdtPr>
              <w:sdtEndPr/>
              <w:sdtContent>
                <w:sdt>
                  <w:sdtPr>
                    <w:rPr>
                      <w:rFonts w:cs="Arial"/>
                      <w:color w:val="000000"/>
                      <w:sz w:val="18"/>
                      <w:szCs w:val="20"/>
                    </w:rPr>
                    <w:id w:val="783619808"/>
                    <w:docPartObj>
                      <w:docPartGallery w:val="Page Numbers (Top of Page)"/>
                      <w:docPartUnique/>
                    </w:docPartObj>
                  </w:sdtPr>
                  <w:sdtEndPr/>
                  <w:sdtContent>
                    <w:r w:rsidRPr="00FC0830">
                      <w:rPr>
                        <w:rFonts w:cs="Arial"/>
                        <w:color w:val="000000"/>
                        <w:sz w:val="18"/>
                        <w:szCs w:val="20"/>
                      </w:rPr>
                      <w:t>Copyright © 202</w:t>
                    </w:r>
                    <w:r w:rsidR="00B703DB">
                      <w:rPr>
                        <w:rFonts w:cs="Arial"/>
                        <w:color w:val="000000"/>
                        <w:sz w:val="18"/>
                        <w:szCs w:val="20"/>
                      </w:rPr>
                      <w:t>3</w:t>
                    </w:r>
                    <w:r w:rsidRPr="00FC0830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Kimberly-Clark Worldwide, Inc. all rights reserved</w:t>
                    </w:r>
                    <w:r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                        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                                 </w:t>
                    </w:r>
                    <w:r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   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                 </w:t>
                    </w:r>
                    <w:r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</w:t>
                    </w:r>
                    <w:r w:rsidR="00504504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    </w:t>
                    </w:r>
                    <w:r w:rsidR="005F2993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P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age 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fldChar w:fldCharType="begin"/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instrText xml:space="preserve"> PAGE </w:instrTex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fldChar w:fldCharType="separate"/>
                    </w:r>
                    <w:r>
                      <w:rPr>
                        <w:rFonts w:cs="Arial"/>
                        <w:color w:val="000000"/>
                        <w:sz w:val="18"/>
                        <w:szCs w:val="20"/>
                      </w:rPr>
                      <w:t>8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fldChar w:fldCharType="end"/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of 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fldChar w:fldCharType="begin"/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instrText xml:space="preserve"> NUMPAGES  </w:instrTex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fldChar w:fldCharType="separate"/>
                    </w:r>
                    <w:r>
                      <w:rPr>
                        <w:rFonts w:cs="Arial"/>
                        <w:color w:val="000000"/>
                        <w:sz w:val="18"/>
                        <w:szCs w:val="20"/>
                      </w:rPr>
                      <w:t>8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fldChar w:fldCharType="end"/>
                    </w:r>
                  </w:sdtContent>
                </w:sdt>
              </w:sdtContent>
            </w:sdt>
          </w:p>
          <w:p w14:paraId="020F3E49" w14:textId="2A1E901F" w:rsidR="002140AB" w:rsidRPr="00126215" w:rsidRDefault="00755D89" w:rsidP="008643BB">
            <w:pPr>
              <w:pStyle w:val="Footer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7C49E630" wp14:editId="1B190697">
                      <wp:simplePos x="0" y="0"/>
                      <wp:positionH relativeFrom="column">
                        <wp:posOffset>5499100</wp:posOffset>
                      </wp:positionH>
                      <wp:positionV relativeFrom="paragraph">
                        <wp:posOffset>212725</wp:posOffset>
                      </wp:positionV>
                      <wp:extent cx="762000" cy="92075"/>
                      <wp:effectExtent l="0" t="0" r="0" b="0"/>
                      <wp:wrapNone/>
                      <wp:docPr id="4" name="Parallelogram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0" cy="92075"/>
                              </a:xfrm>
                              <a:prstGeom prst="parallelogram">
                                <a:avLst>
                                  <a:gd name="adj" fmla="val 97414"/>
                                </a:avLst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a="http://schemas.openxmlformats.org/drawingml/2006/main" xmlns:oel="http://schemas.microsoft.com/office/2019/extlst">
                  <w:pict>
                    <v:shapetype id="_x0000_t7" coordsize="21600,21600" o:spt="7" adj="5400" path="m@0,l,21600@1,21600,21600,xe" w14:anchorId="73CDF031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textboxrect="1800,1800,19800,19800;8100,8100,13500,13500;10800,10800,10800,10800" gradientshapeok="t" o:connecttype="custom" o:connectlocs="@4,0;10800,@11;@3,10800;@5,21600;10800,@12;@2,10800"/>
                      <v:handles>
                        <v:h position="#0,topLeft" xrange="0,21600"/>
                      </v:handles>
                    </v:shapetype>
                    <v:shape id="Parallelogram 4" style="position:absolute;margin-left:433pt;margin-top:16.75pt;width:60pt;height:7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color="#33d196 [3206]" stroked="f" strokeweight="1pt" type="#_x0000_t7" adj="2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1" locked="0" layoutInCell="1" allowOverlap="1" wp14:anchorId="3FACF81E" wp14:editId="3CA280F1">
                      <wp:simplePos x="0" y="0"/>
                      <wp:positionH relativeFrom="column">
                        <wp:posOffset>-901700</wp:posOffset>
                      </wp:positionH>
                      <wp:positionV relativeFrom="paragraph">
                        <wp:posOffset>211455</wp:posOffset>
                      </wp:positionV>
                      <wp:extent cx="7545705" cy="212090"/>
                      <wp:effectExtent l="0" t="0" r="0" b="0"/>
                      <wp:wrapNone/>
                      <wp:docPr id="3" name="Freeform: 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545705" cy="212090"/>
                              </a:xfrm>
                              <a:custGeom>
                                <a:avLst/>
                                <a:gdLst>
                                  <a:gd name="T0" fmla="*/ 0 w 6480"/>
                                  <a:gd name="T1" fmla="*/ 285 h 286"/>
                                  <a:gd name="T2" fmla="*/ 6480 w 6480"/>
                                  <a:gd name="T3" fmla="*/ 285 h 286"/>
                                  <a:gd name="T4" fmla="*/ 6480 w 6480"/>
                                  <a:gd name="T5" fmla="*/ 0 h 286"/>
                                  <a:gd name="T6" fmla="*/ 0 w 6480"/>
                                  <a:gd name="T7" fmla="*/ 0 h 286"/>
                                  <a:gd name="T8" fmla="*/ 0 w 6480"/>
                                  <a:gd name="T9" fmla="*/ 285 h 2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480" h="286">
                                    <a:moveTo>
                                      <a:pt x="0" y="285"/>
                                    </a:moveTo>
                                    <a:lnTo>
                                      <a:pt x="6480" y="285"/>
                                    </a:lnTo>
                                    <a:lnTo>
                                      <a:pt x="64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a="http://schemas.openxmlformats.org/drawingml/2006/main" xmlns:oel="http://schemas.microsoft.com/office/2019/extlst">
                  <w:pict>
                    <v:shape id="Freeform: Shape 3" style="position:absolute;margin-left:-71pt;margin-top:16.65pt;width:594.15pt;height:16.7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480,286" o:spid="_x0000_s1026" fillcolor="#10069f [3204]" stroked="f" path="m,285r6480,l6480,,,,,285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" w14:anchorId="07F128A1">
                      <v:path arrowok="t" o:connecttype="custom" o:connectlocs="0,211348;7545705,211348;7545705,0;0,0;0,211348" o:connectangles="0,0,0,0,0"/>
                    </v:shape>
                  </w:pict>
                </mc:Fallback>
              </mc:AlternateConten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F5BF6A" w14:textId="77777777" w:rsidR="00A07A01" w:rsidRDefault="00A07A01" w:rsidP="00324F90">
      <w:r>
        <w:separator/>
      </w:r>
    </w:p>
  </w:footnote>
  <w:footnote w:type="continuationSeparator" w:id="0">
    <w:p w14:paraId="17935D8F" w14:textId="77777777" w:rsidR="00A07A01" w:rsidRDefault="00A07A01" w:rsidP="00324F90">
      <w:r>
        <w:continuationSeparator/>
      </w:r>
    </w:p>
  </w:footnote>
  <w:footnote w:type="continuationNotice" w:id="1">
    <w:p w14:paraId="37BDB52B" w14:textId="77777777" w:rsidR="00A07A01" w:rsidRDefault="00A07A0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56" w:type="dxa"/>
      <w:tblLayout w:type="fixed"/>
      <w:tblLook w:val="0000" w:firstRow="0" w:lastRow="0" w:firstColumn="0" w:lastColumn="0" w:noHBand="0" w:noVBand="0"/>
    </w:tblPr>
    <w:tblGrid>
      <w:gridCol w:w="1418"/>
      <w:gridCol w:w="5103"/>
      <w:gridCol w:w="2835"/>
    </w:tblGrid>
    <w:tr w:rsidR="00906F47" w:rsidRPr="00357BA0" w14:paraId="3F68B5D9" w14:textId="77777777" w:rsidTr="00173B58">
      <w:trPr>
        <w:trHeight w:val="149"/>
      </w:trPr>
      <w:tc>
        <w:tcPr>
          <w:tcW w:w="1418" w:type="dxa"/>
        </w:tcPr>
        <w:p w14:paraId="36EE4221" w14:textId="188F113C" w:rsidR="00906F47" w:rsidRPr="00357BA0" w:rsidRDefault="00235929" w:rsidP="00906F47">
          <w:pPr>
            <w:pStyle w:val="Header"/>
            <w:ind w:left="-100"/>
            <w:rPr>
              <w:rFonts w:cs="Arial"/>
              <w:color w:val="10069F" w:themeColor="accent1"/>
            </w:rPr>
          </w:pPr>
          <w:r>
            <w:rPr>
              <w:rFonts w:cs="Arial"/>
              <w:color w:val="10069F" w:themeColor="accent1"/>
            </w:rPr>
            <w:t xml:space="preserve">  </w:t>
          </w:r>
        </w:p>
      </w:tc>
      <w:tc>
        <w:tcPr>
          <w:tcW w:w="5103" w:type="dxa"/>
        </w:tcPr>
        <w:p w14:paraId="6D6BB198" w14:textId="0B427704" w:rsidR="00906F47" w:rsidRPr="00357BA0" w:rsidRDefault="00906F47" w:rsidP="00235929">
          <w:pPr>
            <w:pStyle w:val="Header"/>
            <w:ind w:left="40"/>
            <w:rPr>
              <w:rFonts w:cs="Arial"/>
              <w:color w:val="10069F" w:themeColor="accent1"/>
            </w:rPr>
          </w:pPr>
        </w:p>
      </w:tc>
      <w:tc>
        <w:tcPr>
          <w:tcW w:w="2835" w:type="dxa"/>
        </w:tcPr>
        <w:p w14:paraId="57890A9B" w14:textId="56BC75AE" w:rsidR="00906F47" w:rsidRPr="00357BA0" w:rsidRDefault="00906F47" w:rsidP="00173B58">
          <w:pPr>
            <w:pStyle w:val="Header"/>
            <w:ind w:left="326"/>
            <w:jc w:val="right"/>
            <w:rPr>
              <w:rFonts w:cs="Arial"/>
              <w:color w:val="10069F" w:themeColor="accent1"/>
            </w:rPr>
          </w:pPr>
        </w:p>
      </w:tc>
    </w:tr>
  </w:tbl>
  <w:p w14:paraId="6ECF7C1C" w14:textId="65DD8A5F" w:rsidR="002140AB" w:rsidRDefault="00755D89" w:rsidP="00DA65ED">
    <w:pPr>
      <w:pStyle w:val="Header"/>
      <w:tabs>
        <w:tab w:val="clear" w:pos="4536"/>
        <w:tab w:val="clear" w:pos="9072"/>
        <w:tab w:val="left" w:pos="10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3FDE0D9" wp14:editId="7A6A94DB">
              <wp:simplePos x="0" y="0"/>
              <wp:positionH relativeFrom="column">
                <wp:posOffset>-955675</wp:posOffset>
              </wp:positionH>
              <wp:positionV relativeFrom="paragraph">
                <wp:posOffset>-680720</wp:posOffset>
              </wp:positionV>
              <wp:extent cx="7616825" cy="623570"/>
              <wp:effectExtent l="0" t="0" r="0" b="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16825" cy="62357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1A0086" w14:textId="3499C627" w:rsidR="00813344" w:rsidRPr="004857A6" w:rsidRDefault="00813344" w:rsidP="00813344">
                          <w:pPr>
                            <w:ind w:left="-142"/>
                            <w:rPr>
                              <w:color w:val="FFFFFF" w:themeColor="background1"/>
                              <w:sz w:val="22"/>
                              <w:szCs w:val="22"/>
                              <w:lang w:val="en-IN"/>
                            </w:rPr>
                          </w:pPr>
                          <w:bookmarkStart w:id="14" w:name="_Hlk99301732"/>
                          <w:bookmarkEnd w:id="14"/>
                          <w:r w:rsidRPr="004857A6"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  <w:t xml:space="preserve">         </w:t>
                          </w:r>
                          <w:r w:rsidR="00DB0B56" w:rsidRPr="004857A6">
                            <w:rPr>
                              <w:color w:val="FFFFFF" w:themeColor="background1"/>
                            </w:rPr>
                            <w:t xml:space="preserve">How to </w:t>
                          </w:r>
                          <w:r w:rsidR="00971B0B">
                            <w:rPr>
                              <w:color w:val="FFFFFF" w:themeColor="background1"/>
                            </w:rPr>
                            <w:t>Respond to Risk Action Plans for Suppliers</w:t>
                          </w:r>
                          <w:r w:rsidR="00DB0B56" w:rsidRPr="004857A6">
                            <w:rPr>
                              <w:color w:val="FFFFFF" w:themeColor="background1"/>
                            </w:rPr>
                            <w:t xml:space="preserve"> </w:t>
                          </w:r>
                          <w:r w:rsidRPr="004857A6"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  <w:t xml:space="preserve">                                                                                                                                                         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FDE0D9" id="Rectangle 5" o:spid="_x0000_s1101" style="position:absolute;margin-left:-75.25pt;margin-top:-53.6pt;width:599.75pt;height:49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" stroked="f" strokeweight="1pt">
              <v:fill r:id="rId2" o:title="" recolor="t" rotate="t" type="frame"/>
              <v:textbox>
                <w:txbxContent>
                  <w:p w14:paraId="6C1A0086" w14:textId="3499C627" w:rsidR="00813344" w:rsidRPr="004857A6" w:rsidRDefault="00813344" w:rsidP="00813344">
                    <w:pPr>
                      <w:ind w:left="-142"/>
                      <w:rPr>
                        <w:color w:val="FFFFFF" w:themeColor="background1"/>
                        <w:sz w:val="22"/>
                        <w:szCs w:val="22"/>
                        <w:lang w:val="en-IN"/>
                      </w:rPr>
                    </w:pPr>
                    <w:bookmarkStart w:id="15" w:name="_Hlk99301732"/>
                    <w:bookmarkEnd w:id="15"/>
                    <w:r w:rsidRPr="004857A6">
                      <w:rPr>
                        <w:color w:val="FFFFFF" w:themeColor="background1"/>
                        <w:sz w:val="22"/>
                        <w:szCs w:val="22"/>
                      </w:rPr>
                      <w:t xml:space="preserve">         </w:t>
                    </w:r>
                    <w:r w:rsidR="00DB0B56" w:rsidRPr="004857A6">
                      <w:rPr>
                        <w:color w:val="FFFFFF" w:themeColor="background1"/>
                      </w:rPr>
                      <w:t xml:space="preserve">How to </w:t>
                    </w:r>
                    <w:r w:rsidR="00971B0B">
                      <w:rPr>
                        <w:color w:val="FFFFFF" w:themeColor="background1"/>
                      </w:rPr>
                      <w:t>Respond to Risk Action Plans for Suppliers</w:t>
                    </w:r>
                    <w:r w:rsidR="00DB0B56" w:rsidRPr="004857A6">
                      <w:rPr>
                        <w:color w:val="FFFFFF" w:themeColor="background1"/>
                      </w:rPr>
                      <w:t xml:space="preserve"> </w:t>
                    </w:r>
                    <w:r w:rsidRPr="004857A6">
                      <w:rPr>
                        <w:color w:val="FFFFFF" w:themeColor="background1"/>
                        <w:sz w:val="22"/>
                        <w:szCs w:val="22"/>
                      </w:rPr>
                      <w:t xml:space="preserve">                                                                                                                                                                      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92" type="#_x0000_t75" style="width:21.9pt;height:21.9pt;visibility:visible" o:bullet="t">
        <v:imagedata r:id="rId1" o:title=""/>
      </v:shape>
    </w:pict>
  </w:numPicBullet>
  <w:abstractNum w:abstractNumId="0" w15:restartNumberingAfterBreak="0">
    <w:nsid w:val="FFFFFF7E"/>
    <w:multiLevelType w:val="singleLevel"/>
    <w:tmpl w:val="359647D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5B78856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2"/>
    <w:multiLevelType w:val="singleLevel"/>
    <w:tmpl w:val="16422E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F9224BE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B4FEF78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04B703B"/>
    <w:multiLevelType w:val="multilevel"/>
    <w:tmpl w:val="4F8867B2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08A96814"/>
    <w:multiLevelType w:val="multilevel"/>
    <w:tmpl w:val="2D74036C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494306D"/>
    <w:multiLevelType w:val="multilevel"/>
    <w:tmpl w:val="C2CCAD08"/>
    <w:lvl w:ilvl="0">
      <w:start w:val="7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b/>
        <w:bCs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1F315E5A"/>
    <w:multiLevelType w:val="singleLevel"/>
    <w:tmpl w:val="81B0DD3E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9" w15:restartNumberingAfterBreak="0">
    <w:nsid w:val="27552B3D"/>
    <w:multiLevelType w:val="hybridMultilevel"/>
    <w:tmpl w:val="A0BA7CB2"/>
    <w:lvl w:ilvl="0" w:tplc="EE90A186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E60D20"/>
    <w:multiLevelType w:val="singleLevel"/>
    <w:tmpl w:val="DC30C566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11" w15:restartNumberingAfterBreak="0">
    <w:nsid w:val="3A2A0A97"/>
    <w:multiLevelType w:val="hybridMultilevel"/>
    <w:tmpl w:val="DB4455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06A5FCC"/>
    <w:multiLevelType w:val="hybridMultilevel"/>
    <w:tmpl w:val="84BA3AD8"/>
    <w:lvl w:ilvl="0" w:tplc="DB8ACA0C">
      <w:start w:val="1"/>
      <w:numFmt w:val="bullet"/>
      <w:pStyle w:val="TableListBullet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0A558B"/>
    <w:multiLevelType w:val="hybridMultilevel"/>
    <w:tmpl w:val="F89AD91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."/>
      <w:lvlJc w:val="lef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8F3BCE"/>
    <w:multiLevelType w:val="multilevel"/>
    <w:tmpl w:val="9A007162"/>
    <w:lvl w:ilvl="0">
      <w:start w:val="41"/>
      <w:numFmt w:val="none"/>
      <w:lvlText w:val="1."/>
      <w:lvlJc w:val="left"/>
      <w:pPr>
        <w:tabs>
          <w:tab w:val="num" w:pos="-2115"/>
        </w:tabs>
        <w:ind w:left="-2115" w:hanging="720"/>
      </w:pPr>
      <w:rPr>
        <w:rFonts w:ascii="Arial Bold" w:hAnsi="Arial Bold" w:cs="Arial Bold" w:hint="default"/>
        <w:b/>
        <w:bCs/>
        <w:i w:val="0"/>
        <w:iCs w:val="0"/>
        <w:color w:val="auto"/>
        <w:sz w:val="20"/>
        <w:szCs w:val="20"/>
      </w:rPr>
    </w:lvl>
    <w:lvl w:ilvl="1">
      <w:start w:val="1"/>
      <w:numFmt w:val="decimal"/>
      <w:lvlText w:val="%11.%2"/>
      <w:lvlJc w:val="left"/>
      <w:pPr>
        <w:tabs>
          <w:tab w:val="num" w:pos="-2115"/>
        </w:tabs>
        <w:ind w:left="-2115" w:hanging="720"/>
      </w:pPr>
      <w:rPr>
        <w:rFonts w:ascii="Arial Bold" w:hAnsi="Arial Bold" w:cs="Arial Bold" w:hint="default"/>
        <w:b/>
        <w:bCs/>
        <w:i w:val="0"/>
        <w:iCs w:val="0"/>
        <w:color w:val="auto"/>
        <w:sz w:val="24"/>
        <w:szCs w:val="24"/>
      </w:rPr>
    </w:lvl>
    <w:lvl w:ilvl="2">
      <w:start w:val="1"/>
      <w:numFmt w:val="decimal"/>
      <w:pStyle w:val="StyleStyleHeading3Univers45LightBoldLeft127cmHangin"/>
      <w:lvlText w:val="%11.%2.%3"/>
      <w:lvlJc w:val="left"/>
      <w:pPr>
        <w:tabs>
          <w:tab w:val="num" w:pos="-2115"/>
        </w:tabs>
        <w:ind w:left="-2115" w:hanging="720"/>
      </w:pPr>
      <w:rPr>
        <w:rFonts w:ascii="Arial Bold" w:eastAsia="MS Mincho" w:hAnsi="Arial Bold" w:cs="Arial Bold" w:hint="default"/>
        <w:b/>
        <w:bCs/>
        <w:i w:val="0"/>
        <w:iCs w:val="0"/>
        <w:color w:val="DE6600"/>
        <w:sz w:val="22"/>
        <w:szCs w:val="22"/>
      </w:rPr>
    </w:lvl>
    <w:lvl w:ilvl="3">
      <w:start w:val="1"/>
      <w:numFmt w:val="decimal"/>
      <w:lvlText w:val="%11.%2.%3.%4"/>
      <w:lvlJc w:val="left"/>
      <w:pPr>
        <w:tabs>
          <w:tab w:val="num" w:pos="-2835"/>
        </w:tabs>
        <w:ind w:left="-2835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2835"/>
        </w:tabs>
        <w:ind w:left="-2835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2835"/>
        </w:tabs>
        <w:ind w:left="-2835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2835"/>
        </w:tabs>
        <w:ind w:left="-2835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835"/>
        </w:tabs>
        <w:ind w:left="-2835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835"/>
        </w:tabs>
        <w:ind w:left="-2835" w:firstLine="0"/>
      </w:pPr>
      <w:rPr>
        <w:rFonts w:hint="default"/>
      </w:rPr>
    </w:lvl>
  </w:abstractNum>
  <w:abstractNum w:abstractNumId="15" w15:restartNumberingAfterBreak="0">
    <w:nsid w:val="5B685E5D"/>
    <w:multiLevelType w:val="multilevel"/>
    <w:tmpl w:val="660672A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6" w15:restartNumberingAfterBreak="0">
    <w:nsid w:val="659D0B69"/>
    <w:multiLevelType w:val="multilevel"/>
    <w:tmpl w:val="B4D82FFC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6B0907D1"/>
    <w:multiLevelType w:val="hybridMultilevel"/>
    <w:tmpl w:val="4496BA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C1A3A35"/>
    <w:multiLevelType w:val="multilevel"/>
    <w:tmpl w:val="4F8867B2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7F1E69B6"/>
    <w:multiLevelType w:val="multilevel"/>
    <w:tmpl w:val="83C25012"/>
    <w:lvl w:ilvl="0">
      <w:start w:val="2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5"/>
  </w:num>
  <w:num w:numId="2">
    <w:abstractNumId w:val="3"/>
  </w:num>
  <w:num w:numId="3">
    <w:abstractNumId w:val="2"/>
  </w:num>
  <w:num w:numId="4">
    <w:abstractNumId w:val="4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0"/>
    <w:lvlOverride w:ilvl="0">
      <w:startOverride w:val="1"/>
    </w:lvlOverride>
  </w:num>
  <w:num w:numId="7">
    <w:abstractNumId w:val="12"/>
  </w:num>
  <w:num w:numId="8">
    <w:abstractNumId w:val="14"/>
  </w:num>
  <w:num w:numId="9">
    <w:abstractNumId w:val="11"/>
  </w:num>
  <w:num w:numId="10">
    <w:abstractNumId w:val="9"/>
  </w:num>
  <w:num w:numId="11">
    <w:abstractNumId w:val="8"/>
  </w:num>
  <w:num w:numId="12">
    <w:abstractNumId w:val="5"/>
  </w:num>
  <w:num w:numId="13">
    <w:abstractNumId w:val="7"/>
  </w:num>
  <w:num w:numId="14">
    <w:abstractNumId w:val="16"/>
  </w:num>
  <w:num w:numId="15">
    <w:abstractNumId w:val="16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asciiTheme="majorHAnsi" w:hAnsiTheme="majorHAnsi" w:cstheme="majorHAnsi" w:hint="default"/>
        </w:rPr>
      </w:lvl>
    </w:lvlOverride>
    <w:lvlOverride w:ilvl="1">
      <w:lvl w:ilvl="1">
        <w:start w:val="1"/>
        <w:numFmt w:val="bullet"/>
        <w:lvlText w:val=""/>
        <w:lvlJc w:val="left"/>
        <w:pPr>
          <w:ind w:left="1440" w:hanging="360"/>
        </w:pPr>
        <w:rPr>
          <w:rFonts w:ascii="Symbol" w:hAnsi="Symbol"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6">
    <w:abstractNumId w:val="13"/>
  </w:num>
  <w:num w:numId="17">
    <w:abstractNumId w:val="18"/>
  </w:num>
  <w:num w:numId="18">
    <w:abstractNumId w:val="19"/>
  </w:num>
  <w:num w:numId="19">
    <w:abstractNumId w:val="16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asciiTheme="majorHAnsi" w:hAnsiTheme="majorHAnsi" w:cstheme="majorHAnsi" w:hint="default"/>
        </w:rPr>
      </w:lvl>
    </w:lvlOverride>
    <w:lvlOverride w:ilvl="1">
      <w:lvl w:ilvl="1">
        <w:start w:val="1"/>
        <w:numFmt w:val="bullet"/>
        <w:lvlText w:val=""/>
        <w:lvlJc w:val="left"/>
        <w:pPr>
          <w:ind w:left="1440" w:hanging="360"/>
        </w:pPr>
        <w:rPr>
          <w:rFonts w:ascii="Symbol" w:hAnsi="Symbol"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20">
    <w:abstractNumId w:val="16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asciiTheme="majorHAnsi" w:hAnsiTheme="majorHAnsi" w:cstheme="majorHAnsi" w:hint="default"/>
        </w:rPr>
      </w:lvl>
    </w:lvlOverride>
    <w:lvlOverride w:ilvl="1">
      <w:lvl w:ilvl="1">
        <w:start w:val="1"/>
        <w:numFmt w:val="bullet"/>
        <w:lvlText w:val=""/>
        <w:lvlJc w:val="left"/>
        <w:pPr>
          <w:ind w:left="1440" w:hanging="360"/>
        </w:pPr>
        <w:rPr>
          <w:rFonts w:ascii="Symbol" w:hAnsi="Symbol"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21">
    <w:abstractNumId w:val="6"/>
  </w:num>
  <w:num w:numId="22">
    <w:abstractNumId w:val="10"/>
  </w:num>
  <w:num w:numId="23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>
      <o:colormru v:ext="edit" colors="red,#cfc,black,fuchsia,aqua,#6f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63E"/>
    <w:rsid w:val="00001298"/>
    <w:rsid w:val="000014DF"/>
    <w:rsid w:val="000024A0"/>
    <w:rsid w:val="00003C4C"/>
    <w:rsid w:val="0000490E"/>
    <w:rsid w:val="00004DF9"/>
    <w:rsid w:val="00004E73"/>
    <w:rsid w:val="000052F0"/>
    <w:rsid w:val="00006AC4"/>
    <w:rsid w:val="0000706A"/>
    <w:rsid w:val="0000716D"/>
    <w:rsid w:val="00007B7B"/>
    <w:rsid w:val="0001147E"/>
    <w:rsid w:val="00012C48"/>
    <w:rsid w:val="00014C10"/>
    <w:rsid w:val="00015949"/>
    <w:rsid w:val="00016584"/>
    <w:rsid w:val="00016B1B"/>
    <w:rsid w:val="00016E8C"/>
    <w:rsid w:val="00020B36"/>
    <w:rsid w:val="00020CAA"/>
    <w:rsid w:val="0002168C"/>
    <w:rsid w:val="00021D83"/>
    <w:rsid w:val="00021DAC"/>
    <w:rsid w:val="00021E84"/>
    <w:rsid w:val="00022DCA"/>
    <w:rsid w:val="0002538E"/>
    <w:rsid w:val="00025DA4"/>
    <w:rsid w:val="0002770C"/>
    <w:rsid w:val="0003135E"/>
    <w:rsid w:val="000317E9"/>
    <w:rsid w:val="00033127"/>
    <w:rsid w:val="0003483A"/>
    <w:rsid w:val="00034C75"/>
    <w:rsid w:val="0003664A"/>
    <w:rsid w:val="00036BF1"/>
    <w:rsid w:val="00037251"/>
    <w:rsid w:val="00040FFC"/>
    <w:rsid w:val="00041C48"/>
    <w:rsid w:val="00042179"/>
    <w:rsid w:val="00042397"/>
    <w:rsid w:val="00042D1F"/>
    <w:rsid w:val="00043562"/>
    <w:rsid w:val="00044331"/>
    <w:rsid w:val="00045106"/>
    <w:rsid w:val="0005104D"/>
    <w:rsid w:val="00051B10"/>
    <w:rsid w:val="0005249D"/>
    <w:rsid w:val="00052C62"/>
    <w:rsid w:val="00052FBD"/>
    <w:rsid w:val="00053286"/>
    <w:rsid w:val="00053513"/>
    <w:rsid w:val="00053D14"/>
    <w:rsid w:val="00055AE1"/>
    <w:rsid w:val="00056BA1"/>
    <w:rsid w:val="00056FB5"/>
    <w:rsid w:val="00057176"/>
    <w:rsid w:val="00057B06"/>
    <w:rsid w:val="00061472"/>
    <w:rsid w:val="000618DB"/>
    <w:rsid w:val="00062617"/>
    <w:rsid w:val="00062827"/>
    <w:rsid w:val="00062A01"/>
    <w:rsid w:val="00062CDA"/>
    <w:rsid w:val="000634D4"/>
    <w:rsid w:val="0006447D"/>
    <w:rsid w:val="0006455C"/>
    <w:rsid w:val="000646E7"/>
    <w:rsid w:val="00064AD0"/>
    <w:rsid w:val="00064F93"/>
    <w:rsid w:val="000664C1"/>
    <w:rsid w:val="0006676D"/>
    <w:rsid w:val="00066A73"/>
    <w:rsid w:val="000676D4"/>
    <w:rsid w:val="00067707"/>
    <w:rsid w:val="00067F40"/>
    <w:rsid w:val="000705A5"/>
    <w:rsid w:val="000713F8"/>
    <w:rsid w:val="00071A1A"/>
    <w:rsid w:val="000721EB"/>
    <w:rsid w:val="000731CF"/>
    <w:rsid w:val="0007478F"/>
    <w:rsid w:val="00075B39"/>
    <w:rsid w:val="00075DB0"/>
    <w:rsid w:val="00076800"/>
    <w:rsid w:val="0007688E"/>
    <w:rsid w:val="00077F21"/>
    <w:rsid w:val="0008037D"/>
    <w:rsid w:val="000804C8"/>
    <w:rsid w:val="0008100C"/>
    <w:rsid w:val="00084C08"/>
    <w:rsid w:val="00085FD1"/>
    <w:rsid w:val="0009024D"/>
    <w:rsid w:val="00090373"/>
    <w:rsid w:val="000940A0"/>
    <w:rsid w:val="000951C5"/>
    <w:rsid w:val="000969F1"/>
    <w:rsid w:val="00096F1A"/>
    <w:rsid w:val="00097020"/>
    <w:rsid w:val="000A0507"/>
    <w:rsid w:val="000A1514"/>
    <w:rsid w:val="000A23B2"/>
    <w:rsid w:val="000A2F0A"/>
    <w:rsid w:val="000A39B3"/>
    <w:rsid w:val="000A3C92"/>
    <w:rsid w:val="000A4282"/>
    <w:rsid w:val="000A45C4"/>
    <w:rsid w:val="000A719D"/>
    <w:rsid w:val="000A745B"/>
    <w:rsid w:val="000B151E"/>
    <w:rsid w:val="000B2F47"/>
    <w:rsid w:val="000B3125"/>
    <w:rsid w:val="000B3A83"/>
    <w:rsid w:val="000B4142"/>
    <w:rsid w:val="000B515A"/>
    <w:rsid w:val="000B6C0B"/>
    <w:rsid w:val="000C0C1E"/>
    <w:rsid w:val="000C448E"/>
    <w:rsid w:val="000C4975"/>
    <w:rsid w:val="000C4B27"/>
    <w:rsid w:val="000C5A2A"/>
    <w:rsid w:val="000C6170"/>
    <w:rsid w:val="000C65C6"/>
    <w:rsid w:val="000C7C1E"/>
    <w:rsid w:val="000D00F1"/>
    <w:rsid w:val="000D0192"/>
    <w:rsid w:val="000D03D5"/>
    <w:rsid w:val="000D28C7"/>
    <w:rsid w:val="000D2E00"/>
    <w:rsid w:val="000D3833"/>
    <w:rsid w:val="000D4948"/>
    <w:rsid w:val="000D5AD3"/>
    <w:rsid w:val="000D64D8"/>
    <w:rsid w:val="000D6CA2"/>
    <w:rsid w:val="000D6F50"/>
    <w:rsid w:val="000D7B37"/>
    <w:rsid w:val="000E0656"/>
    <w:rsid w:val="000E073B"/>
    <w:rsid w:val="000E2939"/>
    <w:rsid w:val="000E3E41"/>
    <w:rsid w:val="000E54C1"/>
    <w:rsid w:val="000E56B8"/>
    <w:rsid w:val="000E60E2"/>
    <w:rsid w:val="000E6D2F"/>
    <w:rsid w:val="000E6FE7"/>
    <w:rsid w:val="000E76F0"/>
    <w:rsid w:val="000E7B51"/>
    <w:rsid w:val="000E7D35"/>
    <w:rsid w:val="000F04A2"/>
    <w:rsid w:val="000F04C8"/>
    <w:rsid w:val="000F0F98"/>
    <w:rsid w:val="000F342D"/>
    <w:rsid w:val="000F3774"/>
    <w:rsid w:val="000F497F"/>
    <w:rsid w:val="000F6BFC"/>
    <w:rsid w:val="000F7996"/>
    <w:rsid w:val="00100BA5"/>
    <w:rsid w:val="00101330"/>
    <w:rsid w:val="0010284F"/>
    <w:rsid w:val="00102960"/>
    <w:rsid w:val="0010302A"/>
    <w:rsid w:val="0010426B"/>
    <w:rsid w:val="00105528"/>
    <w:rsid w:val="00106651"/>
    <w:rsid w:val="00107960"/>
    <w:rsid w:val="00107BA5"/>
    <w:rsid w:val="00110779"/>
    <w:rsid w:val="00111C5B"/>
    <w:rsid w:val="00113EA1"/>
    <w:rsid w:val="00114CB0"/>
    <w:rsid w:val="00115A2D"/>
    <w:rsid w:val="001168DF"/>
    <w:rsid w:val="00120A1A"/>
    <w:rsid w:val="00121830"/>
    <w:rsid w:val="00121987"/>
    <w:rsid w:val="0012291F"/>
    <w:rsid w:val="00126215"/>
    <w:rsid w:val="001262F1"/>
    <w:rsid w:val="0012668A"/>
    <w:rsid w:val="00126F63"/>
    <w:rsid w:val="00126FED"/>
    <w:rsid w:val="0013042F"/>
    <w:rsid w:val="00131AE9"/>
    <w:rsid w:val="00131C1E"/>
    <w:rsid w:val="00133154"/>
    <w:rsid w:val="0013563C"/>
    <w:rsid w:val="00141086"/>
    <w:rsid w:val="00141EA2"/>
    <w:rsid w:val="001424AD"/>
    <w:rsid w:val="00144432"/>
    <w:rsid w:val="00144C60"/>
    <w:rsid w:val="00150121"/>
    <w:rsid w:val="00153FAF"/>
    <w:rsid w:val="00154C8B"/>
    <w:rsid w:val="00155424"/>
    <w:rsid w:val="00155505"/>
    <w:rsid w:val="00155BA4"/>
    <w:rsid w:val="001564C4"/>
    <w:rsid w:val="0015736F"/>
    <w:rsid w:val="00160E9C"/>
    <w:rsid w:val="00161FC4"/>
    <w:rsid w:val="0016378B"/>
    <w:rsid w:val="00165914"/>
    <w:rsid w:val="00166410"/>
    <w:rsid w:val="00166CF9"/>
    <w:rsid w:val="00167711"/>
    <w:rsid w:val="00170EF9"/>
    <w:rsid w:val="00172B8A"/>
    <w:rsid w:val="00173B58"/>
    <w:rsid w:val="00173CC0"/>
    <w:rsid w:val="00176240"/>
    <w:rsid w:val="00176741"/>
    <w:rsid w:val="00176BE7"/>
    <w:rsid w:val="00176D0F"/>
    <w:rsid w:val="00177D3F"/>
    <w:rsid w:val="00180C45"/>
    <w:rsid w:val="00181A49"/>
    <w:rsid w:val="0018255E"/>
    <w:rsid w:val="00182571"/>
    <w:rsid w:val="00183DDE"/>
    <w:rsid w:val="00185330"/>
    <w:rsid w:val="001865D9"/>
    <w:rsid w:val="00187DB7"/>
    <w:rsid w:val="00190D17"/>
    <w:rsid w:val="00192039"/>
    <w:rsid w:val="00192AFD"/>
    <w:rsid w:val="00192D3F"/>
    <w:rsid w:val="00193C3E"/>
    <w:rsid w:val="001941CF"/>
    <w:rsid w:val="001963FD"/>
    <w:rsid w:val="001975F8"/>
    <w:rsid w:val="001A2034"/>
    <w:rsid w:val="001A301C"/>
    <w:rsid w:val="001A31A0"/>
    <w:rsid w:val="001A477A"/>
    <w:rsid w:val="001A4850"/>
    <w:rsid w:val="001A571B"/>
    <w:rsid w:val="001A61D2"/>
    <w:rsid w:val="001A7C1A"/>
    <w:rsid w:val="001B2622"/>
    <w:rsid w:val="001B335A"/>
    <w:rsid w:val="001B4A62"/>
    <w:rsid w:val="001B566D"/>
    <w:rsid w:val="001B56B9"/>
    <w:rsid w:val="001B6503"/>
    <w:rsid w:val="001B769E"/>
    <w:rsid w:val="001B7932"/>
    <w:rsid w:val="001C0FFB"/>
    <w:rsid w:val="001C19B6"/>
    <w:rsid w:val="001C3386"/>
    <w:rsid w:val="001C3571"/>
    <w:rsid w:val="001C4E5F"/>
    <w:rsid w:val="001D0037"/>
    <w:rsid w:val="001D036B"/>
    <w:rsid w:val="001D057B"/>
    <w:rsid w:val="001D2298"/>
    <w:rsid w:val="001D3E07"/>
    <w:rsid w:val="001D49E5"/>
    <w:rsid w:val="001D5825"/>
    <w:rsid w:val="001D62D5"/>
    <w:rsid w:val="001D709D"/>
    <w:rsid w:val="001E073B"/>
    <w:rsid w:val="001E0A69"/>
    <w:rsid w:val="001E0CB8"/>
    <w:rsid w:val="001E1709"/>
    <w:rsid w:val="001E3A6B"/>
    <w:rsid w:val="001E3B29"/>
    <w:rsid w:val="001E45CA"/>
    <w:rsid w:val="001E507E"/>
    <w:rsid w:val="001E6517"/>
    <w:rsid w:val="001E6E23"/>
    <w:rsid w:val="001E74CC"/>
    <w:rsid w:val="001F02E0"/>
    <w:rsid w:val="001F39CE"/>
    <w:rsid w:val="001F4C64"/>
    <w:rsid w:val="001F5004"/>
    <w:rsid w:val="001F6376"/>
    <w:rsid w:val="001F7271"/>
    <w:rsid w:val="001F7364"/>
    <w:rsid w:val="001F744F"/>
    <w:rsid w:val="00202FD7"/>
    <w:rsid w:val="002034FB"/>
    <w:rsid w:val="00203551"/>
    <w:rsid w:val="002036B9"/>
    <w:rsid w:val="0020434D"/>
    <w:rsid w:val="002054C6"/>
    <w:rsid w:val="00206698"/>
    <w:rsid w:val="00207D7A"/>
    <w:rsid w:val="0021229D"/>
    <w:rsid w:val="002124C1"/>
    <w:rsid w:val="002128FB"/>
    <w:rsid w:val="00213DA1"/>
    <w:rsid w:val="002140AB"/>
    <w:rsid w:val="002147D9"/>
    <w:rsid w:val="00214A65"/>
    <w:rsid w:val="00215656"/>
    <w:rsid w:val="00215F05"/>
    <w:rsid w:val="002168AD"/>
    <w:rsid w:val="00216B00"/>
    <w:rsid w:val="002175FC"/>
    <w:rsid w:val="00220C65"/>
    <w:rsid w:val="00222E54"/>
    <w:rsid w:val="00222EC0"/>
    <w:rsid w:val="002242C3"/>
    <w:rsid w:val="0022463A"/>
    <w:rsid w:val="00224DA2"/>
    <w:rsid w:val="00230295"/>
    <w:rsid w:val="00231721"/>
    <w:rsid w:val="002324A1"/>
    <w:rsid w:val="00232700"/>
    <w:rsid w:val="002343A6"/>
    <w:rsid w:val="00234634"/>
    <w:rsid w:val="00235929"/>
    <w:rsid w:val="00236FC3"/>
    <w:rsid w:val="00240CC4"/>
    <w:rsid w:val="002426FB"/>
    <w:rsid w:val="00242777"/>
    <w:rsid w:val="00242D4F"/>
    <w:rsid w:val="00242D70"/>
    <w:rsid w:val="00245793"/>
    <w:rsid w:val="0025030C"/>
    <w:rsid w:val="00251C97"/>
    <w:rsid w:val="00251FD0"/>
    <w:rsid w:val="00251FE8"/>
    <w:rsid w:val="002530A7"/>
    <w:rsid w:val="00253E8D"/>
    <w:rsid w:val="00254485"/>
    <w:rsid w:val="00254784"/>
    <w:rsid w:val="00254C09"/>
    <w:rsid w:val="00256AA5"/>
    <w:rsid w:val="00263A32"/>
    <w:rsid w:val="00264225"/>
    <w:rsid w:val="00264BAB"/>
    <w:rsid w:val="002651A0"/>
    <w:rsid w:val="00267ABC"/>
    <w:rsid w:val="00270603"/>
    <w:rsid w:val="0027188A"/>
    <w:rsid w:val="00271A4E"/>
    <w:rsid w:val="002721BD"/>
    <w:rsid w:val="00272448"/>
    <w:rsid w:val="002725CB"/>
    <w:rsid w:val="00272A91"/>
    <w:rsid w:val="00273451"/>
    <w:rsid w:val="00273560"/>
    <w:rsid w:val="002746D9"/>
    <w:rsid w:val="00275B2B"/>
    <w:rsid w:val="002770B0"/>
    <w:rsid w:val="00282838"/>
    <w:rsid w:val="002847C6"/>
    <w:rsid w:val="00284A61"/>
    <w:rsid w:val="00284E70"/>
    <w:rsid w:val="00285201"/>
    <w:rsid w:val="00286C6D"/>
    <w:rsid w:val="00286F93"/>
    <w:rsid w:val="002871EE"/>
    <w:rsid w:val="00287381"/>
    <w:rsid w:val="002908FB"/>
    <w:rsid w:val="0029393B"/>
    <w:rsid w:val="00294103"/>
    <w:rsid w:val="00295612"/>
    <w:rsid w:val="00295826"/>
    <w:rsid w:val="00295D82"/>
    <w:rsid w:val="00296A83"/>
    <w:rsid w:val="00297059"/>
    <w:rsid w:val="0029715E"/>
    <w:rsid w:val="002A0A31"/>
    <w:rsid w:val="002A108C"/>
    <w:rsid w:val="002A178E"/>
    <w:rsid w:val="002A2601"/>
    <w:rsid w:val="002A2CA0"/>
    <w:rsid w:val="002A5B31"/>
    <w:rsid w:val="002A6A54"/>
    <w:rsid w:val="002B0724"/>
    <w:rsid w:val="002B1CD3"/>
    <w:rsid w:val="002B228C"/>
    <w:rsid w:val="002B29D9"/>
    <w:rsid w:val="002B374D"/>
    <w:rsid w:val="002B4124"/>
    <w:rsid w:val="002B4F94"/>
    <w:rsid w:val="002B5922"/>
    <w:rsid w:val="002B60F1"/>
    <w:rsid w:val="002B6349"/>
    <w:rsid w:val="002B7959"/>
    <w:rsid w:val="002B79C5"/>
    <w:rsid w:val="002C0A6F"/>
    <w:rsid w:val="002C2B44"/>
    <w:rsid w:val="002C3126"/>
    <w:rsid w:val="002C3162"/>
    <w:rsid w:val="002C3DAE"/>
    <w:rsid w:val="002C4559"/>
    <w:rsid w:val="002C46D3"/>
    <w:rsid w:val="002C4EDE"/>
    <w:rsid w:val="002C5C3B"/>
    <w:rsid w:val="002C62BB"/>
    <w:rsid w:val="002C65C3"/>
    <w:rsid w:val="002C683F"/>
    <w:rsid w:val="002C6DC5"/>
    <w:rsid w:val="002C7993"/>
    <w:rsid w:val="002D002A"/>
    <w:rsid w:val="002D1D60"/>
    <w:rsid w:val="002D5F99"/>
    <w:rsid w:val="002E172B"/>
    <w:rsid w:val="002E2507"/>
    <w:rsid w:val="002E42AA"/>
    <w:rsid w:val="002E459A"/>
    <w:rsid w:val="002E5374"/>
    <w:rsid w:val="002E57B0"/>
    <w:rsid w:val="002E58B7"/>
    <w:rsid w:val="002E7121"/>
    <w:rsid w:val="002E7A02"/>
    <w:rsid w:val="002F093F"/>
    <w:rsid w:val="002F0A84"/>
    <w:rsid w:val="002F1A6D"/>
    <w:rsid w:val="002F4351"/>
    <w:rsid w:val="002F49CF"/>
    <w:rsid w:val="002F5153"/>
    <w:rsid w:val="002F522C"/>
    <w:rsid w:val="002F5DAE"/>
    <w:rsid w:val="002F61A8"/>
    <w:rsid w:val="002F6AB8"/>
    <w:rsid w:val="002F7513"/>
    <w:rsid w:val="002F771D"/>
    <w:rsid w:val="0030228E"/>
    <w:rsid w:val="00303E4C"/>
    <w:rsid w:val="0030424C"/>
    <w:rsid w:val="00305364"/>
    <w:rsid w:val="00307A98"/>
    <w:rsid w:val="0031051B"/>
    <w:rsid w:val="00311498"/>
    <w:rsid w:val="003114BC"/>
    <w:rsid w:val="0031365D"/>
    <w:rsid w:val="00313A4F"/>
    <w:rsid w:val="00314ED2"/>
    <w:rsid w:val="00315C5F"/>
    <w:rsid w:val="003167DE"/>
    <w:rsid w:val="0031756D"/>
    <w:rsid w:val="003176E5"/>
    <w:rsid w:val="00317BE0"/>
    <w:rsid w:val="00321521"/>
    <w:rsid w:val="0032203F"/>
    <w:rsid w:val="00322B34"/>
    <w:rsid w:val="003239FF"/>
    <w:rsid w:val="00324F90"/>
    <w:rsid w:val="0032528D"/>
    <w:rsid w:val="00326375"/>
    <w:rsid w:val="00326923"/>
    <w:rsid w:val="00327463"/>
    <w:rsid w:val="00327867"/>
    <w:rsid w:val="00330132"/>
    <w:rsid w:val="00330E9A"/>
    <w:rsid w:val="00331834"/>
    <w:rsid w:val="00331DDD"/>
    <w:rsid w:val="00332300"/>
    <w:rsid w:val="003326A3"/>
    <w:rsid w:val="00333E10"/>
    <w:rsid w:val="003408C8"/>
    <w:rsid w:val="00341431"/>
    <w:rsid w:val="00342B13"/>
    <w:rsid w:val="00342E4E"/>
    <w:rsid w:val="003442A2"/>
    <w:rsid w:val="00344AC6"/>
    <w:rsid w:val="00344AE4"/>
    <w:rsid w:val="00345232"/>
    <w:rsid w:val="00347E49"/>
    <w:rsid w:val="00350985"/>
    <w:rsid w:val="00351C01"/>
    <w:rsid w:val="00352CF3"/>
    <w:rsid w:val="003560F3"/>
    <w:rsid w:val="003563FF"/>
    <w:rsid w:val="00360321"/>
    <w:rsid w:val="003610A6"/>
    <w:rsid w:val="00361AFB"/>
    <w:rsid w:val="00363DD1"/>
    <w:rsid w:val="00363F83"/>
    <w:rsid w:val="00364E93"/>
    <w:rsid w:val="00366027"/>
    <w:rsid w:val="003664B6"/>
    <w:rsid w:val="00367480"/>
    <w:rsid w:val="003674A5"/>
    <w:rsid w:val="00367835"/>
    <w:rsid w:val="00370B63"/>
    <w:rsid w:val="003732BF"/>
    <w:rsid w:val="00374973"/>
    <w:rsid w:val="00374FF8"/>
    <w:rsid w:val="003838C8"/>
    <w:rsid w:val="00384D7B"/>
    <w:rsid w:val="003877E0"/>
    <w:rsid w:val="003900C0"/>
    <w:rsid w:val="00390E8C"/>
    <w:rsid w:val="0039198D"/>
    <w:rsid w:val="00391D94"/>
    <w:rsid w:val="0039280B"/>
    <w:rsid w:val="0039292B"/>
    <w:rsid w:val="003938EE"/>
    <w:rsid w:val="00393B72"/>
    <w:rsid w:val="003958FB"/>
    <w:rsid w:val="003964AC"/>
    <w:rsid w:val="00396631"/>
    <w:rsid w:val="00396A77"/>
    <w:rsid w:val="003977E1"/>
    <w:rsid w:val="00397DEF"/>
    <w:rsid w:val="003A0FAB"/>
    <w:rsid w:val="003A19E3"/>
    <w:rsid w:val="003A278E"/>
    <w:rsid w:val="003A2C1D"/>
    <w:rsid w:val="003A317F"/>
    <w:rsid w:val="003A376B"/>
    <w:rsid w:val="003A3FBB"/>
    <w:rsid w:val="003A4DF7"/>
    <w:rsid w:val="003A5AF1"/>
    <w:rsid w:val="003A68D1"/>
    <w:rsid w:val="003A6EB2"/>
    <w:rsid w:val="003A7136"/>
    <w:rsid w:val="003B1C19"/>
    <w:rsid w:val="003B239B"/>
    <w:rsid w:val="003B277B"/>
    <w:rsid w:val="003B386E"/>
    <w:rsid w:val="003B3D61"/>
    <w:rsid w:val="003B479D"/>
    <w:rsid w:val="003B5C3E"/>
    <w:rsid w:val="003B6026"/>
    <w:rsid w:val="003B6A09"/>
    <w:rsid w:val="003B704D"/>
    <w:rsid w:val="003B790B"/>
    <w:rsid w:val="003B7EE4"/>
    <w:rsid w:val="003C0AE1"/>
    <w:rsid w:val="003C0CD4"/>
    <w:rsid w:val="003C15D9"/>
    <w:rsid w:val="003C2074"/>
    <w:rsid w:val="003C253F"/>
    <w:rsid w:val="003C42AF"/>
    <w:rsid w:val="003C733D"/>
    <w:rsid w:val="003D023F"/>
    <w:rsid w:val="003D1487"/>
    <w:rsid w:val="003D15A0"/>
    <w:rsid w:val="003D2AE0"/>
    <w:rsid w:val="003D39C4"/>
    <w:rsid w:val="003D42A1"/>
    <w:rsid w:val="003D45EF"/>
    <w:rsid w:val="003D4A4C"/>
    <w:rsid w:val="003D55B9"/>
    <w:rsid w:val="003D6A0A"/>
    <w:rsid w:val="003D7BAC"/>
    <w:rsid w:val="003E03FB"/>
    <w:rsid w:val="003E1E63"/>
    <w:rsid w:val="003E2992"/>
    <w:rsid w:val="003E3E59"/>
    <w:rsid w:val="003E471E"/>
    <w:rsid w:val="003E5D42"/>
    <w:rsid w:val="003E6589"/>
    <w:rsid w:val="003E6E0A"/>
    <w:rsid w:val="003E7074"/>
    <w:rsid w:val="003F06DA"/>
    <w:rsid w:val="003F1214"/>
    <w:rsid w:val="003F20CC"/>
    <w:rsid w:val="003F2507"/>
    <w:rsid w:val="003F5F2F"/>
    <w:rsid w:val="003F6054"/>
    <w:rsid w:val="003F6276"/>
    <w:rsid w:val="003F64CB"/>
    <w:rsid w:val="003F64E5"/>
    <w:rsid w:val="003F73C0"/>
    <w:rsid w:val="0040093B"/>
    <w:rsid w:val="00402559"/>
    <w:rsid w:val="00402743"/>
    <w:rsid w:val="00402859"/>
    <w:rsid w:val="004029AD"/>
    <w:rsid w:val="00404033"/>
    <w:rsid w:val="00404E30"/>
    <w:rsid w:val="00405954"/>
    <w:rsid w:val="0040722F"/>
    <w:rsid w:val="0041169A"/>
    <w:rsid w:val="00412301"/>
    <w:rsid w:val="004130F6"/>
    <w:rsid w:val="00413CE5"/>
    <w:rsid w:val="0041522B"/>
    <w:rsid w:val="00415489"/>
    <w:rsid w:val="00415CBF"/>
    <w:rsid w:val="004168EF"/>
    <w:rsid w:val="004173D1"/>
    <w:rsid w:val="00417D05"/>
    <w:rsid w:val="00421749"/>
    <w:rsid w:val="00421D8B"/>
    <w:rsid w:val="00422328"/>
    <w:rsid w:val="004251C1"/>
    <w:rsid w:val="00426B3D"/>
    <w:rsid w:val="00426D05"/>
    <w:rsid w:val="004272C9"/>
    <w:rsid w:val="00427C85"/>
    <w:rsid w:val="0043085D"/>
    <w:rsid w:val="004322FF"/>
    <w:rsid w:val="00434641"/>
    <w:rsid w:val="0043542F"/>
    <w:rsid w:val="004356AB"/>
    <w:rsid w:val="00437B8E"/>
    <w:rsid w:val="00440463"/>
    <w:rsid w:val="00440C88"/>
    <w:rsid w:val="00440ED3"/>
    <w:rsid w:val="00442BC2"/>
    <w:rsid w:val="00442E6D"/>
    <w:rsid w:val="004432BA"/>
    <w:rsid w:val="00445AF7"/>
    <w:rsid w:val="004508B8"/>
    <w:rsid w:val="00450A0F"/>
    <w:rsid w:val="00450A46"/>
    <w:rsid w:val="00451597"/>
    <w:rsid w:val="00454748"/>
    <w:rsid w:val="00455491"/>
    <w:rsid w:val="0045583D"/>
    <w:rsid w:val="00455DC5"/>
    <w:rsid w:val="00455F6E"/>
    <w:rsid w:val="00455F8E"/>
    <w:rsid w:val="0045602F"/>
    <w:rsid w:val="004571BB"/>
    <w:rsid w:val="00457438"/>
    <w:rsid w:val="0045749F"/>
    <w:rsid w:val="0046016B"/>
    <w:rsid w:val="004607A7"/>
    <w:rsid w:val="00465508"/>
    <w:rsid w:val="00466172"/>
    <w:rsid w:val="00467F3B"/>
    <w:rsid w:val="004708D7"/>
    <w:rsid w:val="00470E1A"/>
    <w:rsid w:val="00471BE1"/>
    <w:rsid w:val="004732C5"/>
    <w:rsid w:val="00473504"/>
    <w:rsid w:val="00473E3C"/>
    <w:rsid w:val="00473FCF"/>
    <w:rsid w:val="004744B6"/>
    <w:rsid w:val="00476B48"/>
    <w:rsid w:val="00477A01"/>
    <w:rsid w:val="004802DE"/>
    <w:rsid w:val="00480CC4"/>
    <w:rsid w:val="00482886"/>
    <w:rsid w:val="00482A2D"/>
    <w:rsid w:val="004832AB"/>
    <w:rsid w:val="00484A43"/>
    <w:rsid w:val="00484E8E"/>
    <w:rsid w:val="004857A6"/>
    <w:rsid w:val="004859DF"/>
    <w:rsid w:val="00485E5E"/>
    <w:rsid w:val="00486122"/>
    <w:rsid w:val="00486BE6"/>
    <w:rsid w:val="00486DF8"/>
    <w:rsid w:val="00486EC5"/>
    <w:rsid w:val="00487C8E"/>
    <w:rsid w:val="00492D03"/>
    <w:rsid w:val="00492F4A"/>
    <w:rsid w:val="00493893"/>
    <w:rsid w:val="00493EC7"/>
    <w:rsid w:val="0049458E"/>
    <w:rsid w:val="004964E0"/>
    <w:rsid w:val="004A1412"/>
    <w:rsid w:val="004A1830"/>
    <w:rsid w:val="004A2207"/>
    <w:rsid w:val="004A23FE"/>
    <w:rsid w:val="004A2807"/>
    <w:rsid w:val="004A29FF"/>
    <w:rsid w:val="004A3D46"/>
    <w:rsid w:val="004A42C6"/>
    <w:rsid w:val="004A5E71"/>
    <w:rsid w:val="004A632C"/>
    <w:rsid w:val="004A6864"/>
    <w:rsid w:val="004B218A"/>
    <w:rsid w:val="004B3CC6"/>
    <w:rsid w:val="004B4488"/>
    <w:rsid w:val="004B4822"/>
    <w:rsid w:val="004B4C26"/>
    <w:rsid w:val="004B5BF9"/>
    <w:rsid w:val="004B685C"/>
    <w:rsid w:val="004B6B57"/>
    <w:rsid w:val="004B6FFE"/>
    <w:rsid w:val="004C19F4"/>
    <w:rsid w:val="004C1AA1"/>
    <w:rsid w:val="004C3541"/>
    <w:rsid w:val="004C3CB0"/>
    <w:rsid w:val="004C6451"/>
    <w:rsid w:val="004C738E"/>
    <w:rsid w:val="004D04A3"/>
    <w:rsid w:val="004D128D"/>
    <w:rsid w:val="004D12F4"/>
    <w:rsid w:val="004D1637"/>
    <w:rsid w:val="004D1BF4"/>
    <w:rsid w:val="004D4637"/>
    <w:rsid w:val="004D4BAD"/>
    <w:rsid w:val="004D4F59"/>
    <w:rsid w:val="004D66FB"/>
    <w:rsid w:val="004D6D92"/>
    <w:rsid w:val="004D7052"/>
    <w:rsid w:val="004E02F6"/>
    <w:rsid w:val="004E2086"/>
    <w:rsid w:val="004E29A6"/>
    <w:rsid w:val="004E4CB5"/>
    <w:rsid w:val="004E54C3"/>
    <w:rsid w:val="004E57C3"/>
    <w:rsid w:val="004F2C2C"/>
    <w:rsid w:val="004F4799"/>
    <w:rsid w:val="004F4CA8"/>
    <w:rsid w:val="004F546B"/>
    <w:rsid w:val="004F6138"/>
    <w:rsid w:val="004F6D53"/>
    <w:rsid w:val="004F7C93"/>
    <w:rsid w:val="00501971"/>
    <w:rsid w:val="00502C5A"/>
    <w:rsid w:val="00502CDB"/>
    <w:rsid w:val="00503A1D"/>
    <w:rsid w:val="00504504"/>
    <w:rsid w:val="0050504D"/>
    <w:rsid w:val="00505237"/>
    <w:rsid w:val="005078A7"/>
    <w:rsid w:val="00507A54"/>
    <w:rsid w:val="00507FB0"/>
    <w:rsid w:val="005110FE"/>
    <w:rsid w:val="005121FA"/>
    <w:rsid w:val="00512991"/>
    <w:rsid w:val="00513DA9"/>
    <w:rsid w:val="005143CB"/>
    <w:rsid w:val="0051731F"/>
    <w:rsid w:val="00517FB7"/>
    <w:rsid w:val="00521954"/>
    <w:rsid w:val="00522957"/>
    <w:rsid w:val="00522AD8"/>
    <w:rsid w:val="00523B47"/>
    <w:rsid w:val="005249B7"/>
    <w:rsid w:val="00524A50"/>
    <w:rsid w:val="00525035"/>
    <w:rsid w:val="005267B9"/>
    <w:rsid w:val="005277FF"/>
    <w:rsid w:val="00530827"/>
    <w:rsid w:val="0053308E"/>
    <w:rsid w:val="0053425B"/>
    <w:rsid w:val="00534C4D"/>
    <w:rsid w:val="00534FA4"/>
    <w:rsid w:val="00535BF3"/>
    <w:rsid w:val="0053642D"/>
    <w:rsid w:val="0053784D"/>
    <w:rsid w:val="0054163A"/>
    <w:rsid w:val="0054173E"/>
    <w:rsid w:val="00541B51"/>
    <w:rsid w:val="00544541"/>
    <w:rsid w:val="00544676"/>
    <w:rsid w:val="00550A61"/>
    <w:rsid w:val="00554315"/>
    <w:rsid w:val="00554C11"/>
    <w:rsid w:val="0055586E"/>
    <w:rsid w:val="00560055"/>
    <w:rsid w:val="00560911"/>
    <w:rsid w:val="00561076"/>
    <w:rsid w:val="005611E8"/>
    <w:rsid w:val="0056120B"/>
    <w:rsid w:val="00561E66"/>
    <w:rsid w:val="00564331"/>
    <w:rsid w:val="0056589B"/>
    <w:rsid w:val="005659BE"/>
    <w:rsid w:val="00570DC5"/>
    <w:rsid w:val="00570E4E"/>
    <w:rsid w:val="005710DC"/>
    <w:rsid w:val="00572DBC"/>
    <w:rsid w:val="005734F0"/>
    <w:rsid w:val="005745EF"/>
    <w:rsid w:val="00575C04"/>
    <w:rsid w:val="0057681D"/>
    <w:rsid w:val="00577DED"/>
    <w:rsid w:val="00580A3A"/>
    <w:rsid w:val="00580BBE"/>
    <w:rsid w:val="00581268"/>
    <w:rsid w:val="0058192B"/>
    <w:rsid w:val="00581C80"/>
    <w:rsid w:val="00582C89"/>
    <w:rsid w:val="005832BF"/>
    <w:rsid w:val="005832CE"/>
    <w:rsid w:val="0058361C"/>
    <w:rsid w:val="005846FD"/>
    <w:rsid w:val="005847E1"/>
    <w:rsid w:val="00585816"/>
    <w:rsid w:val="00586303"/>
    <w:rsid w:val="00586A81"/>
    <w:rsid w:val="00590F9F"/>
    <w:rsid w:val="005926EC"/>
    <w:rsid w:val="0059287D"/>
    <w:rsid w:val="00592AF8"/>
    <w:rsid w:val="00593454"/>
    <w:rsid w:val="00593936"/>
    <w:rsid w:val="00593FD2"/>
    <w:rsid w:val="00594430"/>
    <w:rsid w:val="00595949"/>
    <w:rsid w:val="00595A11"/>
    <w:rsid w:val="005A2516"/>
    <w:rsid w:val="005A3DDC"/>
    <w:rsid w:val="005A5834"/>
    <w:rsid w:val="005A5C1D"/>
    <w:rsid w:val="005A5F50"/>
    <w:rsid w:val="005A69C3"/>
    <w:rsid w:val="005A77E6"/>
    <w:rsid w:val="005B03F8"/>
    <w:rsid w:val="005B1E47"/>
    <w:rsid w:val="005B2281"/>
    <w:rsid w:val="005B2B24"/>
    <w:rsid w:val="005B7898"/>
    <w:rsid w:val="005B7EAF"/>
    <w:rsid w:val="005C01C5"/>
    <w:rsid w:val="005C0C25"/>
    <w:rsid w:val="005C0C36"/>
    <w:rsid w:val="005C1699"/>
    <w:rsid w:val="005C1EFC"/>
    <w:rsid w:val="005C4214"/>
    <w:rsid w:val="005C57FF"/>
    <w:rsid w:val="005C5914"/>
    <w:rsid w:val="005C7510"/>
    <w:rsid w:val="005D187A"/>
    <w:rsid w:val="005D216C"/>
    <w:rsid w:val="005D23EC"/>
    <w:rsid w:val="005D4C6E"/>
    <w:rsid w:val="005D5063"/>
    <w:rsid w:val="005D75D0"/>
    <w:rsid w:val="005D7FD4"/>
    <w:rsid w:val="005E0421"/>
    <w:rsid w:val="005E126A"/>
    <w:rsid w:val="005E1914"/>
    <w:rsid w:val="005E1E6C"/>
    <w:rsid w:val="005E24B8"/>
    <w:rsid w:val="005E3564"/>
    <w:rsid w:val="005E35FC"/>
    <w:rsid w:val="005E3924"/>
    <w:rsid w:val="005E3AA9"/>
    <w:rsid w:val="005E5807"/>
    <w:rsid w:val="005E7A9A"/>
    <w:rsid w:val="005F08F4"/>
    <w:rsid w:val="005F09F8"/>
    <w:rsid w:val="005F23BF"/>
    <w:rsid w:val="005F26E8"/>
    <w:rsid w:val="005F2993"/>
    <w:rsid w:val="005F716E"/>
    <w:rsid w:val="00601E8F"/>
    <w:rsid w:val="00602979"/>
    <w:rsid w:val="00610D5E"/>
    <w:rsid w:val="0061170C"/>
    <w:rsid w:val="00612EBF"/>
    <w:rsid w:val="006132D3"/>
    <w:rsid w:val="00613F5D"/>
    <w:rsid w:val="00613F63"/>
    <w:rsid w:val="00614DD6"/>
    <w:rsid w:val="00615179"/>
    <w:rsid w:val="00616934"/>
    <w:rsid w:val="00616F76"/>
    <w:rsid w:val="0061728D"/>
    <w:rsid w:val="006172EC"/>
    <w:rsid w:val="00620C5D"/>
    <w:rsid w:val="00620D32"/>
    <w:rsid w:val="00621661"/>
    <w:rsid w:val="00621D1D"/>
    <w:rsid w:val="00623E74"/>
    <w:rsid w:val="006254F7"/>
    <w:rsid w:val="00625932"/>
    <w:rsid w:val="00627A57"/>
    <w:rsid w:val="00627C41"/>
    <w:rsid w:val="006308CC"/>
    <w:rsid w:val="00630B66"/>
    <w:rsid w:val="00630D77"/>
    <w:rsid w:val="006322C2"/>
    <w:rsid w:val="00632713"/>
    <w:rsid w:val="00632BBD"/>
    <w:rsid w:val="00632C47"/>
    <w:rsid w:val="0063474F"/>
    <w:rsid w:val="00634E6F"/>
    <w:rsid w:val="00635514"/>
    <w:rsid w:val="00636512"/>
    <w:rsid w:val="00637907"/>
    <w:rsid w:val="0064014B"/>
    <w:rsid w:val="00641BC8"/>
    <w:rsid w:val="006435B9"/>
    <w:rsid w:val="006437B5"/>
    <w:rsid w:val="00643BAB"/>
    <w:rsid w:val="00643E9D"/>
    <w:rsid w:val="00643ED7"/>
    <w:rsid w:val="006440CC"/>
    <w:rsid w:val="00645A26"/>
    <w:rsid w:val="00645C83"/>
    <w:rsid w:val="006466EA"/>
    <w:rsid w:val="00646A7D"/>
    <w:rsid w:val="006474B3"/>
    <w:rsid w:val="0065009A"/>
    <w:rsid w:val="006514AE"/>
    <w:rsid w:val="006528E8"/>
    <w:rsid w:val="00652F43"/>
    <w:rsid w:val="006553F2"/>
    <w:rsid w:val="0065570A"/>
    <w:rsid w:val="00655D45"/>
    <w:rsid w:val="0065616B"/>
    <w:rsid w:val="00657056"/>
    <w:rsid w:val="00657CC9"/>
    <w:rsid w:val="00660634"/>
    <w:rsid w:val="00660FC2"/>
    <w:rsid w:val="0066318C"/>
    <w:rsid w:val="006638DB"/>
    <w:rsid w:val="00663BFF"/>
    <w:rsid w:val="0066433C"/>
    <w:rsid w:val="0066761B"/>
    <w:rsid w:val="006709D6"/>
    <w:rsid w:val="00671420"/>
    <w:rsid w:val="00672FCB"/>
    <w:rsid w:val="006736DE"/>
    <w:rsid w:val="006740E9"/>
    <w:rsid w:val="00674CEE"/>
    <w:rsid w:val="00674DC5"/>
    <w:rsid w:val="006755EF"/>
    <w:rsid w:val="006760FA"/>
    <w:rsid w:val="006764AB"/>
    <w:rsid w:val="00677745"/>
    <w:rsid w:val="00677F25"/>
    <w:rsid w:val="00680159"/>
    <w:rsid w:val="006810CA"/>
    <w:rsid w:val="00685AF7"/>
    <w:rsid w:val="006861E8"/>
    <w:rsid w:val="00686C9F"/>
    <w:rsid w:val="00687BA1"/>
    <w:rsid w:val="0069558D"/>
    <w:rsid w:val="00697327"/>
    <w:rsid w:val="00697489"/>
    <w:rsid w:val="00697B27"/>
    <w:rsid w:val="006A0403"/>
    <w:rsid w:val="006A0A6C"/>
    <w:rsid w:val="006A1198"/>
    <w:rsid w:val="006A13FA"/>
    <w:rsid w:val="006A34BC"/>
    <w:rsid w:val="006A4342"/>
    <w:rsid w:val="006A4662"/>
    <w:rsid w:val="006A4C82"/>
    <w:rsid w:val="006A756E"/>
    <w:rsid w:val="006A77B1"/>
    <w:rsid w:val="006A7C19"/>
    <w:rsid w:val="006B03A6"/>
    <w:rsid w:val="006B1DC9"/>
    <w:rsid w:val="006B2800"/>
    <w:rsid w:val="006B30B6"/>
    <w:rsid w:val="006B3E37"/>
    <w:rsid w:val="006B5D16"/>
    <w:rsid w:val="006B6392"/>
    <w:rsid w:val="006B7FD2"/>
    <w:rsid w:val="006C1068"/>
    <w:rsid w:val="006C25ED"/>
    <w:rsid w:val="006C3379"/>
    <w:rsid w:val="006C3550"/>
    <w:rsid w:val="006C552B"/>
    <w:rsid w:val="006C6160"/>
    <w:rsid w:val="006C67F4"/>
    <w:rsid w:val="006C6DCF"/>
    <w:rsid w:val="006C6F6D"/>
    <w:rsid w:val="006D1E9B"/>
    <w:rsid w:val="006D1F1F"/>
    <w:rsid w:val="006D24EB"/>
    <w:rsid w:val="006D38EF"/>
    <w:rsid w:val="006D4620"/>
    <w:rsid w:val="006D4CB6"/>
    <w:rsid w:val="006D6BC8"/>
    <w:rsid w:val="006D7365"/>
    <w:rsid w:val="006E01B7"/>
    <w:rsid w:val="006E0AC1"/>
    <w:rsid w:val="006E21C7"/>
    <w:rsid w:val="006E2825"/>
    <w:rsid w:val="006E2943"/>
    <w:rsid w:val="006E457C"/>
    <w:rsid w:val="006E4E5F"/>
    <w:rsid w:val="006E76E3"/>
    <w:rsid w:val="006E7A41"/>
    <w:rsid w:val="006F0089"/>
    <w:rsid w:val="006F078D"/>
    <w:rsid w:val="006F0D5C"/>
    <w:rsid w:val="006F0F39"/>
    <w:rsid w:val="006F1272"/>
    <w:rsid w:val="006F14B6"/>
    <w:rsid w:val="006F1B55"/>
    <w:rsid w:val="006F1C5F"/>
    <w:rsid w:val="006F1DE1"/>
    <w:rsid w:val="006F2814"/>
    <w:rsid w:val="006F4713"/>
    <w:rsid w:val="006F5072"/>
    <w:rsid w:val="006F7110"/>
    <w:rsid w:val="00700866"/>
    <w:rsid w:val="0070188E"/>
    <w:rsid w:val="00701F7B"/>
    <w:rsid w:val="007024DD"/>
    <w:rsid w:val="00702F7B"/>
    <w:rsid w:val="00704233"/>
    <w:rsid w:val="00704B16"/>
    <w:rsid w:val="0070573B"/>
    <w:rsid w:val="007059D8"/>
    <w:rsid w:val="00706C7C"/>
    <w:rsid w:val="00711B1E"/>
    <w:rsid w:val="00711F18"/>
    <w:rsid w:val="00712486"/>
    <w:rsid w:val="00714785"/>
    <w:rsid w:val="00715150"/>
    <w:rsid w:val="00715513"/>
    <w:rsid w:val="0072012E"/>
    <w:rsid w:val="00722EEB"/>
    <w:rsid w:val="00722F26"/>
    <w:rsid w:val="00724457"/>
    <w:rsid w:val="007247B0"/>
    <w:rsid w:val="00724CB8"/>
    <w:rsid w:val="00724E6E"/>
    <w:rsid w:val="0072582A"/>
    <w:rsid w:val="00726F98"/>
    <w:rsid w:val="00730575"/>
    <w:rsid w:val="007312DD"/>
    <w:rsid w:val="007335C4"/>
    <w:rsid w:val="00733885"/>
    <w:rsid w:val="00733905"/>
    <w:rsid w:val="00734BAE"/>
    <w:rsid w:val="007351D7"/>
    <w:rsid w:val="00735228"/>
    <w:rsid w:val="007359AE"/>
    <w:rsid w:val="0073620D"/>
    <w:rsid w:val="007362D8"/>
    <w:rsid w:val="00736BC3"/>
    <w:rsid w:val="00741A88"/>
    <w:rsid w:val="007426F3"/>
    <w:rsid w:val="007429B6"/>
    <w:rsid w:val="00742A3A"/>
    <w:rsid w:val="00743C53"/>
    <w:rsid w:val="00744CD4"/>
    <w:rsid w:val="00745E18"/>
    <w:rsid w:val="007463D0"/>
    <w:rsid w:val="00746EE0"/>
    <w:rsid w:val="0074746D"/>
    <w:rsid w:val="00750022"/>
    <w:rsid w:val="0075006B"/>
    <w:rsid w:val="00750920"/>
    <w:rsid w:val="00752A99"/>
    <w:rsid w:val="00752E5D"/>
    <w:rsid w:val="00753BE6"/>
    <w:rsid w:val="007543FC"/>
    <w:rsid w:val="00755219"/>
    <w:rsid w:val="00755D89"/>
    <w:rsid w:val="007565EC"/>
    <w:rsid w:val="00756663"/>
    <w:rsid w:val="00757169"/>
    <w:rsid w:val="00757B4C"/>
    <w:rsid w:val="007608B6"/>
    <w:rsid w:val="00762FD1"/>
    <w:rsid w:val="007641E1"/>
    <w:rsid w:val="00764CBE"/>
    <w:rsid w:val="00764F7B"/>
    <w:rsid w:val="0076638C"/>
    <w:rsid w:val="00766705"/>
    <w:rsid w:val="007709C2"/>
    <w:rsid w:val="007710C0"/>
    <w:rsid w:val="007712DC"/>
    <w:rsid w:val="00771C08"/>
    <w:rsid w:val="00771FF3"/>
    <w:rsid w:val="00772D4D"/>
    <w:rsid w:val="0077302A"/>
    <w:rsid w:val="0077428F"/>
    <w:rsid w:val="00775DC4"/>
    <w:rsid w:val="00775E62"/>
    <w:rsid w:val="00776062"/>
    <w:rsid w:val="0077632F"/>
    <w:rsid w:val="00777CB2"/>
    <w:rsid w:val="007800C3"/>
    <w:rsid w:val="007811F6"/>
    <w:rsid w:val="00781B03"/>
    <w:rsid w:val="0078460C"/>
    <w:rsid w:val="0078631F"/>
    <w:rsid w:val="00790EA1"/>
    <w:rsid w:val="00791406"/>
    <w:rsid w:val="00792555"/>
    <w:rsid w:val="00795971"/>
    <w:rsid w:val="0079678E"/>
    <w:rsid w:val="00796FD1"/>
    <w:rsid w:val="00797E08"/>
    <w:rsid w:val="007A1C7B"/>
    <w:rsid w:val="007A1CA0"/>
    <w:rsid w:val="007A1DD5"/>
    <w:rsid w:val="007A3B5F"/>
    <w:rsid w:val="007A3E1C"/>
    <w:rsid w:val="007A436A"/>
    <w:rsid w:val="007A4784"/>
    <w:rsid w:val="007A4F21"/>
    <w:rsid w:val="007A6BB8"/>
    <w:rsid w:val="007A7C25"/>
    <w:rsid w:val="007B1980"/>
    <w:rsid w:val="007B48E7"/>
    <w:rsid w:val="007B7C33"/>
    <w:rsid w:val="007C110D"/>
    <w:rsid w:val="007C126E"/>
    <w:rsid w:val="007C359F"/>
    <w:rsid w:val="007C438B"/>
    <w:rsid w:val="007C43AF"/>
    <w:rsid w:val="007C48CD"/>
    <w:rsid w:val="007C7260"/>
    <w:rsid w:val="007D0005"/>
    <w:rsid w:val="007D1495"/>
    <w:rsid w:val="007D1F6E"/>
    <w:rsid w:val="007D3617"/>
    <w:rsid w:val="007D38F5"/>
    <w:rsid w:val="007D6495"/>
    <w:rsid w:val="007E0527"/>
    <w:rsid w:val="007E1D65"/>
    <w:rsid w:val="007E27E1"/>
    <w:rsid w:val="007E3584"/>
    <w:rsid w:val="007E3706"/>
    <w:rsid w:val="007E48AD"/>
    <w:rsid w:val="007E4B42"/>
    <w:rsid w:val="007E741B"/>
    <w:rsid w:val="007F0E66"/>
    <w:rsid w:val="007F10E7"/>
    <w:rsid w:val="007F193B"/>
    <w:rsid w:val="007F2A27"/>
    <w:rsid w:val="007F3A4D"/>
    <w:rsid w:val="007F42C9"/>
    <w:rsid w:val="007F4D76"/>
    <w:rsid w:val="007F5588"/>
    <w:rsid w:val="007F55A0"/>
    <w:rsid w:val="007F70DD"/>
    <w:rsid w:val="007F7683"/>
    <w:rsid w:val="007F7AD3"/>
    <w:rsid w:val="0080136E"/>
    <w:rsid w:val="008017F0"/>
    <w:rsid w:val="00802B29"/>
    <w:rsid w:val="00803C19"/>
    <w:rsid w:val="00804585"/>
    <w:rsid w:val="00810F4F"/>
    <w:rsid w:val="008112B5"/>
    <w:rsid w:val="00811314"/>
    <w:rsid w:val="00813344"/>
    <w:rsid w:val="00814B3C"/>
    <w:rsid w:val="0081736B"/>
    <w:rsid w:val="00817840"/>
    <w:rsid w:val="00817FCB"/>
    <w:rsid w:val="00820D04"/>
    <w:rsid w:val="00820EF8"/>
    <w:rsid w:val="0082245D"/>
    <w:rsid w:val="00822916"/>
    <w:rsid w:val="00822D12"/>
    <w:rsid w:val="00824374"/>
    <w:rsid w:val="00824A99"/>
    <w:rsid w:val="00824FB1"/>
    <w:rsid w:val="00825809"/>
    <w:rsid w:val="0082676A"/>
    <w:rsid w:val="00827D6E"/>
    <w:rsid w:val="00831AF4"/>
    <w:rsid w:val="0083287C"/>
    <w:rsid w:val="0083299C"/>
    <w:rsid w:val="00832EDF"/>
    <w:rsid w:val="008345B7"/>
    <w:rsid w:val="008346F6"/>
    <w:rsid w:val="008365C6"/>
    <w:rsid w:val="00841773"/>
    <w:rsid w:val="00842F95"/>
    <w:rsid w:val="0084389E"/>
    <w:rsid w:val="00846C4C"/>
    <w:rsid w:val="00846EDE"/>
    <w:rsid w:val="008478FF"/>
    <w:rsid w:val="0085018E"/>
    <w:rsid w:val="008520AA"/>
    <w:rsid w:val="008521A7"/>
    <w:rsid w:val="00852A1F"/>
    <w:rsid w:val="00852FDC"/>
    <w:rsid w:val="0085342D"/>
    <w:rsid w:val="0085393F"/>
    <w:rsid w:val="00853D43"/>
    <w:rsid w:val="0085588F"/>
    <w:rsid w:val="00855E9D"/>
    <w:rsid w:val="008560A3"/>
    <w:rsid w:val="00856170"/>
    <w:rsid w:val="008562C4"/>
    <w:rsid w:val="00860DB9"/>
    <w:rsid w:val="00860EED"/>
    <w:rsid w:val="00861967"/>
    <w:rsid w:val="00861B2A"/>
    <w:rsid w:val="00861D96"/>
    <w:rsid w:val="00861E3E"/>
    <w:rsid w:val="008627AC"/>
    <w:rsid w:val="008642BA"/>
    <w:rsid w:val="008643BB"/>
    <w:rsid w:val="008652C3"/>
    <w:rsid w:val="00866606"/>
    <w:rsid w:val="00866D24"/>
    <w:rsid w:val="00867780"/>
    <w:rsid w:val="00870A28"/>
    <w:rsid w:val="00870A8A"/>
    <w:rsid w:val="00871698"/>
    <w:rsid w:val="00873202"/>
    <w:rsid w:val="00873EDC"/>
    <w:rsid w:val="00873F41"/>
    <w:rsid w:val="0087438C"/>
    <w:rsid w:val="008746E8"/>
    <w:rsid w:val="008747EA"/>
    <w:rsid w:val="00875918"/>
    <w:rsid w:val="00875E22"/>
    <w:rsid w:val="0087741B"/>
    <w:rsid w:val="00880CA7"/>
    <w:rsid w:val="00881113"/>
    <w:rsid w:val="008819BE"/>
    <w:rsid w:val="00881A00"/>
    <w:rsid w:val="008826E2"/>
    <w:rsid w:val="00883E05"/>
    <w:rsid w:val="00887234"/>
    <w:rsid w:val="00890245"/>
    <w:rsid w:val="00892A01"/>
    <w:rsid w:val="008948CF"/>
    <w:rsid w:val="00894CA4"/>
    <w:rsid w:val="008A137D"/>
    <w:rsid w:val="008A1401"/>
    <w:rsid w:val="008A15C1"/>
    <w:rsid w:val="008A3398"/>
    <w:rsid w:val="008A392C"/>
    <w:rsid w:val="008A4828"/>
    <w:rsid w:val="008A68B7"/>
    <w:rsid w:val="008B151F"/>
    <w:rsid w:val="008B23E2"/>
    <w:rsid w:val="008B2831"/>
    <w:rsid w:val="008B28E4"/>
    <w:rsid w:val="008B2BE2"/>
    <w:rsid w:val="008B4537"/>
    <w:rsid w:val="008B50E4"/>
    <w:rsid w:val="008B546F"/>
    <w:rsid w:val="008B57EA"/>
    <w:rsid w:val="008B764F"/>
    <w:rsid w:val="008C0555"/>
    <w:rsid w:val="008C0A88"/>
    <w:rsid w:val="008C1098"/>
    <w:rsid w:val="008C1852"/>
    <w:rsid w:val="008C1857"/>
    <w:rsid w:val="008C2EA0"/>
    <w:rsid w:val="008C3C0E"/>
    <w:rsid w:val="008C521D"/>
    <w:rsid w:val="008C5300"/>
    <w:rsid w:val="008C539E"/>
    <w:rsid w:val="008C720F"/>
    <w:rsid w:val="008C7D33"/>
    <w:rsid w:val="008C7F5D"/>
    <w:rsid w:val="008D00F8"/>
    <w:rsid w:val="008D06AD"/>
    <w:rsid w:val="008D0DAB"/>
    <w:rsid w:val="008D0DC2"/>
    <w:rsid w:val="008D173C"/>
    <w:rsid w:val="008D1768"/>
    <w:rsid w:val="008D4045"/>
    <w:rsid w:val="008D43EE"/>
    <w:rsid w:val="008D553E"/>
    <w:rsid w:val="008D55CF"/>
    <w:rsid w:val="008D67F4"/>
    <w:rsid w:val="008D684C"/>
    <w:rsid w:val="008E3358"/>
    <w:rsid w:val="008E33B4"/>
    <w:rsid w:val="008E36DB"/>
    <w:rsid w:val="008E5F2C"/>
    <w:rsid w:val="008E6681"/>
    <w:rsid w:val="008E6F5B"/>
    <w:rsid w:val="008F1808"/>
    <w:rsid w:val="008F22AE"/>
    <w:rsid w:val="008F2481"/>
    <w:rsid w:val="008F2D0E"/>
    <w:rsid w:val="008F4599"/>
    <w:rsid w:val="008F4687"/>
    <w:rsid w:val="008F46F4"/>
    <w:rsid w:val="008F51A5"/>
    <w:rsid w:val="008F5231"/>
    <w:rsid w:val="008F5B81"/>
    <w:rsid w:val="008F6062"/>
    <w:rsid w:val="008F61A2"/>
    <w:rsid w:val="008F63AF"/>
    <w:rsid w:val="008F6C5D"/>
    <w:rsid w:val="008F7060"/>
    <w:rsid w:val="008F7EFF"/>
    <w:rsid w:val="009004B0"/>
    <w:rsid w:val="00900F8C"/>
    <w:rsid w:val="009014DF"/>
    <w:rsid w:val="00901532"/>
    <w:rsid w:val="00901A90"/>
    <w:rsid w:val="00901AB3"/>
    <w:rsid w:val="009045A8"/>
    <w:rsid w:val="00905198"/>
    <w:rsid w:val="0090551C"/>
    <w:rsid w:val="009061A2"/>
    <w:rsid w:val="009063C2"/>
    <w:rsid w:val="0090665E"/>
    <w:rsid w:val="00906B06"/>
    <w:rsid w:val="00906F47"/>
    <w:rsid w:val="00907B17"/>
    <w:rsid w:val="009114EA"/>
    <w:rsid w:val="0091188C"/>
    <w:rsid w:val="009124B8"/>
    <w:rsid w:val="00912EE4"/>
    <w:rsid w:val="0091326F"/>
    <w:rsid w:val="00917995"/>
    <w:rsid w:val="009200C3"/>
    <w:rsid w:val="00920F6B"/>
    <w:rsid w:val="009221AC"/>
    <w:rsid w:val="0092220C"/>
    <w:rsid w:val="00923FD8"/>
    <w:rsid w:val="00924798"/>
    <w:rsid w:val="009250A3"/>
    <w:rsid w:val="009252D6"/>
    <w:rsid w:val="009256BD"/>
    <w:rsid w:val="00926D19"/>
    <w:rsid w:val="0092786F"/>
    <w:rsid w:val="00927ADE"/>
    <w:rsid w:val="00930A03"/>
    <w:rsid w:val="00931FAB"/>
    <w:rsid w:val="009322C4"/>
    <w:rsid w:val="00932FE4"/>
    <w:rsid w:val="0093381C"/>
    <w:rsid w:val="00937DE1"/>
    <w:rsid w:val="00942BA9"/>
    <w:rsid w:val="00943194"/>
    <w:rsid w:val="00944296"/>
    <w:rsid w:val="0094572D"/>
    <w:rsid w:val="00946D1B"/>
    <w:rsid w:val="00950333"/>
    <w:rsid w:val="00950371"/>
    <w:rsid w:val="00951BA0"/>
    <w:rsid w:val="0095444F"/>
    <w:rsid w:val="00954AF5"/>
    <w:rsid w:val="00955AA6"/>
    <w:rsid w:val="00956E5C"/>
    <w:rsid w:val="00956F92"/>
    <w:rsid w:val="0096075B"/>
    <w:rsid w:val="00961B10"/>
    <w:rsid w:val="009632B6"/>
    <w:rsid w:val="00963419"/>
    <w:rsid w:val="00964B3A"/>
    <w:rsid w:val="00965325"/>
    <w:rsid w:val="00966019"/>
    <w:rsid w:val="00967A56"/>
    <w:rsid w:val="009707E1"/>
    <w:rsid w:val="00971B0B"/>
    <w:rsid w:val="00971D7C"/>
    <w:rsid w:val="00972591"/>
    <w:rsid w:val="009735D3"/>
    <w:rsid w:val="00974236"/>
    <w:rsid w:val="0097426B"/>
    <w:rsid w:val="00975E5C"/>
    <w:rsid w:val="00980FB3"/>
    <w:rsid w:val="00983676"/>
    <w:rsid w:val="009843BA"/>
    <w:rsid w:val="00984726"/>
    <w:rsid w:val="00984B6B"/>
    <w:rsid w:val="00984BA1"/>
    <w:rsid w:val="00986328"/>
    <w:rsid w:val="00986FBE"/>
    <w:rsid w:val="00987107"/>
    <w:rsid w:val="0098751A"/>
    <w:rsid w:val="00987E7F"/>
    <w:rsid w:val="00990F43"/>
    <w:rsid w:val="00992367"/>
    <w:rsid w:val="00992ED2"/>
    <w:rsid w:val="009956DE"/>
    <w:rsid w:val="0099575F"/>
    <w:rsid w:val="009960B6"/>
    <w:rsid w:val="00997556"/>
    <w:rsid w:val="009A0BBD"/>
    <w:rsid w:val="009A2729"/>
    <w:rsid w:val="009A610A"/>
    <w:rsid w:val="009A6CE0"/>
    <w:rsid w:val="009A6F2C"/>
    <w:rsid w:val="009A7F50"/>
    <w:rsid w:val="009B2D96"/>
    <w:rsid w:val="009B4EB1"/>
    <w:rsid w:val="009B5FA2"/>
    <w:rsid w:val="009B7858"/>
    <w:rsid w:val="009B7DAF"/>
    <w:rsid w:val="009C1F1D"/>
    <w:rsid w:val="009C2F60"/>
    <w:rsid w:val="009C3D59"/>
    <w:rsid w:val="009C5018"/>
    <w:rsid w:val="009C501D"/>
    <w:rsid w:val="009C5041"/>
    <w:rsid w:val="009C5AA2"/>
    <w:rsid w:val="009C61B9"/>
    <w:rsid w:val="009C74B9"/>
    <w:rsid w:val="009D16B3"/>
    <w:rsid w:val="009D1FAC"/>
    <w:rsid w:val="009D3A63"/>
    <w:rsid w:val="009D3BD9"/>
    <w:rsid w:val="009D448B"/>
    <w:rsid w:val="009D51A9"/>
    <w:rsid w:val="009D51DD"/>
    <w:rsid w:val="009D699F"/>
    <w:rsid w:val="009D6B17"/>
    <w:rsid w:val="009E07BC"/>
    <w:rsid w:val="009E12FD"/>
    <w:rsid w:val="009E1483"/>
    <w:rsid w:val="009E29D3"/>
    <w:rsid w:val="009E2AB0"/>
    <w:rsid w:val="009E2E34"/>
    <w:rsid w:val="009E333E"/>
    <w:rsid w:val="009E398D"/>
    <w:rsid w:val="009E43DA"/>
    <w:rsid w:val="009E45CA"/>
    <w:rsid w:val="009E5193"/>
    <w:rsid w:val="009E56E6"/>
    <w:rsid w:val="009E688D"/>
    <w:rsid w:val="009E7427"/>
    <w:rsid w:val="009E7E79"/>
    <w:rsid w:val="009F00A3"/>
    <w:rsid w:val="009F041A"/>
    <w:rsid w:val="009F0753"/>
    <w:rsid w:val="009F0954"/>
    <w:rsid w:val="009F1B4B"/>
    <w:rsid w:val="009F411E"/>
    <w:rsid w:val="009F44B6"/>
    <w:rsid w:val="009F4571"/>
    <w:rsid w:val="009F60E8"/>
    <w:rsid w:val="009F7B95"/>
    <w:rsid w:val="00A0013B"/>
    <w:rsid w:val="00A002A4"/>
    <w:rsid w:val="00A00E76"/>
    <w:rsid w:val="00A01321"/>
    <w:rsid w:val="00A0151A"/>
    <w:rsid w:val="00A02C86"/>
    <w:rsid w:val="00A02EF3"/>
    <w:rsid w:val="00A03130"/>
    <w:rsid w:val="00A0615D"/>
    <w:rsid w:val="00A069A7"/>
    <w:rsid w:val="00A07A01"/>
    <w:rsid w:val="00A10278"/>
    <w:rsid w:val="00A10C48"/>
    <w:rsid w:val="00A10ECA"/>
    <w:rsid w:val="00A119D6"/>
    <w:rsid w:val="00A1258E"/>
    <w:rsid w:val="00A13C94"/>
    <w:rsid w:val="00A1552D"/>
    <w:rsid w:val="00A20E82"/>
    <w:rsid w:val="00A24658"/>
    <w:rsid w:val="00A25231"/>
    <w:rsid w:val="00A25249"/>
    <w:rsid w:val="00A25888"/>
    <w:rsid w:val="00A25C28"/>
    <w:rsid w:val="00A27E60"/>
    <w:rsid w:val="00A339E4"/>
    <w:rsid w:val="00A345DF"/>
    <w:rsid w:val="00A34618"/>
    <w:rsid w:val="00A348C2"/>
    <w:rsid w:val="00A37C75"/>
    <w:rsid w:val="00A41170"/>
    <w:rsid w:val="00A411BD"/>
    <w:rsid w:val="00A42867"/>
    <w:rsid w:val="00A4339E"/>
    <w:rsid w:val="00A436CE"/>
    <w:rsid w:val="00A43D9A"/>
    <w:rsid w:val="00A43E97"/>
    <w:rsid w:val="00A44A84"/>
    <w:rsid w:val="00A46306"/>
    <w:rsid w:val="00A505CC"/>
    <w:rsid w:val="00A50827"/>
    <w:rsid w:val="00A5206C"/>
    <w:rsid w:val="00A523C9"/>
    <w:rsid w:val="00A532F0"/>
    <w:rsid w:val="00A54358"/>
    <w:rsid w:val="00A5463D"/>
    <w:rsid w:val="00A60CDC"/>
    <w:rsid w:val="00A61B3D"/>
    <w:rsid w:val="00A61C88"/>
    <w:rsid w:val="00A63309"/>
    <w:rsid w:val="00A65493"/>
    <w:rsid w:val="00A66BDE"/>
    <w:rsid w:val="00A67523"/>
    <w:rsid w:val="00A70B86"/>
    <w:rsid w:val="00A74420"/>
    <w:rsid w:val="00A75053"/>
    <w:rsid w:val="00A75527"/>
    <w:rsid w:val="00A76F14"/>
    <w:rsid w:val="00A777E0"/>
    <w:rsid w:val="00A80F8B"/>
    <w:rsid w:val="00A82235"/>
    <w:rsid w:val="00A84F26"/>
    <w:rsid w:val="00A85FB8"/>
    <w:rsid w:val="00A86286"/>
    <w:rsid w:val="00A909AC"/>
    <w:rsid w:val="00A90B53"/>
    <w:rsid w:val="00A9132F"/>
    <w:rsid w:val="00A91C8E"/>
    <w:rsid w:val="00A93677"/>
    <w:rsid w:val="00A9410D"/>
    <w:rsid w:val="00A9440F"/>
    <w:rsid w:val="00A9444F"/>
    <w:rsid w:val="00A94ADF"/>
    <w:rsid w:val="00A95270"/>
    <w:rsid w:val="00A95838"/>
    <w:rsid w:val="00A96643"/>
    <w:rsid w:val="00A9702C"/>
    <w:rsid w:val="00AA12B2"/>
    <w:rsid w:val="00AA1472"/>
    <w:rsid w:val="00AA2E60"/>
    <w:rsid w:val="00AA2FE3"/>
    <w:rsid w:val="00AA4393"/>
    <w:rsid w:val="00AA5483"/>
    <w:rsid w:val="00AA5B24"/>
    <w:rsid w:val="00AA5C1A"/>
    <w:rsid w:val="00AA723A"/>
    <w:rsid w:val="00AB0AC1"/>
    <w:rsid w:val="00AB270A"/>
    <w:rsid w:val="00AB2A1C"/>
    <w:rsid w:val="00AB327B"/>
    <w:rsid w:val="00AB476E"/>
    <w:rsid w:val="00AB47C2"/>
    <w:rsid w:val="00AB645F"/>
    <w:rsid w:val="00AB711F"/>
    <w:rsid w:val="00AB7619"/>
    <w:rsid w:val="00AC0DB3"/>
    <w:rsid w:val="00AC1651"/>
    <w:rsid w:val="00AC1DA9"/>
    <w:rsid w:val="00AC3864"/>
    <w:rsid w:val="00AC3E7C"/>
    <w:rsid w:val="00AD0235"/>
    <w:rsid w:val="00AD077E"/>
    <w:rsid w:val="00AD22E3"/>
    <w:rsid w:val="00AD3211"/>
    <w:rsid w:val="00AD3EE9"/>
    <w:rsid w:val="00AD42F3"/>
    <w:rsid w:val="00AD4518"/>
    <w:rsid w:val="00AD51B0"/>
    <w:rsid w:val="00AD59F3"/>
    <w:rsid w:val="00AD652D"/>
    <w:rsid w:val="00AD738B"/>
    <w:rsid w:val="00AE0D04"/>
    <w:rsid w:val="00AE167E"/>
    <w:rsid w:val="00AE2BDD"/>
    <w:rsid w:val="00AE2D51"/>
    <w:rsid w:val="00AE3165"/>
    <w:rsid w:val="00AE624C"/>
    <w:rsid w:val="00AE663E"/>
    <w:rsid w:val="00AE6C03"/>
    <w:rsid w:val="00AE7F8C"/>
    <w:rsid w:val="00AF283C"/>
    <w:rsid w:val="00AF2FD7"/>
    <w:rsid w:val="00AF3099"/>
    <w:rsid w:val="00AF34C8"/>
    <w:rsid w:val="00AF35FF"/>
    <w:rsid w:val="00AF396D"/>
    <w:rsid w:val="00AF705B"/>
    <w:rsid w:val="00AF78E6"/>
    <w:rsid w:val="00AF7E3E"/>
    <w:rsid w:val="00B00B5D"/>
    <w:rsid w:val="00B04707"/>
    <w:rsid w:val="00B04E06"/>
    <w:rsid w:val="00B0502C"/>
    <w:rsid w:val="00B05B60"/>
    <w:rsid w:val="00B05E5A"/>
    <w:rsid w:val="00B05E9A"/>
    <w:rsid w:val="00B06241"/>
    <w:rsid w:val="00B067EB"/>
    <w:rsid w:val="00B07134"/>
    <w:rsid w:val="00B105F2"/>
    <w:rsid w:val="00B11875"/>
    <w:rsid w:val="00B11F41"/>
    <w:rsid w:val="00B120D7"/>
    <w:rsid w:val="00B1276B"/>
    <w:rsid w:val="00B1447E"/>
    <w:rsid w:val="00B1611F"/>
    <w:rsid w:val="00B16A4E"/>
    <w:rsid w:val="00B16BF9"/>
    <w:rsid w:val="00B17822"/>
    <w:rsid w:val="00B21829"/>
    <w:rsid w:val="00B21833"/>
    <w:rsid w:val="00B25572"/>
    <w:rsid w:val="00B25A20"/>
    <w:rsid w:val="00B2615D"/>
    <w:rsid w:val="00B262F1"/>
    <w:rsid w:val="00B265DB"/>
    <w:rsid w:val="00B26640"/>
    <w:rsid w:val="00B26AF3"/>
    <w:rsid w:val="00B270F6"/>
    <w:rsid w:val="00B30A56"/>
    <w:rsid w:val="00B30A58"/>
    <w:rsid w:val="00B314E8"/>
    <w:rsid w:val="00B323C4"/>
    <w:rsid w:val="00B338A5"/>
    <w:rsid w:val="00B358BF"/>
    <w:rsid w:val="00B360C6"/>
    <w:rsid w:val="00B36829"/>
    <w:rsid w:val="00B37373"/>
    <w:rsid w:val="00B421E9"/>
    <w:rsid w:val="00B42B95"/>
    <w:rsid w:val="00B43C63"/>
    <w:rsid w:val="00B446B8"/>
    <w:rsid w:val="00B44BC9"/>
    <w:rsid w:val="00B4736C"/>
    <w:rsid w:val="00B510D1"/>
    <w:rsid w:val="00B527EC"/>
    <w:rsid w:val="00B539CE"/>
    <w:rsid w:val="00B54015"/>
    <w:rsid w:val="00B571E2"/>
    <w:rsid w:val="00B60605"/>
    <w:rsid w:val="00B60D10"/>
    <w:rsid w:val="00B62BEB"/>
    <w:rsid w:val="00B62D0D"/>
    <w:rsid w:val="00B63703"/>
    <w:rsid w:val="00B64FA6"/>
    <w:rsid w:val="00B656AA"/>
    <w:rsid w:val="00B668A5"/>
    <w:rsid w:val="00B70329"/>
    <w:rsid w:val="00B703DB"/>
    <w:rsid w:val="00B71911"/>
    <w:rsid w:val="00B71E3F"/>
    <w:rsid w:val="00B7293C"/>
    <w:rsid w:val="00B73482"/>
    <w:rsid w:val="00B7361E"/>
    <w:rsid w:val="00B73759"/>
    <w:rsid w:val="00B73997"/>
    <w:rsid w:val="00B74101"/>
    <w:rsid w:val="00B7519F"/>
    <w:rsid w:val="00B751DC"/>
    <w:rsid w:val="00B75C0C"/>
    <w:rsid w:val="00B76488"/>
    <w:rsid w:val="00B777F1"/>
    <w:rsid w:val="00B778A5"/>
    <w:rsid w:val="00B83C09"/>
    <w:rsid w:val="00B84818"/>
    <w:rsid w:val="00B85DE9"/>
    <w:rsid w:val="00B86A7D"/>
    <w:rsid w:val="00B87AAA"/>
    <w:rsid w:val="00B87BB1"/>
    <w:rsid w:val="00B9056A"/>
    <w:rsid w:val="00B91017"/>
    <w:rsid w:val="00B92392"/>
    <w:rsid w:val="00B935AA"/>
    <w:rsid w:val="00B93A7A"/>
    <w:rsid w:val="00B942D4"/>
    <w:rsid w:val="00B946DC"/>
    <w:rsid w:val="00B96575"/>
    <w:rsid w:val="00B96BBE"/>
    <w:rsid w:val="00B97F07"/>
    <w:rsid w:val="00BA000D"/>
    <w:rsid w:val="00BA0F36"/>
    <w:rsid w:val="00BA2508"/>
    <w:rsid w:val="00BA42E0"/>
    <w:rsid w:val="00BA4C23"/>
    <w:rsid w:val="00BA4D6A"/>
    <w:rsid w:val="00BA5786"/>
    <w:rsid w:val="00BA6F46"/>
    <w:rsid w:val="00BA76E4"/>
    <w:rsid w:val="00BB02B3"/>
    <w:rsid w:val="00BB1B71"/>
    <w:rsid w:val="00BB2C46"/>
    <w:rsid w:val="00BB34AC"/>
    <w:rsid w:val="00BB5A69"/>
    <w:rsid w:val="00BB6916"/>
    <w:rsid w:val="00BB7BE1"/>
    <w:rsid w:val="00BC11DF"/>
    <w:rsid w:val="00BC1B27"/>
    <w:rsid w:val="00BC2114"/>
    <w:rsid w:val="00BC2533"/>
    <w:rsid w:val="00BC263A"/>
    <w:rsid w:val="00BC41A6"/>
    <w:rsid w:val="00BC4DE1"/>
    <w:rsid w:val="00BC61B7"/>
    <w:rsid w:val="00BC6404"/>
    <w:rsid w:val="00BC6F38"/>
    <w:rsid w:val="00BD002E"/>
    <w:rsid w:val="00BD14B5"/>
    <w:rsid w:val="00BD232F"/>
    <w:rsid w:val="00BD3DBF"/>
    <w:rsid w:val="00BD4A1A"/>
    <w:rsid w:val="00BD54FE"/>
    <w:rsid w:val="00BD5B9F"/>
    <w:rsid w:val="00BD62E7"/>
    <w:rsid w:val="00BE01D9"/>
    <w:rsid w:val="00BE15D9"/>
    <w:rsid w:val="00BE224E"/>
    <w:rsid w:val="00BE248E"/>
    <w:rsid w:val="00BE2D0E"/>
    <w:rsid w:val="00BE479B"/>
    <w:rsid w:val="00BE5584"/>
    <w:rsid w:val="00BE6952"/>
    <w:rsid w:val="00BF0344"/>
    <w:rsid w:val="00BF09DF"/>
    <w:rsid w:val="00BF16BE"/>
    <w:rsid w:val="00BF25B9"/>
    <w:rsid w:val="00BF2D8A"/>
    <w:rsid w:val="00BF3B52"/>
    <w:rsid w:val="00BF3F18"/>
    <w:rsid w:val="00BF4252"/>
    <w:rsid w:val="00BF43F6"/>
    <w:rsid w:val="00BF518D"/>
    <w:rsid w:val="00BF52E1"/>
    <w:rsid w:val="00BF536C"/>
    <w:rsid w:val="00BF53F2"/>
    <w:rsid w:val="00BF77F7"/>
    <w:rsid w:val="00C00785"/>
    <w:rsid w:val="00C0173E"/>
    <w:rsid w:val="00C0382E"/>
    <w:rsid w:val="00C05818"/>
    <w:rsid w:val="00C0747A"/>
    <w:rsid w:val="00C108C9"/>
    <w:rsid w:val="00C14EAC"/>
    <w:rsid w:val="00C168E6"/>
    <w:rsid w:val="00C17253"/>
    <w:rsid w:val="00C1784B"/>
    <w:rsid w:val="00C2057C"/>
    <w:rsid w:val="00C21AFB"/>
    <w:rsid w:val="00C21B89"/>
    <w:rsid w:val="00C22C0F"/>
    <w:rsid w:val="00C2354C"/>
    <w:rsid w:val="00C24FE9"/>
    <w:rsid w:val="00C25B86"/>
    <w:rsid w:val="00C263BF"/>
    <w:rsid w:val="00C2674B"/>
    <w:rsid w:val="00C26FF5"/>
    <w:rsid w:val="00C271BE"/>
    <w:rsid w:val="00C31388"/>
    <w:rsid w:val="00C33D62"/>
    <w:rsid w:val="00C34D28"/>
    <w:rsid w:val="00C35772"/>
    <w:rsid w:val="00C3781A"/>
    <w:rsid w:val="00C407A4"/>
    <w:rsid w:val="00C40BA8"/>
    <w:rsid w:val="00C4205C"/>
    <w:rsid w:val="00C42272"/>
    <w:rsid w:val="00C4251C"/>
    <w:rsid w:val="00C42D51"/>
    <w:rsid w:val="00C458ED"/>
    <w:rsid w:val="00C45BB8"/>
    <w:rsid w:val="00C46AA4"/>
    <w:rsid w:val="00C46E2D"/>
    <w:rsid w:val="00C47C20"/>
    <w:rsid w:val="00C5007D"/>
    <w:rsid w:val="00C50310"/>
    <w:rsid w:val="00C50809"/>
    <w:rsid w:val="00C50CB5"/>
    <w:rsid w:val="00C50E5D"/>
    <w:rsid w:val="00C5118B"/>
    <w:rsid w:val="00C51317"/>
    <w:rsid w:val="00C517D8"/>
    <w:rsid w:val="00C52B66"/>
    <w:rsid w:val="00C53239"/>
    <w:rsid w:val="00C53FA7"/>
    <w:rsid w:val="00C55792"/>
    <w:rsid w:val="00C562FB"/>
    <w:rsid w:val="00C5634C"/>
    <w:rsid w:val="00C56A57"/>
    <w:rsid w:val="00C56BC9"/>
    <w:rsid w:val="00C60E54"/>
    <w:rsid w:val="00C60E8D"/>
    <w:rsid w:val="00C61FA3"/>
    <w:rsid w:val="00C6306C"/>
    <w:rsid w:val="00C65417"/>
    <w:rsid w:val="00C65451"/>
    <w:rsid w:val="00C65A24"/>
    <w:rsid w:val="00C666BE"/>
    <w:rsid w:val="00C66E38"/>
    <w:rsid w:val="00C67754"/>
    <w:rsid w:val="00C67B84"/>
    <w:rsid w:val="00C71CE3"/>
    <w:rsid w:val="00C720AB"/>
    <w:rsid w:val="00C73086"/>
    <w:rsid w:val="00C76188"/>
    <w:rsid w:val="00C762E8"/>
    <w:rsid w:val="00C8027D"/>
    <w:rsid w:val="00C818D9"/>
    <w:rsid w:val="00C81D47"/>
    <w:rsid w:val="00C8513D"/>
    <w:rsid w:val="00C860E9"/>
    <w:rsid w:val="00C86318"/>
    <w:rsid w:val="00C87E5D"/>
    <w:rsid w:val="00C924E8"/>
    <w:rsid w:val="00C92CD0"/>
    <w:rsid w:val="00C93EBE"/>
    <w:rsid w:val="00C94460"/>
    <w:rsid w:val="00C94BE8"/>
    <w:rsid w:val="00C96183"/>
    <w:rsid w:val="00C96705"/>
    <w:rsid w:val="00C97D13"/>
    <w:rsid w:val="00CA12DC"/>
    <w:rsid w:val="00CA40C0"/>
    <w:rsid w:val="00CA631B"/>
    <w:rsid w:val="00CA6768"/>
    <w:rsid w:val="00CA7FD8"/>
    <w:rsid w:val="00CB190B"/>
    <w:rsid w:val="00CB23E3"/>
    <w:rsid w:val="00CB3B0C"/>
    <w:rsid w:val="00CB48AB"/>
    <w:rsid w:val="00CB4E18"/>
    <w:rsid w:val="00CB74C2"/>
    <w:rsid w:val="00CB753B"/>
    <w:rsid w:val="00CC1CB9"/>
    <w:rsid w:val="00CC2921"/>
    <w:rsid w:val="00CC2ACA"/>
    <w:rsid w:val="00CC2B0B"/>
    <w:rsid w:val="00CC2C04"/>
    <w:rsid w:val="00CC32EB"/>
    <w:rsid w:val="00CC333A"/>
    <w:rsid w:val="00CC3E5E"/>
    <w:rsid w:val="00CC6FF0"/>
    <w:rsid w:val="00CD0603"/>
    <w:rsid w:val="00CD07D9"/>
    <w:rsid w:val="00CD0CBD"/>
    <w:rsid w:val="00CD1282"/>
    <w:rsid w:val="00CD24B0"/>
    <w:rsid w:val="00CD2AB7"/>
    <w:rsid w:val="00CD3156"/>
    <w:rsid w:val="00CD58CB"/>
    <w:rsid w:val="00CD619D"/>
    <w:rsid w:val="00CD6B30"/>
    <w:rsid w:val="00CD712C"/>
    <w:rsid w:val="00CE0A40"/>
    <w:rsid w:val="00CE0DD4"/>
    <w:rsid w:val="00CE1E2D"/>
    <w:rsid w:val="00CE2024"/>
    <w:rsid w:val="00CE203E"/>
    <w:rsid w:val="00CE27B0"/>
    <w:rsid w:val="00CE308B"/>
    <w:rsid w:val="00CE3584"/>
    <w:rsid w:val="00CE477C"/>
    <w:rsid w:val="00CE6959"/>
    <w:rsid w:val="00CE77A8"/>
    <w:rsid w:val="00CF056B"/>
    <w:rsid w:val="00CF2518"/>
    <w:rsid w:val="00CF33B1"/>
    <w:rsid w:val="00CF373A"/>
    <w:rsid w:val="00CF3B65"/>
    <w:rsid w:val="00CF4703"/>
    <w:rsid w:val="00CF4858"/>
    <w:rsid w:val="00CF50B1"/>
    <w:rsid w:val="00CF58A8"/>
    <w:rsid w:val="00D00855"/>
    <w:rsid w:val="00D0089A"/>
    <w:rsid w:val="00D0194C"/>
    <w:rsid w:val="00D0214D"/>
    <w:rsid w:val="00D040AD"/>
    <w:rsid w:val="00D0542E"/>
    <w:rsid w:val="00D069AE"/>
    <w:rsid w:val="00D0703C"/>
    <w:rsid w:val="00D07DA0"/>
    <w:rsid w:val="00D10B50"/>
    <w:rsid w:val="00D120EA"/>
    <w:rsid w:val="00D134DA"/>
    <w:rsid w:val="00D1520B"/>
    <w:rsid w:val="00D15A3D"/>
    <w:rsid w:val="00D15A47"/>
    <w:rsid w:val="00D15C7C"/>
    <w:rsid w:val="00D15D1C"/>
    <w:rsid w:val="00D16505"/>
    <w:rsid w:val="00D2167C"/>
    <w:rsid w:val="00D2348D"/>
    <w:rsid w:val="00D2444B"/>
    <w:rsid w:val="00D31A11"/>
    <w:rsid w:val="00D31A1D"/>
    <w:rsid w:val="00D32B1B"/>
    <w:rsid w:val="00D32D60"/>
    <w:rsid w:val="00D3384F"/>
    <w:rsid w:val="00D33E69"/>
    <w:rsid w:val="00D3474F"/>
    <w:rsid w:val="00D34FA3"/>
    <w:rsid w:val="00D3582C"/>
    <w:rsid w:val="00D35877"/>
    <w:rsid w:val="00D36412"/>
    <w:rsid w:val="00D364A4"/>
    <w:rsid w:val="00D368C2"/>
    <w:rsid w:val="00D37AD9"/>
    <w:rsid w:val="00D4071C"/>
    <w:rsid w:val="00D41E0C"/>
    <w:rsid w:val="00D42B86"/>
    <w:rsid w:val="00D435E1"/>
    <w:rsid w:val="00D43E6C"/>
    <w:rsid w:val="00D4518E"/>
    <w:rsid w:val="00D46C51"/>
    <w:rsid w:val="00D501FA"/>
    <w:rsid w:val="00D50541"/>
    <w:rsid w:val="00D506F5"/>
    <w:rsid w:val="00D52D76"/>
    <w:rsid w:val="00D533F0"/>
    <w:rsid w:val="00D53E03"/>
    <w:rsid w:val="00D54E2A"/>
    <w:rsid w:val="00D5546F"/>
    <w:rsid w:val="00D563FA"/>
    <w:rsid w:val="00D575CD"/>
    <w:rsid w:val="00D603BD"/>
    <w:rsid w:val="00D61431"/>
    <w:rsid w:val="00D61C32"/>
    <w:rsid w:val="00D66284"/>
    <w:rsid w:val="00D70FD4"/>
    <w:rsid w:val="00D775A1"/>
    <w:rsid w:val="00D779CB"/>
    <w:rsid w:val="00D80C57"/>
    <w:rsid w:val="00D8126B"/>
    <w:rsid w:val="00D813DD"/>
    <w:rsid w:val="00D83209"/>
    <w:rsid w:val="00D83355"/>
    <w:rsid w:val="00D835BD"/>
    <w:rsid w:val="00D841F1"/>
    <w:rsid w:val="00D86725"/>
    <w:rsid w:val="00D87924"/>
    <w:rsid w:val="00D90666"/>
    <w:rsid w:val="00D9199B"/>
    <w:rsid w:val="00D91C1E"/>
    <w:rsid w:val="00D92883"/>
    <w:rsid w:val="00D93FFF"/>
    <w:rsid w:val="00D941FB"/>
    <w:rsid w:val="00D948BB"/>
    <w:rsid w:val="00D94A34"/>
    <w:rsid w:val="00D961DB"/>
    <w:rsid w:val="00DA0ECE"/>
    <w:rsid w:val="00DA431C"/>
    <w:rsid w:val="00DA578E"/>
    <w:rsid w:val="00DA604B"/>
    <w:rsid w:val="00DA6400"/>
    <w:rsid w:val="00DA65ED"/>
    <w:rsid w:val="00DA6D95"/>
    <w:rsid w:val="00DA7A2C"/>
    <w:rsid w:val="00DA7FDA"/>
    <w:rsid w:val="00DB0B56"/>
    <w:rsid w:val="00DB15A4"/>
    <w:rsid w:val="00DB1797"/>
    <w:rsid w:val="00DB1A54"/>
    <w:rsid w:val="00DB1ABC"/>
    <w:rsid w:val="00DB1B26"/>
    <w:rsid w:val="00DB2ED7"/>
    <w:rsid w:val="00DB3B20"/>
    <w:rsid w:val="00DB4540"/>
    <w:rsid w:val="00DB67ED"/>
    <w:rsid w:val="00DC1328"/>
    <w:rsid w:val="00DC15AA"/>
    <w:rsid w:val="00DC1B0A"/>
    <w:rsid w:val="00DC7794"/>
    <w:rsid w:val="00DD416F"/>
    <w:rsid w:val="00DD4FD9"/>
    <w:rsid w:val="00DD6006"/>
    <w:rsid w:val="00DD6462"/>
    <w:rsid w:val="00DD6B3F"/>
    <w:rsid w:val="00DE2AFD"/>
    <w:rsid w:val="00DE2E12"/>
    <w:rsid w:val="00DE4016"/>
    <w:rsid w:val="00DE41BE"/>
    <w:rsid w:val="00DE442B"/>
    <w:rsid w:val="00DE4C92"/>
    <w:rsid w:val="00DE517E"/>
    <w:rsid w:val="00DE59D3"/>
    <w:rsid w:val="00DE7EF3"/>
    <w:rsid w:val="00DF0D70"/>
    <w:rsid w:val="00DF1993"/>
    <w:rsid w:val="00DF1A37"/>
    <w:rsid w:val="00DF4FEF"/>
    <w:rsid w:val="00DF55C6"/>
    <w:rsid w:val="00DF5F19"/>
    <w:rsid w:val="00DF67FB"/>
    <w:rsid w:val="00DF787E"/>
    <w:rsid w:val="00DF7C0D"/>
    <w:rsid w:val="00E0063D"/>
    <w:rsid w:val="00E01328"/>
    <w:rsid w:val="00E01D0F"/>
    <w:rsid w:val="00E047A4"/>
    <w:rsid w:val="00E07779"/>
    <w:rsid w:val="00E10157"/>
    <w:rsid w:val="00E11094"/>
    <w:rsid w:val="00E112B6"/>
    <w:rsid w:val="00E116F3"/>
    <w:rsid w:val="00E13275"/>
    <w:rsid w:val="00E13AD5"/>
    <w:rsid w:val="00E1431F"/>
    <w:rsid w:val="00E145E0"/>
    <w:rsid w:val="00E14945"/>
    <w:rsid w:val="00E15907"/>
    <w:rsid w:val="00E172DB"/>
    <w:rsid w:val="00E17E4D"/>
    <w:rsid w:val="00E20286"/>
    <w:rsid w:val="00E20388"/>
    <w:rsid w:val="00E20F85"/>
    <w:rsid w:val="00E2174D"/>
    <w:rsid w:val="00E2249B"/>
    <w:rsid w:val="00E22B6A"/>
    <w:rsid w:val="00E2477A"/>
    <w:rsid w:val="00E27CB5"/>
    <w:rsid w:val="00E30AAF"/>
    <w:rsid w:val="00E31AC3"/>
    <w:rsid w:val="00E31B96"/>
    <w:rsid w:val="00E33B7F"/>
    <w:rsid w:val="00E33E04"/>
    <w:rsid w:val="00E35DC1"/>
    <w:rsid w:val="00E36B1F"/>
    <w:rsid w:val="00E372B9"/>
    <w:rsid w:val="00E37411"/>
    <w:rsid w:val="00E37453"/>
    <w:rsid w:val="00E4002D"/>
    <w:rsid w:val="00E40673"/>
    <w:rsid w:val="00E40BF9"/>
    <w:rsid w:val="00E41132"/>
    <w:rsid w:val="00E41C1B"/>
    <w:rsid w:val="00E41F73"/>
    <w:rsid w:val="00E439E7"/>
    <w:rsid w:val="00E43CF8"/>
    <w:rsid w:val="00E441F3"/>
    <w:rsid w:val="00E45237"/>
    <w:rsid w:val="00E45694"/>
    <w:rsid w:val="00E461A4"/>
    <w:rsid w:val="00E463FB"/>
    <w:rsid w:val="00E46B66"/>
    <w:rsid w:val="00E46CB9"/>
    <w:rsid w:val="00E47759"/>
    <w:rsid w:val="00E47DC7"/>
    <w:rsid w:val="00E5081D"/>
    <w:rsid w:val="00E509F6"/>
    <w:rsid w:val="00E50C2D"/>
    <w:rsid w:val="00E50F06"/>
    <w:rsid w:val="00E51EBF"/>
    <w:rsid w:val="00E549E5"/>
    <w:rsid w:val="00E55976"/>
    <w:rsid w:val="00E575CB"/>
    <w:rsid w:val="00E57F02"/>
    <w:rsid w:val="00E65346"/>
    <w:rsid w:val="00E65476"/>
    <w:rsid w:val="00E65AC5"/>
    <w:rsid w:val="00E65B2B"/>
    <w:rsid w:val="00E66345"/>
    <w:rsid w:val="00E66C4B"/>
    <w:rsid w:val="00E66D13"/>
    <w:rsid w:val="00E67011"/>
    <w:rsid w:val="00E676EC"/>
    <w:rsid w:val="00E677DC"/>
    <w:rsid w:val="00E7016C"/>
    <w:rsid w:val="00E71F92"/>
    <w:rsid w:val="00E725D5"/>
    <w:rsid w:val="00E72E94"/>
    <w:rsid w:val="00E74379"/>
    <w:rsid w:val="00E74D7F"/>
    <w:rsid w:val="00E75791"/>
    <w:rsid w:val="00E76396"/>
    <w:rsid w:val="00E76E4C"/>
    <w:rsid w:val="00E80BE0"/>
    <w:rsid w:val="00E80DD6"/>
    <w:rsid w:val="00E8108C"/>
    <w:rsid w:val="00E8161C"/>
    <w:rsid w:val="00E835D5"/>
    <w:rsid w:val="00E83B13"/>
    <w:rsid w:val="00E83EF4"/>
    <w:rsid w:val="00E84C36"/>
    <w:rsid w:val="00E85B88"/>
    <w:rsid w:val="00E92E49"/>
    <w:rsid w:val="00E94388"/>
    <w:rsid w:val="00E9467D"/>
    <w:rsid w:val="00E95277"/>
    <w:rsid w:val="00E95809"/>
    <w:rsid w:val="00E96803"/>
    <w:rsid w:val="00E96B98"/>
    <w:rsid w:val="00E96CBB"/>
    <w:rsid w:val="00EA0BC4"/>
    <w:rsid w:val="00EA1546"/>
    <w:rsid w:val="00EA26AF"/>
    <w:rsid w:val="00EA2F27"/>
    <w:rsid w:val="00EA492D"/>
    <w:rsid w:val="00EA505E"/>
    <w:rsid w:val="00EA5ABF"/>
    <w:rsid w:val="00EA5F89"/>
    <w:rsid w:val="00EB128B"/>
    <w:rsid w:val="00EB20B5"/>
    <w:rsid w:val="00EB27C9"/>
    <w:rsid w:val="00EB282B"/>
    <w:rsid w:val="00EB479B"/>
    <w:rsid w:val="00EB49E2"/>
    <w:rsid w:val="00EB5950"/>
    <w:rsid w:val="00EB5A73"/>
    <w:rsid w:val="00EB6244"/>
    <w:rsid w:val="00EC0F8F"/>
    <w:rsid w:val="00EC216E"/>
    <w:rsid w:val="00EC2BDF"/>
    <w:rsid w:val="00EC4AB4"/>
    <w:rsid w:val="00EC5E31"/>
    <w:rsid w:val="00EC7113"/>
    <w:rsid w:val="00ED0B90"/>
    <w:rsid w:val="00ED0F00"/>
    <w:rsid w:val="00ED21FF"/>
    <w:rsid w:val="00ED2226"/>
    <w:rsid w:val="00ED289D"/>
    <w:rsid w:val="00ED2AA0"/>
    <w:rsid w:val="00ED3F2E"/>
    <w:rsid w:val="00ED42A2"/>
    <w:rsid w:val="00ED4D07"/>
    <w:rsid w:val="00ED5D7D"/>
    <w:rsid w:val="00ED716C"/>
    <w:rsid w:val="00ED7BC4"/>
    <w:rsid w:val="00ED7F7E"/>
    <w:rsid w:val="00EE0699"/>
    <w:rsid w:val="00EE0867"/>
    <w:rsid w:val="00EE1057"/>
    <w:rsid w:val="00EE3099"/>
    <w:rsid w:val="00EE3E2F"/>
    <w:rsid w:val="00EE44F9"/>
    <w:rsid w:val="00EE49FF"/>
    <w:rsid w:val="00EE5147"/>
    <w:rsid w:val="00EE537A"/>
    <w:rsid w:val="00EE5CEB"/>
    <w:rsid w:val="00EE65C8"/>
    <w:rsid w:val="00EE6C62"/>
    <w:rsid w:val="00EE719A"/>
    <w:rsid w:val="00EE78A6"/>
    <w:rsid w:val="00EF05D7"/>
    <w:rsid w:val="00EF0694"/>
    <w:rsid w:val="00EF4674"/>
    <w:rsid w:val="00EF4CD0"/>
    <w:rsid w:val="00EF5C20"/>
    <w:rsid w:val="00EF60F0"/>
    <w:rsid w:val="00EF69A3"/>
    <w:rsid w:val="00F01D4F"/>
    <w:rsid w:val="00F0283E"/>
    <w:rsid w:val="00F036C1"/>
    <w:rsid w:val="00F03E60"/>
    <w:rsid w:val="00F04458"/>
    <w:rsid w:val="00F04A08"/>
    <w:rsid w:val="00F04B6A"/>
    <w:rsid w:val="00F07146"/>
    <w:rsid w:val="00F071FD"/>
    <w:rsid w:val="00F07B1F"/>
    <w:rsid w:val="00F1005D"/>
    <w:rsid w:val="00F118C9"/>
    <w:rsid w:val="00F11DBF"/>
    <w:rsid w:val="00F13160"/>
    <w:rsid w:val="00F13D0E"/>
    <w:rsid w:val="00F14079"/>
    <w:rsid w:val="00F1498D"/>
    <w:rsid w:val="00F14B3F"/>
    <w:rsid w:val="00F155D5"/>
    <w:rsid w:val="00F15795"/>
    <w:rsid w:val="00F1599E"/>
    <w:rsid w:val="00F15EA0"/>
    <w:rsid w:val="00F1678A"/>
    <w:rsid w:val="00F16F18"/>
    <w:rsid w:val="00F17375"/>
    <w:rsid w:val="00F204D8"/>
    <w:rsid w:val="00F218C7"/>
    <w:rsid w:val="00F21A01"/>
    <w:rsid w:val="00F22610"/>
    <w:rsid w:val="00F23807"/>
    <w:rsid w:val="00F23829"/>
    <w:rsid w:val="00F253AE"/>
    <w:rsid w:val="00F25A60"/>
    <w:rsid w:val="00F2602F"/>
    <w:rsid w:val="00F2761D"/>
    <w:rsid w:val="00F27B08"/>
    <w:rsid w:val="00F300CA"/>
    <w:rsid w:val="00F31508"/>
    <w:rsid w:val="00F33CB5"/>
    <w:rsid w:val="00F34ABA"/>
    <w:rsid w:val="00F34F53"/>
    <w:rsid w:val="00F352F6"/>
    <w:rsid w:val="00F370AF"/>
    <w:rsid w:val="00F37C48"/>
    <w:rsid w:val="00F37C4B"/>
    <w:rsid w:val="00F414C0"/>
    <w:rsid w:val="00F414FD"/>
    <w:rsid w:val="00F424BD"/>
    <w:rsid w:val="00F42D82"/>
    <w:rsid w:val="00F44F70"/>
    <w:rsid w:val="00F45163"/>
    <w:rsid w:val="00F47624"/>
    <w:rsid w:val="00F4786E"/>
    <w:rsid w:val="00F51E26"/>
    <w:rsid w:val="00F52F93"/>
    <w:rsid w:val="00F550EB"/>
    <w:rsid w:val="00F55C98"/>
    <w:rsid w:val="00F562B8"/>
    <w:rsid w:val="00F57D4B"/>
    <w:rsid w:val="00F57FBD"/>
    <w:rsid w:val="00F60515"/>
    <w:rsid w:val="00F60F2C"/>
    <w:rsid w:val="00F62E12"/>
    <w:rsid w:val="00F63B7C"/>
    <w:rsid w:val="00F64107"/>
    <w:rsid w:val="00F64356"/>
    <w:rsid w:val="00F645B2"/>
    <w:rsid w:val="00F706A4"/>
    <w:rsid w:val="00F7114E"/>
    <w:rsid w:val="00F72863"/>
    <w:rsid w:val="00F729D4"/>
    <w:rsid w:val="00F73854"/>
    <w:rsid w:val="00F743F5"/>
    <w:rsid w:val="00F74E47"/>
    <w:rsid w:val="00F74EB5"/>
    <w:rsid w:val="00F77A07"/>
    <w:rsid w:val="00F821CF"/>
    <w:rsid w:val="00F82229"/>
    <w:rsid w:val="00F823A8"/>
    <w:rsid w:val="00F823EC"/>
    <w:rsid w:val="00F825FE"/>
    <w:rsid w:val="00F827E3"/>
    <w:rsid w:val="00F83150"/>
    <w:rsid w:val="00F8387B"/>
    <w:rsid w:val="00F844F0"/>
    <w:rsid w:val="00F850CE"/>
    <w:rsid w:val="00F85791"/>
    <w:rsid w:val="00F860BE"/>
    <w:rsid w:val="00F86A60"/>
    <w:rsid w:val="00F86B17"/>
    <w:rsid w:val="00F86D3B"/>
    <w:rsid w:val="00F875F0"/>
    <w:rsid w:val="00F91248"/>
    <w:rsid w:val="00F912F6"/>
    <w:rsid w:val="00F92507"/>
    <w:rsid w:val="00F96090"/>
    <w:rsid w:val="00F9660E"/>
    <w:rsid w:val="00F973CB"/>
    <w:rsid w:val="00F97578"/>
    <w:rsid w:val="00FA1550"/>
    <w:rsid w:val="00FA1566"/>
    <w:rsid w:val="00FA463A"/>
    <w:rsid w:val="00FA4D14"/>
    <w:rsid w:val="00FA5397"/>
    <w:rsid w:val="00FA5E5D"/>
    <w:rsid w:val="00FA5EBC"/>
    <w:rsid w:val="00FB0C60"/>
    <w:rsid w:val="00FB131E"/>
    <w:rsid w:val="00FB1EE1"/>
    <w:rsid w:val="00FB405A"/>
    <w:rsid w:val="00FB561E"/>
    <w:rsid w:val="00FB5D23"/>
    <w:rsid w:val="00FB6374"/>
    <w:rsid w:val="00FB68FE"/>
    <w:rsid w:val="00FC0208"/>
    <w:rsid w:val="00FC0216"/>
    <w:rsid w:val="00FC035D"/>
    <w:rsid w:val="00FC08FF"/>
    <w:rsid w:val="00FC0E2D"/>
    <w:rsid w:val="00FC18F0"/>
    <w:rsid w:val="00FC3629"/>
    <w:rsid w:val="00FC40D9"/>
    <w:rsid w:val="00FC4283"/>
    <w:rsid w:val="00FC445F"/>
    <w:rsid w:val="00FC59FF"/>
    <w:rsid w:val="00FD1B2C"/>
    <w:rsid w:val="00FD388A"/>
    <w:rsid w:val="00FD4339"/>
    <w:rsid w:val="00FD62EC"/>
    <w:rsid w:val="00FD65CA"/>
    <w:rsid w:val="00FD6B36"/>
    <w:rsid w:val="00FE2638"/>
    <w:rsid w:val="00FE288B"/>
    <w:rsid w:val="00FE39DC"/>
    <w:rsid w:val="00FE39E2"/>
    <w:rsid w:val="00FE43BB"/>
    <w:rsid w:val="00FE5E55"/>
    <w:rsid w:val="00FE5ED8"/>
    <w:rsid w:val="00FE6104"/>
    <w:rsid w:val="00FE694E"/>
    <w:rsid w:val="00FE7E5E"/>
    <w:rsid w:val="00FE7E8F"/>
    <w:rsid w:val="00FF023B"/>
    <w:rsid w:val="00FF39DA"/>
    <w:rsid w:val="00FF44F5"/>
    <w:rsid w:val="00FF5A6D"/>
    <w:rsid w:val="00FF6FE4"/>
    <w:rsid w:val="00FF7C4A"/>
    <w:rsid w:val="059241AF"/>
    <w:rsid w:val="1A8F9E31"/>
    <w:rsid w:val="1E723682"/>
    <w:rsid w:val="22BC055F"/>
    <w:rsid w:val="27282E2B"/>
    <w:rsid w:val="27AAC5FB"/>
    <w:rsid w:val="2F89CB7F"/>
    <w:rsid w:val="3538C0F4"/>
    <w:rsid w:val="3E22BDA3"/>
    <w:rsid w:val="4B908B5E"/>
    <w:rsid w:val="4ED4D7FC"/>
    <w:rsid w:val="550C418F"/>
    <w:rsid w:val="5E81DBF2"/>
    <w:rsid w:val="5FED44B7"/>
    <w:rsid w:val="6075BBA2"/>
    <w:rsid w:val="610B27BF"/>
    <w:rsid w:val="61DADB8E"/>
    <w:rsid w:val="65F927B9"/>
    <w:rsid w:val="67B5E8BC"/>
    <w:rsid w:val="6951B91D"/>
    <w:rsid w:val="6BF0B19F"/>
    <w:rsid w:val="7A25B4C0"/>
    <w:rsid w:val="7E264602"/>
    <w:rsid w:val="7FF4A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red,#cfc,black,fuchsia,aqua,#6f9"/>
    </o:shapedefaults>
    <o:shapelayout v:ext="edit">
      <o:idmap v:ext="edit" data="2"/>
    </o:shapelayout>
  </w:shapeDefaults>
  <w:decimalSymbol w:val="."/>
  <w:listSeparator w:val=","/>
  <w14:docId w14:val="1293FA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Char,Chaptertext,H1"/>
    <w:basedOn w:val="Normal"/>
    <w:next w:val="Normal"/>
    <w:link w:val="Heading1Char"/>
    <w:autoRedefine/>
    <w:uiPriority w:val="99"/>
    <w:qFormat/>
    <w:rsid w:val="0069558D"/>
    <w:pPr>
      <w:keepNext/>
      <w:keepLines/>
      <w:pageBreakBefore/>
      <w:spacing w:after="240"/>
      <w:outlineLvl w:val="0"/>
    </w:pPr>
    <w:rPr>
      <w:rFonts w:asciiTheme="majorHAnsi" w:eastAsia="Batang" w:hAnsiTheme="majorHAnsi" w:cstheme="majorHAnsi"/>
      <w:b/>
      <w:bCs/>
      <w:color w:val="10069F" w:themeColor="accent1"/>
      <w:sz w:val="28"/>
      <w:szCs w:val="36"/>
      <w:lang w:val="en-GB"/>
    </w:rPr>
  </w:style>
  <w:style w:type="paragraph" w:styleId="Heading2">
    <w:name w:val="heading 2"/>
    <w:aliases w:val="Heading 2 Char1 Char,Heading 2 Char Char Char,H2"/>
    <w:basedOn w:val="Normal"/>
    <w:next w:val="Normal"/>
    <w:link w:val="Heading2Char"/>
    <w:autoRedefine/>
    <w:uiPriority w:val="99"/>
    <w:qFormat/>
    <w:rsid w:val="00580A3A"/>
    <w:pPr>
      <w:keepNext/>
      <w:suppressLineNumbers/>
      <w:spacing w:before="240" w:after="240" w:line="360" w:lineRule="auto"/>
      <w:outlineLvl w:val="1"/>
    </w:pPr>
    <w:rPr>
      <w:rFonts w:eastAsia="Times New Roman" w:cstheme="minorHAnsi"/>
      <w:b/>
      <w:bCs/>
      <w:color w:val="10069F" w:themeColor="accent1"/>
      <w:sz w:val="28"/>
      <w:szCs w:val="28"/>
    </w:rPr>
  </w:style>
  <w:style w:type="paragraph" w:styleId="Heading3">
    <w:name w:val="heading 3"/>
    <w:aliases w:val="H3"/>
    <w:basedOn w:val="Heading2"/>
    <w:next w:val="Normal"/>
    <w:link w:val="Heading3Char"/>
    <w:autoRedefine/>
    <w:uiPriority w:val="9"/>
    <w:qFormat/>
    <w:rsid w:val="00906F47"/>
    <w:pPr>
      <w:numPr>
        <w:ilvl w:val="2"/>
      </w:numPr>
      <w:suppressLineNumbers w:val="0"/>
      <w:spacing w:after="60" w:line="240" w:lineRule="auto"/>
      <w:ind w:left="-284"/>
      <w:jc w:val="both"/>
      <w:outlineLvl w:val="2"/>
    </w:pPr>
    <w:rPr>
      <w:color w:val="827AFA" w:themeColor="accent1" w:themeTint="66"/>
    </w:rPr>
  </w:style>
  <w:style w:type="paragraph" w:styleId="Heading4">
    <w:name w:val="heading 4"/>
    <w:aliases w:val="Map Title"/>
    <w:basedOn w:val="Normal"/>
    <w:next w:val="Normal"/>
    <w:link w:val="Heading4Char"/>
    <w:uiPriority w:val="99"/>
    <w:qFormat/>
    <w:rsid w:val="00D3582C"/>
    <w:pPr>
      <w:keepNext/>
      <w:numPr>
        <w:ilvl w:val="3"/>
        <w:numId w:val="1"/>
      </w:numPr>
      <w:spacing w:before="240" w:after="240" w:line="360" w:lineRule="auto"/>
      <w:ind w:left="862" w:hanging="862"/>
      <w:outlineLvl w:val="3"/>
    </w:pPr>
    <w:rPr>
      <w:rFonts w:ascii="Graphik" w:eastAsia="Times New Roman" w:hAnsi="Graphik" w:cs="Times New Roman"/>
      <w:sz w:val="22"/>
      <w:szCs w:val="20"/>
      <w:lang w:val="en-GB"/>
    </w:rPr>
  </w:style>
  <w:style w:type="paragraph" w:styleId="Heading5">
    <w:name w:val="heading 5"/>
    <w:aliases w:val="Block Label"/>
    <w:basedOn w:val="Normal"/>
    <w:next w:val="NormalIndent"/>
    <w:link w:val="Heading5Char"/>
    <w:uiPriority w:val="99"/>
    <w:qFormat/>
    <w:rsid w:val="008C1857"/>
    <w:pPr>
      <w:numPr>
        <w:ilvl w:val="4"/>
        <w:numId w:val="1"/>
      </w:numPr>
      <w:suppressLineNumbers/>
      <w:spacing w:after="120" w:line="360" w:lineRule="auto"/>
      <w:outlineLvl w:val="4"/>
    </w:pPr>
    <w:rPr>
      <w:rFonts w:ascii="Arial" w:eastAsia="Times New Roman" w:hAnsi="Arial" w:cs="Times New Roman"/>
      <w:b/>
      <w:sz w:val="20"/>
      <w:szCs w:val="20"/>
    </w:rPr>
  </w:style>
  <w:style w:type="paragraph" w:styleId="Heading6">
    <w:name w:val="heading 6"/>
    <w:basedOn w:val="Normal"/>
    <w:next w:val="NormalIndent"/>
    <w:link w:val="Heading6Char"/>
    <w:uiPriority w:val="99"/>
    <w:qFormat/>
    <w:rsid w:val="008C1857"/>
    <w:pPr>
      <w:numPr>
        <w:ilvl w:val="5"/>
        <w:numId w:val="1"/>
      </w:numPr>
      <w:suppressLineNumbers/>
      <w:spacing w:after="120" w:line="360" w:lineRule="auto"/>
      <w:outlineLvl w:val="5"/>
    </w:pPr>
    <w:rPr>
      <w:rFonts w:ascii="Arial" w:eastAsia="Times New Roman" w:hAnsi="Arial" w:cs="Times New Roman"/>
      <w:sz w:val="18"/>
      <w:szCs w:val="20"/>
      <w:u w:val="single"/>
    </w:rPr>
  </w:style>
  <w:style w:type="paragraph" w:styleId="Heading7">
    <w:name w:val="heading 7"/>
    <w:basedOn w:val="Normal"/>
    <w:next w:val="NormalIndent"/>
    <w:link w:val="Heading7Char"/>
    <w:uiPriority w:val="99"/>
    <w:qFormat/>
    <w:rsid w:val="008C1857"/>
    <w:pPr>
      <w:numPr>
        <w:ilvl w:val="6"/>
        <w:numId w:val="1"/>
      </w:numPr>
      <w:suppressLineNumbers/>
      <w:spacing w:after="120" w:line="360" w:lineRule="auto"/>
      <w:outlineLvl w:val="6"/>
    </w:pPr>
    <w:rPr>
      <w:rFonts w:ascii="Arial" w:eastAsia="Times New Roman" w:hAnsi="Arial" w:cs="Times New Roman"/>
      <w:i/>
      <w:sz w:val="18"/>
      <w:szCs w:val="20"/>
    </w:rPr>
  </w:style>
  <w:style w:type="paragraph" w:styleId="Heading8">
    <w:name w:val="heading 8"/>
    <w:basedOn w:val="Normal"/>
    <w:next w:val="NormalIndent"/>
    <w:link w:val="Heading8Char"/>
    <w:uiPriority w:val="99"/>
    <w:qFormat/>
    <w:rsid w:val="008C1857"/>
    <w:pPr>
      <w:numPr>
        <w:ilvl w:val="7"/>
        <w:numId w:val="1"/>
      </w:numPr>
      <w:suppressLineNumbers/>
      <w:spacing w:after="120" w:line="360" w:lineRule="auto"/>
      <w:outlineLvl w:val="7"/>
    </w:pPr>
    <w:rPr>
      <w:rFonts w:ascii="Arial" w:eastAsia="Times New Roman" w:hAnsi="Arial" w:cs="Times New Roman"/>
      <w:i/>
      <w:sz w:val="18"/>
      <w:szCs w:val="20"/>
    </w:rPr>
  </w:style>
  <w:style w:type="paragraph" w:styleId="Heading9">
    <w:name w:val="heading 9"/>
    <w:aliases w:val="Título 9 - Anexos,(Apêndice)"/>
    <w:basedOn w:val="Normal"/>
    <w:next w:val="Normal"/>
    <w:link w:val="Heading9Char"/>
    <w:uiPriority w:val="99"/>
    <w:qFormat/>
    <w:rsid w:val="008C1857"/>
    <w:pPr>
      <w:numPr>
        <w:ilvl w:val="8"/>
        <w:numId w:val="1"/>
      </w:numPr>
      <w:spacing w:before="240" w:after="60" w:line="360" w:lineRule="auto"/>
      <w:outlineLvl w:val="8"/>
    </w:pPr>
    <w:rPr>
      <w:rFonts w:ascii="Arial" w:eastAsia="Times New Roman" w:hAnsi="Arial" w:cs="Times New Roman"/>
      <w:b/>
      <w:i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har Char,Chaptertext Char,H1 Char"/>
    <w:basedOn w:val="DefaultParagraphFont"/>
    <w:link w:val="Heading1"/>
    <w:uiPriority w:val="99"/>
    <w:rsid w:val="0069558D"/>
    <w:rPr>
      <w:rFonts w:asciiTheme="majorHAnsi" w:eastAsia="Batang" w:hAnsiTheme="majorHAnsi" w:cstheme="majorHAnsi"/>
      <w:b/>
      <w:bCs/>
      <w:color w:val="10069F" w:themeColor="accent1"/>
      <w:sz w:val="28"/>
      <w:szCs w:val="36"/>
      <w:lang w:val="en-GB"/>
    </w:rPr>
  </w:style>
  <w:style w:type="character" w:customStyle="1" w:styleId="Heading2Char">
    <w:name w:val="Heading 2 Char"/>
    <w:aliases w:val="Heading 2 Char1 Char Char,Heading 2 Char Char Char Char,H2 Char"/>
    <w:basedOn w:val="DefaultParagraphFont"/>
    <w:link w:val="Heading2"/>
    <w:uiPriority w:val="99"/>
    <w:rsid w:val="00580A3A"/>
    <w:rPr>
      <w:rFonts w:eastAsia="Times New Roman" w:cstheme="minorHAnsi"/>
      <w:b/>
      <w:bCs/>
      <w:color w:val="10069F" w:themeColor="accent1"/>
      <w:sz w:val="28"/>
      <w:szCs w:val="28"/>
    </w:rPr>
  </w:style>
  <w:style w:type="character" w:customStyle="1" w:styleId="Heading3Char">
    <w:name w:val="Heading 3 Char"/>
    <w:aliases w:val="H3 Char"/>
    <w:basedOn w:val="DefaultParagraphFont"/>
    <w:link w:val="Heading3"/>
    <w:uiPriority w:val="9"/>
    <w:rsid w:val="00906F47"/>
    <w:rPr>
      <w:rFonts w:asciiTheme="majorHAnsi" w:eastAsia="Times New Roman" w:hAnsiTheme="majorHAnsi" w:cstheme="minorHAnsi"/>
      <w:color w:val="827AFA" w:themeColor="accent1" w:themeTint="66"/>
      <w:sz w:val="28"/>
      <w:szCs w:val="28"/>
    </w:rPr>
  </w:style>
  <w:style w:type="character" w:customStyle="1" w:styleId="Heading4Char">
    <w:name w:val="Heading 4 Char"/>
    <w:aliases w:val="Map Title Char"/>
    <w:basedOn w:val="DefaultParagraphFont"/>
    <w:link w:val="Heading4"/>
    <w:uiPriority w:val="99"/>
    <w:rsid w:val="00D3582C"/>
    <w:rPr>
      <w:rFonts w:ascii="Graphik" w:eastAsia="Times New Roman" w:hAnsi="Graphik" w:cs="Times New Roman"/>
      <w:sz w:val="22"/>
      <w:szCs w:val="20"/>
      <w:lang w:val="en-GB"/>
    </w:rPr>
  </w:style>
  <w:style w:type="character" w:customStyle="1" w:styleId="Heading5Char">
    <w:name w:val="Heading 5 Char"/>
    <w:aliases w:val="Block Label Char"/>
    <w:basedOn w:val="DefaultParagraphFont"/>
    <w:link w:val="Heading5"/>
    <w:uiPriority w:val="99"/>
    <w:rsid w:val="008C1857"/>
    <w:rPr>
      <w:rFonts w:ascii="Arial" w:eastAsia="Times New Roman" w:hAnsi="Arial" w:cs="Times New Roman"/>
      <w:b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9"/>
    <w:rsid w:val="008C1857"/>
    <w:rPr>
      <w:rFonts w:ascii="Arial" w:eastAsia="Times New Roman" w:hAnsi="Arial" w:cs="Times New Roman"/>
      <w:sz w:val="18"/>
      <w:szCs w:val="20"/>
      <w:u w:val="single"/>
    </w:rPr>
  </w:style>
  <w:style w:type="character" w:customStyle="1" w:styleId="Heading7Char">
    <w:name w:val="Heading 7 Char"/>
    <w:basedOn w:val="DefaultParagraphFont"/>
    <w:link w:val="Heading7"/>
    <w:uiPriority w:val="99"/>
    <w:rsid w:val="008C1857"/>
    <w:rPr>
      <w:rFonts w:ascii="Arial" w:eastAsia="Times New Roman" w:hAnsi="Arial" w:cs="Times New Roman"/>
      <w:i/>
      <w:sz w:val="18"/>
      <w:szCs w:val="20"/>
    </w:rPr>
  </w:style>
  <w:style w:type="character" w:customStyle="1" w:styleId="Heading8Char">
    <w:name w:val="Heading 8 Char"/>
    <w:basedOn w:val="DefaultParagraphFont"/>
    <w:link w:val="Heading8"/>
    <w:uiPriority w:val="99"/>
    <w:rsid w:val="008C1857"/>
    <w:rPr>
      <w:rFonts w:ascii="Arial" w:eastAsia="Times New Roman" w:hAnsi="Arial" w:cs="Times New Roman"/>
      <w:i/>
      <w:sz w:val="18"/>
      <w:szCs w:val="20"/>
    </w:rPr>
  </w:style>
  <w:style w:type="character" w:customStyle="1" w:styleId="Heading9Char">
    <w:name w:val="Heading 9 Char"/>
    <w:aliases w:val="Título 9 - Anexos Char,(Apêndice) Char"/>
    <w:basedOn w:val="DefaultParagraphFont"/>
    <w:link w:val="Heading9"/>
    <w:uiPriority w:val="99"/>
    <w:rsid w:val="008C1857"/>
    <w:rPr>
      <w:rFonts w:ascii="Arial" w:eastAsia="Times New Roman" w:hAnsi="Arial" w:cs="Times New Roman"/>
      <w:b/>
      <w:i/>
      <w:sz w:val="18"/>
      <w:szCs w:val="20"/>
    </w:rPr>
  </w:style>
  <w:style w:type="character" w:styleId="Hyperlink">
    <w:name w:val="Hyperlink"/>
    <w:basedOn w:val="DefaultParagraphFont"/>
    <w:uiPriority w:val="99"/>
    <w:rsid w:val="008C1857"/>
    <w:rPr>
      <w:rFonts w:cs="Times New Roman"/>
      <w:color w:val="0000FF"/>
      <w:u w:val="single"/>
    </w:rPr>
  </w:style>
  <w:style w:type="paragraph" w:styleId="TOC1">
    <w:name w:val="toc 1"/>
    <w:basedOn w:val="Normal"/>
    <w:next w:val="Normal"/>
    <w:uiPriority w:val="39"/>
    <w:rsid w:val="00A9444F"/>
    <w:pPr>
      <w:spacing w:after="120"/>
    </w:pPr>
    <w:rPr>
      <w:rFonts w:ascii="Arial" w:eastAsia="Times New Roman" w:hAnsi="Arial" w:cs="Times New Roman"/>
      <w:sz w:val="22"/>
      <w:szCs w:val="22"/>
    </w:rPr>
  </w:style>
  <w:style w:type="paragraph" w:styleId="TOC2">
    <w:name w:val="toc 2"/>
    <w:basedOn w:val="Normal"/>
    <w:next w:val="Normal"/>
    <w:link w:val="TOC2Char"/>
    <w:autoRedefine/>
    <w:uiPriority w:val="39"/>
    <w:rsid w:val="008C1857"/>
    <w:pPr>
      <w:spacing w:after="120"/>
    </w:pPr>
    <w:rPr>
      <w:rFonts w:ascii="Arial" w:eastAsia="Times New Roman" w:hAnsi="Arial" w:cs="Times New Roman"/>
      <w:sz w:val="22"/>
      <w:szCs w:val="22"/>
    </w:rPr>
  </w:style>
  <w:style w:type="paragraph" w:styleId="TOC3">
    <w:name w:val="toc 3"/>
    <w:basedOn w:val="Normal"/>
    <w:next w:val="Normal"/>
    <w:autoRedefine/>
    <w:uiPriority w:val="39"/>
    <w:rsid w:val="008C1857"/>
    <w:pPr>
      <w:spacing w:after="120"/>
      <w:ind w:left="482"/>
    </w:pPr>
    <w:rPr>
      <w:rFonts w:ascii="Arial" w:eastAsia="Times New Roman" w:hAnsi="Arial" w:cs="Times New Roman"/>
      <w:sz w:val="22"/>
      <w:szCs w:val="22"/>
    </w:rPr>
  </w:style>
  <w:style w:type="paragraph" w:styleId="NormalIndent">
    <w:name w:val="Normal Indent"/>
    <w:basedOn w:val="Normal"/>
    <w:uiPriority w:val="99"/>
    <w:semiHidden/>
    <w:unhideWhenUsed/>
    <w:rsid w:val="008C1857"/>
    <w:pPr>
      <w:ind w:left="720"/>
    </w:pPr>
  </w:style>
  <w:style w:type="paragraph" w:styleId="ListBullet2">
    <w:name w:val="List Bullet 2"/>
    <w:basedOn w:val="Normal"/>
    <w:uiPriority w:val="99"/>
    <w:semiHidden/>
    <w:unhideWhenUsed/>
    <w:rsid w:val="00DE2E12"/>
    <w:pPr>
      <w:numPr>
        <w:numId w:val="2"/>
      </w:numPr>
      <w:contextualSpacing/>
    </w:pPr>
    <w:rPr>
      <w:rFonts w:ascii="Cambria" w:eastAsia="Cambria" w:hAnsi="Cambria" w:cs="Times New Roman"/>
    </w:rPr>
  </w:style>
  <w:style w:type="paragraph" w:styleId="ListBullet3">
    <w:name w:val="List Bullet 3"/>
    <w:basedOn w:val="Normal"/>
    <w:uiPriority w:val="99"/>
    <w:unhideWhenUsed/>
    <w:rsid w:val="00DE2E12"/>
    <w:pPr>
      <w:numPr>
        <w:numId w:val="3"/>
      </w:numPr>
      <w:contextualSpacing/>
    </w:pPr>
    <w:rPr>
      <w:rFonts w:ascii="Cambria" w:eastAsia="Cambria" w:hAnsi="Cambria" w:cs="Times New Roman"/>
    </w:rPr>
  </w:style>
  <w:style w:type="table" w:styleId="TableGrid">
    <w:name w:val="Table Grid"/>
    <w:basedOn w:val="TableNormal"/>
    <w:uiPriority w:val="39"/>
    <w:rsid w:val="00DE2E12"/>
    <w:rPr>
      <w:rFonts w:ascii="Cambria" w:eastAsia="Cambria" w:hAnsi="Cambria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07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73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24F9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4F90"/>
  </w:style>
  <w:style w:type="paragraph" w:styleId="Footer">
    <w:name w:val="footer"/>
    <w:basedOn w:val="Normal"/>
    <w:link w:val="FooterChar"/>
    <w:uiPriority w:val="99"/>
    <w:unhideWhenUsed/>
    <w:rsid w:val="00324F9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4F90"/>
  </w:style>
  <w:style w:type="paragraph" w:styleId="TOCHeading">
    <w:name w:val="TOC Heading"/>
    <w:basedOn w:val="Heading1"/>
    <w:next w:val="Normal"/>
    <w:uiPriority w:val="39"/>
    <w:unhideWhenUsed/>
    <w:qFormat/>
    <w:rsid w:val="00F823EC"/>
    <w:pPr>
      <w:pageBreakBefore w:val="0"/>
      <w:spacing w:before="240" w:after="0" w:line="259" w:lineRule="auto"/>
      <w:outlineLvl w:val="9"/>
    </w:pPr>
    <w:rPr>
      <w:rFonts w:eastAsiaTheme="majorEastAsia" w:cstheme="majorBidi"/>
      <w:b w:val="0"/>
      <w:color w:val="0B0476" w:themeColor="accent1" w:themeShade="BF"/>
      <w:szCs w:val="32"/>
      <w:lang w:val="fr-FR" w:eastAsia="fr-FR"/>
    </w:rPr>
  </w:style>
  <w:style w:type="table" w:customStyle="1" w:styleId="MediumShading1-Accent11">
    <w:name w:val="Medium Shading 1 - Accent 11"/>
    <w:basedOn w:val="TableNormal"/>
    <w:uiPriority w:val="63"/>
    <w:rsid w:val="00E0063D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CommentReference">
    <w:name w:val="annotation reference"/>
    <w:basedOn w:val="DefaultParagraphFont"/>
    <w:semiHidden/>
    <w:unhideWhenUsed/>
    <w:rsid w:val="00A125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258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25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25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258E"/>
    <w:rPr>
      <w:b/>
      <w:bCs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F1DE1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F1DE1"/>
    <w:rPr>
      <w:rFonts w:ascii="Consolas" w:hAnsi="Consolas"/>
      <w:sz w:val="20"/>
      <w:szCs w:val="20"/>
    </w:rPr>
  </w:style>
  <w:style w:type="table" w:styleId="TableTheme">
    <w:name w:val="Table Theme"/>
    <w:aliases w:val="ADM Table"/>
    <w:basedOn w:val="TableNormal"/>
    <w:uiPriority w:val="99"/>
    <w:rsid w:val="006F12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Calibri" w:hAnsi="Calibri"/>
        <w:color w:val="FFFFFF" w:themeColor="background1"/>
        <w:sz w:val="28"/>
      </w:rPr>
      <w:tblPr/>
      <w:tcPr>
        <w:shd w:val="clear" w:color="auto" w:fill="7030A0"/>
      </w:tcPr>
    </w:tblStylePr>
  </w:style>
  <w:style w:type="character" w:styleId="FollowedHyperlink">
    <w:name w:val="FollowedHyperlink"/>
    <w:basedOn w:val="DefaultParagraphFont"/>
    <w:semiHidden/>
    <w:unhideWhenUsed/>
    <w:rsid w:val="00126F63"/>
    <w:rPr>
      <w:color w:val="800080"/>
      <w:u w:val="single"/>
    </w:rPr>
  </w:style>
  <w:style w:type="character" w:customStyle="1" w:styleId="Heading1Char1">
    <w:name w:val="Heading 1 Char1"/>
    <w:aliases w:val="Char Char1"/>
    <w:basedOn w:val="DefaultParagraphFont"/>
    <w:uiPriority w:val="99"/>
    <w:rsid w:val="00126F63"/>
    <w:rPr>
      <w:rFonts w:asciiTheme="majorHAnsi" w:eastAsiaTheme="majorEastAsia" w:hAnsiTheme="majorHAnsi" w:cstheme="majorBidi"/>
      <w:color w:val="0B0476" w:themeColor="accent1" w:themeShade="BF"/>
      <w:sz w:val="32"/>
      <w:szCs w:val="32"/>
      <w:lang w:val="en-GB"/>
    </w:rPr>
  </w:style>
  <w:style w:type="character" w:customStyle="1" w:styleId="Heading2Char1">
    <w:name w:val="Heading 2 Char1"/>
    <w:aliases w:val="Heading 2 Char1 Char Char1,Heading 2 Char Char Char Char1"/>
    <w:basedOn w:val="DefaultParagraphFont"/>
    <w:uiPriority w:val="9"/>
    <w:semiHidden/>
    <w:rsid w:val="00126F63"/>
    <w:rPr>
      <w:rFonts w:asciiTheme="majorHAnsi" w:eastAsiaTheme="majorEastAsia" w:hAnsiTheme="majorHAnsi" w:cstheme="majorBidi"/>
      <w:color w:val="0B0476" w:themeColor="accent1" w:themeShade="BF"/>
      <w:sz w:val="26"/>
      <w:szCs w:val="26"/>
      <w:lang w:val="en-GB"/>
    </w:rPr>
  </w:style>
  <w:style w:type="character" w:styleId="HTMLTypewriter">
    <w:name w:val="HTML Typewriter"/>
    <w:basedOn w:val="DefaultParagraphFont"/>
    <w:uiPriority w:val="99"/>
    <w:semiHidden/>
    <w:unhideWhenUsed/>
    <w:rsid w:val="00126F63"/>
    <w:rPr>
      <w:rFonts w:ascii="Courier New" w:eastAsia="Times New Roman" w:hAnsi="Courier New" w:cs="Courier New" w:hint="default"/>
      <w:sz w:val="20"/>
      <w:szCs w:val="20"/>
    </w:rPr>
  </w:style>
  <w:style w:type="paragraph" w:customStyle="1" w:styleId="msonormal0">
    <w:name w:val="msonormal"/>
    <w:basedOn w:val="Normal"/>
    <w:uiPriority w:val="99"/>
    <w:rsid w:val="00126F6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/>
    </w:rPr>
  </w:style>
  <w:style w:type="paragraph" w:styleId="NormalWeb">
    <w:name w:val="Normal (Web)"/>
    <w:basedOn w:val="Normal"/>
    <w:uiPriority w:val="99"/>
    <w:unhideWhenUsed/>
    <w:rsid w:val="00126F6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/>
    </w:rPr>
  </w:style>
  <w:style w:type="character" w:customStyle="1" w:styleId="TOC2Char">
    <w:name w:val="TOC 2 Char"/>
    <w:basedOn w:val="DefaultParagraphFont"/>
    <w:link w:val="TOC2"/>
    <w:uiPriority w:val="39"/>
    <w:locked/>
    <w:rsid w:val="00126F63"/>
    <w:rPr>
      <w:rFonts w:ascii="Arial" w:eastAsia="Times New Roman" w:hAnsi="Arial" w:cs="Times New Roman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126F63"/>
    <w:pPr>
      <w:suppressLineNumbers/>
      <w:ind w:left="662"/>
    </w:pPr>
    <w:rPr>
      <w:rFonts w:ascii="Calibri" w:eastAsia="Times New Roman" w:hAnsi="Calibri" w:cs="Times New Roman"/>
      <w:sz w:val="20"/>
      <w:szCs w:val="20"/>
      <w:lang w:val="en-GB"/>
    </w:rPr>
  </w:style>
  <w:style w:type="paragraph" w:styleId="TOC5">
    <w:name w:val="toc 5"/>
    <w:basedOn w:val="Normal"/>
    <w:next w:val="Normal"/>
    <w:autoRedefine/>
    <w:uiPriority w:val="39"/>
    <w:unhideWhenUsed/>
    <w:rsid w:val="00126F63"/>
    <w:pPr>
      <w:spacing w:after="100" w:line="256" w:lineRule="auto"/>
      <w:ind w:left="880"/>
    </w:pPr>
    <w:rPr>
      <w:rFonts w:eastAsiaTheme="minorEastAsia"/>
      <w:sz w:val="22"/>
      <w:szCs w:val="22"/>
      <w:lang w:val="en-IN" w:eastAsia="en-IN"/>
    </w:rPr>
  </w:style>
  <w:style w:type="paragraph" w:styleId="TOC6">
    <w:name w:val="toc 6"/>
    <w:basedOn w:val="Normal"/>
    <w:next w:val="Normal"/>
    <w:autoRedefine/>
    <w:uiPriority w:val="39"/>
    <w:unhideWhenUsed/>
    <w:rsid w:val="00126F63"/>
    <w:pPr>
      <w:spacing w:after="100" w:line="256" w:lineRule="auto"/>
      <w:ind w:left="1100"/>
    </w:pPr>
    <w:rPr>
      <w:rFonts w:eastAsiaTheme="minorEastAsia"/>
      <w:sz w:val="22"/>
      <w:szCs w:val="22"/>
      <w:lang w:val="en-IN" w:eastAsia="en-IN"/>
    </w:rPr>
  </w:style>
  <w:style w:type="paragraph" w:styleId="TOC7">
    <w:name w:val="toc 7"/>
    <w:basedOn w:val="Normal"/>
    <w:next w:val="Normal"/>
    <w:autoRedefine/>
    <w:uiPriority w:val="39"/>
    <w:unhideWhenUsed/>
    <w:rsid w:val="00126F63"/>
    <w:pPr>
      <w:spacing w:after="100" w:line="256" w:lineRule="auto"/>
      <w:ind w:left="1320"/>
    </w:pPr>
    <w:rPr>
      <w:rFonts w:eastAsiaTheme="minorEastAsia"/>
      <w:sz w:val="22"/>
      <w:szCs w:val="22"/>
      <w:lang w:val="en-IN" w:eastAsia="en-IN"/>
    </w:rPr>
  </w:style>
  <w:style w:type="paragraph" w:styleId="TOC8">
    <w:name w:val="toc 8"/>
    <w:basedOn w:val="Normal"/>
    <w:next w:val="Normal"/>
    <w:autoRedefine/>
    <w:uiPriority w:val="39"/>
    <w:unhideWhenUsed/>
    <w:rsid w:val="00126F63"/>
    <w:pPr>
      <w:spacing w:after="100" w:line="256" w:lineRule="auto"/>
      <w:ind w:left="1540"/>
    </w:pPr>
    <w:rPr>
      <w:rFonts w:eastAsiaTheme="minorEastAsia"/>
      <w:sz w:val="22"/>
      <w:szCs w:val="22"/>
      <w:lang w:val="en-IN" w:eastAsia="en-IN"/>
    </w:rPr>
  </w:style>
  <w:style w:type="paragraph" w:styleId="TOC9">
    <w:name w:val="toc 9"/>
    <w:basedOn w:val="Normal"/>
    <w:next w:val="Normal"/>
    <w:autoRedefine/>
    <w:uiPriority w:val="39"/>
    <w:unhideWhenUsed/>
    <w:rsid w:val="00126F63"/>
    <w:pPr>
      <w:spacing w:after="100"/>
      <w:ind w:left="1760"/>
    </w:pPr>
    <w:rPr>
      <w:rFonts w:ascii="Calibri" w:eastAsia="Times New Roman" w:hAnsi="Calibri" w:cs="Times New Roman"/>
      <w:sz w:val="22"/>
      <w:szCs w:val="20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26F63"/>
    <w:rPr>
      <w:rFonts w:ascii="Calibri" w:eastAsia="Times New Roman" w:hAnsi="Calibri" w:cs="Times New Roman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26F63"/>
    <w:rPr>
      <w:rFonts w:ascii="Calibri" w:eastAsia="Times New Roman" w:hAnsi="Calibri" w:cs="Times New Roman"/>
      <w:sz w:val="20"/>
      <w:szCs w:val="20"/>
      <w:lang w:val="en-GB"/>
    </w:rPr>
  </w:style>
  <w:style w:type="paragraph" w:styleId="Caption">
    <w:name w:val="caption"/>
    <w:basedOn w:val="Normal"/>
    <w:next w:val="Normal"/>
    <w:unhideWhenUsed/>
    <w:qFormat/>
    <w:rsid w:val="00126F63"/>
    <w:rPr>
      <w:rFonts w:ascii="Calibri" w:eastAsia="SimSun" w:hAnsi="Calibri" w:cs="Times New Roman"/>
      <w:b/>
      <w:bCs/>
      <w:sz w:val="20"/>
      <w:szCs w:val="20"/>
      <w:lang w:val="en-GB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26F63"/>
    <w:rPr>
      <w:rFonts w:ascii="Calibri" w:eastAsia="Times New Roman" w:hAnsi="Calibri" w:cs="Times New Roman"/>
      <w:sz w:val="20"/>
      <w:szCs w:val="20"/>
      <w:lang w:val="en-GB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26F63"/>
    <w:rPr>
      <w:rFonts w:ascii="Calibri" w:eastAsia="Times New Roman" w:hAnsi="Calibri" w:cs="Times New Roman"/>
      <w:sz w:val="20"/>
      <w:szCs w:val="20"/>
      <w:lang w:val="en-GB"/>
    </w:rPr>
  </w:style>
  <w:style w:type="paragraph" w:styleId="ListBullet">
    <w:name w:val="List Bullet"/>
    <w:basedOn w:val="Normal"/>
    <w:uiPriority w:val="99"/>
    <w:semiHidden/>
    <w:unhideWhenUsed/>
    <w:rsid w:val="00126F63"/>
    <w:pPr>
      <w:tabs>
        <w:tab w:val="num" w:pos="360"/>
      </w:tabs>
      <w:ind w:left="360" w:hanging="360"/>
      <w:contextualSpacing/>
    </w:pPr>
    <w:rPr>
      <w:rFonts w:ascii="Calibri" w:eastAsia="Times New Roman" w:hAnsi="Calibri" w:cs="Times New Roman"/>
      <w:sz w:val="22"/>
      <w:szCs w:val="20"/>
      <w:lang w:val="en-GB"/>
    </w:rPr>
  </w:style>
  <w:style w:type="paragraph" w:styleId="ListNumber">
    <w:name w:val="List Number"/>
    <w:basedOn w:val="Normal"/>
    <w:uiPriority w:val="99"/>
    <w:semiHidden/>
    <w:unhideWhenUsed/>
    <w:rsid w:val="00126F63"/>
    <w:pPr>
      <w:numPr>
        <w:numId w:val="4"/>
      </w:numPr>
      <w:contextualSpacing/>
    </w:pPr>
    <w:rPr>
      <w:rFonts w:ascii="Calibri" w:eastAsia="Times New Roman" w:hAnsi="Calibri" w:cs="Times New Roman"/>
      <w:sz w:val="22"/>
      <w:szCs w:val="20"/>
      <w:lang w:val="en-GB"/>
    </w:rPr>
  </w:style>
  <w:style w:type="paragraph" w:styleId="List2">
    <w:name w:val="List 2"/>
    <w:basedOn w:val="Normal"/>
    <w:uiPriority w:val="99"/>
    <w:semiHidden/>
    <w:unhideWhenUsed/>
    <w:rsid w:val="00126F63"/>
    <w:pPr>
      <w:ind w:left="720" w:hanging="360"/>
    </w:pPr>
    <w:rPr>
      <w:rFonts w:ascii="Calibri" w:eastAsia="Times New Roman" w:hAnsi="Calibri" w:cs="Times New Roman"/>
      <w:sz w:val="22"/>
      <w:szCs w:val="20"/>
      <w:lang w:val="en-GB"/>
    </w:rPr>
  </w:style>
  <w:style w:type="paragraph" w:styleId="ListNumber2">
    <w:name w:val="List Number 2"/>
    <w:basedOn w:val="Normal"/>
    <w:uiPriority w:val="99"/>
    <w:semiHidden/>
    <w:unhideWhenUsed/>
    <w:rsid w:val="00126F63"/>
    <w:pPr>
      <w:numPr>
        <w:numId w:val="5"/>
      </w:numPr>
      <w:spacing w:before="60" w:after="60"/>
      <w:contextualSpacing/>
    </w:pPr>
    <w:rPr>
      <w:rFonts w:ascii="Calibri" w:eastAsia="Times New Roman" w:hAnsi="Calibri" w:cs="Times New Roman"/>
      <w:sz w:val="22"/>
      <w:szCs w:val="20"/>
      <w:lang w:val="en-GB"/>
    </w:rPr>
  </w:style>
  <w:style w:type="paragraph" w:styleId="ListNumber3">
    <w:name w:val="List Number 3"/>
    <w:basedOn w:val="Normal"/>
    <w:uiPriority w:val="99"/>
    <w:semiHidden/>
    <w:unhideWhenUsed/>
    <w:rsid w:val="00126F63"/>
    <w:pPr>
      <w:numPr>
        <w:numId w:val="6"/>
      </w:numPr>
      <w:contextualSpacing/>
    </w:pPr>
    <w:rPr>
      <w:rFonts w:ascii="Calibri" w:eastAsia="Times New Roman" w:hAnsi="Calibri" w:cs="Times New Roman"/>
      <w:sz w:val="22"/>
      <w:szCs w:val="20"/>
      <w:lang w:val="en-GB"/>
    </w:rPr>
  </w:style>
  <w:style w:type="paragraph" w:styleId="Title">
    <w:name w:val="Title"/>
    <w:basedOn w:val="Normal"/>
    <w:next w:val="Normal"/>
    <w:link w:val="TitleChar"/>
    <w:uiPriority w:val="99"/>
    <w:qFormat/>
    <w:rsid w:val="00126F63"/>
    <w:pPr>
      <w:spacing w:before="240" w:after="120"/>
      <w:outlineLvl w:val="0"/>
    </w:pPr>
    <w:rPr>
      <w:rFonts w:eastAsia="Times New Roman" w:cs="Times New Roman"/>
      <w:b/>
      <w:bCs/>
      <w:color w:val="365F91"/>
      <w:kern w:val="28"/>
      <w:sz w:val="28"/>
      <w:szCs w:val="32"/>
      <w:lang w:val="en-GB"/>
    </w:rPr>
  </w:style>
  <w:style w:type="character" w:customStyle="1" w:styleId="TitleChar">
    <w:name w:val="Title Char"/>
    <w:basedOn w:val="DefaultParagraphFont"/>
    <w:link w:val="Title"/>
    <w:uiPriority w:val="99"/>
    <w:rsid w:val="00126F63"/>
    <w:rPr>
      <w:rFonts w:eastAsia="Times New Roman" w:cs="Times New Roman"/>
      <w:b/>
      <w:bCs/>
      <w:color w:val="365F91"/>
      <w:kern w:val="28"/>
      <w:sz w:val="28"/>
      <w:szCs w:val="32"/>
      <w:lang w:val="en-GB"/>
    </w:rPr>
  </w:style>
  <w:style w:type="paragraph" w:styleId="BodyText">
    <w:name w:val="Body Text"/>
    <w:basedOn w:val="Normal"/>
    <w:link w:val="BodyTextChar"/>
    <w:uiPriority w:val="1"/>
    <w:unhideWhenUsed/>
    <w:qFormat/>
    <w:rsid w:val="00126F63"/>
    <w:pPr>
      <w:spacing w:after="120"/>
    </w:pPr>
    <w:rPr>
      <w:rFonts w:ascii="Calibri" w:eastAsia="Times New Roman" w:hAnsi="Calibri" w:cs="Times New Roman"/>
      <w:sz w:val="22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uiPriority w:val="1"/>
    <w:rsid w:val="00126F63"/>
    <w:rPr>
      <w:rFonts w:ascii="Calibri" w:eastAsia="Times New Roman" w:hAnsi="Calibri" w:cs="Times New Roman"/>
      <w:sz w:val="22"/>
      <w:szCs w:val="20"/>
      <w:lang w:val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26F63"/>
    <w:pPr>
      <w:spacing w:after="120"/>
      <w:ind w:left="360"/>
    </w:pPr>
    <w:rPr>
      <w:rFonts w:ascii="Calibri" w:eastAsia="Times New Roman" w:hAnsi="Calibri" w:cs="Times New Roman"/>
      <w:sz w:val="22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26F63"/>
    <w:rPr>
      <w:rFonts w:ascii="Calibri" w:eastAsia="Times New Roman" w:hAnsi="Calibri" w:cs="Times New Roman"/>
      <w:sz w:val="22"/>
      <w:szCs w:val="20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26F63"/>
    <w:pPr>
      <w:shd w:val="clear" w:color="auto" w:fill="000080"/>
    </w:pPr>
    <w:rPr>
      <w:rFonts w:ascii="Tahoma" w:eastAsia="Times New Roman" w:hAnsi="Tahoma" w:cs="Tahoma"/>
      <w:sz w:val="20"/>
      <w:szCs w:val="20"/>
      <w:lang w:val="en-GB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26F63"/>
    <w:rPr>
      <w:rFonts w:ascii="Tahoma" w:eastAsia="Times New Roman" w:hAnsi="Tahoma" w:cs="Tahoma"/>
      <w:sz w:val="20"/>
      <w:szCs w:val="20"/>
      <w:shd w:val="clear" w:color="auto" w:fill="000080"/>
      <w:lang w:val="en-GB"/>
    </w:rPr>
  </w:style>
  <w:style w:type="paragraph" w:styleId="NoSpacing">
    <w:name w:val="No Spacing"/>
    <w:link w:val="NoSpacingChar"/>
    <w:uiPriority w:val="1"/>
    <w:qFormat/>
    <w:rsid w:val="00126F63"/>
    <w:pPr>
      <w:spacing w:before="80" w:after="80"/>
    </w:pPr>
    <w:rPr>
      <w:rFonts w:ascii="Calibri" w:eastAsia="Times New Roman" w:hAnsi="Calibri" w:cs="Times New Roman"/>
      <w:sz w:val="22"/>
      <w:szCs w:val="20"/>
    </w:rPr>
  </w:style>
  <w:style w:type="paragraph" w:styleId="Revision">
    <w:name w:val="Revision"/>
    <w:uiPriority w:val="99"/>
    <w:semiHidden/>
    <w:rsid w:val="00126F63"/>
    <w:pPr>
      <w:spacing w:before="80" w:after="80"/>
    </w:pPr>
    <w:rPr>
      <w:rFonts w:ascii="Calibri" w:eastAsia="Times New Roman" w:hAnsi="Calibri" w:cs="Times New Roman"/>
      <w:sz w:val="22"/>
      <w:szCs w:val="20"/>
    </w:rPr>
  </w:style>
  <w:style w:type="character" w:customStyle="1" w:styleId="ListParagraphChar">
    <w:name w:val="List Paragraph Char"/>
    <w:aliases w:val="lp1 Char,List Paragraph1 Char,TOC style Char,Colorful List - Accent 11 Char,Liste couleur - Accent 11 Char"/>
    <w:link w:val="ListParagraph"/>
    <w:uiPriority w:val="34"/>
    <w:locked/>
    <w:rsid w:val="00126F63"/>
    <w:rPr>
      <w:rFonts w:ascii="Calibri" w:hAnsi="Calibri" w:cs="Calibri"/>
      <w:sz w:val="22"/>
      <w:lang w:val="en-GB"/>
    </w:rPr>
  </w:style>
  <w:style w:type="paragraph" w:styleId="ListParagraph">
    <w:name w:val="List Paragraph"/>
    <w:aliases w:val="lp1,List Paragraph1,TOC style,Colorful List - Accent 11,Liste couleur - Accent 11"/>
    <w:basedOn w:val="Normal"/>
    <w:link w:val="ListParagraphChar"/>
    <w:uiPriority w:val="34"/>
    <w:qFormat/>
    <w:rsid w:val="00126F63"/>
    <w:pPr>
      <w:ind w:left="720"/>
      <w:contextualSpacing/>
    </w:pPr>
    <w:rPr>
      <w:rFonts w:ascii="Calibri" w:hAnsi="Calibri" w:cs="Calibri"/>
      <w:sz w:val="22"/>
      <w:lang w:val="en-GB"/>
    </w:rPr>
  </w:style>
  <w:style w:type="paragraph" w:customStyle="1" w:styleId="ABLOCKPARA">
    <w:name w:val="A BLOCK PARA"/>
    <w:basedOn w:val="Normal"/>
    <w:uiPriority w:val="99"/>
    <w:rsid w:val="00126F63"/>
    <w:rPr>
      <w:rFonts w:ascii="Book Antiqua" w:eastAsia="Times New Roman" w:hAnsi="Book Antiqua" w:cs="Times New Roman"/>
      <w:sz w:val="22"/>
      <w:szCs w:val="20"/>
      <w:lang w:val="en-GB"/>
    </w:rPr>
  </w:style>
  <w:style w:type="paragraph" w:customStyle="1" w:styleId="ABULLET">
    <w:name w:val="A BULLET"/>
    <w:basedOn w:val="ABLOCKPARA"/>
    <w:uiPriority w:val="99"/>
    <w:rsid w:val="00126F63"/>
    <w:pPr>
      <w:ind w:left="331" w:hanging="331"/>
    </w:pPr>
  </w:style>
  <w:style w:type="paragraph" w:customStyle="1" w:styleId="AINDENTEDBULLET">
    <w:name w:val="A INDENTED BULLET"/>
    <w:basedOn w:val="ABLOCKPARA"/>
    <w:uiPriority w:val="99"/>
    <w:rsid w:val="00126F63"/>
    <w:pPr>
      <w:tabs>
        <w:tab w:val="left" w:pos="1080"/>
      </w:tabs>
      <w:ind w:left="662" w:hanging="331"/>
    </w:pPr>
  </w:style>
  <w:style w:type="paragraph" w:customStyle="1" w:styleId="AINDENTEDPARA">
    <w:name w:val="A INDENTED PARA"/>
    <w:basedOn w:val="ABLOCKPARA"/>
    <w:uiPriority w:val="99"/>
    <w:rsid w:val="00126F63"/>
    <w:pPr>
      <w:ind w:left="331"/>
    </w:pPr>
  </w:style>
  <w:style w:type="paragraph" w:customStyle="1" w:styleId="TableText">
    <w:name w:val="Table Text"/>
    <w:basedOn w:val="Normal"/>
    <w:link w:val="TableTextChar"/>
    <w:uiPriority w:val="99"/>
    <w:qFormat/>
    <w:rsid w:val="00126F63"/>
    <w:pPr>
      <w:tabs>
        <w:tab w:val="left" w:pos="2250"/>
      </w:tabs>
    </w:pPr>
    <w:rPr>
      <w:rFonts w:ascii="Calibri" w:eastAsia="Times New Roman" w:hAnsi="Calibri" w:cs="Times New Roman"/>
      <w:sz w:val="20"/>
      <w:szCs w:val="48"/>
      <w:lang w:val="en-GB"/>
    </w:rPr>
  </w:style>
  <w:style w:type="paragraph" w:customStyle="1" w:styleId="TableHeading">
    <w:name w:val="Table Heading"/>
    <w:basedOn w:val="TableText"/>
    <w:uiPriority w:val="99"/>
    <w:qFormat/>
    <w:rsid w:val="00126F63"/>
    <w:rPr>
      <w:b/>
      <w:sz w:val="22"/>
    </w:rPr>
  </w:style>
  <w:style w:type="paragraph" w:customStyle="1" w:styleId="TableListBullet1">
    <w:name w:val="Table List Bullet 1"/>
    <w:basedOn w:val="TableText"/>
    <w:uiPriority w:val="99"/>
    <w:qFormat/>
    <w:rsid w:val="00126F63"/>
    <w:pPr>
      <w:numPr>
        <w:numId w:val="7"/>
      </w:numPr>
      <w:tabs>
        <w:tab w:val="clear" w:pos="2250"/>
      </w:tabs>
      <w:ind w:left="144" w:hanging="144"/>
    </w:pPr>
  </w:style>
  <w:style w:type="paragraph" w:customStyle="1" w:styleId="TableListBullet2">
    <w:name w:val="Table List Bullet 2"/>
    <w:basedOn w:val="TableListBullet1"/>
    <w:uiPriority w:val="99"/>
    <w:qFormat/>
    <w:rsid w:val="00126F63"/>
    <w:pPr>
      <w:ind w:left="432"/>
    </w:pPr>
  </w:style>
  <w:style w:type="paragraph" w:customStyle="1" w:styleId="CodeExample">
    <w:name w:val="Code Example"/>
    <w:basedOn w:val="Normal"/>
    <w:uiPriority w:val="99"/>
    <w:qFormat/>
    <w:rsid w:val="00126F63"/>
    <w:pPr>
      <w:pBdr>
        <w:top w:val="single" w:sz="4" w:space="1" w:color="7F7F7F"/>
        <w:left w:val="single" w:sz="4" w:space="4" w:color="7F7F7F"/>
        <w:bottom w:val="single" w:sz="4" w:space="1" w:color="7F7F7F"/>
        <w:right w:val="single" w:sz="4" w:space="4" w:color="7F7F7F"/>
      </w:pBdr>
      <w:shd w:val="clear" w:color="auto" w:fill="F2F2F2"/>
      <w:spacing w:before="20" w:after="20"/>
    </w:pPr>
    <w:rPr>
      <w:rFonts w:ascii="Consolas" w:eastAsia="Times New Roman" w:hAnsi="Consolas" w:cs="Times New Roman"/>
      <w:sz w:val="20"/>
      <w:szCs w:val="20"/>
      <w:lang w:val="en-GB"/>
    </w:rPr>
  </w:style>
  <w:style w:type="paragraph" w:customStyle="1" w:styleId="Notes">
    <w:name w:val="Notes"/>
    <w:basedOn w:val="CodeExample"/>
    <w:uiPriority w:val="99"/>
    <w:qFormat/>
    <w:rsid w:val="00126F63"/>
    <w:pPr>
      <w:framePr w:wrap="around" w:vAnchor="text" w:hAnchor="text" w:y="1"/>
      <w:ind w:left="720" w:right="720"/>
    </w:pPr>
    <w:rPr>
      <w:rFonts w:ascii="Calibri" w:hAnsi="Calibri"/>
      <w:sz w:val="22"/>
    </w:rPr>
  </w:style>
  <w:style w:type="paragraph" w:customStyle="1" w:styleId="ExampleCaption">
    <w:name w:val="Example Caption"/>
    <w:basedOn w:val="Caption"/>
    <w:uiPriority w:val="99"/>
    <w:qFormat/>
    <w:rsid w:val="00126F63"/>
    <w:pPr>
      <w:keepNext/>
    </w:pPr>
  </w:style>
  <w:style w:type="character" w:customStyle="1" w:styleId="HDLGuidanceChar">
    <w:name w:val="HDL_Guidance Char"/>
    <w:basedOn w:val="BodyTextChar"/>
    <w:link w:val="HDLGuidance"/>
    <w:locked/>
    <w:rsid w:val="00126F63"/>
    <w:rPr>
      <w:rFonts w:ascii="Calibri" w:eastAsia="Times New Roman" w:hAnsi="Calibri" w:cs="Calibri"/>
      <w:i/>
      <w:color w:val="C00000"/>
      <w:sz w:val="22"/>
      <w:szCs w:val="20"/>
      <w:shd w:val="clear" w:color="auto" w:fill="CCCCCC" w:themeFill="text2" w:themeFillTint="33"/>
      <w:lang w:val="en-GB"/>
    </w:rPr>
  </w:style>
  <w:style w:type="paragraph" w:customStyle="1" w:styleId="HDLGuidance">
    <w:name w:val="HDL_Guidance"/>
    <w:basedOn w:val="Notes"/>
    <w:next w:val="ListParagraph"/>
    <w:link w:val="HDLGuidanceChar"/>
    <w:qFormat/>
    <w:rsid w:val="00126F63"/>
    <w:pPr>
      <w:framePr w:wrap="around"/>
      <w:shd w:val="clear" w:color="auto" w:fill="CCCCCC" w:themeFill="text2" w:themeFillTint="33"/>
      <w:spacing w:after="240"/>
    </w:pPr>
    <w:rPr>
      <w:rFonts w:cs="Calibri"/>
      <w:i/>
      <w:color w:val="C00000"/>
    </w:rPr>
  </w:style>
  <w:style w:type="character" w:customStyle="1" w:styleId="Style1Char">
    <w:name w:val="Style1 Char"/>
    <w:basedOn w:val="TOC2Char"/>
    <w:link w:val="Style1"/>
    <w:locked/>
    <w:rsid w:val="00126F63"/>
    <w:rPr>
      <w:rFonts w:ascii="Arial" w:eastAsia="Times New Roman" w:hAnsi="Arial" w:cs="Times New Roman"/>
      <w:noProof/>
      <w:sz w:val="22"/>
      <w:szCs w:val="22"/>
    </w:rPr>
  </w:style>
  <w:style w:type="paragraph" w:customStyle="1" w:styleId="Style1">
    <w:name w:val="Style1"/>
    <w:basedOn w:val="TOC2"/>
    <w:link w:val="Style1Char"/>
    <w:qFormat/>
    <w:rsid w:val="00126F63"/>
    <w:pPr>
      <w:suppressLineNumbers/>
      <w:tabs>
        <w:tab w:val="left" w:pos="720"/>
        <w:tab w:val="right" w:leader="dot" w:pos="10070"/>
      </w:tabs>
      <w:spacing w:after="0"/>
      <w:ind w:left="288"/>
      <w:jc w:val="both"/>
    </w:pPr>
    <w:rPr>
      <w:noProof/>
    </w:rPr>
  </w:style>
  <w:style w:type="character" w:styleId="FootnoteReference">
    <w:name w:val="footnote reference"/>
    <w:basedOn w:val="DefaultParagraphFont"/>
    <w:semiHidden/>
    <w:unhideWhenUsed/>
    <w:rsid w:val="00126F63"/>
    <w:rPr>
      <w:vertAlign w:val="superscript"/>
    </w:rPr>
  </w:style>
  <w:style w:type="character" w:styleId="EndnoteReference">
    <w:name w:val="endnote reference"/>
    <w:basedOn w:val="DefaultParagraphFont"/>
    <w:semiHidden/>
    <w:unhideWhenUsed/>
    <w:rsid w:val="00126F63"/>
    <w:rPr>
      <w:vertAlign w:val="superscript"/>
    </w:rPr>
  </w:style>
  <w:style w:type="character" w:customStyle="1" w:styleId="CommentTextChar1">
    <w:name w:val="Comment Text Char1"/>
    <w:basedOn w:val="DefaultParagraphFont"/>
    <w:uiPriority w:val="99"/>
    <w:semiHidden/>
    <w:locked/>
    <w:rsid w:val="00126F63"/>
    <w:rPr>
      <w:rFonts w:ascii="Calibri" w:eastAsia="Times New Roman" w:hAnsi="Calibri" w:cs="Times New Roman"/>
      <w:sz w:val="20"/>
      <w:szCs w:val="20"/>
      <w:lang w:val="en-GB"/>
    </w:rPr>
  </w:style>
  <w:style w:type="character" w:customStyle="1" w:styleId="nobr">
    <w:name w:val="nobr"/>
    <w:basedOn w:val="DefaultParagraphFont"/>
    <w:rsid w:val="00126F63"/>
  </w:style>
  <w:style w:type="character" w:customStyle="1" w:styleId="icon">
    <w:name w:val="icon"/>
    <w:basedOn w:val="DefaultParagraphFont"/>
    <w:rsid w:val="00126F63"/>
  </w:style>
  <w:style w:type="character" w:customStyle="1" w:styleId="ph">
    <w:name w:val="ph"/>
    <w:basedOn w:val="DefaultParagraphFont"/>
    <w:rsid w:val="00126F63"/>
  </w:style>
  <w:style w:type="character" w:customStyle="1" w:styleId="e24kjd">
    <w:name w:val="e24kjd"/>
    <w:basedOn w:val="DefaultParagraphFont"/>
    <w:rsid w:val="00126F63"/>
  </w:style>
  <w:style w:type="table" w:styleId="MediumShading1-Accent1">
    <w:name w:val="Medium Shading 1 Accent 1"/>
    <w:basedOn w:val="TableNormal"/>
    <w:uiPriority w:val="63"/>
    <w:semiHidden/>
    <w:unhideWhenUsed/>
    <w:rsid w:val="00126F63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nil"/>
      <w:tblBorders>
        <w:top w:val="single" w:sz="8" w:space="0" w:color="1709F2" w:themeColor="accent1" w:themeTint="BF"/>
        <w:left w:val="single" w:sz="8" w:space="0" w:color="1709F2" w:themeColor="accent1" w:themeTint="BF"/>
        <w:bottom w:val="single" w:sz="8" w:space="0" w:color="1709F2" w:themeColor="accent1" w:themeTint="BF"/>
        <w:right w:val="single" w:sz="8" w:space="0" w:color="1709F2" w:themeColor="accent1" w:themeTint="BF"/>
        <w:insideH w:val="single" w:sz="8" w:space="0" w:color="1709F2" w:themeColor="accent1" w:themeTint="BF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09F2" w:themeColor="accent1" w:themeTint="BF"/>
          <w:left w:val="single" w:sz="8" w:space="0" w:color="1709F2" w:themeColor="accent1" w:themeTint="BF"/>
          <w:bottom w:val="single" w:sz="8" w:space="0" w:color="1709F2" w:themeColor="accent1" w:themeTint="BF"/>
          <w:right w:val="single" w:sz="8" w:space="0" w:color="1709F2" w:themeColor="accent1" w:themeTint="BF"/>
          <w:insideH w:val="nil"/>
          <w:insideV w:val="nil"/>
        </w:tcBorders>
        <w:shd w:val="clear" w:color="auto" w:fill="10069F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1709F2" w:themeColor="accent1" w:themeTint="BF"/>
          <w:left w:val="single" w:sz="8" w:space="0" w:color="1709F2" w:themeColor="accent1" w:themeTint="BF"/>
          <w:bottom w:val="single" w:sz="8" w:space="0" w:color="1709F2" w:themeColor="accent1" w:themeTint="BF"/>
          <w:right w:val="single" w:sz="8" w:space="0" w:color="1709F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ACF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ACF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26F63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nil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ACF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069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069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0069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0069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359F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359F8" w:themeFill="accent1" w:themeFillTint="7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26F63"/>
    <w:rPr>
      <w:rFonts w:ascii="Times New Roman" w:eastAsia="Times New Roman" w:hAnsi="Times New Roman" w:cs="Times New Roman"/>
      <w:color w:val="FFFFFF" w:themeColor="background1"/>
      <w:sz w:val="20"/>
      <w:szCs w:val="20"/>
    </w:rPr>
    <w:tblPr>
      <w:tblStyleRowBandSize w:val="1"/>
      <w:tblStyleColBandSize w:val="1"/>
      <w:tblInd w:w="0" w:type="nil"/>
    </w:tblPr>
    <w:tcPr>
      <w:shd w:val="clear" w:color="auto" w:fill="10069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034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047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047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47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476" w:themeFill="accent1" w:themeFillShade="B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26F63"/>
    <w:rPr>
      <w:rFonts w:ascii="Times New Roman" w:eastAsia="Times New Roman" w:hAnsi="Times New Roman" w:cs="Times New Roman"/>
      <w:color w:val="000000" w:themeColor="text1"/>
      <w:sz w:val="20"/>
      <w:szCs w:val="20"/>
    </w:rPr>
    <w:tblPr>
      <w:tblStyleRowBandSize w:val="1"/>
      <w:tblStyleColBandSize w:val="1"/>
      <w:tblInd w:w="0" w:type="nil"/>
      <w:tblBorders>
        <w:insideH w:val="single" w:sz="4" w:space="0" w:color="FFFFFF" w:themeColor="background1"/>
      </w:tblBorders>
    </w:tblPr>
    <w:tcPr>
      <w:shd w:val="clear" w:color="auto" w:fill="C0BCFC" w:themeFill="accent1" w:themeFillTint="33"/>
    </w:tcPr>
    <w:tblStylePr w:type="firstRow">
      <w:rPr>
        <w:b/>
        <w:bCs/>
      </w:rPr>
      <w:tblPr/>
      <w:tcPr>
        <w:shd w:val="clear" w:color="auto" w:fill="827AF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7AF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B047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B0476" w:themeFill="accent1" w:themeFillShade="BF"/>
      </w:tcPr>
    </w:tblStylePr>
    <w:tblStylePr w:type="band1Vert">
      <w:tblPr/>
      <w:tcPr>
        <w:shd w:val="clear" w:color="auto" w:fill="6359F8" w:themeFill="accent1" w:themeFillTint="7F"/>
      </w:tcPr>
    </w:tblStylePr>
    <w:tblStylePr w:type="band1Horz">
      <w:tblPr/>
      <w:tcPr>
        <w:shd w:val="clear" w:color="auto" w:fill="6359F8" w:themeFill="accent1" w:themeFillTint="7F"/>
      </w:tcPr>
    </w:tblStylePr>
  </w:style>
  <w:style w:type="table" w:styleId="GridTable4-Accent1">
    <w:name w:val="Grid Table 4 Accent 1"/>
    <w:basedOn w:val="TableNormal"/>
    <w:uiPriority w:val="49"/>
    <w:rsid w:val="00126F63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nil"/>
      <w:tblBorders>
        <w:top w:val="single" w:sz="4" w:space="0" w:color="4337F7" w:themeColor="accent1" w:themeTint="99"/>
        <w:left w:val="single" w:sz="4" w:space="0" w:color="4337F7" w:themeColor="accent1" w:themeTint="99"/>
        <w:bottom w:val="single" w:sz="4" w:space="0" w:color="4337F7" w:themeColor="accent1" w:themeTint="99"/>
        <w:right w:val="single" w:sz="4" w:space="0" w:color="4337F7" w:themeColor="accent1" w:themeTint="99"/>
        <w:insideH w:val="single" w:sz="4" w:space="0" w:color="4337F7" w:themeColor="accent1" w:themeTint="99"/>
        <w:insideV w:val="single" w:sz="4" w:space="0" w:color="4337F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0069F" w:themeColor="accent1"/>
          <w:left w:val="single" w:sz="4" w:space="0" w:color="10069F" w:themeColor="accent1"/>
          <w:bottom w:val="single" w:sz="4" w:space="0" w:color="10069F" w:themeColor="accent1"/>
          <w:right w:val="single" w:sz="4" w:space="0" w:color="10069F" w:themeColor="accent1"/>
          <w:insideH w:val="nil"/>
          <w:insideV w:val="nil"/>
        </w:tcBorders>
        <w:shd w:val="clear" w:color="auto" w:fill="10069F" w:themeFill="accent1"/>
      </w:tcPr>
    </w:tblStylePr>
    <w:tblStylePr w:type="lastRow">
      <w:rPr>
        <w:b/>
        <w:bCs/>
      </w:rPr>
      <w:tblPr/>
      <w:tcPr>
        <w:tcBorders>
          <w:top w:val="double" w:sz="4" w:space="0" w:color="10069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CFC" w:themeFill="accent1" w:themeFillTint="33"/>
      </w:tcPr>
    </w:tblStylePr>
    <w:tblStylePr w:type="band1Horz">
      <w:tblPr/>
      <w:tcPr>
        <w:shd w:val="clear" w:color="auto" w:fill="C0BCFC" w:themeFill="accent1" w:themeFillTint="33"/>
      </w:tcPr>
    </w:tblStylePr>
  </w:style>
  <w:style w:type="table" w:customStyle="1" w:styleId="Style2">
    <w:name w:val="Style2"/>
    <w:basedOn w:val="TableNormal"/>
    <w:uiPriority w:val="99"/>
    <w:rsid w:val="00C5634C"/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Calibri" w:hAnsi="Calibri"/>
        <w:color w:val="FFFFFF" w:themeColor="background1"/>
        <w:sz w:val="28"/>
      </w:rPr>
      <w:tblPr/>
      <w:tcPr>
        <w:tc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cBorders>
        <w:shd w:val="clear" w:color="auto" w:fill="7030A0"/>
      </w:tcPr>
    </w:tblStylePr>
  </w:style>
  <w:style w:type="character" w:styleId="UnresolvedMention">
    <w:name w:val="Unresolved Mention"/>
    <w:basedOn w:val="DefaultParagraphFont"/>
    <w:uiPriority w:val="99"/>
    <w:unhideWhenUsed/>
    <w:rsid w:val="003F06DA"/>
    <w:rPr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80CC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80CC4"/>
  </w:style>
  <w:style w:type="paragraph" w:customStyle="1" w:styleId="Text">
    <w:name w:val="Text"/>
    <w:basedOn w:val="Normal"/>
    <w:link w:val="TextZchn"/>
    <w:rsid w:val="00480CC4"/>
    <w:pPr>
      <w:jc w:val="center"/>
    </w:pPr>
    <w:rPr>
      <w:rFonts w:ascii="Arial" w:eastAsia="Times New Roman" w:hAnsi="Arial" w:cs="Times New Roman"/>
      <w:sz w:val="20"/>
      <w:szCs w:val="20"/>
    </w:rPr>
  </w:style>
  <w:style w:type="character" w:customStyle="1" w:styleId="TextZchn">
    <w:name w:val="Text Zchn"/>
    <w:link w:val="Text"/>
    <w:rsid w:val="00480CC4"/>
    <w:rPr>
      <w:rFonts w:ascii="Arial" w:eastAsia="Times New Roman" w:hAnsi="Arial" w:cs="Times New Roman"/>
      <w:sz w:val="20"/>
      <w:szCs w:val="20"/>
    </w:rPr>
  </w:style>
  <w:style w:type="paragraph" w:customStyle="1" w:styleId="Tabletitleboxsmall">
    <w:name w:val="Table title box small"/>
    <w:basedOn w:val="Normal"/>
    <w:rsid w:val="00480CC4"/>
    <w:pPr>
      <w:spacing w:before="60" w:after="60"/>
      <w:jc w:val="center"/>
    </w:pPr>
    <w:rPr>
      <w:rFonts w:ascii="Tahoma" w:eastAsia="Times New Roman" w:hAnsi="Tahoma" w:cs="Times New Roman"/>
      <w:b/>
      <w:bCs/>
      <w:sz w:val="16"/>
      <w:lang w:val="en-GB"/>
    </w:rPr>
  </w:style>
  <w:style w:type="paragraph" w:customStyle="1" w:styleId="Tableboxsmall">
    <w:name w:val="Table box small"/>
    <w:basedOn w:val="Normal"/>
    <w:rsid w:val="00480CC4"/>
    <w:pPr>
      <w:spacing w:before="60" w:after="60"/>
    </w:pPr>
    <w:rPr>
      <w:rFonts w:ascii="Tahoma" w:eastAsia="Times New Roman" w:hAnsi="Tahoma" w:cs="Tahoma"/>
      <w:bCs/>
      <w:sz w:val="16"/>
      <w:lang w:val="en-GB"/>
    </w:rPr>
  </w:style>
  <w:style w:type="paragraph" w:customStyle="1" w:styleId="Tabtext10fett">
    <w:name w:val="Tabtext10fett"/>
    <w:basedOn w:val="Normal"/>
    <w:rsid w:val="00480CC4"/>
    <w:pPr>
      <w:spacing w:before="60" w:after="60"/>
    </w:pPr>
    <w:rPr>
      <w:rFonts w:ascii="Arial" w:eastAsia="Times New Roman" w:hAnsi="Arial" w:cs="Times New Roman"/>
      <w:b/>
      <w:sz w:val="20"/>
      <w:szCs w:val="20"/>
      <w:lang w:val="de-DE" w:eastAsia="de-DE"/>
    </w:rPr>
  </w:style>
  <w:style w:type="paragraph" w:customStyle="1" w:styleId="Texto">
    <w:name w:val="Texto"/>
    <w:basedOn w:val="Normal"/>
    <w:link w:val="TextoChar"/>
    <w:rsid w:val="004D7052"/>
    <w:pPr>
      <w:spacing w:before="40" w:after="40"/>
    </w:pPr>
    <w:rPr>
      <w:rFonts w:ascii="Arial" w:eastAsia="Times New Roman" w:hAnsi="Arial" w:cs="Times New Roman"/>
      <w:sz w:val="20"/>
      <w:szCs w:val="20"/>
      <w:lang w:val="pt-BR" w:eastAsia="pt-BR"/>
    </w:rPr>
  </w:style>
  <w:style w:type="character" w:customStyle="1" w:styleId="TextoChar">
    <w:name w:val="Texto Char"/>
    <w:basedOn w:val="DefaultParagraphFont"/>
    <w:link w:val="Texto"/>
    <w:locked/>
    <w:rsid w:val="004D7052"/>
    <w:rPr>
      <w:rFonts w:ascii="Arial" w:eastAsia="Times New Roman" w:hAnsi="Arial" w:cs="Times New Roman"/>
      <w:sz w:val="20"/>
      <w:szCs w:val="20"/>
      <w:lang w:val="pt-BR" w:eastAsia="pt-BR"/>
    </w:rPr>
  </w:style>
  <w:style w:type="character" w:customStyle="1" w:styleId="TableTextChar">
    <w:name w:val="Table Text Char"/>
    <w:link w:val="TableText"/>
    <w:uiPriority w:val="99"/>
    <w:rsid w:val="001B566D"/>
    <w:rPr>
      <w:rFonts w:ascii="Calibri" w:eastAsia="Times New Roman" w:hAnsi="Calibri" w:cs="Times New Roman"/>
      <w:sz w:val="20"/>
      <w:szCs w:val="48"/>
      <w:lang w:val="en-GB"/>
    </w:rPr>
  </w:style>
  <w:style w:type="paragraph" w:customStyle="1" w:styleId="TableHeaders">
    <w:name w:val="Table Headers"/>
    <w:basedOn w:val="Normal"/>
    <w:uiPriority w:val="99"/>
    <w:rsid w:val="001B566D"/>
    <w:pPr>
      <w:spacing w:before="120" w:after="60"/>
    </w:pPr>
    <w:rPr>
      <w:rFonts w:ascii="Arial" w:eastAsia="MS Mincho" w:hAnsi="Arial" w:cs="Arial"/>
      <w:b/>
      <w:bCs/>
      <w:sz w:val="20"/>
    </w:rPr>
  </w:style>
  <w:style w:type="paragraph" w:customStyle="1" w:styleId="StyleStyleHeading3Univers45LightBoldLeft127cmHangin">
    <w:name w:val="Style Style Heading 3 + Univers 45 Light Bold Left:  1.27 cm Hangin..."/>
    <w:basedOn w:val="Normal"/>
    <w:uiPriority w:val="99"/>
    <w:rsid w:val="001B566D"/>
    <w:pPr>
      <w:numPr>
        <w:ilvl w:val="2"/>
        <w:numId w:val="8"/>
      </w:numPr>
    </w:pPr>
    <w:rPr>
      <w:rFonts w:ascii="Arial" w:eastAsia="Times New Roman" w:hAnsi="Arial" w:cs="Times New Roman"/>
      <w:sz w:val="20"/>
      <w:szCs w:val="20"/>
      <w:lang w:val="en-AU" w:eastAsia="ja-JP"/>
    </w:rPr>
  </w:style>
  <w:style w:type="table" w:customStyle="1" w:styleId="ADMTable1">
    <w:name w:val="ADM Table1"/>
    <w:basedOn w:val="TableNormal"/>
    <w:next w:val="TableTheme"/>
    <w:uiPriority w:val="99"/>
    <w:rsid w:val="00906F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color w:val="FFFFFF"/>
        <w:sz w:val="28"/>
      </w:rPr>
      <w:tblPr/>
      <w:tcPr>
        <w:shd w:val="clear" w:color="auto" w:fill="10069F"/>
      </w:tcPr>
    </w:tblStylePr>
  </w:style>
  <w:style w:type="table" w:customStyle="1" w:styleId="AuroraBasicTable">
    <w:name w:val="Aurora Basic Table"/>
    <w:basedOn w:val="TableTheme"/>
    <w:uiPriority w:val="99"/>
    <w:rsid w:val="00906F47"/>
    <w:rPr>
      <w:sz w:val="20"/>
    </w:r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BFBFBF" w:themeColor="background1" w:themeShade="BF"/>
        <w:insideV w:val="none" w:sz="0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10069F" w:themeFill="accent1"/>
      </w:tcPr>
    </w:tblStylePr>
  </w:style>
  <w:style w:type="table" w:styleId="GridTable1Light-Accent5">
    <w:name w:val="Grid Table 1 Light Accent 5"/>
    <w:basedOn w:val="TableNormal"/>
    <w:uiPriority w:val="46"/>
    <w:rsid w:val="00E31B96"/>
    <w:pPr>
      <w:ind w:left="360" w:hanging="360"/>
    </w:pPr>
    <w:rPr>
      <w:sz w:val="22"/>
      <w:szCs w:val="22"/>
    </w:rPr>
    <w:tblPr>
      <w:tblStyleRowBandSize w:val="1"/>
      <w:tblStyleColBandSize w:val="1"/>
      <w:tblBorders>
        <w:top w:val="single" w:sz="4" w:space="0" w:color="E4ECFA" w:themeColor="accent5" w:themeTint="66"/>
        <w:left w:val="single" w:sz="4" w:space="0" w:color="E4ECFA" w:themeColor="accent5" w:themeTint="66"/>
        <w:bottom w:val="single" w:sz="4" w:space="0" w:color="E4ECFA" w:themeColor="accent5" w:themeTint="66"/>
        <w:right w:val="single" w:sz="4" w:space="0" w:color="E4ECFA" w:themeColor="accent5" w:themeTint="66"/>
        <w:insideH w:val="single" w:sz="4" w:space="0" w:color="E4ECFA" w:themeColor="accent5" w:themeTint="66"/>
        <w:insideV w:val="single" w:sz="4" w:space="0" w:color="E4ECFA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7E3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7E3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937DE1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table" w:styleId="TableGridLight">
    <w:name w:val="Grid Table Light"/>
    <w:basedOn w:val="TableNormal"/>
    <w:uiPriority w:val="40"/>
    <w:rsid w:val="00C2354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Strong">
    <w:name w:val="Strong"/>
    <w:basedOn w:val="DefaultParagraphFont"/>
    <w:uiPriority w:val="22"/>
    <w:qFormat/>
    <w:rsid w:val="00926D19"/>
    <w:rPr>
      <w:b/>
      <w:bCs/>
    </w:rPr>
  </w:style>
  <w:style w:type="table" w:styleId="GridTable1Light-Accent6">
    <w:name w:val="Grid Table 1 Light Accent 6"/>
    <w:basedOn w:val="TableNormal"/>
    <w:uiPriority w:val="46"/>
    <w:rsid w:val="003F20CC"/>
    <w:tblPr>
      <w:tblStyleRowBandSize w:val="1"/>
      <w:tblStyleColBandSize w:val="1"/>
      <w:tblBorders>
        <w:top w:val="single" w:sz="4" w:space="0" w:color="F3EFF9" w:themeColor="accent6" w:themeTint="66"/>
        <w:left w:val="single" w:sz="4" w:space="0" w:color="F3EFF9" w:themeColor="accent6" w:themeTint="66"/>
        <w:bottom w:val="single" w:sz="4" w:space="0" w:color="F3EFF9" w:themeColor="accent6" w:themeTint="66"/>
        <w:right w:val="single" w:sz="4" w:space="0" w:color="F3EFF9" w:themeColor="accent6" w:themeTint="66"/>
        <w:insideH w:val="single" w:sz="4" w:space="0" w:color="F3EFF9" w:themeColor="accent6" w:themeTint="66"/>
        <w:insideV w:val="single" w:sz="4" w:space="0" w:color="F3EFF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EE7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7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oSpacingChar">
    <w:name w:val="No Spacing Char"/>
    <w:basedOn w:val="DefaultParagraphFont"/>
    <w:link w:val="NoSpacing"/>
    <w:uiPriority w:val="1"/>
    <w:rsid w:val="00942BA9"/>
    <w:rPr>
      <w:rFonts w:ascii="Calibri" w:eastAsia="Times New Roman" w:hAnsi="Calibri" w:cs="Times New Roman"/>
      <w:sz w:val="22"/>
      <w:szCs w:val="20"/>
    </w:rPr>
  </w:style>
  <w:style w:type="character" w:customStyle="1" w:styleId="normaltextrun">
    <w:name w:val="normaltextrun"/>
    <w:basedOn w:val="DefaultParagraphFont"/>
    <w:rsid w:val="002A2CA0"/>
  </w:style>
  <w:style w:type="character" w:styleId="Mention">
    <w:name w:val="Mention"/>
    <w:basedOn w:val="DefaultParagraphFont"/>
    <w:uiPriority w:val="99"/>
    <w:unhideWhenUsed/>
    <w:rsid w:val="00437B8E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64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1434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27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63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9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3984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9959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2108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7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9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9475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84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17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71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1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sv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sv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ish.joseph\Desktop\Templates%20New\Accenture_A4_Corporate_Template_Graphik%20-%20V20200526.dotx" TargetMode="External"/></Relationships>
</file>

<file path=word/theme/theme1.xml><?xml version="1.0" encoding="utf-8"?>
<a:theme xmlns:a="http://schemas.openxmlformats.org/drawingml/2006/main" name="Aurora">
  <a:themeElements>
    <a:clrScheme name="Aurora">
      <a:dk1>
        <a:srgbClr val="000000"/>
      </a:dk1>
      <a:lt1>
        <a:srgbClr val="FFFFFF"/>
      </a:lt1>
      <a:dk2>
        <a:srgbClr val="000000"/>
      </a:dk2>
      <a:lt2>
        <a:srgbClr val="E7E6E6"/>
      </a:lt2>
      <a:accent1>
        <a:srgbClr val="10069F"/>
      </a:accent1>
      <a:accent2>
        <a:srgbClr val="753BBD"/>
      </a:accent2>
      <a:accent3>
        <a:srgbClr val="33D196"/>
      </a:accent3>
      <a:accent4>
        <a:srgbClr val="EE3744"/>
      </a:accent4>
      <a:accent5>
        <a:srgbClr val="BED2F3"/>
      </a:accent5>
      <a:accent6>
        <a:srgbClr val="E3D8F2"/>
      </a:accent6>
      <a:hlink>
        <a:srgbClr val="DBF7EE"/>
      </a:hlink>
      <a:folHlink>
        <a:srgbClr val="FCD7DA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1BusinessProcess xmlns="b1b8050f-48a1-4459-b1e1-2b18f792d2b0">
      <Value>Source to Pay</Value>
    </L1BusinessProcess>
    <Region xmlns="b1b8050f-48a1-4459-b1e1-2b18f792d2b0">NA</Region>
    <ContentOwner xmlns="b1b8050f-48a1-4459-b1e1-2b18f792d2b0">
      <UserInfo>
        <DisplayName>Surdykowski, Heather</DisplayName>
        <AccountId>14</AccountId>
        <AccountType/>
      </UserInfo>
    </ContentOwner>
    <L4BusinessProcess xmlns="b1b8050f-48a1-4459-b1e1-2b18f792d2b0" xsi:nil="true"/>
    <Release xmlns="b1b8050f-48a1-4459-b1e1-2b18f792d2b0">
      <Value>Digital Procurement</Value>
    </Release>
    <L3BusinessProcess xmlns="b1b8050f-48a1-4459-b1e1-2b18f792d2b0">
      <Value>Supplier Onboarding</Value>
    </L3BusinessProcess>
    <DocumentStatus xmlns="b1b8050f-48a1-4459-b1e1-2b18f792d2b0">Final</DocumentStatus>
    <L2BusinessProcess xmlns="b1b8050f-48a1-4459-b1e1-2b18f792d2b0">
      <Value>Supplier Integration &amp; Collaboration</Value>
    </L2BusinessProcess>
    <LearningContentType xmlns="b1b8050f-48a1-4459-b1e1-2b18f792d2b0">
      <Value>Quick Reference Card</Value>
    </LearningContentType>
    <System xmlns="b1b8050f-48a1-4459-b1e1-2b18f792d2b0">
      <Value>Coupa</Value>
    </System>
    <SharedWithUsers xmlns="e8efdb80-ccf6-4ea1-983d-0bd9de6abba1">
      <UserInfo>
        <DisplayName>Klubertanz, Kim</DisplayName>
        <AccountId>266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F5F51A125FA84BADF477DECC4E773C" ma:contentTypeVersion="16" ma:contentTypeDescription="Create a new document." ma:contentTypeScope="" ma:versionID="c23e637f46a45af0943c58d677363393">
  <xsd:schema xmlns:xsd="http://www.w3.org/2001/XMLSchema" xmlns:xs="http://www.w3.org/2001/XMLSchema" xmlns:p="http://schemas.microsoft.com/office/2006/metadata/properties" xmlns:ns2="b1b8050f-48a1-4459-b1e1-2b18f792d2b0" xmlns:ns3="d23bfa54-ea21-400c-982d-3bd3ff38a8ba" xmlns:ns4="e8efdb80-ccf6-4ea1-983d-0bd9de6abba1" targetNamespace="http://schemas.microsoft.com/office/2006/metadata/properties" ma:root="true" ma:fieldsID="bf13b1d5bb35bedaadab60e71cadf17c" ns2:_="" ns3:_="" ns4:_="">
    <xsd:import namespace="b1b8050f-48a1-4459-b1e1-2b18f792d2b0"/>
    <xsd:import namespace="d23bfa54-ea21-400c-982d-3bd3ff38a8ba"/>
    <xsd:import namespace="e8efdb80-ccf6-4ea1-983d-0bd9de6abb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1BusinessProcess" minOccurs="0"/>
                <xsd:element ref="ns2:L2BusinessProcess" minOccurs="0"/>
                <xsd:element ref="ns2:L3BusinessProcess" minOccurs="0"/>
                <xsd:element ref="ns2:L4BusinessProcess" minOccurs="0"/>
                <xsd:element ref="ns2:Region" minOccurs="0"/>
                <xsd:element ref="ns2:LearningContentType" minOccurs="0"/>
                <xsd:element ref="ns2:ContentOwner" minOccurs="0"/>
                <xsd:element ref="ns2:Release" minOccurs="0"/>
                <xsd:element ref="ns2:System" minOccurs="0"/>
                <xsd:element ref="ns2:DocumentStatus" minOccurs="0"/>
                <xsd:element ref="ns3:MediaServiceDateTaken" minOccurs="0"/>
                <xsd:element ref="ns3:MediaLengthInSeconds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b8050f-48a1-4459-b1e1-2b18f792d2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1BusinessProcess" ma:index="10" nillable="true" ma:displayName="L1 Business Process" ma:format="Dropdown" ma:internalName="L1BusinessProces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ustomer Collaboration"/>
                    <xsd:enumeration value="Customer Solutions (Order to Cash)"/>
                    <xsd:enumeration value="Data &amp; Analytics"/>
                    <xsd:enumeration value="Design to Market"/>
                    <xsd:enumeration value="FP&amp;A"/>
                    <xsd:enumeration value="Insights to Actions"/>
                    <xsd:enumeration value="Market to Order"/>
                    <xsd:enumeration value="Plan to Deliver"/>
                    <xsd:enumeration value="Record to Report"/>
                    <xsd:enumeration value="Source to Pay"/>
                    <xsd:enumeration value="Tax"/>
                    <xsd:enumeration value="All"/>
                  </xsd:restriction>
                </xsd:simpleType>
              </xsd:element>
            </xsd:sequence>
          </xsd:extension>
        </xsd:complexContent>
      </xsd:complexType>
    </xsd:element>
    <xsd:element name="L2BusinessProcess" ma:index="11" nillable="true" ma:displayName="L2 Business Process" ma:format="Dropdown" ma:internalName="L2BusinessProces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counts Receivables"/>
                    <xsd:enumeration value="Advanced Analytics"/>
                    <xsd:enumeration value="Business Planning"/>
                    <xsd:enumeration value="Channel Foundation"/>
                    <xsd:enumeration value="Consolidation &amp; External Reporting"/>
                    <xsd:enumeration value="Consumer Analytics"/>
                    <xsd:enumeration value="Consumer Execution"/>
                    <xsd:enumeration value="Consumer Interaction"/>
                    <xsd:enumeration value="Corporate Treasury"/>
                    <xsd:enumeration value="Customer Analytics"/>
                    <xsd:enumeration value="Customer Billing"/>
                    <xsd:enumeration value="Customer Execution"/>
                    <xsd:enumeration value="Customer Interaction"/>
                    <xsd:enumeration value="Customer Strategy"/>
                    <xsd:enumeration value="Environmental Health and Safety"/>
                    <xsd:enumeration value="Financial Accounting"/>
                    <xsd:enumeration value="Freight &amp; Compliance"/>
                    <xsd:enumeration value="Integrated Business Planning"/>
                    <xsd:enumeration value="Intercompany Accounting"/>
                    <xsd:enumeration value="Inventory Accounting"/>
                    <xsd:enumeration value="Invoice to Pay"/>
                    <xsd:enumeration value="Management Reporting"/>
                    <xsd:enumeration value="Manufacturing"/>
                    <xsd:enumeration value="Marketing"/>
                    <xsd:enumeration value="Master Data Management"/>
                    <xsd:enumeration value="Operational Reporting"/>
                    <xsd:enumeration value="Planning"/>
                    <xsd:enumeration value="Pricing"/>
                    <xsd:enumeration value="Procure to Order"/>
                    <xsd:enumeration value="Product Lifecycle Management"/>
                    <xsd:enumeration value="Products and Assets"/>
                    <xsd:enumeration value="Quality Management"/>
                    <xsd:enumeration value="Research &amp; Development"/>
                    <xsd:enumeration value="Sales Execution"/>
                    <xsd:enumeration value="Sales Planning"/>
                    <xsd:enumeration value="Source to Contract"/>
                    <xsd:enumeration value="Supplier Integration &amp; Collaboration"/>
                    <xsd:enumeration value="Tax"/>
                    <xsd:enumeration value="Tax Compliance"/>
                    <xsd:enumeration value="Track, Trace &amp; Sustainment"/>
                    <xsd:enumeration value="Trade Marketing &amp; Investment"/>
                    <xsd:enumeration value="Treasury Operations"/>
                    <xsd:enumeration value="Warehousing"/>
                  </xsd:restriction>
                </xsd:simpleType>
              </xsd:element>
            </xsd:sequence>
          </xsd:extension>
        </xsd:complexContent>
      </xsd:complexType>
    </xsd:element>
    <xsd:element name="L3BusinessProcess" ma:index="12" nillable="true" ma:displayName="L3 Business Process" ma:format="Dropdown" ma:internalName="L3BusinessProces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cruals"/>
                    <xsd:enumeration value="Acquire &amp; Create Assets"/>
                    <xsd:enumeration value="Aloocations"/>
                    <xsd:enumeration value="AR/VR &amp; Gaming"/>
                    <xsd:enumeration value="Batch Management"/>
                    <xsd:enumeration value="Brand &amp; Category Management"/>
                    <xsd:enumeration value="Brand Channels"/>
                    <xsd:enumeration value="Brand/Category Profitability Analytics"/>
                    <xsd:enumeration value="Business Partner Master Data"/>
                    <xsd:enumeration value="Buy Channel Management"/>
                    <xsd:enumeration value="Campaign Delivery &amp; Management"/>
                    <xsd:enumeration value="Capital Markets"/>
                    <xsd:enumeration value="Cash Management"/>
                    <xsd:enumeration value="Compliance &amp; Regulations"/>
                    <xsd:enumeration value="Component Cost Management"/>
                    <xsd:enumeration value="Concept Fulfillment"/>
                    <xsd:enumeration value="Concept Ideation"/>
                    <xsd:enumeration value="Connected Devices &amp; Digital"/>
                    <xsd:enumeration value="Consolidation"/>
                    <xsd:enumeration value="Customer Data Management"/>
                    <xsd:enumeration value="Consumer Pricing &amp; Promotion"/>
                    <xsd:enumeration value="Consumer Services Management"/>
                    <xsd:enumeration value="Content Management"/>
                    <xsd:enumeration value="Content Publication &amp; Delivery"/>
                    <xsd:enumeration value="Contract Lifecycle Management"/>
                    <xsd:enumeration value="Cost Accounting"/>
                    <xsd:enumeration value="Cost Accounting"/>
                    <xsd:enumeration value="Credit &amp; Debit"/>
                    <xsd:enumeration value="Cross Company Code Posting"/>
                    <xsd:enumeration value="Customer Billing"/>
                    <xsd:enumeration value="Customer Contact Center"/>
                    <xsd:enumeration value="Customer Payment Portal"/>
                    <xsd:enumeration value="Customer Returns"/>
                    <xsd:enumeration value="Customer Segmentation"/>
                    <xsd:enumeration value="Customer Self-Service Portal"/>
                    <xsd:enumeration value="Customer Engagement"/>
                    <xsd:enumeration value="Data Support for Tax Provision"/>
                    <xsd:enumeration value="Demand Planning"/>
                    <xsd:enumeration value="Detailed Production Scheduling"/>
                    <xsd:enumeration value="Digital Asset Management"/>
                    <xsd:enumeration value="Direct Procurement"/>
                    <xsd:enumeration value="Direct Tax"/>
                    <xsd:enumeration value="Discounts &amp; Rebates"/>
                    <xsd:enumeration value="Dispute Management"/>
                    <xsd:enumeration value="Distributor Channel Insights"/>
                    <xsd:enumeration value="E2E Inventory Optimization"/>
                    <xsd:enumeration value="eCommerce (B2C)"/>
                    <xsd:enumeration value="Ecosystem Innovation"/>
                    <xsd:enumeration value="Environment, Health &amp; Safety"/>
                    <xsd:enumeration value="Experience Management"/>
                    <xsd:enumeration value="External Reporting"/>
                    <xsd:enumeration value="Finance Advanced Analytics"/>
                    <xsd:enumeration value="Finance Master Data"/>
                    <xsd:enumeration value="Finance Management Reports"/>
                    <xsd:enumeration value="Finance Operational Reports"/>
                    <xsd:enumeration value="Forecast Collaboration"/>
                    <xsd:enumeration value="Forecasting"/>
                    <xsd:enumeration value="Foreign Exchange"/>
                    <xsd:enumeration value="Freight Settlement"/>
                    <xsd:enumeration value="FX Exposure"/>
                    <xsd:enumeration value="General Ledger Accounting"/>
                    <xsd:enumeration value="Global Trade"/>
                    <xsd:enumeration value="Goods Issue"/>
                    <xsd:enumeration value="In House Bank"/>
                    <xsd:enumeration value="Inbound Logistics"/>
                    <xsd:enumeration value="Inbound Supply Assurance"/>
                    <xsd:enumeration value="Indirect Tax"/>
                    <xsd:enumeration value="Interactions (Social Media, Email, etc.)"/>
                    <xsd:enumeration value="Intercompany Netting"/>
                    <xsd:enumeration value="Intercompany Processing"/>
                    <xsd:enumeration value="Inventory Collaboration"/>
                    <xsd:enumeration value="Inventory Cost Accounting"/>
                    <xsd:enumeration value="Inventory Management &amp; Control"/>
                    <xsd:enumeration value="Inventory Accounting"/>
                    <xsd:enumeration value="Invoice Processing &amp; Accounting"/>
                    <xsd:enumeration value="Lease Accounting"/>
                    <xsd:enumeration value="Loyalty &amp; Rewards"/>
                    <xsd:enumeration value="Mantain Assets"/>
                    <xsd:enumeration value="Manage Projects"/>
                    <xsd:enumeration value="Manage Recipes"/>
                    <xsd:enumeration value="Management Reporting"/>
                    <xsd:enumeration value="Manufacturing Tracking &amp; Tracing"/>
                    <xsd:enumeration value="Market &amp; Consumer Insight"/>
                    <xsd:enumeration value="Market Commercial Strategic Planning"/>
                    <xsd:enumeration value="Marketing Analytics"/>
                    <xsd:enumeration value="Marketing Resource Management"/>
                    <xsd:enumeration value="Material Master Data"/>
                    <xsd:enumeration value="Media Management &amp; Advertising"/>
                    <xsd:enumeration value="Merchandizing Analytics"/>
                    <xsd:enumeration value="Multi-Channel Order Management"/>
                    <xsd:enumeration value="Non-Digital Interaction"/>
                    <xsd:enumeration value="Omni-Channel Analytics"/>
                    <xsd:enumeration value="Order &amp; Logistics Collaboration"/>
                    <xsd:enumeration value="Order Management"/>
                    <xsd:enumeration value="Order Management (Indirect &amp; Services)"/>
                    <xsd:enumeration value="Outbound Logistics"/>
                    <xsd:enumeration value="Period-End Close"/>
                    <xsd:enumeration value="Personalization / Targeting"/>
                    <xsd:enumeration value="Physical Inventory"/>
                    <xsd:enumeration value="Plant Maintenance"/>
                    <xsd:enumeration value="PLM &amp; Strategy"/>
                    <xsd:enumeration value="Post Event Analytics"/>
                    <xsd:enumeration value="Pricing Management"/>
                    <xsd:enumeration value="Pricing Planning"/>
                    <xsd:enumeration value="Product Availability"/>
                    <xsd:enumeration value="Product Cost Execution"/>
                    <xsd:enumeration value="Product Development &amp; Management"/>
                    <xsd:enumeration value="Product Information Management"/>
                    <xsd:enumeration value="Product Safety"/>
                    <xsd:enumeration value="Product Cost Planning"/>
                    <xsd:enumeration value="Production Execution"/>
                    <xsd:enumeration value="Quality Assurance"/>
                    <xsd:enumeration value="Quality Control"/>
                    <xsd:enumeration value="R&amp;D Portfolio Management"/>
                    <xsd:enumeration value="Receivables Accounting"/>
                    <xsd:enumeration value="Record Payroll"/>
                    <xsd:enumeration value="Record Product Cost"/>
                    <xsd:enumeration value="Requisition Management (Indirect &amp; Services)"/>
                    <xsd:enumeration value="Retail Execution Analytics"/>
                    <xsd:enumeration value="Retire Assets"/>
                    <xsd:enumeration value="Returns Management"/>
                    <xsd:enumeration value="Returns Processing"/>
                    <xsd:enumeration value="S&amp;OP/iS&amp;OP"/>
                    <xsd:enumeration value="Sales &amp; Operations Execution"/>
                    <xsd:enumeration value="Sales Forecast"/>
                    <xsd:enumeration value="Segment Profitability Planning"/>
                    <xsd:enumeration value="Service Strategy (VMI, CMI, CPFR)"/>
                    <xsd:enumeration value="Short Term Demand Planning"/>
                    <xsd:enumeration value="Sourcing"/>
                    <xsd:enumeration value="Special Procurement (Incl. Subcontracting)"/>
                    <xsd:enumeration value="Specification &amp; Innovation Management"/>
                    <xsd:enumeration value="Spend Analysis &amp; Saving Management"/>
                    <xsd:enumeration value="Statutory Tax"/>
                    <xsd:enumeration value="Store Operations"/>
                    <xsd:enumeration value="Strategic Category Management"/>
                    <xsd:enumeration value="Strategic Materials Planning"/>
                    <xsd:enumeration value="Strategic Planning"/>
                    <xsd:enumeration value="Supplier Onboarding"/>
                    <xsd:enumeration value="Supplier Performance Management"/>
                    <xsd:enumeration value="Supplier Relationship Management"/>
                    <xsd:enumeration value="Supplier Risk Management"/>
                    <xsd:enumeration value="Supply Chain Advanced Analytics"/>
                    <xsd:enumeration value="Supply Chain Mmgt Reports"/>
                    <xsd:enumeration value="Supply Chain Operational Reporting"/>
                    <xsd:enumeration value="Supply Network Planning"/>
                    <xsd:enumeration value="Supply Network Scheduling"/>
                    <xsd:enumeration value="Sustainability"/>
                    <xsd:enumeration value="Tax Provisions"/>
                    <xsd:enumeration value="Trade Investment Planning"/>
                    <xsd:enumeration value="Trade Marketing"/>
                    <xsd:enumeration value="Trade Promotion Management"/>
                    <xsd:enumeration value="Trade Promotions Optimization"/>
                    <xsd:enumeration value="Transfer Pricing Policy"/>
                    <xsd:enumeration value="Transfer Pricing"/>
                    <xsd:enumeration value="Transportation Execution (Inbound &amp; Outbound)"/>
                    <xsd:enumeration value="Transportation Planning (Inbound &amp; Outbound)"/>
                    <xsd:enumeration value="Travel &amp; Expense"/>
                    <xsd:enumeration value="Voice of Consumer"/>
                    <xsd:enumeration value="Warehouse Management"/>
                    <xsd:enumeration value="Consumer &amp; Social Insight"/>
                    <xsd:enumeration value="Content Release Management"/>
                    <xsd:enumeration value="Cost Reduction Initiatives &amp; Cost to Serve"/>
                    <xsd:enumeration value="Credit Management"/>
                    <xsd:enumeration value="Customer Health Management"/>
                    <xsd:enumeration value="Web Front End"/>
                  </xsd:restriction>
                </xsd:simpleType>
              </xsd:element>
            </xsd:sequence>
          </xsd:extension>
        </xsd:complexContent>
      </xsd:complexType>
    </xsd:element>
    <xsd:element name="L4BusinessProcess" ma:index="13" nillable="true" ma:displayName="L4 Business Process" ma:format="Dropdown" ma:internalName="L4BusinessProces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count Management"/>
                    <xsd:enumeration value="Accounting &amp; Asseet Management"/>
                    <xsd:enumeration value="Accounting Document Processing"/>
                    <xsd:enumeration value="Accural Engine Ma nual Accrual"/>
                    <xsd:enumeration value="Adhoc Inspection / Manual Inspection"/>
                    <xsd:enumeration value="Advanced Return Management"/>
                    <xsd:enumeration value="Agencies &amp; Distributor"/>
                    <xsd:enumeration value="Align Supply Plan with Inventory"/>
                    <xsd:enumeration value="Alternative Based Confirmation"/>
                    <xsd:enumeration value="Analyze &amp; Simulate"/>
                    <xsd:enumeration value="Annual Account Planning"/>
                    <xsd:enumeration value="Annual Planning Process"/>
                    <xsd:enumeration value="Apply Pricing Policy"/>
                    <xsd:enumeration value="Assess Continuous Improvement"/>
                    <xsd:enumeration value="Asset Accounting Acquisition"/>
                    <xsd:enumeration value="Asset Accounting Mater Data"/>
                    <xsd:enumeration value="Asser Accounting Valudation"/>
                    <xsd:enumeration value="Asset Acquisition from Purchasing"/>
                    <xsd:enumeration value="Asset Breakdown Maintenance"/>
                    <xsd:enumeration value="Asset Management"/>
                    <xsd:enumeration value="Asset Month-End Closing"/>
                    <xsd:enumeration value="Asset Retirement"/>
                    <xsd:enumeration value="Asset Under Construction"/>
                    <xsd:enumeration value="Asset Year-End Closing"/>
                    <xsd:enumeration value="Assortment Optimization"/>
                    <xsd:enumeration value="Audience Targeting"/>
                    <xsd:enumeration value="Automatic Credit Check"/>
                    <xsd:enumeration value="Back Order Processing"/>
                    <xsd:enumeration value="Bad Debt"/>
                    <xsd:enumeration value="Batch Traceability"/>
                    <xsd:enumeration value="Bottom-up Replanning of Supply"/>
                    <xsd:enumeration value="Brand Category Profitability"/>
                    <xsd:enumeration value="Brand Visualization &amp; Consistency"/>
                    <xsd:enumeration value="Brandsites &amp; MObile Apps"/>
                    <xsd:enumeration value="Buy Channel Management"/>
                    <xsd:enumeration value="Calculation of Credit Score, Risk Class &amp; Credit Limit"/>
                    <xsd:enumeration value="Campaign Management"/>
                    <xsd:enumeration value="Cancel Sales Order"/>
                    <xsd:enumeration value="Capture Customer Sales Order"/>
                    <xsd:enumeration value="Carbon &amp; Water Footprint Sustainment"/>
                    <xsd:enumeration value="Carrier Performance Management"/>
                    <xsd:enumeration value="Case Management"/>
                    <xsd:enumeration value="Catalog Content Management"/>
                    <xsd:enumeration value="Catalog Management"/>
                    <xsd:enumeration value="Central &amp; Mill Store Operation"/>
                    <xsd:enumeration value="Certificate of Analysis (inbound)"/>
                    <xsd:enumeration value="Certificate of Analysis (outbound)"/>
                    <xsd:enumeration value="Change Budget"/>
                    <xsd:enumeration value="Change Sales Order"/>
                    <xsd:enumeration value="Change Tolerance Limit"/>
                    <xsd:enumeration value="Change WBSE"/>
                    <xsd:enumeration value="Chargeback Claims"/>
                    <xsd:enumeration value="Chart of Accounts"/>
                    <xsd:enumeration value="Check Product Availability"/>
                    <xsd:enumeration value="Checkout Redemption"/>
                    <xsd:enumeration value="Clearing"/>
                    <xsd:enumeration value="Collaborate"/>
                    <xsd:enumeration value="Collections Processing"/>
                    <xsd:enumeration value="Committment Management"/>
                    <xsd:enumeration value="Company (Trading Partner) Maintenance"/>
                    <xsd:enumeration value="Compliance Management"/>
                    <xsd:enumeration value="Compliance Reporting"/>
                    <xsd:enumeration value="Computer Telephony Integration"/>
                    <xsd:enumeration value="Conduct Demand Review"/>
                    <xsd:enumeration value="Conduct Supply Review"/>
                    <xsd:enumeration value="Conduct Management Business"/>
                    <xsd:enumeration value="Consumer Profile &amp; Insights"/>
                    <xsd:enumeration value="Consumer Relationship Manager"/>
                    <xsd:enumeration value="Content Analytics"/>
                    <xsd:enumeration value="Content Delivery"/>
                    <xsd:enumeration value="Content Delivery Network"/>
                    <xsd:enumeration value="Content Management Platform"/>
                    <xsd:enumeration value="Content Publishing Platform"/>
                    <xsd:enumeration value="Content Syndication Platform"/>
                    <xsd:enumeration value="Contract Lifecycle Management"/>
                    <xsd:enumeration value="Contract Management"/>
                    <xsd:enumeration value="Contract Template Management"/>
                    <xsd:enumeration value="Cost Center Group &amp; Hierarchy"/>
                    <xsd:enumeration value="Cost Center Maintenance"/>
                    <xsd:enumeration value="Cost Elements Group &amp; Hierarchy"/>
                    <xsd:enumeration value="Cost Elements Maintenance"/>
                    <xsd:enumeration value="Cost Management"/>
                    <xsd:enumeration value="Cost Reduction Opportunity Identified"/>
                    <xsd:enumeration value="Create Budgeet"/>
                    <xsd:enumeration value="Create Credit &amp; Debit Memo Request"/>
                    <xsd:enumeration value="Create Number Range for Budget"/>
                    <xsd:enumeration value="Create Sales Order"/>
                    <xsd:enumeration value="Create Short Term Material Requirements Plan"/>
                    <xsd:enumeration value="Create Supply Chain Strategic"/>
                    <xsd:enumeration value="Create WBSE"/>
                    <xsd:enumeration value="Credit Management Reporting"/>
                    <xsd:enumeration value="Cross Channel Marketing"/>
                    <xsd:enumeration value="Cross-Company Code Document Processing"/>
                    <xsd:enumeration value="Customer Account Management"/>
                    <xsd:enumeration value="Customer Account Planning"/>
                    <xsd:enumeration value="Customer Hierarchy Maintenance"/>
                    <xsd:enumeration value="Customer Inventory Strategy (VMI vs CMI vs CPFR)"/>
                    <xsd:enumeration value="Customer LEvel Scorecard Design"/>
                    <xsd:enumeration value="Customer Maintenance"/>
                    <xsd:enumeration value="Customer SErvice"/>
                    <xsd:enumeration value="Customer Touchpoints"/>
                    <xsd:enumeration value="Customs Management"/>
                    <xsd:enumeration value="Cycle Count"/>
                    <xsd:enumeration value="Dangerous Goods Management"/>
                    <xsd:enumeration value="Data Management"/>
                    <xsd:enumeration value="Decide &amp; Implement"/>
                    <xsd:enumeration value="Define Segmentation Methodology"/>
                    <xsd:enumeration value="Delete Renew Condition Contract"/>
                    <xsd:enumeration value="Develop Finance Projection"/>
                    <xsd:enumeration value="Develop Master Production Schedule (MPS)"/>
                    <xsd:enumeration value="Develop Materiarls Scenarios"/>
                    <xsd:enumeration value="Develop Pricing Policy &amp; Procedures"/>
                    <xsd:enumeration value="Device Content Management"/>
                    <xsd:enumeration value="Differential Billing"/>
                    <xsd:enumeration value="Digital Engagment"/>
                    <xsd:enumeration value="Digital Payment"/>
                    <xsd:enumeration value="Digital Shelf"/>
                    <xsd:enumeration value="Direct Material Miantenance"/>
                    <xsd:enumeration value="Direct Sales"/>
                    <xsd:enumeration value="Disaggregate Monthly Plan"/>
                    <xsd:enumeration value="Disclosure Management"/>
                    <xsd:enumeration value="Discrete Manufacturing"/>
                    <xsd:enumeration value="Dispute Case Opening"/>
                    <xsd:enumeration value="Dispute Case Processing"/>
                    <xsd:enumeration value="Dispute Closure Process"/>
                    <xsd:enumeration value="Distribution Analytics"/>
                    <xsd:enumeration value="Dynamic Action Tracking"/>
                    <xsd:enumeration value="Dynamic Pricing"/>
                    <xsd:enumeration value="EHS Audit Management"/>
                    <xsd:enumeration value="EHS Health &amp; Safety"/>
                    <xsd:enumeration value="EHS Incident Management"/>
                    <xsd:enumeration value="Email marekting"/>
                    <xsd:enumeration value="Environment Management"/>
                    <xsd:enumeration value="Ethical Sourcing"/>
                    <xsd:enumeration value="Evaluate Plant Maintenance Performance"/>
                    <xsd:enumeration value="Experimental"/>
                    <xsd:enumeration value="Extract Data from S4 for Tax Provision"/>
                    <xsd:enumeration value="Facilities Management"/>
                    <xsd:enumeration value="File Management"/>
                    <xsd:enumeration value="Finance Enterprise Structure"/>
                    <xsd:enumeration value="Finance Master Data"/>
                    <xsd:enumeration value="Financial &amp; Capacity Planning"/>
                    <xsd:enumeration value="Financial Statement Versions &amp; Item Maintenance"/>
                    <xsd:enumeration value="Freight Cost &amp; Settlement"/>
                    <xsd:enumeration value="G/L Account Maintenance"/>
                    <xsd:enumeration value="Generate &amp; Publish Short-term Demand Plan"/>
                    <xsd:enumeration value="Generate Aggregate Strategic Requirements Forecast"/>
                    <xsd:enumeration value="Generate &amp; Publish Demand Plan"/>
                    <xsd:enumeration value="Generate Contract Manufacturing (CMO) Plan"/>
                    <xsd:enumeration value="Generate Distribution Requirements Plan (DRP)"/>
                    <xsd:enumeration value="Generate Material Requirement Plan"/>
                    <xsd:enumeration value="Generate Net Requirements"/>
                    <xsd:enumeration value="Generate New Product Forecast"/>
                    <xsd:enumeration value="Generate RCCP (rough cut capability plan) (production)"/>
                    <xsd:enumeration value="Generate RCCP (rough cut capability plan) (WH &amp; Transportation)"/>
                    <xsd:enumeration value="Generate short-term Demand Planning Signal (daily/weekly)"/>
                    <xsd:enumeration value="Generate Statistical Forecast"/>
                    <xsd:enumeration value="GL Clearing / Open Item Management"/>
                    <xsd:enumeration value="Group Reporting - Data Collection from GRDC"/>
                    <xsd:enumeration value="Group Reporting - Data from External System"/>
                    <xsd:enumeration value="Group Reporting - Financial Consolidation"/>
                    <xsd:enumeration value="Heterogeneity Management"/>
                    <xsd:enumeration value="Identify &amp; Prioritize Scenarios"/>
                    <xsd:enumeration value="Identify &amp; Resolve Mid to Long Term Exceptions"/>
                    <xsd:enumeration value="Identify Exceptions"/>
                    <xsd:enumeration value="Identify Supply Plan Scenarios"/>
                    <xsd:enumeration value="Inbound processing"/>
                    <xsd:enumeration value="Inbound Processing - Delivery Creation Process"/>
                    <xsd:enumeration value="Inbound Processing - External Receipts"/>
                    <xsd:enumeration value="Inbound Processing - Integration with Other Processes"/>
                    <xsd:enumeration value="Inbound Processing - other Receipts"/>
                    <xsd:enumeration value="Inbound Processing - Preparation"/>
                    <xsd:enumeration value="inbound Processing - Production"/>
                    <xsd:enumeration value="Inbound Processing - Putaway Execution"/>
                    <xsd:enumeration value="Inbound Processing - Putaway Planning"/>
                    <xsd:enumeration value="Inbound Processing - Reporting"/>
                    <xsd:enumeration value="Inbound Processing - Space Planning"/>
                    <xsd:enumeration value="Inbound Supply Assurance"/>
                    <xsd:enumeration value="Inbound Transportation execution"/>
                    <xsd:enumeration value="inbound Transportatoin Planning"/>
                    <xsd:enumeration value="Incorect Material Maintenance"/>
                    <xsd:enumeration value="Indirect Purchase Requisition Processing"/>
                    <xsd:enumeration value="Information Management"/>
                    <xsd:enumeration value="Inside Sales"/>
                    <xsd:enumeration value="Insights"/>
                    <xsd:enumeration value="Inspection &amp; Calibration"/>
                    <xsd:enumeration value="Integrate Customer Forecast"/>
                    <xsd:enumeration value="Integrate External Inputs/Assumptions into Demand Plan"/>
                    <xsd:enumeration value="Integrate Coupon System"/>
                    <xsd:enumeration value="Integrated Social Actions"/>
                    <xsd:enumeration value="Interaction Design"/>
                    <xsd:enumeration value="Intercompany Reconcoliation Process"/>
                    <xsd:enumeration value="Interface w/Front End System"/>
                    <xsd:enumeration value="Internal Order Maintenance"/>
                    <xsd:enumeration value="Internal Warehouse Activities"/>
                    <xsd:enumeration value="Inventory Collaboration &amp; Replenishment (Alerts, Exception Mgmt, Feedback Loop)"/>
                    <xsd:enumeration value="Invoice Customer"/>
                    <xsd:enumeration value="Invoice Processing"/>
                    <xsd:enumeration value="Language Translation &amp; Support"/>
                    <xsd:enumeration value="Lease Service Contract"/>
                    <xsd:enumeration value="Lease-In Accounting"/>
                    <xsd:enumeration value="Lease-out Accounting"/>
                    <xsd:enumeration value="Lease-Out for Sublease Accounting"/>
                    <xsd:enumeration value="Ledger-Specific Document Processing in Parallel Ledger"/>
                    <xsd:enumeration value="Legacy Asset Creation"/>
                    <xsd:enumeration value="Maintain Condition Contract"/>
                    <xsd:enumeration value="Maintenance Reporting"/>
                    <xsd:enumeration value="Manage Accounts"/>
                    <xsd:enumeration value="Manage Batches"/>
                    <xsd:enumeration value="Manage GBuckets"/>
                    <xsd:enumeration value="Manage Collections Organization Structure for BP"/>
                    <xsd:enumeration value="Manage Contract Manufacturing Organization (CMO) Plan"/>
                    <xsd:enumeration value="Manage Credit Organization &amp; BP Management"/>
                    <xsd:enumeration value="Manage Detailed Scheduling (frozen/slushy)"/>
                    <xsd:enumeration value="Manage Direct / Income Tax"/>
                    <xsd:enumeration value="Management Incoming Payments"/>
                    <xsd:enumeration value="Manage Initial Plan to be sequenced"/>
                    <xsd:enumeration value="Manage Inventory Plan"/>
                    <xsd:enumeration value="Manage New Product Supply Planning"/>
                    <xsd:enumeration value="Manage Outgoing Payments"/>
                    <xsd:enumeration value="Manage Plant Maintenance Master Data"/>
                    <xsd:enumeration value="Manage Portfolio &amp; Classification Hierarchy"/>
                    <xsd:enumeration value="Manage Quality from Production"/>
                    <xsd:enumeration value="Manage Quality in Delivery"/>
                    <xsd:enumeration value="Manage Quality in Procurement"/>
                    <xsd:enumeration value="Manage Quality Master Data"/>
                    <xsd:enumeration value="Manage Restricted Handling Materials"/>
                    <xsd:enumeration value="Manage Scheduling Optimization"/>
                    <xsd:enumeration value="Manage Stock Transfer (STO)"/>
                    <xsd:enumeration value="Manage VAT, Sales &amp; Usage Taxes"/>
                    <xsd:enumeration value="Management of Change"/>
                    <xsd:enumeration value="Manual Classical Accruals"/>
                    <xsd:enumeration value="Marketing Automation"/>
                    <xsd:enumeration value="Mass Email &amp; Campaign Management"/>
                    <xsd:enumeration value="Match Payments"/>
                    <xsd:enumeration value="Merchandizing Analytics"/>
                    <xsd:enumeration value="Military process"/>
                    <xsd:enumeration value="Mobile First and Responsive Design"/>
                    <xsd:enumeration value="Mobile Marketing"/>
                    <xsd:enumeration value="Monitoring"/>
                    <xsd:enumeration value="Multi-Channel Customer Interaction Center"/>
                    <xsd:enumeration value="Multilingual Capability"/>
                    <xsd:enumeration value="Navigation"/>
                    <xsd:enumeration value="Omni Channel Management"/>
                    <xsd:enumeration value="Omni Channel Marketing"/>
                    <xsd:enumeration value="Order Forecast and OTC, Logistics, and Transportation Collaboration (Alerts, Exception Mgmt, Feedback Loop)"/>
                    <xsd:enumeration value="Order Management"/>
                    <xsd:enumeration value="Order Management (Indirect &amp; Services)"/>
                    <xsd:enumeration value="Order on Behalf"/>
                    <xsd:enumeration value="Order Policy - Define Strategy and Analytics Approach"/>
                    <xsd:enumeration value="Order Receipt (Indirect &amp; Services)"/>
                    <xsd:enumeration value="Order Released to Floor"/>
                    <xsd:enumeration value="Organization Structure and Master Data"/>
                    <xsd:enumeration value="Other Accruals (excise duties royalties and other costs to be paid to 3rd parties)"/>
                    <xsd:enumeration value="Other AR Activities"/>
                    <xsd:enumeration value="Outbound Delivery Analytics and Reports"/>
                    <xsd:enumeration value="Outbound Delivery Confirmation Process"/>
                    <xsd:enumeration value="Outbound Delivery Creation Process"/>
                    <xsd:enumeration value="Outbound Delivery Execution Process"/>
                    <xsd:enumeration value="Outbound Delivery Planning Process"/>
                    <xsd:enumeration value="Outbound Integration"/>
                    <xsd:enumeration value="Outbound Processing"/>
                    <xsd:enumeration value="Outbound Transportation Execution"/>
                    <xsd:enumeration value="Outbound Transportation Planning"/>
                    <xsd:enumeration value="Packaging"/>
                    <xsd:enumeration value="Paid Advertising"/>
                    <xsd:enumeration value="Parked Documents"/>
                    <xsd:enumeration value="Pay my Bill"/>
                    <xsd:enumeration value="Payment Processing"/>
                    <xsd:enumeration value="Payments and Credits"/>
                    <xsd:enumeration value="Perform Bank Reconciliation"/>
                    <xsd:enumeration value="Perform Intercompany Netting and Payment Processing"/>
                    <xsd:enumeration value="Perform Management Reporting"/>
                    <xsd:enumeration value="Perform Tax provisioning"/>
                    <xsd:enumeration value="Period End Closing for Plant (BEI)"/>
                    <xsd:enumeration value="Period End Closing"/>
                    <xsd:enumeration value="Period End Closing for Maintenance Orders (BF7)"/>
                    <xsd:enumeration value="Periodic Reviews"/>
                    <xsd:enumeration value="Personalization"/>
                    <xsd:enumeration value="Personalization Engine"/>
                    <xsd:enumeration value="Phase In"/>
                    <xsd:enumeration value="Phase out"/>
                    <xsd:enumeration value="Physical Inventory Process"/>
                    <xsd:enumeration value="Plagiarism Review"/>
                    <xsd:enumeration value="Portal Order Placement"/>
                    <xsd:enumeration value="Portfolio Collections Management"/>
                    <xsd:enumeration value="Portfolio Item and Initiative Management"/>
                    <xsd:enumeration value="Portfolio Resource Planning"/>
                    <xsd:enumeration value="Portfolio Review Management"/>
                    <xsd:enumeration value="Post Event Evaluation"/>
                    <xsd:enumeration value="Predictive &amp; Condition Based Maintenance"/>
                    <xsd:enumeration value="Preparation for Financial Consolidation"/>
                    <xsd:enumeration value="Preventive Maintenance"/>
                    <xsd:enumeration value="Pricing Analytics"/>
                    <xsd:enumeration value="Pricing Insights &amp; Optimization"/>
                    <xsd:enumeration value="Pricing Planning"/>
                    <xsd:enumeration value="Prioritize and Evaluate Supply Scenarios"/>
                    <xsd:enumeration value="Process Industries"/>
                    <xsd:enumeration value="Process Intercompany Transactions"/>
                    <xsd:enumeration value="Process Payroll Journal Entries"/>
                    <xsd:enumeration value="Product Allocation"/>
                    <xsd:enumeration value="Product and Catalogues"/>
                    <xsd:enumeration value="Product Configuration"/>
                    <xsd:enumeration value="Product Cost Execution"/>
                    <xsd:enumeration value="Product Cost Planning"/>
                    <xsd:enumeration value="product Hierarchy Maintenance"/>
                    <xsd:enumeration value="Product Inventory"/>
                    <xsd:enumeration value="product Maintenance"/>
                    <xsd:enumeration value="Product Marketability &amp; Compliance"/>
                    <xsd:enumeration value="Product Safety Integration"/>
                    <xsd:enumeration value="product Segmentation"/>
                    <xsd:enumeration value="Profit Center Group and Hierarchy Maintenance"/>
                    <xsd:enumeration value="Profit Center Maintenance"/>
                    <xsd:enumeration value="Profitability Analysis"/>
                    <xsd:enumeration value="Project / WBS Settlement"/>
                    <xsd:enumeration value="Project and Project Structure Management"/>
                    <xsd:enumeration value="Project Closure and Post-Evaluation"/>
                    <xsd:enumeration value="Project Management"/>
                    <xsd:enumeration value="Project Resource Planning"/>
                    <xsd:enumeration value="Project Scoring and Evaluation"/>
                    <xsd:enumeration value="Promotion Optimization"/>
                    <xsd:enumeration value="Promotion Planning"/>
                    <xsd:enumeration value="Promotion Processing"/>
                    <xsd:enumeration value="Promotions and Discounts"/>
                    <xsd:enumeration value="Publishing &amp; Scheduling"/>
                    <xsd:enumeration value="Purchase Order"/>
                    <xsd:enumeration value="Purchase Order Accruals"/>
                    <xsd:enumeration value="Purchase Requisition Processing"/>
                    <xsd:enumeration value="Quality Integration"/>
                    <xsd:enumeration value="Quality Notifications and Complaints"/>
                    <xsd:enumeration value="Quotation Submission"/>
                    <xsd:enumeration value="Raw Materials"/>
                    <xsd:enumeration value="Rebate Agreements and Pricing Information"/>
                    <xsd:enumeration value="Recurring Entries"/>
                    <xsd:enumeration value="Reference Documents"/>
                    <xsd:enumeration value="Referral Marketing"/>
                    <xsd:enumeration value="Refund Mode"/>
                    <xsd:enumeration value="Refurbishment Management"/>
                    <xsd:enumeration value="Regulatory Integration"/>
                    <xsd:enumeration value="Release for Delivery"/>
                    <xsd:enumeration value="Reporting"/>
                    <xsd:enumeration value="Reporting Collections"/>
                    <xsd:enumeration value="Reporting Disputets"/>
                    <xsd:enumeration value="Reports / Analytics"/>
                    <xsd:enumeration value="Requisition Management (Indirect &amp; Services)"/>
                    <xsd:enumeration value="Resource Management"/>
                    <xsd:enumeration value="Responsible Design and Production"/>
                    <xsd:enumeration value="Return from Domestic or Export Orders"/>
                    <xsd:enumeration value="Returns Integration"/>
                    <xsd:enumeration value="Returns Options"/>
                    <xsd:enumeration value="Returns Policy"/>
                    <xsd:enumeration value="Review and Update Network Plan"/>
                    <xsd:enumeration value="Review and Update Supply Chain Strategic Plan"/>
                    <xsd:enumeration value="Review Exceptions and Adjust Short-Term Demand Plan"/>
                    <xsd:enumeration value="Review Inventory and Safety Stock"/>
                    <xsd:enumeration value="Review Metrics &amp; Identify Issues &amp; Resolutions"/>
                    <xsd:enumeration value="Risk Management"/>
                    <xsd:enumeration value="S&amp;R Weekly Review"/>
                    <xsd:enumeration value="Safety Data Sheet Management"/>
                    <xsd:enumeration value="Sales Forecast Collaboration (Alerts, Exception Mgmt, Feedback Loop)"/>
                    <xsd:enumeration value="Sales Volume Forecasting"/>
                    <xsd:enumeration value="Search Engine Marketing"/>
                    <xsd:enumeration value="Security Management"/>
                    <xsd:enumeration value="SEO"/>
                    <xsd:enumeration value="Setup and Maintain Alert Parameters"/>
                    <xsd:enumeration value="Settle Condition Contract"/>
                    <xsd:enumeration value="Shelving Analytics"/>
                    <xsd:enumeration value="Shopper Marketing"/>
                    <xsd:enumeration value="Shutdown Maintenance"/>
                    <xsd:enumeration value="SKU"/>
                    <xsd:enumeration value="Social Listening"/>
                    <xsd:enumeration value="Social Media Marketing"/>
                    <xsd:enumeration value="Social Monitoring"/>
                    <xsd:enumeration value="Social Platforms"/>
                    <xsd:enumeration value="Solve Exceptions and Update Master Plan"/>
                    <xsd:enumeration value="Source Inspection with Early COA"/>
                    <xsd:enumeration value="Sourcing"/>
                    <xsd:enumeration value="Special Invoice Processes"/>
                    <xsd:enumeration value="Special Order Processes"/>
                    <xsd:enumeration value="Spend Analysis &amp; Saving Management"/>
                    <xsd:enumeration value="Status Management"/>
                    <xsd:enumeration value="Store Administration"/>
                    <xsd:enumeration value="Store Management"/>
                    <xsd:enumeration value="Strategic Category Management"/>
                    <xsd:enumeration value="Sub-Contracting PO Processing"/>
                    <xsd:enumeration value="Supplier Enablement"/>
                    <xsd:enumeration value="Supplier Inquiries and Exception Management"/>
                    <xsd:enumeration value="Supplier Maintenance"/>
                    <xsd:enumeration value="Supplier Performance Management"/>
                    <xsd:enumeration value="Supplier Relationship Management"/>
                    <xsd:enumeration value="T&amp;T in Customer Services Processes"/>
                    <xsd:enumeration value="T&amp;T in Internal Mfg - Diaper"/>
                    <xsd:enumeration value="T&amp;T in Internal Mfg - Tissue"/>
                    <xsd:enumeration value="T&amp;T in Internal Warehouse Activities"/>
                    <xsd:enumeration value="T&amp;T in Reporting"/>
                    <xsd:enumeration value="T&amp;T in Reverse Logistics processes"/>
                    <xsd:enumeration value="Taxonomy"/>
                    <xsd:enumeration value="Trade Promotions Optimization"/>
                    <xsd:enumeration value="Transfer Price Analysis Process"/>
                    <xsd:enumeration value="Transportation Structure"/>
                    <xsd:enumeration value="Transportation Track and Trace - Event Mgmt"/>
                    <xsd:enumeration value="Travel and Expense Management"/>
                    <xsd:enumeration value="Trend Analysis"/>
                    <xsd:enumeration value="Unified Social Inbox"/>
                    <xsd:enumeration value="Universal Allocations"/>
                    <xsd:enumeration value="Update Demand Plan Based on Exceptions"/>
                    <xsd:enumeration value="User Management"/>
                    <xsd:enumeration value="Utilities Generation, Conversion &amp; Supply"/>
                    <xsd:enumeration value="UX Testing"/>
                    <xsd:enumeration value="Variant"/>
                    <xsd:enumeration value="Vendor Consignment PO Processing"/>
                    <xsd:enumeration value="Visual Merchandizing"/>
                    <xsd:enumeration value="Warehouse Integration"/>
                    <xsd:enumeration value="Web"/>
                    <xsd:enumeration value="Website Personalization"/>
                    <xsd:enumeration value="Website Search"/>
                    <xsd:enumeration value="What-if Scenario Management"/>
                    <xsd:enumeration value="Wholesales / Retailer"/>
                    <xsd:enumeration value="Workflow Management"/>
                  </xsd:restriction>
                </xsd:simpleType>
              </xsd:element>
            </xsd:sequence>
          </xsd:extension>
        </xsd:complexContent>
      </xsd:complexType>
    </xsd:element>
    <xsd:element name="Region" ma:index="14" nillable="true" ma:displayName="Region" ma:format="Dropdown" ma:internalName="Region">
      <xsd:simpleType>
        <xsd:restriction base="dms:Choice">
          <xsd:enumeration value="APAC"/>
          <xsd:enumeration value="EMEA"/>
          <xsd:enumeration value="LAO"/>
          <xsd:enumeration value="NA"/>
          <xsd:enumeration value="Global"/>
        </xsd:restriction>
      </xsd:simpleType>
    </xsd:element>
    <xsd:element name="LearningContentType" ma:index="15" nillable="true" ma:displayName="Learning Content Type" ma:format="Dropdown" ma:internalName="LearningContent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Learning - Video"/>
                    <xsd:enumeration value="eLearning - Web Based Training"/>
                    <xsd:enumeration value="eLearning - Bite Site Learning"/>
                    <xsd:enumeration value="Infographic"/>
                    <xsd:enumeration value="Instructor Led Course"/>
                    <xsd:enumeration value="Exercise Sheet"/>
                    <xsd:enumeration value="Quick Reference Card"/>
                    <xsd:enumeration value="Job Aid"/>
                    <xsd:enumeration value="Simulation"/>
                    <xsd:enumeration value="Instructor Guide"/>
                    <xsd:enumeration value="User Manual"/>
                    <xsd:enumeration value="Business Process Learning"/>
                  </xsd:restriction>
                </xsd:simpleType>
              </xsd:element>
            </xsd:sequence>
          </xsd:extension>
        </xsd:complexContent>
      </xsd:complexType>
    </xsd:element>
    <xsd:element name="ContentOwner" ma:index="16" nillable="true" ma:displayName="Content Owner" ma:format="Dropdown" ma:list="UserInfo" ma:SharePointGroup="0" ma:internalName="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lease" ma:index="17" nillable="true" ma:displayName="Release" ma:format="Dropdown" ma:internalName="Relea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Pilot"/>
                    <xsd:enumeration value="APAC"/>
                    <xsd:enumeration value="EMEA"/>
                    <xsd:enumeration value="LAO"/>
                    <xsd:enumeration value="NA"/>
                    <xsd:enumeration value="Foundational Finance"/>
                    <xsd:enumeration value="Digital Procurement"/>
                    <xsd:enumeration value="Rapid Response Planning"/>
                    <xsd:enumeration value="All"/>
                  </xsd:restriction>
                </xsd:simpleType>
              </xsd:element>
            </xsd:sequence>
          </xsd:extension>
        </xsd:complexContent>
      </xsd:complexType>
    </xsd:element>
    <xsd:element name="System" ma:index="18" nillable="true" ma:displayName="System" ma:format="Dropdown" ma:internalName="Syste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Blackline"/>
                    <xsd:enumeration value="Blue Yonder"/>
                    <xsd:enumeration value="CashForce"/>
                    <xsd:enumeration value="Coupa"/>
                    <xsd:enumeration value="Kinaxis"/>
                    <xsd:enumeration value="S/4HANA"/>
                    <xsd:enumeration value="SAP GRDC"/>
                    <xsd:enumeration value="SAP Analytics Cloud (SAC)"/>
                    <xsd:enumeration value="Vertex"/>
                  </xsd:restriction>
                </xsd:simpleType>
              </xsd:element>
            </xsd:sequence>
          </xsd:extension>
        </xsd:complexContent>
      </xsd:complexType>
    </xsd:element>
    <xsd:element name="DocumentStatus" ma:index="19" nillable="true" ma:displayName="Document Status" ma:format="Dropdown" ma:internalName="DocumentStatus">
      <xsd:simpleType>
        <xsd:restriction base="dms:Choice">
          <xsd:enumeration value="Draft"/>
          <xsd:enumeration value="Final"/>
          <xsd:enumeration value="Choice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3bfa54-ea21-400c-982d-3bd3ff38a8ba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efdb80-ccf6-4ea1-983d-0bd9de6abba1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File Nam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7CD0584-2EEC-431B-BF62-FF70A1477A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4B4C5C-995B-48EF-ACA7-0AD62F92D90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6C5EF31-6988-41D1-94C6-3FEF748DCA26}">
  <ds:schemaRefs>
    <ds:schemaRef ds:uri="http://schemas.microsoft.com/office/2006/metadata/properties"/>
    <ds:schemaRef ds:uri="http://schemas.microsoft.com/office/infopath/2007/PartnerControls"/>
    <ds:schemaRef ds:uri="b1b8050f-48a1-4459-b1e1-2b18f792d2b0"/>
    <ds:schemaRef ds:uri="e8efdb80-ccf6-4ea1-983d-0bd9de6abba1"/>
  </ds:schemaRefs>
</ds:datastoreItem>
</file>

<file path=customXml/itemProps4.xml><?xml version="1.0" encoding="utf-8"?>
<ds:datastoreItem xmlns:ds="http://schemas.openxmlformats.org/officeDocument/2006/customXml" ds:itemID="{FA3E019D-0B97-4935-81BD-EE7F198771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b8050f-48a1-4459-b1e1-2b18f792d2b0"/>
    <ds:schemaRef ds:uri="d23bfa54-ea21-400c-982d-3bd3ff38a8ba"/>
    <ds:schemaRef ds:uri="e8efdb80-ccf6-4ea1-983d-0bd9de6abb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Accenture_A4_Corporate_Template_Graphik - V20200526.dotx</Template>
  <TotalTime>0</TotalTime>
  <Pages>9</Pages>
  <Words>802</Words>
  <Characters>4576</Characters>
  <Application>Microsoft Office Word</Application>
  <DocSecurity>0</DocSecurity>
  <Lines>38</Lines>
  <Paragraphs>10</Paragraphs>
  <ScaleCrop>false</ScaleCrop>
  <Company/>
  <LinksUpToDate>false</LinksUpToDate>
  <CharactersWithSpaces>5368</CharactersWithSpaces>
  <SharedDoc>false</SharedDoc>
  <HLinks>
    <vt:vector size="30" baseType="variant">
      <vt:variant>
        <vt:i4>1441850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_Toc129112302</vt:lpwstr>
      </vt:variant>
      <vt:variant>
        <vt:i4>1441850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_Toc129112301</vt:lpwstr>
      </vt:variant>
      <vt:variant>
        <vt:i4>1441850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_Toc129112300</vt:lpwstr>
      </vt:variant>
      <vt:variant>
        <vt:i4>2031675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_Toc129112299</vt:lpwstr>
      </vt:variant>
      <vt:variant>
        <vt:i4>2031675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_Toc129112298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2023-03-13T17:18:00Z</dcterms:created>
  <dcterms:modified xsi:type="dcterms:W3CDTF">2023-05-11T14:34:00Z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36020b0-6d69-48c1-9bb5-c586c1062b70_Enabled">
    <vt:lpwstr>True</vt:lpwstr>
  </property>
  <property fmtid="{D5CDD505-2E9C-101B-9397-08002B2CF9AE}" pid="3" name="MSIP_Label_236020b0-6d69-48c1-9bb5-c586c1062b70_SiteId">
    <vt:lpwstr>cf36141c-ddd7-45a7-b073-111f66d0b30c</vt:lpwstr>
  </property>
  <property fmtid="{D5CDD505-2E9C-101B-9397-08002B2CF9AE}" pid="4" name="MSIP_Label_236020b0-6d69-48c1-9bb5-c586c1062b70_Owner">
    <vt:lpwstr>theo.bondis@avanade.com</vt:lpwstr>
  </property>
  <property fmtid="{D5CDD505-2E9C-101B-9397-08002B2CF9AE}" pid="5" name="MSIP_Label_236020b0-6d69-48c1-9bb5-c586c1062b70_SetDate">
    <vt:lpwstr>2020-05-06T16:22:41.7600989Z</vt:lpwstr>
  </property>
  <property fmtid="{D5CDD505-2E9C-101B-9397-08002B2CF9AE}" pid="6" name="MSIP_Label_236020b0-6d69-48c1-9bb5-c586c1062b70_Name">
    <vt:lpwstr>Confidential</vt:lpwstr>
  </property>
  <property fmtid="{D5CDD505-2E9C-101B-9397-08002B2CF9AE}" pid="7" name="MSIP_Label_236020b0-6d69-48c1-9bb5-c586c1062b70_Application">
    <vt:lpwstr>Microsoft Azure Information Protection</vt:lpwstr>
  </property>
  <property fmtid="{D5CDD505-2E9C-101B-9397-08002B2CF9AE}" pid="8" name="MSIP_Label_236020b0-6d69-48c1-9bb5-c586c1062b70_ActionId">
    <vt:lpwstr>ecfd8c17-0e95-45ab-882a-5cd9a8dd80ac</vt:lpwstr>
  </property>
  <property fmtid="{D5CDD505-2E9C-101B-9397-08002B2CF9AE}" pid="9" name="MSIP_Label_236020b0-6d69-48c1-9bb5-c586c1062b70_Extended_MSFT_Method">
    <vt:lpwstr>Automatic</vt:lpwstr>
  </property>
  <property fmtid="{D5CDD505-2E9C-101B-9397-08002B2CF9AE}" pid="10" name="MSIP_Label_5fae8262-b78e-4366-8929-a5d6aac95320_Enabled">
    <vt:lpwstr>True</vt:lpwstr>
  </property>
  <property fmtid="{D5CDD505-2E9C-101B-9397-08002B2CF9AE}" pid="11" name="MSIP_Label_5fae8262-b78e-4366-8929-a5d6aac95320_SiteId">
    <vt:lpwstr>cf36141c-ddd7-45a7-b073-111f66d0b30c</vt:lpwstr>
  </property>
  <property fmtid="{D5CDD505-2E9C-101B-9397-08002B2CF9AE}" pid="12" name="MSIP_Label_5fae8262-b78e-4366-8929-a5d6aac95320_Owner">
    <vt:lpwstr>theo.bondis@avanade.com</vt:lpwstr>
  </property>
  <property fmtid="{D5CDD505-2E9C-101B-9397-08002B2CF9AE}" pid="13" name="MSIP_Label_5fae8262-b78e-4366-8929-a5d6aac95320_SetDate">
    <vt:lpwstr>2020-05-06T16:22:41.7600989Z</vt:lpwstr>
  </property>
  <property fmtid="{D5CDD505-2E9C-101B-9397-08002B2CF9AE}" pid="14" name="MSIP_Label_5fae8262-b78e-4366-8929-a5d6aac95320_Name">
    <vt:lpwstr>Recipients Have Full Control</vt:lpwstr>
  </property>
  <property fmtid="{D5CDD505-2E9C-101B-9397-08002B2CF9AE}" pid="15" name="MSIP_Label_5fae8262-b78e-4366-8929-a5d6aac95320_Application">
    <vt:lpwstr>Microsoft Azure Information Protection</vt:lpwstr>
  </property>
  <property fmtid="{D5CDD505-2E9C-101B-9397-08002B2CF9AE}" pid="16" name="MSIP_Label_5fae8262-b78e-4366-8929-a5d6aac95320_ActionId">
    <vt:lpwstr>ecfd8c17-0e95-45ab-882a-5cd9a8dd80ac</vt:lpwstr>
  </property>
  <property fmtid="{D5CDD505-2E9C-101B-9397-08002B2CF9AE}" pid="17" name="MSIP_Label_5fae8262-b78e-4366-8929-a5d6aac95320_Parent">
    <vt:lpwstr>236020b0-6d69-48c1-9bb5-c586c1062b70</vt:lpwstr>
  </property>
  <property fmtid="{D5CDD505-2E9C-101B-9397-08002B2CF9AE}" pid="18" name="MSIP_Label_5fae8262-b78e-4366-8929-a5d6aac95320_Extended_MSFT_Method">
    <vt:lpwstr>Automatic</vt:lpwstr>
  </property>
  <property fmtid="{D5CDD505-2E9C-101B-9397-08002B2CF9AE}" pid="19" name="ContentTypeId">
    <vt:lpwstr>0x01010042F5F51A125FA84BADF477DECC4E773C</vt:lpwstr>
  </property>
  <property fmtid="{D5CDD505-2E9C-101B-9397-08002B2CF9AE}" pid="20" name="MSIP_Label_1bc0f418-96a4-4caf-9d7c-ccc5ec7f9d91_SetDate">
    <vt:lpwstr>2020-05-12T10:44:37Z</vt:lpwstr>
  </property>
  <property fmtid="{D5CDD505-2E9C-101B-9397-08002B2CF9AE}" pid="21" name="MSIP_Label_1bc0f418-96a4-4caf-9d7c-ccc5ec7f9d91_Name">
    <vt:lpwstr>1bc0f418-96a4-4caf-9d7c-ccc5ec7f9d91</vt:lpwstr>
  </property>
  <property fmtid="{D5CDD505-2E9C-101B-9397-08002B2CF9AE}" pid="22" name="MSIP_Label_1bc0f418-96a4-4caf-9d7c-ccc5ec7f9d91_SiteId">
    <vt:lpwstr>e0793d39-0939-496d-b129-198edd916feb</vt:lpwstr>
  </property>
  <property fmtid="{D5CDD505-2E9C-101B-9397-08002B2CF9AE}" pid="23" name="MSIP_Label_1bc0f418-96a4-4caf-9d7c-ccc5ec7f9d91_ActionId">
    <vt:lpwstr>e442d7c1-0c02-4f7e-a375-000019722f99</vt:lpwstr>
  </property>
  <property fmtid="{D5CDD505-2E9C-101B-9397-08002B2CF9AE}" pid="24" name="MSIP_Label_1bc0f418-96a4-4caf-9d7c-ccc5ec7f9d91_Enabled">
    <vt:lpwstr>True</vt:lpwstr>
  </property>
  <property fmtid="{D5CDD505-2E9C-101B-9397-08002B2CF9AE}" pid="25" name="MSIP_Label_1bc0f418-96a4-4caf-9d7c-ccc5ec7f9d91_Extended_MSFT_Method">
    <vt:lpwstr>Manual</vt:lpwstr>
  </property>
  <property fmtid="{D5CDD505-2E9C-101B-9397-08002B2CF9AE}" pid="26" name="KCAutoClass">
    <vt:lpwstr>Public Without Content Marking 1bc0f418-96a4-4caf-9d7c-ccc5ec7f9d91 Confidential Recipients Have Full Control</vt:lpwstr>
  </property>
  <property fmtid="{D5CDD505-2E9C-101B-9397-08002B2CF9AE}" pid="27" name="MediaServiceImageTags">
    <vt:lpwstr/>
  </property>
  <property fmtid="{D5CDD505-2E9C-101B-9397-08002B2CF9AE}" pid="28" name="MSIP_Label_ec3caa80-b45a-41c4-be35-6a080a795a59_Enabled">
    <vt:lpwstr>true</vt:lpwstr>
  </property>
  <property fmtid="{D5CDD505-2E9C-101B-9397-08002B2CF9AE}" pid="29" name="MSIP_Label_ec3caa80-b45a-41c4-be35-6a080a795a59_SetDate">
    <vt:lpwstr>2022-12-16T15:56:55Z</vt:lpwstr>
  </property>
  <property fmtid="{D5CDD505-2E9C-101B-9397-08002B2CF9AE}" pid="30" name="MSIP_Label_ec3caa80-b45a-41c4-be35-6a080a795a59_Method">
    <vt:lpwstr>Privileged</vt:lpwstr>
  </property>
  <property fmtid="{D5CDD505-2E9C-101B-9397-08002B2CF9AE}" pid="31" name="MSIP_Label_ec3caa80-b45a-41c4-be35-6a080a795a59_Name">
    <vt:lpwstr>ec3caa80-b45a-41c4-be35-6a080a795a59</vt:lpwstr>
  </property>
  <property fmtid="{D5CDD505-2E9C-101B-9397-08002B2CF9AE}" pid="32" name="MSIP_Label_ec3caa80-b45a-41c4-be35-6a080a795a59_SiteId">
    <vt:lpwstr>fee2180b-69b6-4afe-9f14-ccd70bd4c737</vt:lpwstr>
  </property>
  <property fmtid="{D5CDD505-2E9C-101B-9397-08002B2CF9AE}" pid="33" name="MSIP_Label_ec3caa80-b45a-41c4-be35-6a080a795a59_ActionId">
    <vt:lpwstr>d2aa0b22-d880-44e1-b29c-ed3c3df3d2c2</vt:lpwstr>
  </property>
  <property fmtid="{D5CDD505-2E9C-101B-9397-08002B2CF9AE}" pid="34" name="MSIP_Label_ec3caa80-b45a-41c4-be35-6a080a795a59_ContentBits">
    <vt:lpwstr>0</vt:lpwstr>
  </property>
</Properties>
</file>