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82CC6" w14:textId="0ACB8C1A" w:rsidR="00942BA9" w:rsidRDefault="00C65DE9" w:rsidP="1A273C47">
      <w:r>
        <w:rPr>
          <w:noProof/>
        </w:rPr>
        <mc:AlternateContent>
          <mc:Choice Requires="wpg">
            <w:drawing>
              <wp:anchor distT="0" distB="0" distL="114300" distR="114300" simplePos="0" relativeHeight="251654206" behindDoc="0" locked="0" layoutInCell="1" allowOverlap="1" wp14:anchorId="125D8790" wp14:editId="15694639">
                <wp:simplePos x="0" y="0"/>
                <wp:positionH relativeFrom="page">
                  <wp:align>left</wp:align>
                </wp:positionH>
                <wp:positionV relativeFrom="paragraph">
                  <wp:posOffset>-43892</wp:posOffset>
                </wp:positionV>
                <wp:extent cx="7564755" cy="2965450"/>
                <wp:effectExtent l="0" t="0" r="0" b="6350"/>
                <wp:wrapNone/>
                <wp:docPr id="462515053" name="Group 46251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755" cy="2965450"/>
                          <a:chOff x="0" y="0"/>
                          <a:chExt cx="75742" cy="29655"/>
                        </a:xfrm>
                      </wpg:grpSpPr>
                      <wps:wsp>
                        <wps:cNvPr id="48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515" cy="499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490" name="Group 35"/>
                        <wpg:cNvGrpSpPr>
                          <a:grpSpLocks/>
                        </wpg:cNvGrpSpPr>
                        <wpg:grpSpPr bwMode="auto">
                          <a:xfrm>
                            <a:off x="0" y="1582"/>
                            <a:ext cx="75742" cy="28073"/>
                            <a:chOff x="0" y="0"/>
                            <a:chExt cx="75743" cy="28076"/>
                          </a:xfrm>
                        </wpg:grpSpPr>
                        <wpg:grpSp>
                          <wpg:cNvPr id="491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5743" cy="28076"/>
                              <a:chOff x="0" y="0"/>
                              <a:chExt cx="92060" cy="34132"/>
                            </a:xfrm>
                          </wpg:grpSpPr>
                          <pic:pic xmlns:pic="http://schemas.openxmlformats.org/drawingml/2006/picture">
                            <pic:nvPicPr>
                              <pic:cNvPr id="49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4890" r="10205" b="1489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346" y="4089"/>
                                <a:ext cx="57663" cy="3004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93" name="Freeform: Shape 30"/>
                            <wps:cNvSpPr>
                              <a:spLocks/>
                            </wps:cNvSpPr>
                            <wps:spPr bwMode="auto">
                              <a:xfrm>
                                <a:off x="1" y="4089"/>
                                <a:ext cx="69094" cy="30043"/>
                              </a:xfrm>
                              <a:custGeom>
                                <a:avLst/>
                                <a:gdLst>
                                  <a:gd name="T0" fmla="*/ 0 w 6909454"/>
                                  <a:gd name="T1" fmla="*/ 0 h 3004274"/>
                                  <a:gd name="T2" fmla="*/ 6909454 w 6909454"/>
                                  <a:gd name="T3" fmla="*/ 0 h 3004274"/>
                                  <a:gd name="T4" fmla="*/ 4908932 w 6909454"/>
                                  <a:gd name="T5" fmla="*/ 3004274 h 3004274"/>
                                  <a:gd name="T6" fmla="*/ 0 w 6909454"/>
                                  <a:gd name="T7" fmla="*/ 3004274 h 3004274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09454" h="3004274">
                                    <a:moveTo>
                                      <a:pt x="0" y="0"/>
                                    </a:moveTo>
                                    <a:lnTo>
                                      <a:pt x="6909454" y="0"/>
                                    </a:lnTo>
                                    <a:lnTo>
                                      <a:pt x="4908932" y="3004274"/>
                                    </a:lnTo>
                                    <a:lnTo>
                                      <a:pt x="0" y="300427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10069F"/>
                                  </a:gs>
                                  <a:gs pos="45000">
                                    <a:srgbClr val="10069F"/>
                                  </a:gs>
                                  <a:gs pos="100000">
                                    <a:srgbClr val="753BBD"/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4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060" cy="40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5" name="Text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344" y="652"/>
                                <a:ext cx="24384" cy="26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6B826B" w14:textId="77777777" w:rsidR="001424AD" w:rsidRPr="001424AD" w:rsidRDefault="001424AD" w:rsidP="001424AD">
                                  <w:pPr>
                                    <w:jc w:val="right"/>
                                    <w:rPr>
                                      <w:rFonts w:hAnsi="Arial"/>
                                      <w:color w:val="10069F" w:themeColor="accen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1424AD">
                                    <w:rPr>
                                      <w:rFonts w:hAnsi="Arial"/>
                                      <w:color w:val="10069F" w:themeColor="accent1"/>
                                      <w:kern w:val="24"/>
                                      <w:sz w:val="18"/>
                                      <w:szCs w:val="18"/>
                                    </w:rPr>
                                    <w:t>Powering K-C’s digital future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96" name="Graphic 3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99" y="1165"/>
                                <a:ext cx="13885" cy="174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97" name="Freeform: Shape 34"/>
                            <wps:cNvSpPr>
                              <a:spLocks/>
                            </wps:cNvSpPr>
                            <wps:spPr bwMode="auto">
                              <a:xfrm>
                                <a:off x="44967" y="10257"/>
                                <a:ext cx="21380" cy="23875"/>
                              </a:xfrm>
                              <a:custGeom>
                                <a:avLst/>
                                <a:gdLst>
                                  <a:gd name="T0" fmla="*/ 1529685 w 2138073"/>
                                  <a:gd name="T1" fmla="*/ 0 h 2387530"/>
                                  <a:gd name="T2" fmla="*/ 2138073 w 2138073"/>
                                  <a:gd name="T3" fmla="*/ 392204 h 2387530"/>
                                  <a:gd name="T4" fmla="*/ 1154184 w 2138073"/>
                                  <a:gd name="T5" fmla="*/ 1917081 h 2387530"/>
                                  <a:gd name="T6" fmla="*/ 850384 w 2138073"/>
                                  <a:gd name="T7" fmla="*/ 2387530 h 2387530"/>
                                  <a:gd name="T8" fmla="*/ 0 w 2138073"/>
                                  <a:gd name="T9" fmla="*/ 2387530 h 238753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38073" h="2387530">
                                    <a:moveTo>
                                      <a:pt x="1529685" y="0"/>
                                    </a:moveTo>
                                    <a:lnTo>
                                      <a:pt x="2138073" y="392204"/>
                                    </a:lnTo>
                                    <a:cubicBezTo>
                                      <a:pt x="1816047" y="890344"/>
                                      <a:pt x="1482147" y="1408788"/>
                                      <a:pt x="1154184" y="1917081"/>
                                    </a:cubicBezTo>
                                    <a:lnTo>
                                      <a:pt x="850384" y="2387530"/>
                                    </a:lnTo>
                                    <a:lnTo>
                                      <a:pt x="0" y="2387530"/>
                                    </a:lnTo>
                                    <a:lnTo>
                                      <a:pt x="1529685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33D196"/>
                                  </a:gs>
                                  <a:gs pos="17999">
                                    <a:srgbClr val="33D196">
                                      <a:alpha val="82001"/>
                                    </a:srgbClr>
                                  </a:gs>
                                  <a:gs pos="100000">
                                    <a:schemeClr val="accent3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</a:gsLst>
                                <a:lin ang="15000000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498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" y="5464"/>
                              <a:ext cx="42241" cy="10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F91FBB" w14:textId="7E17E6FA" w:rsidR="000721EB" w:rsidRPr="00014EF1" w:rsidRDefault="00992ED2" w:rsidP="000721EB">
                                <w:pPr>
                                  <w:rPr>
                                    <w:rFonts w:ascii="Arial" w:hAnsi="Arial" w:cs="Arial"/>
                                    <w:bCs/>
                                    <w:color w:val="10069F" w:themeColor="accent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How to </w:t>
                                </w:r>
                                <w:r w:rsidR="009A70B6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Manage </w:t>
                                </w:r>
                                <w:r w:rsidR="00722A42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Supplier Hosted </w:t>
                                </w:r>
                                <w:r w:rsidR="002C62BB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Catalogs in </w:t>
                                </w:r>
                                <w:r w:rsidR="00BF43F6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the </w:t>
                                </w:r>
                                <w:r w:rsidR="002C62BB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>C</w:t>
                                </w:r>
                                <w:r w:rsidR="00734BAE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>oupa Supplier Portal (CSP)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499" name="Straight Connector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2" y="16368"/>
                              <a:ext cx="875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5" y="18461"/>
                              <a:ext cx="30728" cy="5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6C2310" w14:textId="77777777" w:rsidR="009843BA" w:rsidRPr="009843BA" w:rsidRDefault="009843BA" w:rsidP="009843B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D8790" id="Group 462515053" o:spid="_x0000_s1026" style="position:absolute;margin-left:0;margin-top:-3.45pt;width:595.65pt;height:233.5pt;z-index:251654206;mso-position-horizontal:left;mso-position-horizontal-relative:page;mso-height-relative:margin" coordsize="75742,296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">
                <v:rect id="Rectangle 4" o:spid="_x0000_s1027" style="position:absolute;width:75515;height:4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" fillcolor="white [3212]" stroked="f" strokeweight="1pt"/>
                <v:group id="Group 35" o:spid="_x0000_s1028" style="position:absolute;top:1582;width:75742;height:28073" coordsize="75743,2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group id="Group 7" o:spid="_x0000_s1029" style="position:absolute;width:75743;height:28076" coordsize="92060,3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9" o:spid="_x0000_s1030" type="#_x0000_t75" style="position:absolute;left:34346;top:4089;width:57663;height:30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">
                      <v:imagedata r:id="rId13" o:title="" croptop="9758f" cropbottom="9758f" cropright="6688f"/>
                    </v:shape>
                    <v:shape id="Freeform: Shape 30" o:spid="_x0000_s1031" style="position:absolute;left:1;top:4089;width:69094;height:30043;visibility:visible;mso-wrap-style:square;v-text-anchor:middle" coordsize="6909454,300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" path="m,l6909454,,4908932,3004274,,3004274,,xe" fillcolor="#10069f" stroked="f" strokeweight="1pt">
                      <v:fill color2="#753bbd" rotate="t" angle="135" colors="0 #10069f;29491f #10069f;1 #753bbd" focus="100%" type="gradient"/>
                      <v:stroke joinstyle="miter"/>
                      <v:path arrowok="t" o:connecttype="custom" o:connectlocs="0,0;69094,0;49089,30043;0,30043" o:connectangles="0,0,0,0"/>
                    </v:shape>
                    <v:rect id="Rectangle 31" o:spid="_x0000_s1032" style="position:absolute;width:92060;height:4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" fillcolor="white [3212]" stroked="f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7" o:spid="_x0000_s1033" type="#_x0000_t202" style="position:absolute;left:66344;top:652;width:2438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p7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0DK8z8QjIxR8AAAD//wMAUEsBAi0AFAAGAAgAAAAhANvh9svuAAAAhQEAABMAAAAAAAAAAAAA&#10;AAAAAAAAAFtDb250ZW50X1R5cGVzXS54bWxQSwECLQAUAAYACAAAACEAWvQsW78AAAAVAQAACwAA&#10;AAAAAAAAAAAAAAAfAQAAX3JlbHMvLnJlbHNQSwECLQAUAAYACAAAACEAeUOKe8MAAADcAAAADwAA&#10;AAAAAAAAAAAAAAAHAgAAZHJzL2Rvd25yZXYueG1sUEsFBgAAAAADAAMAtwAAAPcCAAAAAA==&#10;" filled="f" stroked="f">
                      <v:textbox>
                        <w:txbxContent>
                          <w:p w14:paraId="3A6B826B" w14:textId="77777777" w:rsidR="001424AD" w:rsidRPr="001424AD" w:rsidRDefault="001424AD" w:rsidP="001424AD">
                            <w:pPr>
                              <w:jc w:val="right"/>
                              <w:rPr>
                                <w:rFonts w:hAnsi="Arial"/>
                                <w:color w:val="10069F" w:themeColor="accen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424AD">
                              <w:rPr>
                                <w:rFonts w:hAnsi="Arial"/>
                                <w:color w:val="10069F" w:themeColor="accent1"/>
                                <w:kern w:val="24"/>
                                <w:sz w:val="18"/>
                                <w:szCs w:val="18"/>
                              </w:rPr>
                              <w:t>Powering K-C’s digital future</w:t>
                            </w:r>
                          </w:p>
                        </w:txbxContent>
                      </v:textbox>
                    </v:shape>
                    <v:shape id="Graphic 38" o:spid="_x0000_s1034" type="#_x0000_t75" style="position:absolute;left:1899;top:1165;width:13885;height: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">
                      <v:imagedata r:id="rId14" o:title=""/>
                    </v:shape>
                    <v:shape id="Freeform: Shape 34" o:spid="_x0000_s1035" style="position:absolute;left:44967;top:10257;width:21380;height:23875;visibility:visible;mso-wrap-style:square;v-text-anchor:middle" coordsize="2138073,238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" path="m1529685,r608388,392204c1816047,890344,1482147,1408788,1154184,1917081l850384,2387530,,2387530,1529685,xe" fillcolor="#33d196" stroked="f" strokeweight="1pt">
                      <v:fill opacity="0" color2="#33d196 [3206]" angle="200" focus="17%" type="gradient">
                        <o:fill v:ext="view" type="gradientUnscaled"/>
                      </v:fill>
                      <v:stroke joinstyle="miter"/>
                      <v:path arrowok="t" o:connecttype="custom" o:connectlocs="15296,0;21380,3922;11541,19171;8504,23875;0,23875" o:connectangles="0,0,0,0,0"/>
                    </v:shape>
                  </v:group>
                  <v:shape id="Text Box 21" o:spid="_x0000_s1036" type="#_x0000_t202" style="position:absolute;left:4572;top:5464;width:42241;height:10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" filled="f" stroked="f">
                    <v:textbox inset="0,0,0,0">
                      <w:txbxContent>
                        <w:p w14:paraId="66F91FBB" w14:textId="7E17E6FA" w:rsidR="000721EB" w:rsidRPr="00014EF1" w:rsidRDefault="00992ED2" w:rsidP="000721EB">
                          <w:pPr>
                            <w:rPr>
                              <w:rFonts w:ascii="Arial" w:hAnsi="Arial" w:cs="Arial"/>
                              <w:bCs/>
                              <w:color w:val="10069F" w:themeColor="accent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How to </w:t>
                          </w:r>
                          <w:r w:rsidR="009A70B6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Manage </w:t>
                          </w:r>
                          <w:r w:rsidR="00722A42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Supplier Hosted </w:t>
                          </w:r>
                          <w:r w:rsidR="002C62BB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Catalogs in </w:t>
                          </w:r>
                          <w:r w:rsidR="00BF43F6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the </w:t>
                          </w:r>
                          <w:r w:rsidR="002C62BB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>C</w:t>
                          </w:r>
                          <w:r w:rsidR="00734BAE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>oupa Supplier Portal (CSP)</w:t>
                          </w:r>
                        </w:p>
                      </w:txbxContent>
                    </v:textbox>
                  </v:shape>
                  <v:line id="Straight Connector 11" o:spid="_x0000_s1037" style="position:absolute;visibility:visible;mso-wrap-style:square" from="4572,16368" to="13322,16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" strokecolor="#33d196 [3206]" strokeweight="2.25pt">
                    <v:stroke joinstyle="miter"/>
                  </v:line>
                  <v:shape id="Text Box 110" o:spid="_x0000_s1038" type="#_x0000_t202" style="position:absolute;left:3575;top:18461;width:30728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7P5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nB/PxCMgF08AAAD//wMAUEsBAi0AFAAGAAgAAAAhANvh9svuAAAAhQEAABMAAAAAAAAAAAAAAAAA&#10;AAAAAFtDb250ZW50X1R5cGVzXS54bWxQSwECLQAUAAYACAAAACEAWvQsW78AAAAVAQAACwAAAAAA&#10;AAAAAAAAAAAfAQAAX3JlbHMvLnJlbHNQSwECLQAUAAYACAAAACEA99+z+cAAAADcAAAADwAAAAAA&#10;AAAAAAAAAAAHAgAAZHJzL2Rvd25yZXYueG1sUEsFBgAAAAADAAMAtwAAAPQCAAAAAA==&#10;" filled="f" stroked="f">
                    <v:textbox>
                      <w:txbxContent>
                        <w:p w14:paraId="586C2310" w14:textId="77777777" w:rsidR="009843BA" w:rsidRPr="009843BA" w:rsidRDefault="009843BA" w:rsidP="009843BA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46530065" w14:textId="7C3F280A" w:rsidR="00942BA9" w:rsidRDefault="00942BA9" w:rsidP="0069558D">
      <w:pPr>
        <w:pStyle w:val="TOCHeading"/>
      </w:pPr>
    </w:p>
    <w:p w14:paraId="11A118B0" w14:textId="77777777" w:rsidR="00EF7B3A" w:rsidRDefault="00EF7B3A" w:rsidP="00EF7B3A">
      <w:pPr>
        <w:rPr>
          <w:lang w:val="fr-FR" w:eastAsia="fr-FR"/>
        </w:rPr>
      </w:pPr>
    </w:p>
    <w:p w14:paraId="71B965AC" w14:textId="77777777" w:rsidR="00EF7B3A" w:rsidRDefault="00EF7B3A" w:rsidP="00EF7B3A">
      <w:pPr>
        <w:rPr>
          <w:lang w:val="fr-FR" w:eastAsia="fr-FR"/>
        </w:rPr>
      </w:pPr>
    </w:p>
    <w:p w14:paraId="3B08179F" w14:textId="77777777" w:rsidR="00EF7B3A" w:rsidRDefault="00EF7B3A" w:rsidP="00EF7B3A">
      <w:pPr>
        <w:rPr>
          <w:lang w:val="fr-FR" w:eastAsia="fr-FR"/>
        </w:rPr>
      </w:pPr>
    </w:p>
    <w:p w14:paraId="43B58A82" w14:textId="77777777" w:rsidR="00C65DE9" w:rsidRDefault="00C65DE9" w:rsidP="00EF7B3A">
      <w:pPr>
        <w:rPr>
          <w:lang w:val="fr-FR" w:eastAsia="fr-FR"/>
        </w:rPr>
      </w:pPr>
    </w:p>
    <w:p w14:paraId="670BAD8A" w14:textId="77777777" w:rsidR="00C65DE9" w:rsidRDefault="00C65DE9" w:rsidP="00EF7B3A">
      <w:pPr>
        <w:rPr>
          <w:lang w:val="fr-FR" w:eastAsia="fr-FR"/>
        </w:rPr>
      </w:pPr>
    </w:p>
    <w:p w14:paraId="0B50B67E" w14:textId="77777777" w:rsidR="00C65DE9" w:rsidRDefault="00C65DE9" w:rsidP="00EF7B3A">
      <w:pPr>
        <w:rPr>
          <w:lang w:val="fr-FR" w:eastAsia="fr-FR"/>
        </w:rPr>
      </w:pPr>
    </w:p>
    <w:p w14:paraId="6A41DAB6" w14:textId="77777777" w:rsidR="00C65DE9" w:rsidRDefault="00C65DE9" w:rsidP="00EF7B3A">
      <w:pPr>
        <w:rPr>
          <w:lang w:val="fr-FR" w:eastAsia="fr-FR"/>
        </w:rPr>
      </w:pPr>
    </w:p>
    <w:p w14:paraId="21271D1B" w14:textId="77777777" w:rsidR="00C65DE9" w:rsidRDefault="00C65DE9" w:rsidP="00EF7B3A">
      <w:pPr>
        <w:rPr>
          <w:lang w:val="fr-FR" w:eastAsia="fr-FR"/>
        </w:rPr>
      </w:pPr>
    </w:p>
    <w:p w14:paraId="7AF8C3E8" w14:textId="77777777" w:rsidR="00C65DE9" w:rsidRDefault="00C65DE9" w:rsidP="00EF7B3A">
      <w:pPr>
        <w:rPr>
          <w:lang w:val="fr-FR" w:eastAsia="fr-FR"/>
        </w:rPr>
      </w:pPr>
    </w:p>
    <w:p w14:paraId="6388587B" w14:textId="77777777" w:rsidR="00EF7B3A" w:rsidRDefault="00EF7B3A" w:rsidP="00EF7B3A">
      <w:pPr>
        <w:rPr>
          <w:lang w:val="fr-FR" w:eastAsia="fr-FR"/>
        </w:rPr>
      </w:pPr>
    </w:p>
    <w:sdt>
      <w:sdtPr>
        <w:rPr>
          <w:rFonts w:ascii="Arial" w:eastAsia="Times New Roman" w:hAnsi="Arial" w:cs="Times New Roman"/>
          <w:bCs w:val="0"/>
          <w:color w:val="auto"/>
          <w:sz w:val="22"/>
          <w:szCs w:val="22"/>
          <w:lang w:val="en-US" w:eastAsia="en-US"/>
        </w:rPr>
        <w:id w:val="800497530"/>
        <w:docPartObj>
          <w:docPartGallery w:val="Table of Contents"/>
          <w:docPartUnique/>
        </w:docPartObj>
      </w:sdtPr>
      <w:sdtEndPr/>
      <w:sdtContent>
        <w:p w14:paraId="3C2501B7" w14:textId="60D3CBFD" w:rsidR="00E74125" w:rsidRDefault="00E74125" w:rsidP="00E74125">
          <w:pPr>
            <w:pStyle w:val="TOCHeading"/>
          </w:pPr>
        </w:p>
        <w:p w14:paraId="72BF9993" w14:textId="77777777" w:rsidR="00E74125" w:rsidRDefault="00E74125" w:rsidP="00E74125"/>
        <w:p w14:paraId="3B73A346" w14:textId="77777777" w:rsidR="00E74125" w:rsidRDefault="00E74125" w:rsidP="00E74125"/>
        <w:p w14:paraId="5E4B8C78" w14:textId="77777777" w:rsidR="00E74125" w:rsidRDefault="00E74125" w:rsidP="00E74125"/>
        <w:p w14:paraId="1358C1D8" w14:textId="77777777" w:rsidR="00E74125" w:rsidRDefault="00E74125" w:rsidP="00E74125"/>
        <w:p w14:paraId="4F1144AC" w14:textId="77777777" w:rsidR="00E74125" w:rsidRPr="007A288B" w:rsidRDefault="00E74125" w:rsidP="00E74125">
          <w:pPr>
            <w:rPr>
              <w:i/>
              <w:iCs/>
              <w:sz w:val="22"/>
              <w:szCs w:val="22"/>
            </w:rPr>
          </w:pPr>
          <w:bookmarkStart w:id="0" w:name="OLE_LINK5"/>
          <w:r w:rsidRPr="007A288B">
            <w:rPr>
              <w:i/>
              <w:iCs/>
              <w:sz w:val="22"/>
              <w:szCs w:val="22"/>
            </w:rPr>
            <w:t xml:space="preserve">For the best learning experience, please </w:t>
          </w:r>
          <w:r>
            <w:rPr>
              <w:i/>
              <w:iCs/>
              <w:sz w:val="22"/>
              <w:szCs w:val="22"/>
            </w:rPr>
            <w:t xml:space="preserve">click the </w:t>
          </w:r>
          <w:r w:rsidRPr="00671DF2">
            <w:rPr>
              <w:b/>
              <w:bCs/>
              <w:i/>
              <w:iCs/>
              <w:sz w:val="22"/>
              <w:szCs w:val="22"/>
            </w:rPr>
            <w:t>Editing</w:t>
          </w:r>
          <w:r>
            <w:rPr>
              <w:i/>
              <w:iCs/>
              <w:sz w:val="22"/>
              <w:szCs w:val="22"/>
            </w:rPr>
            <w:t xml:space="preserve"> button and select </w:t>
          </w:r>
          <w:r w:rsidRPr="00671DF2">
            <w:rPr>
              <w:b/>
              <w:bCs/>
              <w:i/>
              <w:iCs/>
              <w:sz w:val="22"/>
              <w:szCs w:val="22"/>
            </w:rPr>
            <w:t>Open in Desktop</w:t>
          </w:r>
          <w:r>
            <w:rPr>
              <w:i/>
              <w:iCs/>
              <w:sz w:val="22"/>
              <w:szCs w:val="22"/>
            </w:rPr>
            <w:t xml:space="preserve"> to view this document in your desktop application of Microsoft Word. </w:t>
          </w:r>
          <w:r w:rsidRPr="007A288B">
            <w:rPr>
              <w:i/>
              <w:iCs/>
              <w:sz w:val="22"/>
              <w:szCs w:val="22"/>
            </w:rPr>
            <w:t xml:space="preserve">Viewing this document in SharePoint or in-browser may </w:t>
          </w:r>
          <w:r>
            <w:rPr>
              <w:i/>
              <w:iCs/>
              <w:sz w:val="22"/>
              <w:szCs w:val="22"/>
            </w:rPr>
            <w:t>distort</w:t>
          </w:r>
          <w:r w:rsidRPr="007A288B">
            <w:rPr>
              <w:i/>
              <w:iCs/>
              <w:sz w:val="22"/>
              <w:szCs w:val="22"/>
            </w:rPr>
            <w:t xml:space="preserve"> the placement of images</w:t>
          </w:r>
          <w:r>
            <w:rPr>
              <w:i/>
              <w:iCs/>
              <w:sz w:val="22"/>
              <w:szCs w:val="22"/>
            </w:rPr>
            <w:t xml:space="preserve"> and text.</w:t>
          </w:r>
        </w:p>
        <w:bookmarkEnd w:id="0"/>
        <w:p w14:paraId="2FDAD587" w14:textId="77777777" w:rsidR="00E74125" w:rsidRDefault="00E74125" w:rsidP="00E74125"/>
        <w:p w14:paraId="601A15E0" w14:textId="77777777" w:rsidR="00E74125" w:rsidRDefault="00E74125" w:rsidP="00E74125"/>
        <w:p w14:paraId="406D848A" w14:textId="77777777" w:rsidR="00E74125" w:rsidRPr="00E74125" w:rsidRDefault="00E74125" w:rsidP="00E74125"/>
        <w:p w14:paraId="0138428E" w14:textId="3C6335D5" w:rsidR="00852A1F" w:rsidRPr="0069558D" w:rsidRDefault="00852A1F" w:rsidP="4ED4D7FC">
          <w:pPr>
            <w:pStyle w:val="TOCHeading"/>
            <w:rPr>
              <w:rStyle w:val="Heading1Char"/>
              <w:rFonts w:asciiTheme="minorHAnsi" w:eastAsiaTheme="majorEastAsia" w:hAnsiTheme="minorHAnsi"/>
            </w:rPr>
          </w:pPr>
          <w:bookmarkStart w:id="1" w:name="_Toc131595640"/>
          <w:r w:rsidRPr="4ED4D7FC">
            <w:rPr>
              <w:rStyle w:val="Heading1Char"/>
              <w:rFonts w:asciiTheme="minorHAnsi" w:hAnsiTheme="minorHAnsi"/>
            </w:rPr>
            <w:t xml:space="preserve">Table </w:t>
          </w:r>
          <w:r w:rsidR="00AD738B" w:rsidRPr="4ED4D7FC">
            <w:rPr>
              <w:rStyle w:val="Heading1Char"/>
              <w:rFonts w:asciiTheme="minorHAnsi" w:hAnsiTheme="minorHAnsi"/>
            </w:rPr>
            <w:t xml:space="preserve">of </w:t>
          </w:r>
          <w:r w:rsidR="00455F8E" w:rsidRPr="4ED4D7FC">
            <w:rPr>
              <w:rStyle w:val="Heading1Char"/>
              <w:rFonts w:asciiTheme="minorHAnsi" w:hAnsiTheme="minorHAnsi"/>
            </w:rPr>
            <w:t>C</w:t>
          </w:r>
          <w:r w:rsidR="00AD738B" w:rsidRPr="4ED4D7FC">
            <w:rPr>
              <w:rStyle w:val="Heading1Char"/>
              <w:rFonts w:asciiTheme="minorHAnsi" w:hAnsiTheme="minorHAnsi"/>
            </w:rPr>
            <w:t>ontents</w:t>
          </w:r>
          <w:bookmarkEnd w:id="1"/>
        </w:p>
        <w:p w14:paraId="665DF9B5" w14:textId="20E959FE" w:rsidR="00580BBE" w:rsidRPr="00493893" w:rsidRDefault="00580BBE" w:rsidP="4ED4D7FC">
          <w:pPr>
            <w:rPr>
              <w:lang w:val="en-GB" w:eastAsia="fr-FR"/>
            </w:rPr>
          </w:pPr>
        </w:p>
        <w:p w14:paraId="35850937" w14:textId="1F24FD50" w:rsidR="00C37BDF" w:rsidRDefault="4ED4D7FC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 w:rsidR="00A9444F">
            <w:instrText>TOC \o "1-3" \h \z \u</w:instrText>
          </w:r>
          <w:r>
            <w:fldChar w:fldCharType="separate"/>
          </w:r>
          <w:hyperlink w:anchor="_Toc131595640" w:history="1">
            <w:r w:rsidR="00C37BDF" w:rsidRPr="00EF44C3">
              <w:rPr>
                <w:rStyle w:val="Hyperlink"/>
                <w:noProof/>
                <w:lang w:eastAsia="fr-FR"/>
              </w:rPr>
              <w:t>Table of Contents</w:t>
            </w:r>
            <w:r w:rsidR="00C37BDF">
              <w:rPr>
                <w:noProof/>
                <w:webHidden/>
              </w:rPr>
              <w:tab/>
            </w:r>
            <w:r w:rsidR="00C37BDF">
              <w:rPr>
                <w:noProof/>
                <w:webHidden/>
              </w:rPr>
              <w:fldChar w:fldCharType="begin"/>
            </w:r>
            <w:r w:rsidR="00C37BDF">
              <w:rPr>
                <w:noProof/>
                <w:webHidden/>
              </w:rPr>
              <w:instrText xml:space="preserve"> PAGEREF _Toc131595640 \h </w:instrText>
            </w:r>
            <w:r w:rsidR="00C37BDF">
              <w:rPr>
                <w:noProof/>
                <w:webHidden/>
              </w:rPr>
            </w:r>
            <w:r w:rsidR="00C37BDF">
              <w:rPr>
                <w:noProof/>
                <w:webHidden/>
              </w:rPr>
              <w:fldChar w:fldCharType="separate"/>
            </w:r>
            <w:r w:rsidR="00C37BDF">
              <w:rPr>
                <w:noProof/>
                <w:webHidden/>
              </w:rPr>
              <w:t>1</w:t>
            </w:r>
            <w:r w:rsidR="00C37BDF">
              <w:rPr>
                <w:noProof/>
                <w:webHidden/>
              </w:rPr>
              <w:fldChar w:fldCharType="end"/>
            </w:r>
          </w:hyperlink>
        </w:p>
        <w:p w14:paraId="4BBF448B" w14:textId="3B684AC8" w:rsidR="00C37BDF" w:rsidRDefault="003D3B9C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1595641" w:history="1">
            <w:r w:rsidR="00C37BDF" w:rsidRPr="00EF44C3">
              <w:rPr>
                <w:rStyle w:val="Hyperlink"/>
                <w:noProof/>
              </w:rPr>
              <w:t>Purpose</w:t>
            </w:r>
            <w:r w:rsidR="00C37BDF">
              <w:rPr>
                <w:noProof/>
                <w:webHidden/>
              </w:rPr>
              <w:tab/>
            </w:r>
            <w:r w:rsidR="00C37BDF">
              <w:rPr>
                <w:noProof/>
                <w:webHidden/>
              </w:rPr>
              <w:fldChar w:fldCharType="begin"/>
            </w:r>
            <w:r w:rsidR="00C37BDF">
              <w:rPr>
                <w:noProof/>
                <w:webHidden/>
              </w:rPr>
              <w:instrText xml:space="preserve"> PAGEREF _Toc131595641 \h </w:instrText>
            </w:r>
            <w:r w:rsidR="00C37BDF">
              <w:rPr>
                <w:noProof/>
                <w:webHidden/>
              </w:rPr>
            </w:r>
            <w:r w:rsidR="00C37BDF">
              <w:rPr>
                <w:noProof/>
                <w:webHidden/>
              </w:rPr>
              <w:fldChar w:fldCharType="separate"/>
            </w:r>
            <w:r w:rsidR="00C37BDF">
              <w:rPr>
                <w:noProof/>
                <w:webHidden/>
              </w:rPr>
              <w:t>2</w:t>
            </w:r>
            <w:r w:rsidR="00C37BDF">
              <w:rPr>
                <w:noProof/>
                <w:webHidden/>
              </w:rPr>
              <w:fldChar w:fldCharType="end"/>
            </w:r>
          </w:hyperlink>
        </w:p>
        <w:p w14:paraId="03B55FDE" w14:textId="68BCA5BB" w:rsidR="00C37BDF" w:rsidRDefault="003D3B9C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1595642" w:history="1">
            <w:r w:rsidR="00C37BDF" w:rsidRPr="00EF44C3">
              <w:rPr>
                <w:rStyle w:val="Hyperlink"/>
                <w:noProof/>
              </w:rPr>
              <w:t>Key Terms</w:t>
            </w:r>
            <w:r w:rsidR="00C37BDF">
              <w:rPr>
                <w:noProof/>
                <w:webHidden/>
              </w:rPr>
              <w:tab/>
            </w:r>
            <w:r w:rsidR="00C37BDF">
              <w:rPr>
                <w:noProof/>
                <w:webHidden/>
              </w:rPr>
              <w:fldChar w:fldCharType="begin"/>
            </w:r>
            <w:r w:rsidR="00C37BDF">
              <w:rPr>
                <w:noProof/>
                <w:webHidden/>
              </w:rPr>
              <w:instrText xml:space="preserve"> PAGEREF _Toc131595642 \h </w:instrText>
            </w:r>
            <w:r w:rsidR="00C37BDF">
              <w:rPr>
                <w:noProof/>
                <w:webHidden/>
              </w:rPr>
            </w:r>
            <w:r w:rsidR="00C37BDF">
              <w:rPr>
                <w:noProof/>
                <w:webHidden/>
              </w:rPr>
              <w:fldChar w:fldCharType="separate"/>
            </w:r>
            <w:r w:rsidR="00C37BDF">
              <w:rPr>
                <w:noProof/>
                <w:webHidden/>
              </w:rPr>
              <w:t>2</w:t>
            </w:r>
            <w:r w:rsidR="00C37BDF">
              <w:rPr>
                <w:noProof/>
                <w:webHidden/>
              </w:rPr>
              <w:fldChar w:fldCharType="end"/>
            </w:r>
          </w:hyperlink>
        </w:p>
        <w:p w14:paraId="602B732E" w14:textId="2CCE0A83" w:rsidR="00C37BDF" w:rsidRDefault="003D3B9C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1595643" w:history="1">
            <w:r w:rsidR="00C37BDF" w:rsidRPr="00EF44C3">
              <w:rPr>
                <w:rStyle w:val="Hyperlink"/>
                <w:noProof/>
              </w:rPr>
              <w:t>Prerequisite Information for Catalog Setup</w:t>
            </w:r>
            <w:r w:rsidR="00C37BDF">
              <w:rPr>
                <w:noProof/>
                <w:webHidden/>
              </w:rPr>
              <w:tab/>
            </w:r>
            <w:r w:rsidR="00C37BDF">
              <w:rPr>
                <w:noProof/>
                <w:webHidden/>
              </w:rPr>
              <w:fldChar w:fldCharType="begin"/>
            </w:r>
            <w:r w:rsidR="00C37BDF">
              <w:rPr>
                <w:noProof/>
                <w:webHidden/>
              </w:rPr>
              <w:instrText xml:space="preserve"> PAGEREF _Toc131595643 \h </w:instrText>
            </w:r>
            <w:r w:rsidR="00C37BDF">
              <w:rPr>
                <w:noProof/>
                <w:webHidden/>
              </w:rPr>
            </w:r>
            <w:r w:rsidR="00C37BDF">
              <w:rPr>
                <w:noProof/>
                <w:webHidden/>
              </w:rPr>
              <w:fldChar w:fldCharType="separate"/>
            </w:r>
            <w:r w:rsidR="00C37BDF">
              <w:rPr>
                <w:noProof/>
                <w:webHidden/>
              </w:rPr>
              <w:t>3</w:t>
            </w:r>
            <w:r w:rsidR="00C37BDF">
              <w:rPr>
                <w:noProof/>
                <w:webHidden/>
              </w:rPr>
              <w:fldChar w:fldCharType="end"/>
            </w:r>
          </w:hyperlink>
        </w:p>
        <w:p w14:paraId="7DEE9A00" w14:textId="48ACC7D2" w:rsidR="00C37BDF" w:rsidRDefault="003D3B9C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1595644" w:history="1">
            <w:r w:rsidR="00C37BDF" w:rsidRPr="00EF44C3">
              <w:rPr>
                <w:rStyle w:val="Hyperlink"/>
                <w:noProof/>
              </w:rPr>
              <w:t>Verify Catalog Setup</w:t>
            </w:r>
            <w:r w:rsidR="00C37BDF">
              <w:rPr>
                <w:noProof/>
                <w:webHidden/>
              </w:rPr>
              <w:tab/>
            </w:r>
            <w:r w:rsidR="00C37BDF">
              <w:rPr>
                <w:noProof/>
                <w:webHidden/>
              </w:rPr>
              <w:fldChar w:fldCharType="begin"/>
            </w:r>
            <w:r w:rsidR="00C37BDF">
              <w:rPr>
                <w:noProof/>
                <w:webHidden/>
              </w:rPr>
              <w:instrText xml:space="preserve"> PAGEREF _Toc131595644 \h </w:instrText>
            </w:r>
            <w:r w:rsidR="00C37BDF">
              <w:rPr>
                <w:noProof/>
                <w:webHidden/>
              </w:rPr>
            </w:r>
            <w:r w:rsidR="00C37BDF">
              <w:rPr>
                <w:noProof/>
                <w:webHidden/>
              </w:rPr>
              <w:fldChar w:fldCharType="separate"/>
            </w:r>
            <w:r w:rsidR="00C37BDF">
              <w:rPr>
                <w:noProof/>
                <w:webHidden/>
              </w:rPr>
              <w:t>3</w:t>
            </w:r>
            <w:r w:rsidR="00C37BDF">
              <w:rPr>
                <w:noProof/>
                <w:webHidden/>
              </w:rPr>
              <w:fldChar w:fldCharType="end"/>
            </w:r>
          </w:hyperlink>
        </w:p>
        <w:p w14:paraId="45970097" w14:textId="404CE91D" w:rsidR="00C37BDF" w:rsidRDefault="003D3B9C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1595645" w:history="1">
            <w:r w:rsidR="00C37BDF" w:rsidRPr="00EF44C3">
              <w:rPr>
                <w:rStyle w:val="Hyperlink"/>
                <w:noProof/>
              </w:rPr>
              <w:t>How to Manage Supplier Hosted Catalogs in the CSP</w:t>
            </w:r>
            <w:r w:rsidR="00C37BDF">
              <w:rPr>
                <w:noProof/>
                <w:webHidden/>
              </w:rPr>
              <w:tab/>
            </w:r>
            <w:r w:rsidR="00C37BDF">
              <w:rPr>
                <w:noProof/>
                <w:webHidden/>
              </w:rPr>
              <w:fldChar w:fldCharType="begin"/>
            </w:r>
            <w:r w:rsidR="00C37BDF">
              <w:rPr>
                <w:noProof/>
                <w:webHidden/>
              </w:rPr>
              <w:instrText xml:space="preserve"> PAGEREF _Toc131595645 \h </w:instrText>
            </w:r>
            <w:r w:rsidR="00C37BDF">
              <w:rPr>
                <w:noProof/>
                <w:webHidden/>
              </w:rPr>
            </w:r>
            <w:r w:rsidR="00C37BDF">
              <w:rPr>
                <w:noProof/>
                <w:webHidden/>
              </w:rPr>
              <w:fldChar w:fldCharType="separate"/>
            </w:r>
            <w:r w:rsidR="00C37BDF">
              <w:rPr>
                <w:noProof/>
                <w:webHidden/>
              </w:rPr>
              <w:t>4</w:t>
            </w:r>
            <w:r w:rsidR="00C37BDF">
              <w:rPr>
                <w:noProof/>
                <w:webHidden/>
              </w:rPr>
              <w:fldChar w:fldCharType="end"/>
            </w:r>
          </w:hyperlink>
        </w:p>
        <w:p w14:paraId="4CFE6DCE" w14:textId="12547ACB" w:rsidR="00C37BDF" w:rsidRDefault="003D3B9C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1595646" w:history="1">
            <w:r w:rsidR="00C37BDF" w:rsidRPr="00EF44C3">
              <w:rPr>
                <w:rStyle w:val="Hyperlink"/>
                <w:noProof/>
              </w:rPr>
              <w:t>How to Create or Edit Catalog Items for Bulk Upload</w:t>
            </w:r>
            <w:r w:rsidR="00C37BDF">
              <w:rPr>
                <w:noProof/>
                <w:webHidden/>
              </w:rPr>
              <w:tab/>
            </w:r>
            <w:r w:rsidR="00C37BDF">
              <w:rPr>
                <w:noProof/>
                <w:webHidden/>
              </w:rPr>
              <w:fldChar w:fldCharType="begin"/>
            </w:r>
            <w:r w:rsidR="00C37BDF">
              <w:rPr>
                <w:noProof/>
                <w:webHidden/>
              </w:rPr>
              <w:instrText xml:space="preserve"> PAGEREF _Toc131595646 \h </w:instrText>
            </w:r>
            <w:r w:rsidR="00C37BDF">
              <w:rPr>
                <w:noProof/>
                <w:webHidden/>
              </w:rPr>
            </w:r>
            <w:r w:rsidR="00C37BDF">
              <w:rPr>
                <w:noProof/>
                <w:webHidden/>
              </w:rPr>
              <w:fldChar w:fldCharType="separate"/>
            </w:r>
            <w:r w:rsidR="00C37BDF">
              <w:rPr>
                <w:noProof/>
                <w:webHidden/>
              </w:rPr>
              <w:t>7</w:t>
            </w:r>
            <w:r w:rsidR="00C37BDF">
              <w:rPr>
                <w:noProof/>
                <w:webHidden/>
              </w:rPr>
              <w:fldChar w:fldCharType="end"/>
            </w:r>
          </w:hyperlink>
        </w:p>
        <w:p w14:paraId="57C76694" w14:textId="21FB94CF" w:rsidR="00C37BDF" w:rsidRDefault="003D3B9C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1595647" w:history="1">
            <w:r w:rsidR="00C37BDF" w:rsidRPr="00EF44C3">
              <w:rPr>
                <w:rStyle w:val="Hyperlink"/>
                <w:noProof/>
              </w:rPr>
              <w:t>Additional Resources</w:t>
            </w:r>
            <w:r w:rsidR="00C37BDF">
              <w:rPr>
                <w:noProof/>
                <w:webHidden/>
              </w:rPr>
              <w:tab/>
            </w:r>
            <w:r w:rsidR="00C37BDF">
              <w:rPr>
                <w:noProof/>
                <w:webHidden/>
              </w:rPr>
              <w:fldChar w:fldCharType="begin"/>
            </w:r>
            <w:r w:rsidR="00C37BDF">
              <w:rPr>
                <w:noProof/>
                <w:webHidden/>
              </w:rPr>
              <w:instrText xml:space="preserve"> PAGEREF _Toc131595647 \h </w:instrText>
            </w:r>
            <w:r w:rsidR="00C37BDF">
              <w:rPr>
                <w:noProof/>
                <w:webHidden/>
              </w:rPr>
            </w:r>
            <w:r w:rsidR="00C37BDF">
              <w:rPr>
                <w:noProof/>
                <w:webHidden/>
              </w:rPr>
              <w:fldChar w:fldCharType="separate"/>
            </w:r>
            <w:r w:rsidR="00C37BDF">
              <w:rPr>
                <w:noProof/>
                <w:webHidden/>
              </w:rPr>
              <w:t>11</w:t>
            </w:r>
            <w:r w:rsidR="00C37BDF">
              <w:rPr>
                <w:noProof/>
                <w:webHidden/>
              </w:rPr>
              <w:fldChar w:fldCharType="end"/>
            </w:r>
          </w:hyperlink>
        </w:p>
        <w:p w14:paraId="6A687212" w14:textId="17B72771" w:rsidR="4ED4D7FC" w:rsidRDefault="4ED4D7FC" w:rsidP="4ED4D7FC">
          <w:pPr>
            <w:pStyle w:val="TOC2"/>
            <w:tabs>
              <w:tab w:val="right" w:leader="dot" w:pos="9015"/>
            </w:tabs>
            <w:rPr>
              <w:rStyle w:val="Hyperlink"/>
            </w:rPr>
          </w:pPr>
          <w:r>
            <w:fldChar w:fldCharType="end"/>
          </w:r>
        </w:p>
      </w:sdtContent>
    </w:sdt>
    <w:p w14:paraId="0354A402" w14:textId="24443649" w:rsidR="00852A1F" w:rsidRPr="00493893" w:rsidRDefault="00852A1F" w:rsidP="4ED4D7FC"/>
    <w:p w14:paraId="3CD4CADE" w14:textId="6F2B632C" w:rsidR="00963419" w:rsidRDefault="00963419" w:rsidP="0046770A">
      <w:pPr>
        <w:ind w:left="-450" w:right="-430"/>
        <w:rPr>
          <w:rFonts w:ascii="Arial" w:hAnsi="Arial" w:cs="Arial"/>
          <w:b/>
          <w:bCs/>
          <w:i/>
          <w:iCs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2092"/>
        <w:tblW w:w="9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"/>
        <w:gridCol w:w="8330"/>
      </w:tblGrid>
      <w:tr w:rsidR="00963419" w:rsidRPr="00C43AA3" w14:paraId="1E4F101A" w14:textId="77777777" w:rsidTr="00F844F0">
        <w:trPr>
          <w:trHeight w:val="810"/>
        </w:trPr>
        <w:tc>
          <w:tcPr>
            <w:tcW w:w="679" w:type="dxa"/>
            <w:shd w:val="clear" w:color="auto" w:fill="33D196" w:themeFill="accent3"/>
            <w:vAlign w:val="center"/>
          </w:tcPr>
          <w:p w14:paraId="34540661" w14:textId="11351089" w:rsidR="00963419" w:rsidRDefault="00963419" w:rsidP="00F844F0">
            <w:pPr>
              <w:rPr>
                <w:rFonts w:cstheme="minorHAnsi"/>
              </w:rPr>
            </w:pPr>
          </w:p>
        </w:tc>
        <w:tc>
          <w:tcPr>
            <w:tcW w:w="8330" w:type="dxa"/>
            <w:shd w:val="clear" w:color="auto" w:fill="D6F5E9" w:themeFill="accent3" w:themeFillTint="33"/>
            <w:vAlign w:val="center"/>
          </w:tcPr>
          <w:p w14:paraId="16859919" w14:textId="77777777" w:rsidR="00963419" w:rsidRPr="00C43AA3" w:rsidRDefault="00963419" w:rsidP="00F844F0">
            <w:pPr>
              <w:rPr>
                <w:rFonts w:asciiTheme="majorHAnsi" w:hAnsiTheme="majorHAnsi" w:cstheme="majorHAnsi"/>
                <w:b/>
                <w:bCs/>
                <w:color w:val="753BBD" w:themeColor="accent2"/>
                <w:lang w:val="en-GB"/>
              </w:rPr>
            </w:pPr>
            <w:r w:rsidRPr="00C43AA3">
              <w:rPr>
                <w:rFonts w:ascii="Arial" w:hAnsi="Arial" w:cs="Arial"/>
                <w:b/>
                <w:bCs/>
                <w:sz w:val="22"/>
                <w:szCs w:val="22"/>
              </w:rPr>
              <w:t>Your screen in Coupa may differ slightly from this training, but the steps to complete the activity will be the same.</w:t>
            </w:r>
          </w:p>
        </w:tc>
      </w:tr>
    </w:tbl>
    <w:p w14:paraId="083786D2" w14:textId="553BEE5E" w:rsidR="00963419" w:rsidRDefault="00963419">
      <w:pPr>
        <w:rPr>
          <w:rFonts w:ascii="Arial" w:hAnsi="Arial" w:cs="Arial"/>
          <w:b/>
          <w:bCs/>
          <w:i/>
          <w:iCs/>
          <w:sz w:val="22"/>
          <w:szCs w:val="22"/>
          <w:lang w:val="en-GB"/>
        </w:rPr>
      </w:pPr>
    </w:p>
    <w:tbl>
      <w:tblPr>
        <w:tblStyle w:val="TableGrid"/>
        <w:tblpPr w:leftFromText="180" w:rightFromText="180" w:vertAnchor="page" w:horzAnchor="margin" w:tblpY="2092"/>
        <w:tblW w:w="9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8379"/>
      </w:tblGrid>
      <w:tr w:rsidR="00963419" w:rsidRPr="00C43AA3" w14:paraId="64164E2F" w14:textId="77777777" w:rsidTr="003B790B">
        <w:trPr>
          <w:trHeight w:val="810"/>
        </w:trPr>
        <w:tc>
          <w:tcPr>
            <w:tcW w:w="630" w:type="dxa"/>
            <w:shd w:val="clear" w:color="auto" w:fill="33D196" w:themeFill="accent3"/>
            <w:vAlign w:val="center"/>
          </w:tcPr>
          <w:p w14:paraId="3477FBB3" w14:textId="77777777" w:rsidR="00963419" w:rsidRDefault="00963419" w:rsidP="00F844F0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lastRenderedPageBreak/>
              <w:drawing>
                <wp:inline distT="0" distB="0" distL="0" distR="0" wp14:anchorId="46C25EE1" wp14:editId="02B7AAEA">
                  <wp:extent cx="277091" cy="277091"/>
                  <wp:effectExtent l="0" t="0" r="8890" b="8890"/>
                  <wp:docPr id="15" name="Picture 15" descr="Warn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 descr="Warning outlin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36" cy="27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9" w:type="dxa"/>
            <w:shd w:val="clear" w:color="auto" w:fill="D6F5E9" w:themeFill="accent3" w:themeFillTint="33"/>
            <w:vAlign w:val="center"/>
          </w:tcPr>
          <w:p w14:paraId="79FFC430" w14:textId="149D0BBF" w:rsidR="00963419" w:rsidRPr="00F92507" w:rsidRDefault="00963419" w:rsidP="00F844F0">
            <w:pPr>
              <w:rPr>
                <w:rFonts w:asciiTheme="majorHAnsi" w:hAnsiTheme="majorHAnsi" w:cstheme="majorHAnsi"/>
                <w:b/>
                <w:bCs/>
                <w:color w:val="753BBD" w:themeColor="accent2"/>
                <w:lang w:val="en-GB"/>
              </w:rPr>
            </w:pPr>
            <w:r w:rsidRPr="00F9250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Your screen </w:t>
            </w:r>
            <w:r w:rsidR="00BF43F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 the </w:t>
            </w:r>
            <w:r w:rsidRPr="00F92507">
              <w:rPr>
                <w:rFonts w:ascii="Arial" w:hAnsi="Arial" w:cs="Arial"/>
                <w:b/>
                <w:bCs/>
                <w:sz w:val="22"/>
                <w:szCs w:val="22"/>
              </w:rPr>
              <w:t>Coupa</w:t>
            </w:r>
            <w:r w:rsidR="006365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Supp</w:t>
            </w:r>
            <w:r w:rsidR="00417E93">
              <w:rPr>
                <w:rFonts w:ascii="Arial" w:hAnsi="Arial" w:cs="Arial"/>
                <w:b/>
                <w:bCs/>
                <w:sz w:val="22"/>
                <w:szCs w:val="22"/>
              </w:rPr>
              <w:t>lier</w:t>
            </w:r>
            <w:r w:rsidR="006365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Portal</w:t>
            </w:r>
            <w:r w:rsidRPr="00F9250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may differ slightly from this training, but the steps to complete the activity will be the same.</w:t>
            </w:r>
          </w:p>
        </w:tc>
      </w:tr>
    </w:tbl>
    <w:p w14:paraId="0D50D49A" w14:textId="2556C80D" w:rsidR="003B790B" w:rsidRDefault="003B790B">
      <w:pPr>
        <w:rPr>
          <w:rFonts w:ascii="Arial" w:hAnsi="Arial" w:cs="Arial"/>
          <w:b/>
          <w:bCs/>
          <w:i/>
          <w:iCs/>
          <w:sz w:val="22"/>
          <w:szCs w:val="22"/>
          <w:lang w:val="en-GB"/>
        </w:rPr>
      </w:pPr>
    </w:p>
    <w:p w14:paraId="23D3C6B2" w14:textId="77777777" w:rsidR="00D14FB6" w:rsidRDefault="00D14FB6">
      <w:pPr>
        <w:rPr>
          <w:rFonts w:ascii="Arial" w:hAnsi="Arial" w:cs="Arial"/>
          <w:b/>
          <w:bCs/>
          <w:i/>
          <w:iCs/>
          <w:sz w:val="22"/>
          <w:szCs w:val="22"/>
          <w:lang w:val="en-GB"/>
        </w:rPr>
      </w:pPr>
    </w:p>
    <w:p w14:paraId="09C31ABC" w14:textId="77777777" w:rsidR="00D14FB6" w:rsidRDefault="00D14FB6">
      <w:pPr>
        <w:rPr>
          <w:rFonts w:ascii="Arial" w:hAnsi="Arial" w:cs="Arial"/>
          <w:b/>
          <w:bCs/>
          <w:i/>
          <w:iCs/>
          <w:sz w:val="22"/>
          <w:szCs w:val="22"/>
          <w:lang w:val="en-GB"/>
        </w:rPr>
      </w:pP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8E33B4" w:rsidRPr="00F60F2C" w14:paraId="031F2933" w14:textId="77777777" w:rsidTr="00F92507">
        <w:trPr>
          <w:trHeight w:val="1040"/>
        </w:trPr>
        <w:tc>
          <w:tcPr>
            <w:tcW w:w="678" w:type="dxa"/>
            <w:shd w:val="clear" w:color="auto" w:fill="10069F" w:themeFill="accent1"/>
            <w:vAlign w:val="center"/>
          </w:tcPr>
          <w:p w14:paraId="37A4C2E3" w14:textId="77777777" w:rsidR="008E33B4" w:rsidRDefault="008E33B4" w:rsidP="00F844F0">
            <w:pPr>
              <w:ind w:right="-43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D7C3DE7" wp14:editId="5B247AF1">
                  <wp:extent cx="288988" cy="251564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c 2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5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BED2F3" w:themeFill="accent5"/>
            <w:vAlign w:val="center"/>
          </w:tcPr>
          <w:p w14:paraId="46D5620B" w14:textId="728DEC02" w:rsidR="008E33B4" w:rsidRPr="00F92507" w:rsidRDefault="008E33B4" w:rsidP="00F844F0">
            <w:pPr>
              <w:rPr>
                <w:rFonts w:asciiTheme="minorHAnsi" w:hAnsiTheme="minorHAnsi" w:cstheme="minorHAnsi"/>
                <w:b/>
                <w:bCs/>
                <w:color w:val="753BBD" w:themeColor="accent2"/>
                <w:sz w:val="22"/>
                <w:szCs w:val="22"/>
                <w:lang w:val="en-GB"/>
              </w:rPr>
            </w:pPr>
            <w:r w:rsidRPr="00F92507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This icon indicates there are further policy or business process details relating to a step. Click on the provided link(s) placed throughout the QRC for more information.</w:t>
            </w:r>
          </w:p>
        </w:tc>
      </w:tr>
    </w:tbl>
    <w:p w14:paraId="0D455399" w14:textId="77777777" w:rsidR="008E33B4" w:rsidRDefault="008E33B4">
      <w:pPr>
        <w:rPr>
          <w:rFonts w:ascii="Arial" w:hAnsi="Arial" w:cs="Arial"/>
          <w:b/>
          <w:bCs/>
          <w:i/>
          <w:iCs/>
          <w:sz w:val="22"/>
          <w:szCs w:val="22"/>
          <w:lang w:val="en-GB"/>
        </w:rPr>
      </w:pPr>
    </w:p>
    <w:p w14:paraId="4533154A" w14:textId="77777777" w:rsidR="0046770A" w:rsidRDefault="0046770A">
      <w:pPr>
        <w:rPr>
          <w:rFonts w:ascii="Arial" w:hAnsi="Arial" w:cs="Arial"/>
          <w:b/>
          <w:bCs/>
          <w:i/>
          <w:iCs/>
          <w:sz w:val="22"/>
          <w:szCs w:val="22"/>
          <w:lang w:val="en-GB"/>
        </w:rPr>
      </w:pPr>
    </w:p>
    <w:p w14:paraId="0B5F2134" w14:textId="5B897B4A" w:rsidR="00F40F75" w:rsidRPr="00C37BDF" w:rsidRDefault="00F40F75">
      <w:pPr>
        <w:rPr>
          <w:rFonts w:ascii="Arial" w:hAnsi="Arial" w:cs="Arial"/>
          <w:sz w:val="22"/>
          <w:szCs w:val="22"/>
          <w:lang w:val="en-GB"/>
        </w:rPr>
      </w:pPr>
    </w:p>
    <w:p w14:paraId="444BB6F3" w14:textId="27B665CA" w:rsidR="00F40F75" w:rsidRPr="00C37BDF" w:rsidRDefault="00F40F75">
      <w:pPr>
        <w:rPr>
          <w:rFonts w:ascii="Arial" w:hAnsi="Arial" w:cs="Arial"/>
          <w:sz w:val="22"/>
          <w:szCs w:val="22"/>
          <w:lang w:val="en-GB"/>
        </w:rPr>
      </w:pPr>
    </w:p>
    <w:p w14:paraId="623CD39C" w14:textId="1219FBD5" w:rsidR="002A2CA0" w:rsidRPr="00F2761D" w:rsidRDefault="002A2CA0" w:rsidP="00B00873">
      <w:pPr>
        <w:pStyle w:val="Heading2"/>
      </w:pPr>
      <w:bookmarkStart w:id="2" w:name="_Toc131595641"/>
      <w:r>
        <w:t>Purpose</w:t>
      </w:r>
      <w:bookmarkEnd w:id="2"/>
    </w:p>
    <w:p w14:paraId="7A96BE86" w14:textId="14289419" w:rsidR="00595949" w:rsidRDefault="00595949" w:rsidP="006F5072">
      <w:pPr>
        <w:tabs>
          <w:tab w:val="left" w:pos="270"/>
        </w:tabs>
        <w:spacing w:before="120" w:after="120"/>
        <w:rPr>
          <w:rFonts w:ascii="Arial" w:hAnsi="Arial" w:cs="Arial"/>
          <w:sz w:val="22"/>
          <w:szCs w:val="22"/>
        </w:rPr>
      </w:pPr>
      <w:r w:rsidRPr="00EF05D7">
        <w:rPr>
          <w:rFonts w:ascii="Arial" w:hAnsi="Arial" w:cs="Arial"/>
          <w:sz w:val="22"/>
          <w:szCs w:val="22"/>
        </w:rPr>
        <w:t xml:space="preserve">This Quick Reference Card (QRC) </w:t>
      </w:r>
      <w:r w:rsidR="00B85DE9" w:rsidRPr="00EF05D7">
        <w:rPr>
          <w:rFonts w:ascii="Arial" w:hAnsi="Arial" w:cs="Arial"/>
          <w:sz w:val="22"/>
          <w:szCs w:val="22"/>
        </w:rPr>
        <w:t>explains</w:t>
      </w:r>
      <w:r w:rsidR="002034FB" w:rsidRPr="00EF05D7">
        <w:rPr>
          <w:rFonts w:ascii="Arial" w:hAnsi="Arial" w:cs="Arial"/>
          <w:sz w:val="22"/>
          <w:szCs w:val="22"/>
        </w:rPr>
        <w:t xml:space="preserve"> the process for</w:t>
      </w:r>
      <w:r w:rsidR="00B85DE9" w:rsidRPr="00EF05D7">
        <w:rPr>
          <w:rFonts w:ascii="Arial" w:hAnsi="Arial" w:cs="Arial"/>
          <w:sz w:val="22"/>
          <w:szCs w:val="22"/>
        </w:rPr>
        <w:t xml:space="preserve"> </w:t>
      </w:r>
      <w:r w:rsidR="002034FB" w:rsidRPr="00EF05D7">
        <w:rPr>
          <w:rFonts w:ascii="Arial" w:hAnsi="Arial" w:cs="Arial"/>
          <w:sz w:val="22"/>
          <w:szCs w:val="22"/>
        </w:rPr>
        <w:t xml:space="preserve">how </w:t>
      </w:r>
      <w:r w:rsidR="00B703DB" w:rsidRPr="00EF05D7">
        <w:rPr>
          <w:rFonts w:ascii="Arial" w:hAnsi="Arial" w:cs="Arial"/>
          <w:sz w:val="22"/>
          <w:szCs w:val="22"/>
        </w:rPr>
        <w:t xml:space="preserve">to </w:t>
      </w:r>
      <w:r w:rsidR="005D67FE">
        <w:rPr>
          <w:rFonts w:ascii="Arial" w:hAnsi="Arial" w:cs="Arial"/>
          <w:sz w:val="22"/>
          <w:szCs w:val="22"/>
        </w:rPr>
        <w:t>manage</w:t>
      </w:r>
      <w:r w:rsidR="00810F4F" w:rsidRPr="00EF05D7">
        <w:rPr>
          <w:rFonts w:ascii="Arial" w:hAnsi="Arial" w:cs="Arial"/>
          <w:sz w:val="22"/>
          <w:szCs w:val="22"/>
        </w:rPr>
        <w:t xml:space="preserve"> catalogs in </w:t>
      </w:r>
      <w:r w:rsidR="00BF43F6" w:rsidRPr="00EF05D7">
        <w:rPr>
          <w:rFonts w:ascii="Arial" w:hAnsi="Arial" w:cs="Arial"/>
          <w:sz w:val="22"/>
          <w:szCs w:val="22"/>
        </w:rPr>
        <w:t xml:space="preserve">the </w:t>
      </w:r>
      <w:r w:rsidR="00810F4F" w:rsidRPr="00EF05D7">
        <w:rPr>
          <w:rFonts w:ascii="Arial" w:hAnsi="Arial" w:cs="Arial"/>
          <w:sz w:val="22"/>
          <w:szCs w:val="22"/>
        </w:rPr>
        <w:t>Coupa</w:t>
      </w:r>
      <w:r w:rsidR="008D1768" w:rsidRPr="00EF05D7">
        <w:rPr>
          <w:rFonts w:ascii="Arial" w:hAnsi="Arial" w:cs="Arial"/>
          <w:sz w:val="22"/>
          <w:szCs w:val="22"/>
        </w:rPr>
        <w:t xml:space="preserve"> Supplier Portal (CSP)</w:t>
      </w:r>
      <w:r w:rsidR="00810F4F" w:rsidRPr="00EF05D7">
        <w:rPr>
          <w:rFonts w:ascii="Arial" w:hAnsi="Arial" w:cs="Arial"/>
          <w:sz w:val="22"/>
          <w:szCs w:val="22"/>
        </w:rPr>
        <w:t>.</w:t>
      </w:r>
      <w:r w:rsidR="00F743F5" w:rsidRPr="00EF05D7">
        <w:rPr>
          <w:rFonts w:ascii="Arial" w:hAnsi="Arial" w:cs="Arial"/>
          <w:sz w:val="22"/>
          <w:szCs w:val="22"/>
        </w:rPr>
        <w:t xml:space="preserve"> </w:t>
      </w:r>
    </w:p>
    <w:p w14:paraId="1A6D0BC9" w14:textId="77777777" w:rsidR="008D1768" w:rsidRPr="00EF05D7" w:rsidRDefault="008D1768" w:rsidP="006F5072">
      <w:pPr>
        <w:tabs>
          <w:tab w:val="left" w:pos="270"/>
        </w:tabs>
        <w:spacing w:before="120" w:after="120"/>
        <w:rPr>
          <w:rFonts w:ascii="Arial" w:hAnsi="Arial" w:cs="Arial"/>
          <w:color w:val="000000"/>
          <w:u w:val="single"/>
        </w:rPr>
      </w:pPr>
    </w:p>
    <w:p w14:paraId="7021F884" w14:textId="15B4E2CC" w:rsidR="00C17253" w:rsidRDefault="00595949" w:rsidP="005121FA">
      <w:pPr>
        <w:pStyle w:val="ListParagraph"/>
        <w:numPr>
          <w:ilvl w:val="0"/>
          <w:numId w:val="9"/>
        </w:numPr>
        <w:tabs>
          <w:tab w:val="left" w:pos="270"/>
          <w:tab w:val="left" w:pos="360"/>
          <w:tab w:val="left" w:pos="720"/>
          <w:tab w:val="left" w:pos="1080"/>
          <w:tab w:val="left" w:pos="1440"/>
        </w:tabs>
        <w:autoSpaceDE w:val="0"/>
        <w:autoSpaceDN w:val="0"/>
        <w:spacing w:before="120" w:after="120"/>
        <w:ind w:left="720"/>
        <w:contextualSpacing w:val="0"/>
        <w:rPr>
          <w:rFonts w:ascii="Arial" w:hAnsi="Arial" w:cs="Arial"/>
          <w:noProof/>
          <w:color w:val="000000"/>
          <w:lang w:val="en-US"/>
        </w:rPr>
      </w:pPr>
      <w:r w:rsidRPr="00EF05D7">
        <w:rPr>
          <w:rFonts w:ascii="Arial" w:hAnsi="Arial" w:cs="Arial"/>
          <w:b/>
          <w:bCs/>
          <w:noProof/>
          <w:color w:val="000000"/>
          <w:lang w:val="en-US"/>
        </w:rPr>
        <w:t>Task 1:</w:t>
      </w:r>
      <w:r w:rsidRPr="00EF05D7">
        <w:rPr>
          <w:rFonts w:ascii="Arial" w:hAnsi="Arial" w:cs="Arial"/>
          <w:noProof/>
          <w:color w:val="000000"/>
          <w:lang w:val="en-US"/>
        </w:rPr>
        <w:t xml:space="preserve"> </w:t>
      </w:r>
      <w:r w:rsidR="00C17253" w:rsidRPr="00EF05D7">
        <w:rPr>
          <w:rFonts w:ascii="Arial" w:hAnsi="Arial" w:cs="Arial"/>
          <w:noProof/>
          <w:color w:val="000000"/>
          <w:lang w:val="en-US"/>
        </w:rPr>
        <w:t>How t</w:t>
      </w:r>
      <w:r w:rsidR="00C52B66" w:rsidRPr="00EF05D7">
        <w:rPr>
          <w:rFonts w:ascii="Arial" w:hAnsi="Arial" w:cs="Arial"/>
          <w:noProof/>
          <w:color w:val="000000"/>
          <w:lang w:val="en-US"/>
        </w:rPr>
        <w:t xml:space="preserve">o </w:t>
      </w:r>
      <w:r w:rsidR="000F1B5C">
        <w:rPr>
          <w:rFonts w:ascii="Arial" w:hAnsi="Arial" w:cs="Arial"/>
          <w:noProof/>
          <w:color w:val="000000"/>
          <w:lang w:val="en-US"/>
        </w:rPr>
        <w:t xml:space="preserve">Manage Supplier Hosted </w:t>
      </w:r>
      <w:r w:rsidR="005121FA" w:rsidRPr="00EF05D7">
        <w:rPr>
          <w:rFonts w:ascii="Arial" w:hAnsi="Arial" w:cs="Arial"/>
          <w:noProof/>
          <w:color w:val="000000"/>
          <w:lang w:val="en-US"/>
        </w:rPr>
        <w:t>Catalog</w:t>
      </w:r>
      <w:r w:rsidR="000F1B5C">
        <w:rPr>
          <w:rFonts w:ascii="Arial" w:hAnsi="Arial" w:cs="Arial"/>
          <w:noProof/>
          <w:color w:val="000000"/>
          <w:lang w:val="en-US"/>
        </w:rPr>
        <w:t>s</w:t>
      </w:r>
      <w:r w:rsidR="00810F4F" w:rsidRPr="00EF05D7">
        <w:rPr>
          <w:rFonts w:ascii="Arial" w:hAnsi="Arial" w:cs="Arial"/>
          <w:noProof/>
          <w:color w:val="000000"/>
          <w:lang w:val="en-US"/>
        </w:rPr>
        <w:t xml:space="preserve"> in </w:t>
      </w:r>
      <w:r w:rsidR="002C65C3" w:rsidRPr="00EF05D7">
        <w:rPr>
          <w:rFonts w:ascii="Arial" w:hAnsi="Arial" w:cs="Arial"/>
          <w:noProof/>
          <w:color w:val="000000"/>
          <w:lang w:val="en-US"/>
        </w:rPr>
        <w:t xml:space="preserve">the </w:t>
      </w:r>
      <w:r w:rsidR="00810F4F" w:rsidRPr="00EF05D7">
        <w:rPr>
          <w:rFonts w:ascii="Arial" w:hAnsi="Arial" w:cs="Arial"/>
          <w:noProof/>
          <w:color w:val="000000"/>
          <w:lang w:val="en-US"/>
        </w:rPr>
        <w:t>C</w:t>
      </w:r>
      <w:r w:rsidR="005121FA" w:rsidRPr="00EF05D7">
        <w:rPr>
          <w:rFonts w:ascii="Arial" w:hAnsi="Arial" w:cs="Arial"/>
          <w:noProof/>
          <w:color w:val="000000"/>
          <w:lang w:val="en-US"/>
        </w:rPr>
        <w:t>SP</w:t>
      </w:r>
    </w:p>
    <w:p w14:paraId="28CB7243" w14:textId="6D03722B" w:rsidR="00347A47" w:rsidRPr="00347A47" w:rsidRDefault="00CB0BD3" w:rsidP="00347A47">
      <w:pPr>
        <w:pStyle w:val="ListParagraph"/>
        <w:numPr>
          <w:ilvl w:val="0"/>
          <w:numId w:val="9"/>
        </w:numPr>
        <w:tabs>
          <w:tab w:val="left" w:pos="270"/>
          <w:tab w:val="left" w:pos="360"/>
          <w:tab w:val="left" w:pos="720"/>
          <w:tab w:val="left" w:pos="1080"/>
          <w:tab w:val="left" w:pos="1440"/>
        </w:tabs>
        <w:autoSpaceDE w:val="0"/>
        <w:autoSpaceDN w:val="0"/>
        <w:spacing w:before="120" w:after="120"/>
        <w:ind w:left="720"/>
        <w:contextualSpacing w:val="0"/>
        <w:rPr>
          <w:rFonts w:ascii="Arial" w:hAnsi="Arial" w:cs="Arial"/>
          <w:noProof/>
          <w:color w:val="000000"/>
          <w:lang w:val="en-US"/>
        </w:rPr>
      </w:pPr>
      <w:r w:rsidRPr="00347A47">
        <w:rPr>
          <w:rFonts w:ascii="Arial" w:hAnsi="Arial" w:cs="Arial"/>
          <w:b/>
          <w:bCs/>
          <w:noProof/>
          <w:color w:val="000000"/>
          <w:lang w:val="en-US"/>
        </w:rPr>
        <w:t>Task 2:</w:t>
      </w:r>
      <w:r w:rsidRPr="00347A47">
        <w:rPr>
          <w:rFonts w:ascii="Arial" w:hAnsi="Arial" w:cs="Arial"/>
          <w:noProof/>
          <w:color w:val="000000"/>
          <w:lang w:val="en-US"/>
        </w:rPr>
        <w:t xml:space="preserve"> How to </w:t>
      </w:r>
      <w:r w:rsidR="00347A47" w:rsidRPr="00347A47">
        <w:rPr>
          <w:rFonts w:ascii="Arial" w:hAnsi="Arial" w:cs="Arial"/>
          <w:noProof/>
          <w:color w:val="000000"/>
          <w:lang w:val="en-US"/>
        </w:rPr>
        <w:t xml:space="preserve">Create/Edit Catalog Items for Bulk Upload in the CSP </w:t>
      </w:r>
    </w:p>
    <w:p w14:paraId="1E254E81" w14:textId="6B2E3ADD" w:rsidR="00C0173E" w:rsidRPr="00EF05D7" w:rsidRDefault="00C0173E" w:rsidP="00B00873">
      <w:pPr>
        <w:pStyle w:val="Heading2"/>
      </w:pPr>
      <w:bookmarkStart w:id="3" w:name="_Toc131595642"/>
      <w:r w:rsidRPr="00EF05D7">
        <w:t>Key Terms</w:t>
      </w:r>
      <w:bookmarkEnd w:id="3"/>
    </w:p>
    <w:p w14:paraId="59252CF2" w14:textId="3CEE9553" w:rsidR="00E75791" w:rsidRPr="00EF05D7" w:rsidRDefault="004C3541" w:rsidP="1A273C47">
      <w:pPr>
        <w:pStyle w:val="ListParagraph"/>
        <w:numPr>
          <w:ilvl w:val="1"/>
          <w:numId w:val="12"/>
        </w:numPr>
        <w:spacing w:before="120" w:after="120"/>
        <w:ind w:left="720"/>
        <w:rPr>
          <w:rFonts w:asciiTheme="minorHAnsi" w:eastAsia="Times New Roman" w:hAnsiTheme="minorHAnsi" w:cstheme="minorBidi"/>
        </w:rPr>
      </w:pPr>
      <w:r w:rsidRPr="1A273C47">
        <w:rPr>
          <w:rFonts w:asciiTheme="minorHAnsi" w:eastAsia="Times New Roman" w:hAnsiTheme="minorHAnsi" w:cstheme="minorBidi"/>
          <w:b/>
          <w:bCs/>
        </w:rPr>
        <w:t xml:space="preserve">n </w:t>
      </w:r>
      <w:r w:rsidR="003F64CB" w:rsidRPr="1A273C47">
        <w:rPr>
          <w:rFonts w:asciiTheme="minorHAnsi" w:eastAsia="Times New Roman" w:hAnsiTheme="minorHAnsi" w:cstheme="minorBidi"/>
          <w:b/>
          <w:bCs/>
        </w:rPr>
        <w:t>Items Changed (</w:t>
      </w:r>
      <w:r w:rsidRPr="1A273C47">
        <w:rPr>
          <w:rFonts w:asciiTheme="minorHAnsi" w:eastAsia="Times New Roman" w:hAnsiTheme="minorHAnsi" w:cstheme="minorBidi"/>
          <w:b/>
          <w:bCs/>
        </w:rPr>
        <w:t xml:space="preserve">n </w:t>
      </w:r>
      <w:r w:rsidR="003F64CB" w:rsidRPr="1A273C47">
        <w:rPr>
          <w:rFonts w:asciiTheme="minorHAnsi" w:eastAsia="Times New Roman" w:hAnsiTheme="minorHAnsi" w:cstheme="minorBidi"/>
          <w:b/>
          <w:bCs/>
        </w:rPr>
        <w:t>Unchanged)</w:t>
      </w:r>
      <w:r w:rsidR="00351C01" w:rsidRPr="1A273C47">
        <w:rPr>
          <w:rFonts w:asciiTheme="minorHAnsi" w:eastAsia="Times New Roman" w:hAnsiTheme="minorHAnsi" w:cstheme="minorBidi"/>
          <w:b/>
          <w:bCs/>
        </w:rPr>
        <w:t xml:space="preserve"> </w:t>
      </w:r>
      <w:r w:rsidR="003F64CB" w:rsidRPr="1A273C47">
        <w:rPr>
          <w:rFonts w:asciiTheme="minorHAnsi" w:eastAsia="Times New Roman" w:hAnsiTheme="minorHAnsi" w:cstheme="minorBidi"/>
          <w:lang w:val="en-US"/>
        </w:rPr>
        <w:t xml:space="preserve">are the total number of items that changed and did not change in the catalog. </w:t>
      </w:r>
      <w:r w:rsidR="00351C01" w:rsidRPr="1A273C47">
        <w:rPr>
          <w:rFonts w:asciiTheme="minorHAnsi" w:eastAsia="Times New Roman" w:hAnsiTheme="minorHAnsi" w:cstheme="minorBidi"/>
          <w:lang w:val="en-US"/>
        </w:rPr>
        <w:t xml:space="preserve"> </w:t>
      </w:r>
    </w:p>
    <w:p w14:paraId="4F7745BD" w14:textId="6513CB1D" w:rsidR="00900F8C" w:rsidRPr="00EF05D7" w:rsidRDefault="003F64CB" w:rsidP="0031756D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rPr>
          <w:rFonts w:asciiTheme="minorHAnsi" w:eastAsia="Times New Roman" w:hAnsiTheme="minorHAnsi" w:cstheme="minorHAnsi"/>
        </w:rPr>
      </w:pPr>
      <w:r w:rsidRPr="00EF05D7">
        <w:rPr>
          <w:rFonts w:asciiTheme="minorHAnsi" w:eastAsia="Times New Roman" w:hAnsiTheme="minorHAnsi" w:cstheme="minorHAnsi"/>
          <w:b/>
        </w:rPr>
        <w:t>Price Increase</w:t>
      </w:r>
      <w:r w:rsidR="00351C01" w:rsidRPr="00EF05D7">
        <w:rPr>
          <w:rFonts w:asciiTheme="minorHAnsi" w:eastAsia="Times New Roman" w:hAnsiTheme="minorHAnsi" w:cstheme="minorHAnsi"/>
          <w:b/>
        </w:rPr>
        <w:t xml:space="preserve"> </w:t>
      </w:r>
      <w:r w:rsidR="00351C01" w:rsidRPr="00EF05D7">
        <w:rPr>
          <w:rFonts w:asciiTheme="minorHAnsi" w:eastAsia="Times New Roman" w:hAnsiTheme="minorHAnsi" w:cstheme="minorHAnsi"/>
          <w:bCs/>
        </w:rPr>
        <w:t>is</w:t>
      </w:r>
      <w:r w:rsidR="00351C01" w:rsidRPr="00EF05D7">
        <w:rPr>
          <w:rFonts w:asciiTheme="minorHAnsi" w:eastAsia="Times New Roman" w:hAnsiTheme="minorHAnsi" w:cstheme="minorHAnsi"/>
          <w:bCs/>
          <w:lang w:val="en-US"/>
        </w:rPr>
        <w:t> </w:t>
      </w:r>
      <w:r w:rsidRPr="00EF05D7">
        <w:rPr>
          <w:rFonts w:asciiTheme="minorHAnsi" w:eastAsia="Times New Roman" w:hAnsiTheme="minorHAnsi" w:cstheme="minorHAnsi"/>
          <w:bCs/>
          <w:lang w:val="en-US"/>
        </w:rPr>
        <w:t xml:space="preserve">the total number of items in the catalog that increased in price. New items do not appear in this count.  </w:t>
      </w:r>
      <w:r w:rsidR="00351C01" w:rsidRPr="00EF05D7">
        <w:rPr>
          <w:rFonts w:asciiTheme="minorHAnsi" w:eastAsia="Times New Roman" w:hAnsiTheme="minorHAnsi" w:cstheme="minorHAnsi"/>
          <w:bCs/>
          <w:lang w:val="en-US"/>
        </w:rPr>
        <w:t xml:space="preserve"> </w:t>
      </w:r>
    </w:p>
    <w:p w14:paraId="47C2DA5F" w14:textId="198BD60A" w:rsidR="00BA0F36" w:rsidRPr="00EF05D7" w:rsidRDefault="003F64CB" w:rsidP="00043562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rPr>
          <w:rFonts w:asciiTheme="minorHAnsi" w:hAnsiTheme="minorHAnsi" w:cstheme="minorHAnsi"/>
        </w:rPr>
      </w:pPr>
      <w:bookmarkStart w:id="4" w:name="_How_to_Access"/>
      <w:bookmarkEnd w:id="4"/>
      <w:r w:rsidRPr="00EF05D7">
        <w:rPr>
          <w:rFonts w:asciiTheme="minorHAnsi" w:eastAsia="Times New Roman" w:hAnsiTheme="minorHAnsi" w:cstheme="minorHAnsi"/>
          <w:b/>
          <w:bCs/>
        </w:rPr>
        <w:t>Price Decrease</w:t>
      </w:r>
      <w:r w:rsidRPr="00EF05D7">
        <w:rPr>
          <w:rFonts w:asciiTheme="minorHAnsi" w:eastAsia="Times New Roman" w:hAnsiTheme="minorHAnsi" w:cstheme="minorHAnsi"/>
        </w:rPr>
        <w:t xml:space="preserve"> is the total number of items in the </w:t>
      </w:r>
      <w:proofErr w:type="spellStart"/>
      <w:r w:rsidRPr="00EF05D7">
        <w:rPr>
          <w:rFonts w:asciiTheme="minorHAnsi" w:eastAsia="Times New Roman" w:hAnsiTheme="minorHAnsi" w:cstheme="minorHAnsi"/>
        </w:rPr>
        <w:t>catalog</w:t>
      </w:r>
      <w:proofErr w:type="spellEnd"/>
      <w:r w:rsidRPr="00EF05D7">
        <w:rPr>
          <w:rFonts w:asciiTheme="minorHAnsi" w:eastAsia="Times New Roman" w:hAnsiTheme="minorHAnsi" w:cstheme="minorHAnsi"/>
        </w:rPr>
        <w:t xml:space="preserve"> that decreased in price. New items do not appear in this count. </w:t>
      </w:r>
    </w:p>
    <w:p w14:paraId="249EFDED" w14:textId="746C8A27" w:rsidR="003F64CB" w:rsidRPr="00EF05D7" w:rsidRDefault="003F64CB" w:rsidP="00043562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rPr>
          <w:rFonts w:asciiTheme="minorHAnsi" w:hAnsiTheme="minorHAnsi" w:cstheme="minorHAnsi"/>
        </w:rPr>
      </w:pPr>
      <w:r w:rsidRPr="00EF05D7">
        <w:rPr>
          <w:rFonts w:asciiTheme="minorHAnsi" w:eastAsia="Times New Roman" w:hAnsiTheme="minorHAnsi" w:cstheme="minorHAnsi"/>
          <w:b/>
          <w:bCs/>
        </w:rPr>
        <w:t>Other Fields Updated</w:t>
      </w:r>
      <w:r w:rsidRPr="00EF05D7">
        <w:rPr>
          <w:rFonts w:asciiTheme="minorHAnsi" w:eastAsia="Times New Roman" w:hAnsiTheme="minorHAnsi" w:cstheme="minorHAnsi"/>
        </w:rPr>
        <w:t xml:space="preserve"> is the total number of items that were modified in a way other than a change in price. </w:t>
      </w:r>
    </w:p>
    <w:p w14:paraId="02FCE073" w14:textId="12882990" w:rsidR="003F64CB" w:rsidRPr="00EF05D7" w:rsidRDefault="003F64CB" w:rsidP="0093698B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rPr>
          <w:rFonts w:asciiTheme="minorHAnsi" w:hAnsiTheme="minorHAnsi" w:cstheme="minorHAnsi"/>
        </w:rPr>
      </w:pPr>
      <w:r w:rsidRPr="00EF05D7">
        <w:rPr>
          <w:rFonts w:asciiTheme="minorHAnsi" w:eastAsia="Times New Roman" w:hAnsiTheme="minorHAnsi" w:cstheme="minorHAnsi"/>
          <w:b/>
          <w:bCs/>
        </w:rPr>
        <w:t>New Items</w:t>
      </w:r>
      <w:r w:rsidRPr="00EF05D7">
        <w:rPr>
          <w:rFonts w:asciiTheme="minorHAnsi" w:eastAsia="Times New Roman" w:hAnsiTheme="minorHAnsi" w:cstheme="minorHAnsi"/>
        </w:rPr>
        <w:t xml:space="preserve"> are the t</w:t>
      </w:r>
      <w:proofErr w:type="spellStart"/>
      <w:r w:rsidRPr="00EF05D7">
        <w:rPr>
          <w:rFonts w:asciiTheme="minorHAnsi" w:eastAsia="Times New Roman" w:hAnsiTheme="minorHAnsi" w:cstheme="minorHAnsi"/>
          <w:lang w:val="en-US"/>
        </w:rPr>
        <w:t>otal</w:t>
      </w:r>
      <w:proofErr w:type="spellEnd"/>
      <w:r w:rsidRPr="00EF05D7">
        <w:rPr>
          <w:rFonts w:asciiTheme="minorHAnsi" w:eastAsia="Times New Roman" w:hAnsiTheme="minorHAnsi" w:cstheme="minorHAnsi"/>
          <w:lang w:val="en-US"/>
        </w:rPr>
        <w:t xml:space="preserve"> number of new items included in the catalog since the last upload or creation of new items.</w:t>
      </w:r>
    </w:p>
    <w:p w14:paraId="0CAF23E0" w14:textId="718CEA77" w:rsidR="003F64CB" w:rsidRPr="00916B31" w:rsidRDefault="003F64CB" w:rsidP="0093698B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rPr>
          <w:rFonts w:asciiTheme="minorHAnsi" w:hAnsiTheme="minorHAnsi" w:cstheme="minorHAnsi"/>
        </w:rPr>
      </w:pPr>
      <w:r w:rsidRPr="000B7302">
        <w:rPr>
          <w:rFonts w:asciiTheme="minorHAnsi" w:eastAsia="Times New Roman" w:hAnsiTheme="minorHAnsi" w:cstheme="minorHAnsi"/>
          <w:b/>
          <w:bCs/>
          <w:lang w:val="en-US"/>
        </w:rPr>
        <w:t>Deactivated Items</w:t>
      </w:r>
      <w:r w:rsidRPr="000B7302">
        <w:rPr>
          <w:rFonts w:asciiTheme="minorHAnsi" w:eastAsia="Times New Roman" w:hAnsiTheme="minorHAnsi" w:cstheme="minorHAnsi"/>
          <w:lang w:val="en-US"/>
        </w:rPr>
        <w:t xml:space="preserve"> are </w:t>
      </w:r>
      <w:r w:rsidRPr="000B7302">
        <w:rPr>
          <w:rFonts w:asciiTheme="minorHAnsi" w:eastAsia="Times New Roman" w:hAnsiTheme="minorHAnsi" w:cstheme="minorHAnsi"/>
        </w:rPr>
        <w:t>the total number of items that are no longer available in the</w:t>
      </w:r>
      <w:r w:rsidRPr="00EF05D7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EF05D7">
        <w:rPr>
          <w:rFonts w:asciiTheme="minorHAnsi" w:eastAsia="Times New Roman" w:hAnsiTheme="minorHAnsi" w:cstheme="minorHAnsi"/>
        </w:rPr>
        <w:t>catalog</w:t>
      </w:r>
      <w:proofErr w:type="spellEnd"/>
      <w:r w:rsidRPr="00EF05D7">
        <w:rPr>
          <w:rFonts w:asciiTheme="minorHAnsi" w:eastAsia="Times New Roman" w:hAnsiTheme="minorHAnsi" w:cstheme="minorHAnsi"/>
        </w:rPr>
        <w:t xml:space="preserve"> or search within </w:t>
      </w:r>
      <w:r w:rsidRPr="00EF05D7">
        <w:rPr>
          <w:rFonts w:asciiTheme="minorHAnsi" w:eastAsia="Times New Roman" w:hAnsiTheme="minorHAnsi" w:cstheme="minorHAnsi"/>
          <w:lang w:val="en-US"/>
        </w:rPr>
        <w:t>Coupa.</w:t>
      </w:r>
    </w:p>
    <w:p w14:paraId="5103540F" w14:textId="77777777" w:rsidR="00916B31" w:rsidRDefault="00916B31" w:rsidP="00916B31">
      <w:pPr>
        <w:spacing w:before="120" w:after="120"/>
        <w:rPr>
          <w:rFonts w:cstheme="minorHAnsi"/>
        </w:rPr>
      </w:pPr>
    </w:p>
    <w:p w14:paraId="3968AD75" w14:textId="77777777" w:rsidR="00916B31" w:rsidRDefault="00916B31" w:rsidP="00916B31">
      <w:pPr>
        <w:spacing w:before="120" w:after="120"/>
        <w:rPr>
          <w:rFonts w:cstheme="minorHAnsi"/>
        </w:rPr>
      </w:pPr>
    </w:p>
    <w:p w14:paraId="7CA0AC8D" w14:textId="77777777" w:rsidR="00916B31" w:rsidRDefault="00916B31" w:rsidP="00916B31">
      <w:pPr>
        <w:spacing w:before="120" w:after="120"/>
        <w:rPr>
          <w:rFonts w:cstheme="minorHAnsi"/>
        </w:rPr>
      </w:pPr>
    </w:p>
    <w:p w14:paraId="2E4C2558" w14:textId="77777777" w:rsidR="00916B31" w:rsidRDefault="00916B31" w:rsidP="00916B31">
      <w:pPr>
        <w:spacing w:before="120" w:after="120"/>
        <w:rPr>
          <w:rFonts w:cstheme="minorHAnsi"/>
        </w:rPr>
      </w:pPr>
    </w:p>
    <w:p w14:paraId="23E3406D" w14:textId="77777777" w:rsidR="00916B31" w:rsidRPr="00916B31" w:rsidRDefault="00916B31" w:rsidP="00916B31">
      <w:pPr>
        <w:spacing w:before="120" w:after="120"/>
        <w:rPr>
          <w:rFonts w:cstheme="minorHAnsi"/>
        </w:rPr>
      </w:pPr>
    </w:p>
    <w:p w14:paraId="06D981B9" w14:textId="77777777" w:rsidR="00F40F75" w:rsidRDefault="00F40F75" w:rsidP="00B00873">
      <w:pPr>
        <w:pStyle w:val="Heading2"/>
      </w:pPr>
      <w:bookmarkStart w:id="5" w:name="_Toc131595643"/>
      <w:r>
        <w:lastRenderedPageBreak/>
        <w:t>Prerequisite Information for Catalog Setup</w:t>
      </w:r>
      <w:bookmarkEnd w:id="5"/>
    </w:p>
    <w:p w14:paraId="2F999F45" w14:textId="7F0C40A6" w:rsidR="0031092D" w:rsidRDefault="00F40F75" w:rsidP="00F40F75">
      <w:pPr>
        <w:rPr>
          <w:sz w:val="22"/>
          <w:szCs w:val="22"/>
        </w:rPr>
      </w:pPr>
      <w:bookmarkStart w:id="6" w:name="OLE_LINK25"/>
      <w:r>
        <w:rPr>
          <w:sz w:val="22"/>
          <w:szCs w:val="22"/>
        </w:rPr>
        <w:t xml:space="preserve"> </w:t>
      </w:r>
      <w:r w:rsidR="003B5FF4" w:rsidRPr="003B5FF4">
        <w:rPr>
          <w:sz w:val="22"/>
          <w:szCs w:val="22"/>
        </w:rPr>
        <w:t>All Supplier Hosted Catalogs with Kimberly-Clark</w:t>
      </w:r>
      <w:r w:rsidR="00E83EFD">
        <w:rPr>
          <w:sz w:val="22"/>
          <w:szCs w:val="22"/>
        </w:rPr>
        <w:t xml:space="preserve"> (K-C) </w:t>
      </w:r>
      <w:r w:rsidR="003B5FF4" w:rsidRPr="003B5FF4">
        <w:rPr>
          <w:sz w:val="22"/>
          <w:szCs w:val="22"/>
        </w:rPr>
        <w:t>will be initially loaded by the K</w:t>
      </w:r>
      <w:r w:rsidR="00E83EFD">
        <w:rPr>
          <w:sz w:val="22"/>
          <w:szCs w:val="22"/>
        </w:rPr>
        <w:t>-C</w:t>
      </w:r>
      <w:r w:rsidR="003B5FF4" w:rsidRPr="003B5FF4">
        <w:rPr>
          <w:sz w:val="22"/>
          <w:szCs w:val="22"/>
        </w:rPr>
        <w:t xml:space="preserve"> team to ensure K-C required fields are properly populated on the item record. </w:t>
      </w:r>
    </w:p>
    <w:p w14:paraId="2314FDF3" w14:textId="77777777" w:rsidR="0031092D" w:rsidRDefault="0031092D" w:rsidP="00F40F75">
      <w:pPr>
        <w:rPr>
          <w:sz w:val="22"/>
          <w:szCs w:val="22"/>
        </w:rPr>
      </w:pPr>
    </w:p>
    <w:p w14:paraId="61524ACE" w14:textId="14191605" w:rsidR="00F40F75" w:rsidRDefault="0031092D" w:rsidP="00F40F75">
      <w:pPr>
        <w:rPr>
          <w:sz w:val="22"/>
          <w:szCs w:val="22"/>
        </w:rPr>
      </w:pPr>
      <w:r>
        <w:rPr>
          <w:sz w:val="22"/>
          <w:szCs w:val="22"/>
        </w:rPr>
        <w:t>Additionally, t</w:t>
      </w:r>
      <w:r w:rsidRPr="0031092D">
        <w:rPr>
          <w:sz w:val="22"/>
          <w:szCs w:val="22"/>
        </w:rPr>
        <w:t>his will ensure the accurate application of your contract specifications, including tiered or plant-based pricing (if applicable), any applicable SAP Material Numbers, catalog access control for content groups and other critical information for your catalog(s) item record within K-C Coupa.</w:t>
      </w:r>
      <w:r>
        <w:rPr>
          <w:sz w:val="22"/>
          <w:szCs w:val="22"/>
        </w:rPr>
        <w:t xml:space="preserve"> </w:t>
      </w:r>
      <w:r w:rsidR="003B5FF4" w:rsidRPr="003B5FF4">
        <w:rPr>
          <w:sz w:val="22"/>
          <w:szCs w:val="22"/>
        </w:rPr>
        <w:t>Once loaded and published by K</w:t>
      </w:r>
      <w:r w:rsidR="00E83EFD">
        <w:rPr>
          <w:sz w:val="22"/>
          <w:szCs w:val="22"/>
        </w:rPr>
        <w:t>-C</w:t>
      </w:r>
      <w:r w:rsidR="003B5FF4" w:rsidRPr="003B5FF4">
        <w:rPr>
          <w:sz w:val="22"/>
          <w:szCs w:val="22"/>
        </w:rPr>
        <w:t xml:space="preserve"> you will be able to manage </w:t>
      </w:r>
      <w:r w:rsidR="00E83EFD">
        <w:rPr>
          <w:sz w:val="22"/>
          <w:szCs w:val="22"/>
        </w:rPr>
        <w:t xml:space="preserve">the catalogs </w:t>
      </w:r>
      <w:r w:rsidR="003B5FF4" w:rsidRPr="003B5FF4">
        <w:rPr>
          <w:sz w:val="22"/>
          <w:szCs w:val="22"/>
        </w:rPr>
        <w:t>in the Coupa Supplier Portal</w:t>
      </w:r>
      <w:r w:rsidR="00E83EFD">
        <w:rPr>
          <w:sz w:val="22"/>
          <w:szCs w:val="22"/>
        </w:rPr>
        <w:t xml:space="preserve">. </w:t>
      </w:r>
    </w:p>
    <w:p w14:paraId="2D0CAE4F" w14:textId="77777777" w:rsidR="00F40F75" w:rsidRDefault="00F40F75" w:rsidP="00F40F75">
      <w:pPr>
        <w:rPr>
          <w:sz w:val="22"/>
          <w:szCs w:val="22"/>
        </w:rPr>
      </w:pPr>
    </w:p>
    <w:p w14:paraId="5A87CEA3" w14:textId="216E7F15" w:rsidR="00F40F75" w:rsidRPr="00AF373D" w:rsidRDefault="00E83EFD" w:rsidP="00F40F7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Additional details around K-C’s requirements are below</w:t>
      </w:r>
      <w:r w:rsidR="00F40F75" w:rsidRPr="00AF373D">
        <w:rPr>
          <w:rFonts w:cstheme="minorHAnsi"/>
          <w:sz w:val="22"/>
          <w:szCs w:val="22"/>
        </w:rPr>
        <w:t>:</w:t>
      </w:r>
    </w:p>
    <w:p w14:paraId="3385193D" w14:textId="46BC45F3" w:rsidR="00E30120" w:rsidRDefault="00F40F75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rPr>
          <w:rFonts w:asciiTheme="minorHAnsi" w:eastAsia="Times New Roman" w:hAnsiTheme="minorHAnsi" w:cstheme="minorHAnsi"/>
          <w:lang w:val="en-US"/>
        </w:rPr>
      </w:pPr>
      <w:r w:rsidRPr="00C37BDF">
        <w:rPr>
          <w:rFonts w:asciiTheme="minorHAnsi" w:eastAsia="Times New Roman" w:hAnsiTheme="minorHAnsi" w:cstheme="minorHAnsi"/>
          <w:lang w:val="en-US"/>
        </w:rPr>
        <w:t xml:space="preserve">K-C requires </w:t>
      </w:r>
      <w:r w:rsidR="000364E2">
        <w:rPr>
          <w:rFonts w:asciiTheme="minorHAnsi" w:eastAsia="Times New Roman" w:hAnsiTheme="minorHAnsi" w:cstheme="minorHAnsi"/>
          <w:lang w:val="en-US"/>
        </w:rPr>
        <w:t xml:space="preserve">all </w:t>
      </w:r>
      <w:r w:rsidRPr="00C37BDF">
        <w:rPr>
          <w:rFonts w:asciiTheme="minorHAnsi" w:eastAsia="Times New Roman" w:hAnsiTheme="minorHAnsi" w:cstheme="minorHAnsi"/>
          <w:lang w:val="en-US"/>
        </w:rPr>
        <w:t>catalogs to have a contract assigned to them.</w:t>
      </w:r>
    </w:p>
    <w:p w14:paraId="270F1710" w14:textId="0982AF61" w:rsidR="00F40F75" w:rsidRDefault="00E30120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rPr>
          <w:rFonts w:asciiTheme="minorHAnsi" w:eastAsia="Times New Roman" w:hAnsiTheme="minorHAnsi" w:cstheme="minorHAnsi"/>
          <w:lang w:val="en-US"/>
        </w:rPr>
      </w:pPr>
      <w:r>
        <w:rPr>
          <w:rFonts w:asciiTheme="minorHAnsi" w:eastAsia="Times New Roman" w:hAnsiTheme="minorHAnsi" w:cstheme="minorHAnsi"/>
          <w:lang w:val="en-US"/>
        </w:rPr>
        <w:t xml:space="preserve">K-C requires separate catalogs </w:t>
      </w:r>
      <w:r w:rsidR="00DA45AD">
        <w:rPr>
          <w:rFonts w:asciiTheme="minorHAnsi" w:eastAsia="Times New Roman" w:hAnsiTheme="minorHAnsi" w:cstheme="minorHAnsi"/>
          <w:lang w:val="en-US"/>
        </w:rPr>
        <w:t>be maintained for plant-based and tiered-pricing to allow contract records to</w:t>
      </w:r>
      <w:r w:rsidR="00196EE6">
        <w:rPr>
          <w:rFonts w:asciiTheme="minorHAnsi" w:eastAsia="Times New Roman" w:hAnsiTheme="minorHAnsi" w:cstheme="minorHAnsi"/>
          <w:lang w:val="en-US"/>
        </w:rPr>
        <w:t xml:space="preserve"> align to the</w:t>
      </w:r>
      <w:r w:rsidR="00B17E68">
        <w:rPr>
          <w:rFonts w:asciiTheme="minorHAnsi" w:eastAsia="Times New Roman" w:hAnsiTheme="minorHAnsi" w:cstheme="minorHAnsi"/>
          <w:lang w:val="en-US"/>
        </w:rPr>
        <w:t>ir</w:t>
      </w:r>
      <w:r w:rsidR="00196EE6">
        <w:rPr>
          <w:rFonts w:asciiTheme="minorHAnsi" w:eastAsia="Times New Roman" w:hAnsiTheme="minorHAnsi" w:cstheme="minorHAnsi"/>
          <w:lang w:val="en-US"/>
        </w:rPr>
        <w:t xml:space="preserve"> specified pricing model</w:t>
      </w:r>
      <w:r w:rsidR="00342532">
        <w:rPr>
          <w:rFonts w:asciiTheme="minorHAnsi" w:eastAsia="Times New Roman" w:hAnsiTheme="minorHAnsi" w:cstheme="minorHAnsi"/>
          <w:lang w:val="en-US"/>
        </w:rPr>
        <w:t>.</w:t>
      </w:r>
      <w:r>
        <w:rPr>
          <w:rFonts w:asciiTheme="minorHAnsi" w:eastAsia="Times New Roman" w:hAnsiTheme="minorHAnsi" w:cstheme="minorHAnsi"/>
          <w:lang w:val="en-US"/>
        </w:rPr>
        <w:t xml:space="preserve"> </w:t>
      </w:r>
      <w:r w:rsidR="00F40F75" w:rsidRPr="00C37BDF">
        <w:rPr>
          <w:rFonts w:asciiTheme="minorHAnsi" w:eastAsia="Times New Roman" w:hAnsiTheme="minorHAnsi" w:cstheme="minorHAnsi"/>
          <w:lang w:val="en-US"/>
        </w:rPr>
        <w:t xml:space="preserve"> </w:t>
      </w:r>
    </w:p>
    <w:p w14:paraId="6A4FE4C2" w14:textId="2E0D3BFB" w:rsidR="006C7CC7" w:rsidRPr="00C37BDF" w:rsidRDefault="006C7CC7" w:rsidP="00C37BDF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rPr>
          <w:rFonts w:asciiTheme="minorHAnsi" w:eastAsia="Times New Roman" w:hAnsiTheme="minorHAnsi" w:cstheme="minorHAnsi"/>
          <w:lang w:val="en-US"/>
        </w:rPr>
      </w:pPr>
      <w:r>
        <w:rPr>
          <w:rFonts w:asciiTheme="minorHAnsi" w:eastAsia="Times New Roman" w:hAnsiTheme="minorHAnsi" w:cstheme="minorHAnsi"/>
          <w:lang w:val="en-US"/>
        </w:rPr>
        <w:t>K-C requires all items to have the corresponding K-C commodity assigned</w:t>
      </w:r>
      <w:r w:rsidR="00947FAF">
        <w:rPr>
          <w:rFonts w:asciiTheme="minorHAnsi" w:eastAsia="Times New Roman" w:hAnsiTheme="minorHAnsi" w:cstheme="minorHAnsi"/>
          <w:lang w:val="en-US"/>
        </w:rPr>
        <w:t xml:space="preserve"> to them.</w:t>
      </w:r>
    </w:p>
    <w:bookmarkEnd w:id="6"/>
    <w:p w14:paraId="26969B9D" w14:textId="26F8845B" w:rsidR="00F40F75" w:rsidRPr="00AF373D" w:rsidRDefault="00F40F75" w:rsidP="00C37BDF">
      <w:pPr>
        <w:pStyle w:val="ListParagraph"/>
        <w:spacing w:line="276" w:lineRule="auto"/>
        <w:ind w:left="1080"/>
        <w:rPr>
          <w:rFonts w:asciiTheme="minorHAnsi" w:hAnsiTheme="minorHAnsi" w:cstheme="minorHAnsi"/>
          <w:szCs w:val="22"/>
        </w:rPr>
      </w:pPr>
    </w:p>
    <w:p w14:paraId="5898B95F" w14:textId="5DF8C0B0" w:rsidR="004F6A76" w:rsidRDefault="004F6A76" w:rsidP="00B00873">
      <w:pPr>
        <w:pStyle w:val="Heading2"/>
      </w:pPr>
      <w:bookmarkStart w:id="7" w:name="_Toc131595644"/>
      <w:r>
        <w:t>Verify Catalog Setup</w:t>
      </w:r>
      <w:bookmarkEnd w:id="7"/>
    </w:p>
    <w:p w14:paraId="4D3F3A86" w14:textId="77777777" w:rsidR="00F40F75" w:rsidRDefault="00F40F75" w:rsidP="00F40F75">
      <w:pPr>
        <w:rPr>
          <w:sz w:val="22"/>
          <w:szCs w:val="22"/>
        </w:rPr>
      </w:pPr>
      <w:r>
        <w:rPr>
          <w:sz w:val="22"/>
          <w:szCs w:val="22"/>
        </w:rPr>
        <w:t>To verify that your catalog(s) have been loaded perform the following steps:</w:t>
      </w:r>
    </w:p>
    <w:p w14:paraId="4808D800" w14:textId="77777777" w:rsidR="00F40F75" w:rsidRPr="00AD22E3" w:rsidRDefault="00F40F75" w:rsidP="00F40F75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bookmarkStart w:id="8" w:name="_Hlk126302649"/>
      <w:r w:rsidRPr="0087741B">
        <w:rPr>
          <w:rFonts w:asciiTheme="minorHAnsi" w:hAnsiTheme="minorHAnsi" w:cstheme="minorHAnsi"/>
          <w:szCs w:val="22"/>
        </w:rPr>
        <w:t>From</w:t>
      </w:r>
      <w:r>
        <w:rPr>
          <w:rFonts w:asciiTheme="minorHAnsi" w:hAnsiTheme="minorHAnsi" w:cstheme="minorHAnsi"/>
          <w:szCs w:val="22"/>
        </w:rPr>
        <w:t xml:space="preserve"> your </w:t>
      </w:r>
      <w:r w:rsidRPr="00EE3099">
        <w:rPr>
          <w:rFonts w:asciiTheme="minorHAnsi" w:hAnsiTheme="minorHAnsi" w:cstheme="minorHAnsi"/>
          <w:b/>
          <w:bCs/>
          <w:szCs w:val="22"/>
        </w:rPr>
        <w:t>C</w:t>
      </w:r>
      <w:r>
        <w:rPr>
          <w:rFonts w:asciiTheme="minorHAnsi" w:hAnsiTheme="minorHAnsi" w:cstheme="minorHAnsi"/>
          <w:b/>
          <w:bCs/>
          <w:szCs w:val="22"/>
        </w:rPr>
        <w:t xml:space="preserve">SP Home Page, </w:t>
      </w:r>
      <w:r>
        <w:rPr>
          <w:rFonts w:asciiTheme="minorHAnsi" w:hAnsiTheme="minorHAnsi" w:cstheme="minorHAnsi"/>
          <w:szCs w:val="22"/>
        </w:rPr>
        <w:t xml:space="preserve">click the </w:t>
      </w:r>
      <w:proofErr w:type="spellStart"/>
      <w:r>
        <w:rPr>
          <w:rFonts w:asciiTheme="minorHAnsi" w:hAnsiTheme="minorHAnsi" w:cstheme="minorHAnsi"/>
          <w:b/>
          <w:bCs/>
          <w:szCs w:val="22"/>
        </w:rPr>
        <w:t>Catalogs</w:t>
      </w:r>
      <w:proofErr w:type="spellEnd"/>
      <w:r>
        <w:rPr>
          <w:rFonts w:asciiTheme="minorHAnsi" w:hAnsiTheme="minorHAnsi" w:cstheme="minorHAnsi"/>
          <w:szCs w:val="22"/>
        </w:rPr>
        <w:t xml:space="preserve"> tab in the menu bar.</w:t>
      </w:r>
    </w:p>
    <w:bookmarkEnd w:id="8"/>
    <w:p w14:paraId="165347BA" w14:textId="5D5D184F" w:rsidR="00F40F75" w:rsidRDefault="00F40F75" w:rsidP="00C37BDF">
      <w:pPr>
        <w:pStyle w:val="BodyText"/>
        <w:kinsoku w:val="0"/>
        <w:overflowPunct w:val="0"/>
        <w:spacing w:before="120"/>
        <w:ind w:left="7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noProof/>
          <w:szCs w:val="22"/>
        </w:rPr>
        <w:drawing>
          <wp:anchor distT="0" distB="0" distL="114300" distR="114300" simplePos="0" relativeHeight="251653153" behindDoc="0" locked="0" layoutInCell="1" allowOverlap="1" wp14:anchorId="13F3683D" wp14:editId="3C95C0B3">
            <wp:simplePos x="0" y="0"/>
            <wp:positionH relativeFrom="margin">
              <wp:posOffset>241300</wp:posOffset>
            </wp:positionH>
            <wp:positionV relativeFrom="paragraph">
              <wp:posOffset>147541</wp:posOffset>
            </wp:positionV>
            <wp:extent cx="5239512" cy="724078"/>
            <wp:effectExtent l="19050" t="1905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72407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E3975" w14:textId="46637952" w:rsidR="00F40F75" w:rsidRDefault="00F40F75">
      <w:pPr>
        <w:rPr>
          <w:rFonts w:cstheme="minorHAnsi"/>
        </w:rPr>
      </w:pPr>
      <w:r w:rsidRPr="00F40F75">
        <w:rPr>
          <w:rFonts w:asciiTheme="majorHAnsi" w:hAnsiTheme="majorHAnsi" w:cstheme="maj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3155" behindDoc="0" locked="0" layoutInCell="1" allowOverlap="1" wp14:anchorId="08CA604A" wp14:editId="580E5E2E">
                <wp:simplePos x="0" y="0"/>
                <wp:positionH relativeFrom="column">
                  <wp:posOffset>3726815</wp:posOffset>
                </wp:positionH>
                <wp:positionV relativeFrom="paragraph">
                  <wp:posOffset>141326</wp:posOffset>
                </wp:positionV>
                <wp:extent cx="292100" cy="23495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05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94EAF" w14:textId="77777777" w:rsidR="00F40F75" w:rsidRPr="009843BA" w:rsidRDefault="00F40F75" w:rsidP="00F40F75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36FC3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</w:t>
                              </w:r>
                              <w:r w:rsidRPr="009843BA">
                                <w:rPr>
                                  <w:b/>
                                  <w:bCs/>
                                  <w:noProof/>
                                  <w:sz w:val="14"/>
                                  <w:szCs w:val="14"/>
                                </w:rPr>
                                <w:drawing>
                                  <wp:inline distT="0" distB="0" distL="0" distR="0" wp14:anchorId="6CC9538B" wp14:editId="0296F15D">
                                    <wp:extent cx="109220" cy="95885"/>
                                    <wp:effectExtent l="0" t="0" r="0" b="0"/>
                                    <wp:docPr id="1028" name="Picture 10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220" cy="95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A604A" id="Group 104" o:spid="_x0000_s1039" style="position:absolute;margin-left:293.45pt;margin-top:11.15pt;width:23pt;height:18.5pt;z-index:251653155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">
                <v:oval id="Oval 188" o:spid="_x0000_s1040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" fillcolor="red" stroked="f" strokecolor="red"/>
                <v:shape id="Text Box 189" o:spid="_x0000_s1041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" filled="f" stroked="f" strokecolor="#6f9">
                  <v:textbox>
                    <w:txbxContent>
                      <w:p w14:paraId="68894EAF" w14:textId="77777777" w:rsidR="00F40F75" w:rsidRPr="009843BA" w:rsidRDefault="00F40F75" w:rsidP="00F40F75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36FC3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</w:t>
                        </w:r>
                        <w:r w:rsidRPr="009843BA">
                          <w:rPr>
                            <w:b/>
                            <w:bCs/>
                            <w:noProof/>
                            <w:sz w:val="14"/>
                            <w:szCs w:val="14"/>
                          </w:rPr>
                          <w:drawing>
                            <wp:inline distT="0" distB="0" distL="0" distR="0" wp14:anchorId="6CC9538B" wp14:editId="0296F15D">
                              <wp:extent cx="109220" cy="95885"/>
                              <wp:effectExtent l="0" t="0" r="0" b="0"/>
                              <wp:docPr id="1028" name="Picture 10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220" cy="95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B4A1E7" w14:textId="1946D5CF" w:rsidR="00F40F75" w:rsidRDefault="00F40F75">
      <w:pPr>
        <w:rPr>
          <w:rFonts w:cstheme="minorHAnsi"/>
        </w:rPr>
      </w:pPr>
      <w:r w:rsidRPr="00F40F75">
        <w:rPr>
          <w:rFonts w:asciiTheme="majorHAnsi" w:hAnsiTheme="majorHAnsi" w:cs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3154" behindDoc="0" locked="0" layoutInCell="1" allowOverlap="1" wp14:anchorId="2DCE1E61" wp14:editId="3A3FEBAB">
                <wp:simplePos x="0" y="0"/>
                <wp:positionH relativeFrom="column">
                  <wp:posOffset>3354070</wp:posOffset>
                </wp:positionH>
                <wp:positionV relativeFrom="paragraph">
                  <wp:posOffset>105131</wp:posOffset>
                </wp:positionV>
                <wp:extent cx="506095" cy="166370"/>
                <wp:effectExtent l="0" t="0" r="27305" b="2413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095" cy="166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0E2D5" w14:textId="77777777" w:rsidR="00F40F75" w:rsidRDefault="00F40F75" w:rsidP="00F40F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E1E61" id="Rectangle 103" o:spid="_x0000_s1042" style="position:absolute;margin-left:264.1pt;margin-top:8.3pt;width:39.85pt;height:13.1pt;z-index:251653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" filled="f" strokecolor="#ee3744 [3207]" strokeweight="2pt">
                <v:path arrowok="t"/>
                <v:textbox>
                  <w:txbxContent>
                    <w:p w14:paraId="0F90E2D5" w14:textId="77777777" w:rsidR="00F40F75" w:rsidRDefault="00F40F75" w:rsidP="00F40F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9C699ED" w14:textId="4A303C46" w:rsidR="00F40F75" w:rsidRDefault="00F40F75">
      <w:pPr>
        <w:rPr>
          <w:rFonts w:cstheme="minorHAnsi"/>
        </w:rPr>
      </w:pPr>
    </w:p>
    <w:p w14:paraId="4AD005BE" w14:textId="563AEE46" w:rsidR="00F40F75" w:rsidRDefault="00F40F75">
      <w:pPr>
        <w:rPr>
          <w:rFonts w:cstheme="minorHAnsi"/>
        </w:rPr>
      </w:pPr>
    </w:p>
    <w:p w14:paraId="257EBCB0" w14:textId="519E0D4B" w:rsidR="00F40F75" w:rsidRDefault="00F40F75">
      <w:pPr>
        <w:rPr>
          <w:rFonts w:cstheme="minorHAnsi"/>
        </w:rPr>
      </w:pPr>
    </w:p>
    <w:p w14:paraId="2B78A466" w14:textId="559837EE" w:rsidR="00B2439E" w:rsidRPr="00C37BDF" w:rsidRDefault="00B2439E" w:rsidP="00B2439E">
      <w:pPr>
        <w:pStyle w:val="BodyText"/>
        <w:numPr>
          <w:ilvl w:val="0"/>
          <w:numId w:val="40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Click the </w:t>
      </w:r>
      <w:r w:rsidRPr="003F64CB">
        <w:rPr>
          <w:rFonts w:asciiTheme="minorHAnsi" w:hAnsiTheme="minorHAnsi" w:cstheme="minorHAnsi"/>
          <w:b/>
          <w:bCs/>
          <w:szCs w:val="22"/>
        </w:rPr>
        <w:t>Select Customer</w:t>
      </w:r>
      <w:r>
        <w:rPr>
          <w:rFonts w:asciiTheme="minorHAnsi" w:hAnsiTheme="minorHAnsi" w:cstheme="minorHAnsi"/>
          <w:b/>
          <w:bCs/>
          <w:szCs w:val="22"/>
        </w:rPr>
        <w:t xml:space="preserve"> </w:t>
      </w:r>
      <w:r w:rsidRPr="003F64CB">
        <w:rPr>
          <w:rFonts w:asciiTheme="minorHAnsi" w:hAnsiTheme="minorHAnsi" w:cstheme="minorHAnsi"/>
          <w:szCs w:val="22"/>
        </w:rPr>
        <w:t>drop</w:t>
      </w:r>
      <w:r>
        <w:rPr>
          <w:rFonts w:asciiTheme="minorHAnsi" w:hAnsiTheme="minorHAnsi" w:cstheme="minorHAnsi"/>
          <w:szCs w:val="22"/>
        </w:rPr>
        <w:t>-</w:t>
      </w:r>
      <w:r w:rsidRPr="003F64CB">
        <w:rPr>
          <w:rFonts w:asciiTheme="minorHAnsi" w:hAnsiTheme="minorHAnsi" w:cstheme="minorHAnsi"/>
          <w:szCs w:val="22"/>
        </w:rPr>
        <w:t>down list</w:t>
      </w:r>
      <w:r>
        <w:rPr>
          <w:rFonts w:asciiTheme="minorHAnsi" w:hAnsiTheme="minorHAnsi" w:cstheme="minorHAnsi"/>
          <w:b/>
          <w:bCs/>
          <w:szCs w:val="22"/>
        </w:rPr>
        <w:t xml:space="preserve"> </w:t>
      </w:r>
      <w:r w:rsidRPr="003F64CB">
        <w:rPr>
          <w:rFonts w:asciiTheme="minorHAnsi" w:hAnsiTheme="minorHAnsi" w:cstheme="minorHAnsi"/>
          <w:szCs w:val="22"/>
        </w:rPr>
        <w:t>and select</w:t>
      </w:r>
      <w:r>
        <w:rPr>
          <w:rFonts w:asciiTheme="minorHAnsi" w:hAnsiTheme="minorHAnsi" w:cstheme="minorHAnsi"/>
          <w:b/>
          <w:bCs/>
          <w:szCs w:val="22"/>
        </w:rPr>
        <w:t xml:space="preserve"> Kimberly-Clark</w:t>
      </w:r>
      <w:r>
        <w:rPr>
          <w:rFonts w:asciiTheme="minorHAnsi" w:hAnsiTheme="minorHAnsi" w:cstheme="minorHAnsi"/>
          <w:szCs w:val="22"/>
        </w:rPr>
        <w:t>.</w:t>
      </w:r>
    </w:p>
    <w:p w14:paraId="2F182E2F" w14:textId="66564EA1" w:rsidR="00B2439E" w:rsidRPr="00C37BDF" w:rsidRDefault="00B2439E" w:rsidP="00B2439E">
      <w:pPr>
        <w:pStyle w:val="BodyText"/>
        <w:numPr>
          <w:ilvl w:val="0"/>
          <w:numId w:val="40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Click the </w:t>
      </w:r>
      <w:r w:rsidRPr="00C37BDF">
        <w:rPr>
          <w:rFonts w:asciiTheme="minorHAnsi" w:hAnsiTheme="minorHAnsi" w:cstheme="minorHAnsi"/>
          <w:b/>
          <w:bCs/>
          <w:szCs w:val="22"/>
        </w:rPr>
        <w:t>View</w:t>
      </w:r>
      <w:r>
        <w:rPr>
          <w:rFonts w:asciiTheme="minorHAnsi" w:hAnsiTheme="minorHAnsi" w:cstheme="minorHAnsi"/>
          <w:szCs w:val="22"/>
        </w:rPr>
        <w:t xml:space="preserve"> drop-down list and</w:t>
      </w:r>
      <w:r w:rsidR="0031092D">
        <w:rPr>
          <w:rFonts w:asciiTheme="minorHAnsi" w:hAnsiTheme="minorHAnsi" w:cstheme="minorHAnsi"/>
          <w:szCs w:val="22"/>
        </w:rPr>
        <w:t xml:space="preserve"> select</w:t>
      </w:r>
      <w:r>
        <w:rPr>
          <w:rFonts w:asciiTheme="minorHAnsi" w:hAnsiTheme="minorHAnsi" w:cstheme="minorHAnsi"/>
          <w:szCs w:val="22"/>
        </w:rPr>
        <w:t xml:space="preserve"> </w:t>
      </w:r>
      <w:r w:rsidRPr="00C37BDF">
        <w:rPr>
          <w:rFonts w:asciiTheme="minorHAnsi" w:hAnsiTheme="minorHAnsi" w:cstheme="minorHAnsi"/>
          <w:b/>
          <w:bCs/>
          <w:szCs w:val="22"/>
        </w:rPr>
        <w:t>Accepted</w:t>
      </w:r>
      <w:r w:rsidR="007D28B8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 xml:space="preserve">(your list view will populate with all </w:t>
      </w:r>
      <w:proofErr w:type="spellStart"/>
      <w:r>
        <w:rPr>
          <w:rFonts w:asciiTheme="minorHAnsi" w:hAnsiTheme="minorHAnsi" w:cstheme="minorHAnsi"/>
          <w:szCs w:val="22"/>
        </w:rPr>
        <w:t>catalogs</w:t>
      </w:r>
      <w:proofErr w:type="spellEnd"/>
      <w:r>
        <w:rPr>
          <w:rFonts w:asciiTheme="minorHAnsi" w:hAnsiTheme="minorHAnsi" w:cstheme="minorHAnsi"/>
          <w:szCs w:val="22"/>
        </w:rPr>
        <w:t xml:space="preserve"> that have been accepted by K-C)</w:t>
      </w:r>
      <w:r w:rsidR="007D28B8">
        <w:rPr>
          <w:rFonts w:asciiTheme="minorHAnsi" w:hAnsiTheme="minorHAnsi" w:cstheme="minorHAnsi"/>
          <w:szCs w:val="22"/>
        </w:rPr>
        <w:t>.</w:t>
      </w:r>
    </w:p>
    <w:p w14:paraId="1E625A4D" w14:textId="079673C7" w:rsidR="00B2439E" w:rsidRPr="00C37BDF" w:rsidRDefault="00B2439E" w:rsidP="00C37BDF">
      <w:pPr>
        <w:pStyle w:val="BodyText"/>
        <w:kinsoku w:val="0"/>
        <w:overflowPunct w:val="0"/>
        <w:spacing w:before="120"/>
        <w:ind w:left="1440"/>
        <w:rPr>
          <w:rFonts w:asciiTheme="majorHAnsi" w:hAnsiTheme="majorHAnsi" w:cstheme="majorHAnsi"/>
          <w:szCs w:val="22"/>
        </w:rPr>
      </w:pPr>
      <w:r w:rsidRPr="00B2439E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4207" behindDoc="0" locked="0" layoutInCell="1" allowOverlap="1" wp14:anchorId="44D22F2F" wp14:editId="4140DA9C">
                <wp:simplePos x="0" y="0"/>
                <wp:positionH relativeFrom="column">
                  <wp:posOffset>5068570</wp:posOffset>
                </wp:positionH>
                <wp:positionV relativeFrom="paragraph">
                  <wp:posOffset>154609</wp:posOffset>
                </wp:positionV>
                <wp:extent cx="292100" cy="234950"/>
                <wp:effectExtent l="0" t="0" r="0" b="0"/>
                <wp:wrapNone/>
                <wp:docPr id="1031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032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CE0C7" w14:textId="382E997B" w:rsidR="00B2439E" w:rsidRPr="009843BA" w:rsidRDefault="00B2439E" w:rsidP="00B2439E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22F2F" id="Group 1031" o:spid="_x0000_s1043" style="position:absolute;left:0;text-align:left;margin-left:399.1pt;margin-top:12.15pt;width:23pt;height:18.5pt;z-index:251654207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">
                <v:oval id="Oval 188" o:spid="_x0000_s1044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" fillcolor="red" stroked="f" strokecolor="red"/>
                <v:shape id="Text Box 189" o:spid="_x0000_s1045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" filled="f" stroked="f" strokecolor="#6f9">
                  <v:textbox>
                    <w:txbxContent>
                      <w:p w14:paraId="2F3CE0C7" w14:textId="382E997B" w:rsidR="00B2439E" w:rsidRPr="009843BA" w:rsidRDefault="00B2439E" w:rsidP="00B2439E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5ECF66" w14:textId="2483B131" w:rsidR="00B2439E" w:rsidRDefault="00B2439E" w:rsidP="00C37BDF">
      <w:pPr>
        <w:pStyle w:val="BodyText"/>
        <w:numPr>
          <w:ilvl w:val="1"/>
          <w:numId w:val="40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B2439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3157" behindDoc="0" locked="0" layoutInCell="1" allowOverlap="1" wp14:anchorId="2CB3260A" wp14:editId="700F6431">
                <wp:simplePos x="0" y="0"/>
                <wp:positionH relativeFrom="column">
                  <wp:posOffset>3738067</wp:posOffset>
                </wp:positionH>
                <wp:positionV relativeFrom="paragraph">
                  <wp:posOffset>63043</wp:posOffset>
                </wp:positionV>
                <wp:extent cx="1470355" cy="175565"/>
                <wp:effectExtent l="0" t="0" r="15875" b="15240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0355" cy="1755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48AE05" w14:textId="77777777" w:rsidR="00B2439E" w:rsidRDefault="00B2439E" w:rsidP="00B243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3260A" id="Rectangle 1030" o:spid="_x0000_s1046" style="position:absolute;left:0;text-align:left;margin-left:294.35pt;margin-top:4.95pt;width:115.8pt;height:13.8pt;z-index:2516531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" filled="f" strokecolor="#ee3744 [3207]" strokeweight="2pt">
                <v:path arrowok="t"/>
                <v:textbox>
                  <w:txbxContent>
                    <w:p w14:paraId="2C48AE05" w14:textId="77777777" w:rsidR="00B2439E" w:rsidRDefault="00B2439E" w:rsidP="00B243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Cs w:val="22"/>
        </w:rPr>
        <w:drawing>
          <wp:anchor distT="0" distB="0" distL="114300" distR="114300" simplePos="0" relativeHeight="251653156" behindDoc="0" locked="0" layoutInCell="1" allowOverlap="1" wp14:anchorId="3BDB1A54" wp14:editId="19839D9F">
            <wp:simplePos x="0" y="0"/>
            <wp:positionH relativeFrom="margin">
              <wp:align>center</wp:align>
            </wp:positionH>
            <wp:positionV relativeFrom="paragraph">
              <wp:posOffset>16256</wp:posOffset>
            </wp:positionV>
            <wp:extent cx="5239512" cy="1408627"/>
            <wp:effectExtent l="19050" t="19050" r="18415" b="2032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140862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AA1F4DB" w14:textId="1D451C53" w:rsidR="00F40F75" w:rsidRDefault="00F40F75">
      <w:pPr>
        <w:rPr>
          <w:rFonts w:cstheme="minorHAnsi"/>
        </w:rPr>
      </w:pPr>
    </w:p>
    <w:p w14:paraId="26B22CBD" w14:textId="77777777" w:rsidR="004F6A76" w:rsidRDefault="004F6A76">
      <w:pPr>
        <w:rPr>
          <w:rFonts w:cstheme="minorHAnsi"/>
        </w:rPr>
      </w:pPr>
    </w:p>
    <w:p w14:paraId="53DB60BE" w14:textId="77777777" w:rsidR="004F6A76" w:rsidRDefault="004F6A76">
      <w:pPr>
        <w:rPr>
          <w:rFonts w:cstheme="minorHAnsi"/>
        </w:rPr>
      </w:pPr>
    </w:p>
    <w:p w14:paraId="0AC57F94" w14:textId="77777777" w:rsidR="004F6A76" w:rsidRDefault="004F6A76">
      <w:pPr>
        <w:rPr>
          <w:rFonts w:cstheme="minorHAnsi"/>
        </w:rPr>
      </w:pPr>
    </w:p>
    <w:p w14:paraId="2968CB48" w14:textId="77777777" w:rsidR="004F6A76" w:rsidRDefault="004F6A76">
      <w:pPr>
        <w:rPr>
          <w:rFonts w:cstheme="minorHAnsi"/>
        </w:rPr>
      </w:pPr>
    </w:p>
    <w:p w14:paraId="4A97A884" w14:textId="77777777" w:rsidR="004F6A76" w:rsidRDefault="004F6A76">
      <w:pPr>
        <w:rPr>
          <w:rFonts w:cstheme="minorHAnsi"/>
        </w:rPr>
      </w:pPr>
    </w:p>
    <w:p w14:paraId="2EDB58D9" w14:textId="77777777" w:rsidR="004F6A76" w:rsidRDefault="004F6A76">
      <w:pPr>
        <w:rPr>
          <w:rFonts w:cstheme="minorHAnsi"/>
        </w:rPr>
      </w:pPr>
    </w:p>
    <w:tbl>
      <w:tblPr>
        <w:tblStyle w:val="TableGrid"/>
        <w:tblpPr w:leftFromText="180" w:rightFromText="180" w:vertAnchor="text" w:horzAnchor="margin" w:tblpY="105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916B31" w:rsidRPr="00F60F2C" w14:paraId="3D793E1D" w14:textId="77777777" w:rsidTr="00916B31">
        <w:trPr>
          <w:trHeight w:val="1620"/>
        </w:trPr>
        <w:tc>
          <w:tcPr>
            <w:tcW w:w="678" w:type="dxa"/>
            <w:shd w:val="clear" w:color="auto" w:fill="753BBD" w:themeFill="accent2"/>
            <w:vAlign w:val="center"/>
          </w:tcPr>
          <w:p w14:paraId="5BDF0C5F" w14:textId="77777777" w:rsidR="00916B31" w:rsidRDefault="00916B31" w:rsidP="00916B31">
            <w:pPr>
              <w:ind w:right="-430"/>
              <w:rPr>
                <w:rFonts w:cstheme="minorBid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50BF57" wp14:editId="69428CF0">
                  <wp:extent cx="284814" cy="284814"/>
                  <wp:effectExtent l="0" t="0" r="1270" b="1270"/>
                  <wp:docPr id="1040" name="Picture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85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4" cy="28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16EA8190" w14:textId="1A3F9BFE" w:rsidR="00916B31" w:rsidRPr="00C37BDF" w:rsidRDefault="00916B31" w:rsidP="00C37BDF">
            <w:pPr>
              <w:rPr>
                <w:rFonts w:asciiTheme="minorHAnsi" w:hAnsiTheme="minorHAnsi" w:cstheme="minorHAnsi"/>
                <w:color w:val="753BBD" w:themeColor="accent2"/>
                <w:sz w:val="22"/>
                <w:szCs w:val="22"/>
              </w:rPr>
            </w:pPr>
            <w:r w:rsidRPr="00C37BDF">
              <w:rPr>
                <w:rFonts w:asciiTheme="minorHAnsi" w:hAnsiTheme="minorHAnsi" w:cstheme="minorHAnsi"/>
                <w:b/>
                <w:bCs/>
                <w:color w:val="000000" w:themeColor="text2"/>
                <w:sz w:val="22"/>
                <w:szCs w:val="22"/>
              </w:rPr>
              <w:t>Note:</w:t>
            </w:r>
            <w:r w:rsidRPr="00C37BDF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If you do not see any catalogs or a specific catalog that you are trying to identify, contact your K-C point-of-contact (POC) for information related to </w:t>
            </w:r>
            <w: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its </w:t>
            </w:r>
            <w:r w:rsidRPr="00C37BDF">
              <w:rPr>
                <w:rFonts w:asciiTheme="minorHAnsi" w:hAnsiTheme="minorHAnsi" w:cstheme="minorHAnsi"/>
                <w:sz w:val="22"/>
                <w:szCs w:val="22"/>
              </w:rPr>
              <w:t xml:space="preserve">setup. </w:t>
            </w:r>
          </w:p>
        </w:tc>
      </w:tr>
    </w:tbl>
    <w:p w14:paraId="18FF5393" w14:textId="77777777" w:rsidR="004F6A76" w:rsidRDefault="004F6A76">
      <w:pPr>
        <w:rPr>
          <w:rFonts w:cstheme="minorHAnsi"/>
        </w:rPr>
      </w:pPr>
    </w:p>
    <w:p w14:paraId="460BBC29" w14:textId="1EE42884" w:rsidR="00077F21" w:rsidRDefault="00077F21">
      <w:pPr>
        <w:rPr>
          <w:rFonts w:ascii="Calibri" w:hAnsi="Calibri" w:cstheme="minorHAnsi"/>
          <w:sz w:val="22"/>
          <w:lang w:val="en-GB"/>
        </w:rPr>
      </w:pPr>
    </w:p>
    <w:p w14:paraId="092F0CB6" w14:textId="2A8161C1" w:rsidR="0085588F" w:rsidRDefault="00755D89" w:rsidP="00C37BDF">
      <w:pPr>
        <w:rPr>
          <w:rFonts w:asciiTheme="majorHAnsi" w:hAnsiTheme="majorHAnsi" w:cstheme="majorBidi"/>
        </w:rPr>
      </w:pPr>
      <w:r>
        <w:rPr>
          <w:rFonts w:ascii="Calibri" w:eastAsia="Times New Roman" w:hAnsi="Calibri" w:cstheme="minorHAnsi"/>
          <w:noProof/>
          <w:sz w:val="22"/>
          <w:szCs w:val="20"/>
          <w:lang w:val="en-GB"/>
        </w:rPr>
        <mc:AlternateContent>
          <mc:Choice Requires="wpg">
            <w:drawing>
              <wp:anchor distT="0" distB="0" distL="114300" distR="114300" simplePos="0" relativeHeight="251653134" behindDoc="0" locked="0" layoutInCell="1" allowOverlap="1" wp14:anchorId="4F709793" wp14:editId="3925CB86">
                <wp:simplePos x="0" y="0"/>
                <wp:positionH relativeFrom="column">
                  <wp:posOffset>4582160</wp:posOffset>
                </wp:positionH>
                <wp:positionV relativeFrom="paragraph">
                  <wp:posOffset>1688465</wp:posOffset>
                </wp:positionV>
                <wp:extent cx="233680" cy="213360"/>
                <wp:effectExtent l="635" t="0" r="3810" b="0"/>
                <wp:wrapNone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</wpg:grpSpPr>
                      <wps:wsp>
                        <wps:cNvPr id="468" name="Oval 2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56929" w14:textId="77777777" w:rsidR="004D4637" w:rsidRPr="007E2CF9" w:rsidRDefault="004D4637" w:rsidP="004D4637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97CE1" w14:textId="3C671E3D" w:rsidR="004D4637" w:rsidRPr="00A9702C" w:rsidRDefault="002D1D60" w:rsidP="004D4637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3</w:t>
                              </w:r>
                              <w:r w:rsidR="004D4637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09793" id="Group 467" o:spid="_x0000_s1047" style="position:absolute;margin-left:360.8pt;margin-top:132.95pt;width:18.4pt;height:16.8pt;z-index:251653134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">
                <v:oval id="Oval 294" o:spid="_x0000_s1048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" filled="f" stroked="f" strokeweight="1pt">
                  <v:stroke joinstyle="miter"/>
                  <v:textbox>
                    <w:txbxContent>
                      <w:p w14:paraId="03A56929" w14:textId="77777777" w:rsidR="004D4637" w:rsidRPr="007E2CF9" w:rsidRDefault="004D4637" w:rsidP="004D4637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049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0EE97CE1" w14:textId="3C671E3D" w:rsidR="004D4637" w:rsidRPr="00A9702C" w:rsidRDefault="002D1D60" w:rsidP="004D4637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3</w:t>
                        </w:r>
                        <w:r w:rsidR="004D4637"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35" behindDoc="0" locked="0" layoutInCell="1" allowOverlap="1" wp14:anchorId="2C624576" wp14:editId="79FDA293">
                <wp:simplePos x="0" y="0"/>
                <wp:positionH relativeFrom="column">
                  <wp:posOffset>4835525</wp:posOffset>
                </wp:positionH>
                <wp:positionV relativeFrom="paragraph">
                  <wp:posOffset>2540</wp:posOffset>
                </wp:positionV>
                <wp:extent cx="233680" cy="213360"/>
                <wp:effectExtent l="0" t="3175" r="0" b="2540"/>
                <wp:wrapNone/>
                <wp:docPr id="1376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</wpg:grpSpPr>
                      <wps:wsp>
                        <wps:cNvPr id="1377" name="Oval 2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891E7" w14:textId="77777777" w:rsidR="005E35FC" w:rsidRPr="007E2CF9" w:rsidRDefault="005E35FC" w:rsidP="005E35FC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7BAD3" w14:textId="37368F6D" w:rsidR="005E35FC" w:rsidRPr="00A9702C" w:rsidRDefault="005E35FC" w:rsidP="005E35FC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24576" id="Group 1376" o:spid="_x0000_s1050" style="position:absolute;margin-left:380.75pt;margin-top:.2pt;width:18.4pt;height:16.8pt;z-index:251653135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">
                <v:oval id="Oval 208" o:spid="_x0000_s1051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043891E7" w14:textId="77777777" w:rsidR="005E35FC" w:rsidRPr="007E2CF9" w:rsidRDefault="005E35FC" w:rsidP="005E35FC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052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" filled="f" stroked="f">
                  <v:textbox inset="0,0,0,0">
                    <w:txbxContent>
                      <w:p w14:paraId="40F7BAD3" w14:textId="37368F6D" w:rsidR="005E35FC" w:rsidRPr="00A9702C" w:rsidRDefault="005E35FC" w:rsidP="005E35FC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9" w:name="_How_to_Approve"/>
      <w:bookmarkStart w:id="10" w:name="_A_Note_on"/>
      <w:bookmarkEnd w:id="9"/>
      <w:bookmarkEnd w:id="10"/>
    </w:p>
    <w:p w14:paraId="0DDE00FD" w14:textId="6C98014C" w:rsidR="00A60CDC" w:rsidRPr="00A25C28" w:rsidRDefault="0080136E" w:rsidP="00B00873">
      <w:pPr>
        <w:pStyle w:val="Heading2"/>
      </w:pPr>
      <w:bookmarkStart w:id="11" w:name="_Toc131595645"/>
      <w:bookmarkStart w:id="12" w:name="_Hlk125268126"/>
      <w:r>
        <w:t xml:space="preserve">How to </w:t>
      </w:r>
      <w:r w:rsidR="00BF0B9E">
        <w:t>Manage</w:t>
      </w:r>
      <w:r w:rsidR="006A4342">
        <w:t xml:space="preserve"> </w:t>
      </w:r>
      <w:r w:rsidR="002B04C4">
        <w:t xml:space="preserve">Supplier </w:t>
      </w:r>
      <w:r w:rsidR="00757234">
        <w:t xml:space="preserve">Hosted </w:t>
      </w:r>
      <w:r w:rsidR="006A4342">
        <w:t>Catalog</w:t>
      </w:r>
      <w:r w:rsidR="000F1B5C">
        <w:t>s</w:t>
      </w:r>
      <w:r w:rsidR="002C65C3">
        <w:t xml:space="preserve"> in the CSP</w:t>
      </w:r>
      <w:bookmarkEnd w:id="11"/>
    </w:p>
    <w:p w14:paraId="778B8E12" w14:textId="4D35D5E0" w:rsidR="00131C1E" w:rsidRDefault="000C6E1D" w:rsidP="00131C1E">
      <w:pPr>
        <w:rPr>
          <w:rFonts w:cstheme="minorHAnsi"/>
          <w:sz w:val="22"/>
          <w:szCs w:val="22"/>
        </w:rPr>
      </w:pPr>
      <w:bookmarkStart w:id="13" w:name="_Hlk126818686"/>
      <w:bookmarkEnd w:id="12"/>
      <w:r>
        <w:rPr>
          <w:rFonts w:cstheme="minorHAnsi"/>
          <w:sz w:val="22"/>
          <w:szCs w:val="22"/>
        </w:rPr>
        <w:t xml:space="preserve">Please follow the </w:t>
      </w:r>
      <w:r w:rsidR="00131C1E" w:rsidRPr="00EF05D7">
        <w:rPr>
          <w:rFonts w:cstheme="minorHAnsi"/>
          <w:sz w:val="22"/>
          <w:szCs w:val="22"/>
        </w:rPr>
        <w:t>steps outlined below</w:t>
      </w:r>
      <w:r w:rsidR="00F3597E">
        <w:rPr>
          <w:rFonts w:cstheme="minorHAnsi"/>
          <w:sz w:val="22"/>
          <w:szCs w:val="22"/>
        </w:rPr>
        <w:t xml:space="preserve"> to perform the task.</w:t>
      </w:r>
      <w:r w:rsidR="00131C1E" w:rsidRPr="00EF05D7">
        <w:rPr>
          <w:rFonts w:cstheme="minorHAnsi"/>
          <w:sz w:val="22"/>
          <w:szCs w:val="22"/>
        </w:rPr>
        <w:t xml:space="preserve"> </w:t>
      </w:r>
    </w:p>
    <w:p w14:paraId="71D7BB82" w14:textId="77777777" w:rsidR="00F3597E" w:rsidRPr="00EF05D7" w:rsidRDefault="00F3597E" w:rsidP="00131C1E">
      <w:pPr>
        <w:rPr>
          <w:rFonts w:cstheme="minorHAnsi"/>
          <w:sz w:val="22"/>
          <w:szCs w:val="22"/>
        </w:rPr>
      </w:pPr>
    </w:p>
    <w:p w14:paraId="7991359E" w14:textId="4DC067C8" w:rsidR="006A4342" w:rsidRPr="00AD22E3" w:rsidRDefault="006A4342" w:rsidP="00C37BDF">
      <w:pPr>
        <w:pStyle w:val="BodyText"/>
        <w:numPr>
          <w:ilvl w:val="0"/>
          <w:numId w:val="4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bookmarkStart w:id="14" w:name="_Hlk125268220"/>
      <w:r w:rsidRPr="0087741B">
        <w:rPr>
          <w:rFonts w:asciiTheme="minorHAnsi" w:hAnsiTheme="minorHAnsi" w:cstheme="minorHAnsi"/>
          <w:szCs w:val="22"/>
        </w:rPr>
        <w:t>From</w:t>
      </w:r>
      <w:r>
        <w:rPr>
          <w:rFonts w:asciiTheme="minorHAnsi" w:hAnsiTheme="minorHAnsi" w:cstheme="minorHAnsi"/>
          <w:szCs w:val="22"/>
        </w:rPr>
        <w:t xml:space="preserve"> your </w:t>
      </w:r>
      <w:r w:rsidRPr="00EE3099">
        <w:rPr>
          <w:rFonts w:asciiTheme="minorHAnsi" w:hAnsiTheme="minorHAnsi" w:cstheme="minorHAnsi"/>
          <w:b/>
          <w:bCs/>
          <w:szCs w:val="22"/>
        </w:rPr>
        <w:t>C</w:t>
      </w:r>
      <w:r>
        <w:rPr>
          <w:rFonts w:asciiTheme="minorHAnsi" w:hAnsiTheme="minorHAnsi" w:cstheme="minorHAnsi"/>
          <w:b/>
          <w:bCs/>
          <w:szCs w:val="22"/>
        </w:rPr>
        <w:t xml:space="preserve">SP Home Page, </w:t>
      </w:r>
      <w:r>
        <w:rPr>
          <w:rFonts w:asciiTheme="minorHAnsi" w:hAnsiTheme="minorHAnsi" w:cstheme="minorHAnsi"/>
          <w:szCs w:val="22"/>
        </w:rPr>
        <w:t xml:space="preserve">click the </w:t>
      </w:r>
      <w:proofErr w:type="spellStart"/>
      <w:r>
        <w:rPr>
          <w:rFonts w:asciiTheme="minorHAnsi" w:hAnsiTheme="minorHAnsi" w:cstheme="minorHAnsi"/>
          <w:b/>
          <w:bCs/>
          <w:szCs w:val="22"/>
        </w:rPr>
        <w:t>Catalogs</w:t>
      </w:r>
      <w:proofErr w:type="spellEnd"/>
      <w:r>
        <w:rPr>
          <w:rFonts w:asciiTheme="minorHAnsi" w:hAnsiTheme="minorHAnsi" w:cstheme="minorHAnsi"/>
          <w:szCs w:val="22"/>
        </w:rPr>
        <w:t xml:space="preserve"> tab in the menu bar.</w:t>
      </w:r>
    </w:p>
    <w:bookmarkEnd w:id="13"/>
    <w:bookmarkEnd w:id="14"/>
    <w:p w14:paraId="75BE5553" w14:textId="7C39ACBA" w:rsidR="009E29D3" w:rsidRDefault="0085588F" w:rsidP="00DB4540">
      <w:pPr>
        <w:pStyle w:val="BodyText"/>
        <w:kinsoku w:val="0"/>
        <w:overflowPunct w:val="0"/>
        <w:spacing w:before="120"/>
        <w:ind w:left="7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noProof/>
          <w:szCs w:val="22"/>
        </w:rPr>
        <w:drawing>
          <wp:anchor distT="0" distB="0" distL="114300" distR="114300" simplePos="0" relativeHeight="251653121" behindDoc="0" locked="0" layoutInCell="1" allowOverlap="1" wp14:anchorId="5A5C3466" wp14:editId="1252EBDF">
            <wp:simplePos x="0" y="0"/>
            <wp:positionH relativeFrom="margin">
              <wp:posOffset>241300</wp:posOffset>
            </wp:positionH>
            <wp:positionV relativeFrom="paragraph">
              <wp:posOffset>147541</wp:posOffset>
            </wp:positionV>
            <wp:extent cx="5239512" cy="724078"/>
            <wp:effectExtent l="19050" t="1905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72407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71B6C" w14:textId="55FC6CF9" w:rsidR="00DB4540" w:rsidRDefault="00755D89" w:rsidP="00DB4540">
      <w:pPr>
        <w:pStyle w:val="BodyText"/>
        <w:kinsoku w:val="0"/>
        <w:overflowPunct w:val="0"/>
        <w:spacing w:before="120"/>
        <w:ind w:left="7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3136" behindDoc="0" locked="0" layoutInCell="1" allowOverlap="1" wp14:anchorId="0A8ED0A3" wp14:editId="122F9744">
                <wp:simplePos x="0" y="0"/>
                <wp:positionH relativeFrom="column">
                  <wp:posOffset>3733800</wp:posOffset>
                </wp:positionH>
                <wp:positionV relativeFrom="paragraph">
                  <wp:posOffset>128905</wp:posOffset>
                </wp:positionV>
                <wp:extent cx="292100" cy="234950"/>
                <wp:effectExtent l="0" t="8255" r="3175" b="4445"/>
                <wp:wrapNone/>
                <wp:docPr id="1373" name="Group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374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F144D" w14:textId="5758E7B7" w:rsidR="00F118C9" w:rsidRPr="009843BA" w:rsidRDefault="00F118C9" w:rsidP="00F118C9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36FC3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</w:t>
                              </w:r>
                              <w:r w:rsidRPr="009843BA">
                                <w:rPr>
                                  <w:b/>
                                  <w:bCs/>
                                  <w:noProof/>
                                  <w:sz w:val="14"/>
                                  <w:szCs w:val="14"/>
                                </w:rPr>
                                <w:drawing>
                                  <wp:inline distT="0" distB="0" distL="0" distR="0" wp14:anchorId="29EACCE7" wp14:editId="2FC3885F">
                                    <wp:extent cx="109220" cy="95885"/>
                                    <wp:effectExtent l="0" t="0" r="0" b="0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220" cy="95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ED0A3" id="Group 1373" o:spid="_x0000_s1053" style="position:absolute;left:0;text-align:left;margin-left:294pt;margin-top:10.15pt;width:23pt;height:18.5pt;z-index:251653136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">
                <v:oval id="Oval 188" o:spid="_x0000_s1054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" fillcolor="red" stroked="f" strokecolor="red"/>
                <v:shape id="Text Box 189" o:spid="_x0000_s1055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" filled="f" stroked="f" strokecolor="#6f9">
                  <v:textbox>
                    <w:txbxContent>
                      <w:p w14:paraId="77EF144D" w14:textId="5758E7B7" w:rsidR="00F118C9" w:rsidRPr="009843BA" w:rsidRDefault="00F118C9" w:rsidP="00F118C9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36FC3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</w:t>
                        </w:r>
                        <w:r w:rsidRPr="009843BA">
                          <w:rPr>
                            <w:b/>
                            <w:bCs/>
                            <w:noProof/>
                            <w:sz w:val="14"/>
                            <w:szCs w:val="14"/>
                          </w:rPr>
                          <w:drawing>
                            <wp:inline distT="0" distB="0" distL="0" distR="0" wp14:anchorId="29EACCE7" wp14:editId="2FC3885F">
                              <wp:extent cx="109220" cy="95885"/>
                              <wp:effectExtent l="0" t="0" r="0" b="0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220" cy="95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05E9E3" w14:textId="4FED5DD4" w:rsidR="00EE0699" w:rsidRDefault="00755D89" w:rsidP="1A273C47">
      <w:pPr>
        <w:pStyle w:val="BodyText"/>
        <w:kinsoku w:val="0"/>
        <w:overflowPunct w:val="0"/>
        <w:spacing w:before="120"/>
        <w:ind w:left="720"/>
        <w:rPr>
          <w:rFonts w:asciiTheme="majorHAnsi" w:hAnsiTheme="majorHAnsi" w:cstheme="maj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3" behindDoc="0" locked="0" layoutInCell="1" allowOverlap="1" wp14:anchorId="0A1597AA" wp14:editId="46CAC998">
                <wp:simplePos x="0" y="0"/>
                <wp:positionH relativeFrom="column">
                  <wp:posOffset>3361055</wp:posOffset>
                </wp:positionH>
                <wp:positionV relativeFrom="paragraph">
                  <wp:posOffset>31115</wp:posOffset>
                </wp:positionV>
                <wp:extent cx="506095" cy="166370"/>
                <wp:effectExtent l="0" t="0" r="8255" b="5080"/>
                <wp:wrapNone/>
                <wp:docPr id="137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095" cy="166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8CB6F" w14:textId="77777777" w:rsidR="006A4342" w:rsidRDefault="006A4342" w:rsidP="006A4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597AA" id="Rectangle 1372" o:spid="_x0000_s1056" style="position:absolute;left:0;text-align:left;margin-left:264.65pt;margin-top:2.45pt;width:39.85pt;height:13.1pt;z-index:2516531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" filled="f" strokecolor="#ee3744 [3207]" strokeweight="2pt">
                <v:path arrowok="t"/>
                <v:textbox>
                  <w:txbxContent>
                    <w:p w14:paraId="2FA8CB6F" w14:textId="77777777" w:rsidR="006A4342" w:rsidRDefault="006A4342" w:rsidP="006A43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81F8F0" w14:textId="6337D000" w:rsidR="00EE0699" w:rsidRDefault="00EE0699" w:rsidP="00DB4540">
      <w:pPr>
        <w:pStyle w:val="BodyText"/>
        <w:kinsoku w:val="0"/>
        <w:overflowPunct w:val="0"/>
        <w:spacing w:before="120"/>
        <w:ind w:left="720"/>
        <w:rPr>
          <w:rFonts w:asciiTheme="majorHAnsi" w:hAnsiTheme="majorHAnsi" w:cstheme="majorHAnsi"/>
          <w:szCs w:val="22"/>
        </w:rPr>
      </w:pPr>
    </w:p>
    <w:p w14:paraId="0B869D17" w14:textId="4645410A" w:rsidR="00EE0699" w:rsidRDefault="00EE0699" w:rsidP="00DB4540">
      <w:pPr>
        <w:pStyle w:val="BodyText"/>
        <w:kinsoku w:val="0"/>
        <w:overflowPunct w:val="0"/>
        <w:spacing w:before="120"/>
        <w:ind w:left="720"/>
        <w:rPr>
          <w:rFonts w:asciiTheme="majorHAnsi" w:hAnsiTheme="majorHAnsi" w:cstheme="majorHAnsi"/>
          <w:szCs w:val="22"/>
        </w:rPr>
      </w:pPr>
    </w:p>
    <w:p w14:paraId="6A802CA4" w14:textId="5C426AA0" w:rsidR="006A4342" w:rsidRDefault="006A4342" w:rsidP="00C37BDF">
      <w:pPr>
        <w:pStyle w:val="BodyText"/>
        <w:numPr>
          <w:ilvl w:val="0"/>
          <w:numId w:val="42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bookmarkStart w:id="15" w:name="_Hlk126818771"/>
      <w:r>
        <w:rPr>
          <w:rFonts w:asciiTheme="minorHAnsi" w:hAnsiTheme="minorHAnsi" w:cstheme="minorHAnsi"/>
          <w:szCs w:val="22"/>
        </w:rPr>
        <w:t xml:space="preserve">Click the </w:t>
      </w:r>
      <w:r w:rsidRPr="003F64CB">
        <w:rPr>
          <w:rFonts w:asciiTheme="minorHAnsi" w:hAnsiTheme="minorHAnsi" w:cstheme="minorHAnsi"/>
          <w:b/>
          <w:bCs/>
          <w:szCs w:val="22"/>
        </w:rPr>
        <w:t>Select Customer</w:t>
      </w:r>
      <w:r>
        <w:rPr>
          <w:rFonts w:asciiTheme="minorHAnsi" w:hAnsiTheme="minorHAnsi" w:cstheme="minorHAnsi"/>
          <w:b/>
          <w:bCs/>
          <w:szCs w:val="22"/>
        </w:rPr>
        <w:t xml:space="preserve"> </w:t>
      </w:r>
      <w:r w:rsidRPr="003F64CB">
        <w:rPr>
          <w:rFonts w:asciiTheme="minorHAnsi" w:hAnsiTheme="minorHAnsi" w:cstheme="minorHAnsi"/>
          <w:szCs w:val="22"/>
        </w:rPr>
        <w:t>drop</w:t>
      </w:r>
      <w:r w:rsidR="004C3541">
        <w:rPr>
          <w:rFonts w:asciiTheme="minorHAnsi" w:hAnsiTheme="minorHAnsi" w:cstheme="minorHAnsi"/>
          <w:szCs w:val="22"/>
        </w:rPr>
        <w:t>-</w:t>
      </w:r>
      <w:r w:rsidRPr="003F64CB">
        <w:rPr>
          <w:rFonts w:asciiTheme="minorHAnsi" w:hAnsiTheme="minorHAnsi" w:cstheme="minorHAnsi"/>
          <w:szCs w:val="22"/>
        </w:rPr>
        <w:t>down list</w:t>
      </w:r>
      <w:r>
        <w:rPr>
          <w:rFonts w:asciiTheme="minorHAnsi" w:hAnsiTheme="minorHAnsi" w:cstheme="minorHAnsi"/>
          <w:b/>
          <w:bCs/>
          <w:szCs w:val="22"/>
        </w:rPr>
        <w:t xml:space="preserve"> </w:t>
      </w:r>
      <w:r w:rsidRPr="003F64CB">
        <w:rPr>
          <w:rFonts w:asciiTheme="minorHAnsi" w:hAnsiTheme="minorHAnsi" w:cstheme="minorHAnsi"/>
          <w:szCs w:val="22"/>
        </w:rPr>
        <w:t>and select</w:t>
      </w:r>
      <w:r>
        <w:rPr>
          <w:rFonts w:asciiTheme="minorHAnsi" w:hAnsiTheme="minorHAnsi" w:cstheme="minorHAnsi"/>
          <w:b/>
          <w:bCs/>
          <w:szCs w:val="22"/>
        </w:rPr>
        <w:t xml:space="preserve"> Kimberly-Clark</w:t>
      </w:r>
      <w:r>
        <w:rPr>
          <w:rFonts w:asciiTheme="minorHAnsi" w:hAnsiTheme="minorHAnsi" w:cstheme="minorHAnsi"/>
          <w:szCs w:val="22"/>
        </w:rPr>
        <w:t>.</w:t>
      </w:r>
    </w:p>
    <w:p w14:paraId="17C4379E" w14:textId="77777777" w:rsidR="003D791F" w:rsidRDefault="00DF787E">
      <w:pPr>
        <w:pStyle w:val="BodyText"/>
        <w:numPr>
          <w:ilvl w:val="0"/>
          <w:numId w:val="43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Under the </w:t>
      </w:r>
      <w:r w:rsidRPr="00DF787E">
        <w:rPr>
          <w:rFonts w:asciiTheme="minorHAnsi" w:hAnsiTheme="minorHAnsi" w:cstheme="minorHAnsi"/>
          <w:b/>
          <w:bCs/>
          <w:szCs w:val="22"/>
        </w:rPr>
        <w:t>Actions</w:t>
      </w:r>
      <w:r>
        <w:rPr>
          <w:rFonts w:asciiTheme="minorHAnsi" w:hAnsiTheme="minorHAnsi" w:cstheme="minorHAnsi"/>
          <w:szCs w:val="22"/>
        </w:rPr>
        <w:t xml:space="preserve"> column</w:t>
      </w:r>
      <w:r w:rsidR="003D791F">
        <w:rPr>
          <w:rFonts w:asciiTheme="minorHAnsi" w:hAnsiTheme="minorHAnsi" w:cstheme="minorHAnsi"/>
          <w:szCs w:val="22"/>
        </w:rPr>
        <w:t>:</w:t>
      </w:r>
    </w:p>
    <w:p w14:paraId="1BB5F377" w14:textId="77777777" w:rsidR="003D791F" w:rsidRDefault="003D791F" w:rsidP="003D791F">
      <w:pPr>
        <w:pStyle w:val="BodyText"/>
        <w:numPr>
          <w:ilvl w:val="0"/>
          <w:numId w:val="6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C</w:t>
      </w:r>
      <w:r w:rsidR="006A4342" w:rsidRPr="00F118C9">
        <w:rPr>
          <w:rFonts w:asciiTheme="minorHAnsi" w:hAnsiTheme="minorHAnsi" w:cstheme="minorHAnsi"/>
          <w:szCs w:val="22"/>
        </w:rPr>
        <w:t xml:space="preserve">lick the </w:t>
      </w:r>
      <w:r w:rsidR="006A4342" w:rsidRPr="00F118C9">
        <w:rPr>
          <w:rFonts w:asciiTheme="minorHAnsi" w:hAnsiTheme="minorHAnsi" w:cstheme="minorHAnsi"/>
          <w:b/>
          <w:bCs/>
          <w:szCs w:val="22"/>
        </w:rPr>
        <w:t>Edit</w:t>
      </w:r>
      <w:r w:rsidR="006A4342" w:rsidRPr="00F118C9">
        <w:rPr>
          <w:rFonts w:asciiTheme="minorHAnsi" w:hAnsiTheme="minorHAnsi" w:cstheme="minorHAnsi"/>
          <w:szCs w:val="22"/>
        </w:rPr>
        <w:t xml:space="preserve"> </w:t>
      </w:r>
      <w:r w:rsidR="00DF787E" w:rsidRPr="00DF787E">
        <w:rPr>
          <w:rFonts w:asciiTheme="minorHAnsi" w:hAnsiTheme="minorHAnsi" w:cstheme="minorHAnsi"/>
          <w:szCs w:val="22"/>
        </w:rPr>
        <w:t xml:space="preserve">icon </w:t>
      </w:r>
      <w:r w:rsidR="006A4342" w:rsidRPr="00DF787E">
        <w:rPr>
          <w:rFonts w:asciiTheme="minorHAnsi" w:hAnsiTheme="minorHAnsi" w:cstheme="minorHAnsi"/>
          <w:szCs w:val="22"/>
        </w:rPr>
        <w:t>(pencil)</w:t>
      </w:r>
      <w:r w:rsidR="006A4342" w:rsidRPr="00F118C9">
        <w:rPr>
          <w:rFonts w:asciiTheme="minorHAnsi" w:hAnsiTheme="minorHAnsi" w:cstheme="minorHAnsi"/>
          <w:szCs w:val="22"/>
        </w:rPr>
        <w:t xml:space="preserve"> </w:t>
      </w:r>
      <w:r w:rsidR="00DF787E">
        <w:rPr>
          <w:rFonts w:asciiTheme="minorHAnsi" w:hAnsiTheme="minorHAnsi" w:cstheme="minorHAnsi"/>
          <w:szCs w:val="22"/>
        </w:rPr>
        <w:t xml:space="preserve">to edit an existing </w:t>
      </w:r>
      <w:proofErr w:type="spellStart"/>
      <w:r w:rsidR="00DF787E">
        <w:rPr>
          <w:rFonts w:asciiTheme="minorHAnsi" w:hAnsiTheme="minorHAnsi" w:cstheme="minorHAnsi"/>
          <w:szCs w:val="22"/>
        </w:rPr>
        <w:t>catalog</w:t>
      </w:r>
      <w:proofErr w:type="spellEnd"/>
      <w:r w:rsidR="006A4342" w:rsidRPr="00F118C9">
        <w:rPr>
          <w:rFonts w:asciiTheme="minorHAnsi" w:hAnsiTheme="minorHAnsi" w:cstheme="minorHAnsi"/>
          <w:szCs w:val="22"/>
        </w:rPr>
        <w:t>.</w:t>
      </w:r>
      <w:r w:rsidR="00F118C9">
        <w:rPr>
          <w:rFonts w:asciiTheme="minorHAnsi" w:hAnsiTheme="minorHAnsi" w:cstheme="minorHAnsi"/>
          <w:szCs w:val="22"/>
        </w:rPr>
        <w:t xml:space="preserve"> </w:t>
      </w:r>
    </w:p>
    <w:p w14:paraId="06055527" w14:textId="6DE23FC9" w:rsidR="0085588F" w:rsidRPr="00F118C9" w:rsidRDefault="00DF787E" w:rsidP="003D791F">
      <w:pPr>
        <w:pStyle w:val="BodyText"/>
        <w:numPr>
          <w:ilvl w:val="0"/>
          <w:numId w:val="6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C</w:t>
      </w:r>
      <w:r w:rsidR="00852FDC" w:rsidRPr="00F118C9">
        <w:rPr>
          <w:rFonts w:asciiTheme="minorHAnsi" w:hAnsiTheme="minorHAnsi" w:cstheme="minorHAnsi"/>
          <w:szCs w:val="22"/>
        </w:rPr>
        <w:t xml:space="preserve">lick the </w:t>
      </w:r>
      <w:r w:rsidR="00852FDC" w:rsidRPr="00F118C9">
        <w:rPr>
          <w:rFonts w:asciiTheme="minorHAnsi" w:hAnsiTheme="minorHAnsi" w:cstheme="minorHAnsi"/>
          <w:b/>
          <w:bCs/>
          <w:szCs w:val="22"/>
        </w:rPr>
        <w:t xml:space="preserve">Red </w:t>
      </w:r>
      <w:r w:rsidR="00852FDC" w:rsidRPr="00F118C9">
        <w:rPr>
          <w:rFonts w:asciiTheme="minorHAnsi" w:hAnsiTheme="minorHAnsi" w:cstheme="minorHAnsi"/>
          <w:b/>
          <w:bCs/>
          <w:color w:val="FF0000"/>
          <w:szCs w:val="22"/>
        </w:rPr>
        <w:t>X</w:t>
      </w:r>
      <w:r w:rsidR="00852FDC" w:rsidRPr="00F118C9">
        <w:rPr>
          <w:rFonts w:asciiTheme="minorHAnsi" w:hAnsiTheme="minorHAnsi" w:cstheme="minorHAnsi"/>
          <w:szCs w:val="22"/>
        </w:rPr>
        <w:t xml:space="preserve"> icon </w:t>
      </w:r>
      <w:r>
        <w:rPr>
          <w:rFonts w:asciiTheme="minorHAnsi" w:hAnsiTheme="minorHAnsi" w:cstheme="minorHAnsi"/>
          <w:szCs w:val="22"/>
        </w:rPr>
        <w:t>t</w:t>
      </w:r>
      <w:r w:rsidRPr="00F118C9">
        <w:rPr>
          <w:rFonts w:asciiTheme="minorHAnsi" w:hAnsiTheme="minorHAnsi" w:cstheme="minorHAnsi"/>
          <w:szCs w:val="22"/>
        </w:rPr>
        <w:t xml:space="preserve">o delete an existing </w:t>
      </w:r>
      <w:proofErr w:type="spellStart"/>
      <w:r w:rsidRPr="00F118C9">
        <w:rPr>
          <w:rFonts w:asciiTheme="minorHAnsi" w:hAnsiTheme="minorHAnsi" w:cstheme="minorHAnsi"/>
          <w:szCs w:val="22"/>
        </w:rPr>
        <w:t>catalog</w:t>
      </w:r>
      <w:proofErr w:type="spellEnd"/>
      <w:r w:rsidRPr="00F118C9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 xml:space="preserve">from </w:t>
      </w:r>
      <w:r w:rsidR="00852FDC" w:rsidRPr="00F118C9">
        <w:rPr>
          <w:rFonts w:asciiTheme="minorHAnsi" w:hAnsiTheme="minorHAnsi" w:cstheme="minorHAnsi"/>
          <w:szCs w:val="22"/>
        </w:rPr>
        <w:t xml:space="preserve">the </w:t>
      </w:r>
      <w:proofErr w:type="spellStart"/>
      <w:r w:rsidR="00852FDC" w:rsidRPr="00DF787E">
        <w:rPr>
          <w:rFonts w:asciiTheme="minorHAnsi" w:hAnsiTheme="minorHAnsi" w:cstheme="minorHAnsi"/>
          <w:b/>
          <w:bCs/>
          <w:szCs w:val="22"/>
        </w:rPr>
        <w:t>Catalogs</w:t>
      </w:r>
      <w:proofErr w:type="spellEnd"/>
      <w:r w:rsidR="00852FDC" w:rsidRPr="00F118C9">
        <w:rPr>
          <w:rFonts w:asciiTheme="minorHAnsi" w:hAnsiTheme="minorHAnsi" w:cstheme="minorHAnsi"/>
          <w:szCs w:val="22"/>
        </w:rPr>
        <w:t xml:space="preserve"> table. </w:t>
      </w:r>
    </w:p>
    <w:p w14:paraId="163E00E8" w14:textId="04FBE1E5" w:rsidR="0085588F" w:rsidRDefault="009F6620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60371" behindDoc="0" locked="0" layoutInCell="1" allowOverlap="1" wp14:anchorId="4E15D23A" wp14:editId="6CA4A767">
                <wp:simplePos x="0" y="0"/>
                <wp:positionH relativeFrom="column">
                  <wp:posOffset>251614</wp:posOffset>
                </wp:positionH>
                <wp:positionV relativeFrom="paragraph">
                  <wp:posOffset>38339</wp:posOffset>
                </wp:positionV>
                <wp:extent cx="5239385" cy="1859280"/>
                <wp:effectExtent l="19050" t="19050" r="18415" b="2667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385" cy="1859280"/>
                          <a:chOff x="0" y="0"/>
                          <a:chExt cx="5239385" cy="185928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5239385" cy="1859280"/>
                            <a:chOff x="0" y="0"/>
                            <a:chExt cx="5239385" cy="185928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39385" cy="1859280"/>
                            </a:xfrm>
                            <a:prstGeom prst="rect">
                              <a:avLst/>
                            </a:prstGeom>
                            <a:ln w="6350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</pic:spPr>
                        </pic:pic>
                        <wps:wsp>
                          <wps:cNvPr id="9" name="Rectangle 9"/>
                          <wps:cNvSpPr/>
                          <wps:spPr>
                            <a:xfrm>
                              <a:off x="60463" y="1618919"/>
                              <a:ext cx="1073426" cy="21468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alpha val="98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64" name="Rectangle 1364"/>
                        <wps:cNvSpPr>
                          <a:spLocks/>
                        </wps:cNvSpPr>
                        <wps:spPr>
                          <a:xfrm>
                            <a:off x="4341528" y="1312908"/>
                            <a:ext cx="316865" cy="4813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684B77" w14:textId="77777777" w:rsidR="005E35FC" w:rsidRDefault="005E35FC" w:rsidP="005E35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Rectangle 1368"/>
                        <wps:cNvSpPr>
                          <a:spLocks/>
                        </wps:cNvSpPr>
                        <wps:spPr>
                          <a:xfrm>
                            <a:off x="3617408" y="403794"/>
                            <a:ext cx="1523365" cy="1765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08F5EA" w14:textId="77777777" w:rsidR="005734F0" w:rsidRDefault="005734F0" w:rsidP="005734F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69" name="Group 1369"/>
                        <wpg:cNvGrpSpPr>
                          <a:grpSpLocks/>
                        </wpg:cNvGrpSpPr>
                        <wpg:grpSpPr bwMode="auto">
                          <a:xfrm>
                            <a:off x="4938795" y="258973"/>
                            <a:ext cx="292100" cy="234950"/>
                            <a:chOff x="7273" y="4260"/>
                            <a:chExt cx="460" cy="370"/>
                          </a:xfrm>
                        </wpg:grpSpPr>
                        <wps:wsp>
                          <wps:cNvPr id="1370" name="Oval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4260"/>
                              <a:ext cx="320" cy="32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3" y="4263"/>
                              <a:ext cx="460" cy="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66FF99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BB72BA" w14:textId="0F05F379" w:rsidR="00F118C9" w:rsidRPr="009843BA" w:rsidRDefault="00F118C9" w:rsidP="00F118C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236FC3"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2</w:t>
                                </w:r>
                                <w:r w:rsidRPr="009843BA">
                                  <w:rPr>
                                    <w:b/>
                                    <w:bCs/>
                                    <w:noProof/>
                                    <w:sz w:val="14"/>
                                    <w:szCs w:val="14"/>
                                  </w:rPr>
                                  <w:drawing>
                                    <wp:inline distT="0" distB="0" distL="0" distR="0" wp14:anchorId="4F2D1E04" wp14:editId="10E54E22">
                                      <wp:extent cx="109220" cy="95885"/>
                                      <wp:effectExtent l="0" t="0" r="0" b="0"/>
                                      <wp:docPr id="53" name="Picture 5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9220" cy="958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365"/>
                        <wpg:cNvGrpSpPr>
                          <a:grpSpLocks/>
                        </wpg:cNvGrpSpPr>
                        <wpg:grpSpPr bwMode="auto">
                          <a:xfrm>
                            <a:off x="4595870" y="1217768"/>
                            <a:ext cx="292100" cy="234950"/>
                            <a:chOff x="7273" y="4260"/>
                            <a:chExt cx="460" cy="370"/>
                          </a:xfrm>
                        </wpg:grpSpPr>
                        <wps:wsp>
                          <wps:cNvPr id="1366" name="Oval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4260"/>
                              <a:ext cx="320" cy="32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3" y="4263"/>
                              <a:ext cx="460" cy="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66FF99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16F643" w14:textId="336573A8" w:rsidR="00F118C9" w:rsidRPr="009843BA" w:rsidRDefault="00F118C9" w:rsidP="00F118C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236FC3"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3</w:t>
                                </w:r>
                                <w:r w:rsidRPr="009843BA">
                                  <w:rPr>
                                    <w:b/>
                                    <w:bCs/>
                                    <w:noProof/>
                                    <w:sz w:val="14"/>
                                    <w:szCs w:val="14"/>
                                  </w:rPr>
                                  <w:drawing>
                                    <wp:inline distT="0" distB="0" distL="0" distR="0" wp14:anchorId="5EF257C2" wp14:editId="121D8B37">
                                      <wp:extent cx="109220" cy="95885"/>
                                      <wp:effectExtent l="0" t="0" r="0" b="0"/>
                                      <wp:docPr id="54" name="Picture 5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9220" cy="958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" name="Rectangle 47"/>
                        <wps:cNvSpPr/>
                        <wps:spPr>
                          <a:xfrm>
                            <a:off x="54948" y="1355192"/>
                            <a:ext cx="729406" cy="27484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5D23A" id="Group 48" o:spid="_x0000_s1057" style="position:absolute;margin-left:19.8pt;margin-top:3pt;width:412.55pt;height:146.4pt;z-index:251660371" coordsize="52393,18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">
                <v:group id="Group 19" o:spid="_x0000_s1058" style="position:absolute;width:52393;height:18592" coordsize="52393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8" o:spid="_x0000_s1059" type="#_x0000_t75" style="position:absolute;width:52393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" stroked="t" strokecolor="black [3213]" strokeweight=".5pt">
                    <v:stroke joinstyle="round"/>
                    <v:imagedata r:id="rId24" o:title=""/>
                    <v:path arrowok="t"/>
                  </v:shape>
                  <v:rect id="Rectangle 9" o:spid="_x0000_s1060" style="position:absolute;left:604;top:16189;width:10734;height:2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" fillcolor="#f2f2f2 [3052]" stroked="f" strokeweight="1pt">
                    <v:fill opacity="64250f"/>
                  </v:rect>
                </v:group>
                <v:rect id="Rectangle 1364" o:spid="_x0000_s1061" style="position:absolute;left:43415;top:13129;width:3168;height:4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" filled="f" strokecolor="#ee3744 [3207]" strokeweight="2pt">
                  <v:path arrowok="t"/>
                  <v:textbox>
                    <w:txbxContent>
                      <w:p w14:paraId="77684B77" w14:textId="77777777" w:rsidR="005E35FC" w:rsidRDefault="005E35FC" w:rsidP="005E35FC">
                        <w:pPr>
                          <w:jc w:val="center"/>
                        </w:pPr>
                      </w:p>
                    </w:txbxContent>
                  </v:textbox>
                </v:rect>
                <v:rect id="Rectangle 1368" o:spid="_x0000_s1062" style="position:absolute;left:36174;top:4037;width:15233;height:1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" filled="f" strokecolor="#ee3744 [3207]" strokeweight="2pt">
                  <v:path arrowok="t"/>
                  <v:textbox>
                    <w:txbxContent>
                      <w:p w14:paraId="4E08F5EA" w14:textId="77777777" w:rsidR="005734F0" w:rsidRDefault="005734F0" w:rsidP="005734F0">
                        <w:pPr>
                          <w:jc w:val="center"/>
                        </w:pPr>
                      </w:p>
                    </w:txbxContent>
                  </v:textbox>
                </v:rect>
                <v:group id="Group 1369" o:spid="_x0000_s1063" style="position:absolute;left:49387;top:2589;width:2921;height:2350" coordorigin="7273,4260" coordsize="46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<v:oval id="Oval 194" o:spid="_x0000_s1064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" fillcolor="red" stroked="f" strokecolor="red"/>
                  <v:shape id="Text Box 195" o:spid="_x0000_s1065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" filled="f" stroked="f" strokecolor="#6f9">
                    <v:textbox>
                      <w:txbxContent>
                        <w:p w14:paraId="41BB72BA" w14:textId="0F05F379" w:rsidR="00F118C9" w:rsidRPr="009843BA" w:rsidRDefault="00F118C9" w:rsidP="00F118C9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36FC3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2</w:t>
                          </w:r>
                          <w:r w:rsidRPr="009843BA">
                            <w:rPr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4F2D1E04" wp14:editId="10E54E22">
                                <wp:extent cx="109220" cy="95885"/>
                                <wp:effectExtent l="0" t="0" r="0" b="0"/>
                                <wp:docPr id="53" name="Picture 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220" cy="958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oup 1365" o:spid="_x0000_s1066" style="position:absolute;left:45958;top:12177;width:2921;height:2350" coordorigin="7273,4260" coordsize="46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oval id="Oval 191" o:spid="_x0000_s1067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" fillcolor="red" stroked="f" strokecolor="red"/>
                  <v:shape id="Text Box 192" o:spid="_x0000_s1068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" filled="f" stroked="f" strokecolor="#6f9">
                    <v:textbox>
                      <w:txbxContent>
                        <w:p w14:paraId="6F16F643" w14:textId="336573A8" w:rsidR="00F118C9" w:rsidRPr="009843BA" w:rsidRDefault="00F118C9" w:rsidP="00F118C9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36FC3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3</w:t>
                          </w:r>
                          <w:r w:rsidRPr="009843BA">
                            <w:rPr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5EF257C2" wp14:editId="121D8B37">
                                <wp:extent cx="109220" cy="95885"/>
                                <wp:effectExtent l="0" t="0" r="0" b="0"/>
                                <wp:docPr id="54" name="Picture 5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220" cy="958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rect id="Rectangle 47" o:spid="_x0000_s1069" style="position:absolute;left:549;top:13551;width:7294;height:2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" fillcolor="#f2f2f2 [3052]" stroked="f" strokeweight="1pt"/>
              </v:group>
            </w:pict>
          </mc:Fallback>
        </mc:AlternateContent>
      </w:r>
    </w:p>
    <w:bookmarkEnd w:id="15"/>
    <w:p w14:paraId="43F3DCD2" w14:textId="7F54C676" w:rsidR="0085588F" w:rsidRDefault="0085588F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3245CB3" w14:textId="356240B9" w:rsidR="0085588F" w:rsidRDefault="0085588F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4B6936C" w14:textId="6D2F62BA" w:rsidR="0085588F" w:rsidRDefault="0085588F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0EE6E2F" w14:textId="3BECE799" w:rsidR="00BC2533" w:rsidRDefault="00BC2533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552D61B" w14:textId="7EB5E8AB" w:rsidR="00EE0699" w:rsidRDefault="00EE0699" w:rsidP="1A273C47">
      <w:pPr>
        <w:pStyle w:val="BodyText"/>
        <w:kinsoku w:val="0"/>
        <w:overflowPunct w:val="0"/>
        <w:spacing w:before="120"/>
        <w:rPr>
          <w:rFonts w:asciiTheme="minorHAnsi" w:hAnsiTheme="minorHAnsi" w:cstheme="minorBidi"/>
        </w:rPr>
      </w:pPr>
    </w:p>
    <w:p w14:paraId="0DA03EE9" w14:textId="21F904FC" w:rsidR="00EE0699" w:rsidRDefault="00EE0699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E2C5929" w14:textId="3427ABBA" w:rsidR="00EE0699" w:rsidRDefault="00EE0699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tbl>
      <w:tblPr>
        <w:tblStyle w:val="TableGrid"/>
        <w:tblpPr w:leftFromText="180" w:rightFromText="180" w:vertAnchor="text" w:horzAnchor="margin" w:tblpY="292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916B31" w:rsidRPr="00F60F2C" w14:paraId="743706A6" w14:textId="77777777" w:rsidTr="00C37BDF">
        <w:trPr>
          <w:trHeight w:val="1620"/>
        </w:trPr>
        <w:tc>
          <w:tcPr>
            <w:tcW w:w="678" w:type="dxa"/>
            <w:shd w:val="clear" w:color="auto" w:fill="753BBD" w:themeFill="accent2"/>
            <w:vAlign w:val="center"/>
          </w:tcPr>
          <w:p w14:paraId="35A9B770" w14:textId="77777777" w:rsidR="00916B31" w:rsidRDefault="00916B31" w:rsidP="00916B31">
            <w:pPr>
              <w:ind w:right="-430"/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7E070238" wp14:editId="03B71CCC">
                  <wp:extent cx="284814" cy="284814"/>
                  <wp:effectExtent l="0" t="0" r="127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85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4" cy="28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4AEF08C5" w14:textId="3BF42D75" w:rsidR="00916B31" w:rsidRPr="00AF20BE" w:rsidRDefault="00916B31" w:rsidP="00916B31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  <w:r w:rsidRPr="00AF20BE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>Note:</w:t>
            </w:r>
            <w:r w:rsidRPr="00AF20BE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You will need to contact your K-C point-of-contact (POC) for information related to:</w:t>
            </w:r>
          </w:p>
          <w:p w14:paraId="4F30598A" w14:textId="77777777" w:rsidR="00916B31" w:rsidRPr="00AF20BE" w:rsidRDefault="00916B31" w:rsidP="00916B31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Cs w:val="22"/>
              </w:rPr>
            </w:pPr>
            <w:r w:rsidRPr="00C37BDF">
              <w:rPr>
                <w:rFonts w:asciiTheme="minorHAnsi" w:hAnsiTheme="minorHAnsi" w:cstheme="minorHAnsi"/>
                <w:szCs w:val="22"/>
              </w:rPr>
              <w:t>Contract</w:t>
            </w:r>
          </w:p>
          <w:p w14:paraId="0CE7D329" w14:textId="77777777" w:rsidR="00916B31" w:rsidRPr="00C37BDF" w:rsidRDefault="00916B31" w:rsidP="00916B31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AF20BE">
              <w:rPr>
                <w:rFonts w:asciiTheme="minorHAnsi" w:hAnsiTheme="minorHAnsi" w:cstheme="minorHAnsi"/>
                <w:szCs w:val="22"/>
              </w:rPr>
              <w:t>Catalog</w:t>
            </w:r>
            <w:proofErr w:type="spellEnd"/>
            <w:r w:rsidRPr="00AF20BE">
              <w:rPr>
                <w:rFonts w:asciiTheme="minorHAnsi" w:hAnsiTheme="minorHAnsi" w:cstheme="minorHAnsi"/>
                <w:szCs w:val="22"/>
              </w:rPr>
              <w:t xml:space="preserve"> Name(s)</w:t>
            </w:r>
          </w:p>
          <w:p w14:paraId="349C7F12" w14:textId="2180AE9B" w:rsidR="00916B31" w:rsidRPr="00AF20BE" w:rsidRDefault="00916B31" w:rsidP="00916B31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Cs w:val="22"/>
              </w:rPr>
            </w:pPr>
            <w:r w:rsidRPr="00AF20BE">
              <w:rPr>
                <w:rFonts w:asciiTheme="minorHAnsi" w:hAnsiTheme="minorHAnsi" w:cstheme="minorHAnsi"/>
                <w:szCs w:val="22"/>
              </w:rPr>
              <w:t>Item</w:t>
            </w:r>
            <w:r w:rsidRPr="00C37BDF">
              <w:rPr>
                <w:rFonts w:asciiTheme="minorHAnsi" w:hAnsiTheme="minorHAnsi" w:cstheme="minorHAnsi"/>
                <w:szCs w:val="22"/>
              </w:rPr>
              <w:t xml:space="preserve"> Numbers</w:t>
            </w:r>
          </w:p>
          <w:p w14:paraId="72C3B1B3" w14:textId="60B746A0" w:rsidR="00916B31" w:rsidRPr="00AF20BE" w:rsidRDefault="00916B31" w:rsidP="00916B31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Cs w:val="22"/>
              </w:rPr>
            </w:pPr>
            <w:r w:rsidRPr="00AF20BE">
              <w:rPr>
                <w:rFonts w:asciiTheme="minorHAnsi" w:hAnsiTheme="minorHAnsi" w:cstheme="minorHAnsi"/>
                <w:szCs w:val="22"/>
              </w:rPr>
              <w:t>Item Name</w:t>
            </w:r>
          </w:p>
          <w:p w14:paraId="02D9AFB9" w14:textId="77777777" w:rsidR="00916B31" w:rsidRPr="00C37BDF" w:rsidRDefault="00916B31" w:rsidP="00C37BDF">
            <w:pPr>
              <w:pStyle w:val="ListParagraph"/>
              <w:numPr>
                <w:ilvl w:val="0"/>
                <w:numId w:val="36"/>
              </w:numPr>
              <w:rPr>
                <w:color w:val="753BBD" w:themeColor="accent2"/>
              </w:rPr>
            </w:pPr>
            <w:r w:rsidRPr="00C37BDF">
              <w:rPr>
                <w:rFonts w:asciiTheme="minorHAnsi" w:hAnsiTheme="minorHAnsi" w:cstheme="minorHAnsi"/>
                <w:szCs w:val="22"/>
              </w:rPr>
              <w:t>Currency Type</w:t>
            </w:r>
          </w:p>
        </w:tc>
      </w:tr>
    </w:tbl>
    <w:p w14:paraId="472AB1E7" w14:textId="0A8CD9F6" w:rsidR="00EE0699" w:rsidRDefault="00EE0699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892652B" w14:textId="63F326FF" w:rsidR="00E560DD" w:rsidRDefault="00E560DD" w:rsidP="00BC253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E9B43F7" w14:textId="2FCA9D2B" w:rsidR="00842F95" w:rsidRPr="003560F3" w:rsidRDefault="00BF0B9E" w:rsidP="00F40F75">
      <w:pPr>
        <w:pStyle w:val="BodyText"/>
        <w:numPr>
          <w:ilvl w:val="0"/>
          <w:numId w:val="40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16" w:name="_Hlk125558399"/>
      <w:r>
        <w:rPr>
          <w:rFonts w:asciiTheme="minorHAnsi" w:hAnsiTheme="minorHAnsi" w:cstheme="minorHAnsi"/>
          <w:szCs w:val="22"/>
          <w:lang w:val="en-US"/>
        </w:rPr>
        <w:t>E</w:t>
      </w:r>
      <w:r w:rsidR="003560F3">
        <w:rPr>
          <w:rFonts w:asciiTheme="minorHAnsi" w:hAnsiTheme="minorHAnsi" w:cstheme="minorHAnsi"/>
          <w:szCs w:val="22"/>
          <w:lang w:val="en-US"/>
        </w:rPr>
        <w:t xml:space="preserve">dit the information </w:t>
      </w:r>
      <w:r w:rsidR="003560F3" w:rsidRPr="003560F3">
        <w:rPr>
          <w:rFonts w:asciiTheme="minorHAnsi" w:hAnsiTheme="minorHAnsi" w:cstheme="minorHAnsi"/>
          <w:szCs w:val="22"/>
          <w:lang w:val="en-US"/>
        </w:rPr>
        <w:t>in the</w:t>
      </w:r>
      <w:r w:rsidR="003560F3">
        <w:rPr>
          <w:rFonts w:asciiTheme="minorHAnsi" w:hAnsiTheme="minorHAnsi" w:cstheme="minorHAnsi"/>
          <w:szCs w:val="22"/>
          <w:lang w:val="en-US"/>
        </w:rPr>
        <w:t xml:space="preserve"> following fields</w:t>
      </w:r>
      <w:r w:rsidR="00273451">
        <w:rPr>
          <w:rFonts w:asciiTheme="minorHAnsi" w:hAnsiTheme="minorHAnsi" w:cstheme="minorHAnsi"/>
          <w:szCs w:val="22"/>
          <w:lang w:val="en-US"/>
        </w:rPr>
        <w:t xml:space="preserve"> (if applicable)</w:t>
      </w:r>
      <w:r w:rsidR="003560F3">
        <w:rPr>
          <w:rFonts w:asciiTheme="minorHAnsi" w:hAnsiTheme="minorHAnsi" w:cstheme="minorHAnsi"/>
          <w:szCs w:val="22"/>
          <w:lang w:val="en-US"/>
        </w:rPr>
        <w:t>:</w:t>
      </w:r>
    </w:p>
    <w:bookmarkEnd w:id="16"/>
    <w:p w14:paraId="2A80DEF9" w14:textId="036E6CC5" w:rsidR="003560F3" w:rsidRPr="000024A0" w:rsidRDefault="003560F3" w:rsidP="004857A6">
      <w:pPr>
        <w:pStyle w:val="BodyText"/>
        <w:numPr>
          <w:ilvl w:val="1"/>
          <w:numId w:val="35"/>
        </w:numPr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  <w:r w:rsidRPr="000024A0">
        <w:rPr>
          <w:rFonts w:asciiTheme="minorHAnsi" w:hAnsiTheme="minorHAnsi" w:cstheme="minorHAnsi"/>
          <w:b/>
          <w:bCs/>
          <w:szCs w:val="22"/>
          <w:lang w:val="en-US"/>
        </w:rPr>
        <w:t>Catalog Name</w:t>
      </w:r>
      <w:r w:rsidR="00FC40D9">
        <w:rPr>
          <w:rFonts w:asciiTheme="minorHAnsi" w:hAnsiTheme="minorHAnsi" w:cstheme="minorHAnsi"/>
          <w:b/>
          <w:bCs/>
          <w:szCs w:val="22"/>
          <w:lang w:val="en-US"/>
        </w:rPr>
        <w:t xml:space="preserve"> </w:t>
      </w:r>
      <w:r w:rsidR="00FC40D9" w:rsidRPr="004857A6">
        <w:rPr>
          <w:rFonts w:asciiTheme="minorHAnsi" w:hAnsiTheme="minorHAnsi" w:cstheme="minorHAnsi"/>
          <w:szCs w:val="22"/>
          <w:lang w:val="en-US"/>
        </w:rPr>
        <w:t>(required</w:t>
      </w:r>
      <w:r w:rsidR="00FC40D9">
        <w:rPr>
          <w:rFonts w:asciiTheme="minorHAnsi" w:hAnsiTheme="minorHAnsi" w:cstheme="minorHAnsi"/>
          <w:szCs w:val="22"/>
          <w:lang w:val="en-US"/>
        </w:rPr>
        <w:t xml:space="preserve"> </w:t>
      </w:r>
      <w:r w:rsidR="005C74E4">
        <w:rPr>
          <w:rFonts w:asciiTheme="minorHAnsi" w:hAnsiTheme="minorHAnsi" w:cstheme="minorHAnsi"/>
          <w:color w:val="FF0000"/>
          <w:szCs w:val="22"/>
          <w:lang w:val="en-US"/>
        </w:rPr>
        <w:t>*</w:t>
      </w:r>
      <w:r w:rsidR="00B52527" w:rsidRPr="00B52527">
        <w:rPr>
          <w:rFonts w:asciiTheme="minorHAnsi" w:hAnsiTheme="minorHAnsi" w:cstheme="minorHAnsi"/>
          <w:szCs w:val="22"/>
          <w:lang w:val="en-US"/>
        </w:rPr>
        <w:t xml:space="preserve"> - </w:t>
      </w:r>
      <w:r w:rsidR="005C74E4" w:rsidRPr="005C74E4">
        <w:rPr>
          <w:rFonts w:asciiTheme="minorHAnsi" w:hAnsiTheme="minorHAnsi" w:cstheme="minorHAnsi"/>
          <w:szCs w:val="22"/>
          <w:lang w:val="en-US"/>
        </w:rPr>
        <w:t>f</w:t>
      </w:r>
      <w:r w:rsidR="00F44375" w:rsidRPr="005C74E4">
        <w:rPr>
          <w:rFonts w:asciiTheme="minorHAnsi" w:hAnsiTheme="minorHAnsi" w:cstheme="minorHAnsi"/>
          <w:szCs w:val="22"/>
          <w:lang w:val="en-US"/>
        </w:rPr>
        <w:t xml:space="preserve">ollow the original catalog naming convention </w:t>
      </w:r>
      <w:r w:rsidR="0040712E">
        <w:rPr>
          <w:rFonts w:asciiTheme="minorHAnsi" w:hAnsiTheme="minorHAnsi" w:cstheme="minorHAnsi"/>
          <w:szCs w:val="22"/>
          <w:lang w:val="en-US"/>
        </w:rPr>
        <w:t xml:space="preserve">provided to you </w:t>
      </w:r>
      <w:r w:rsidR="00F44375" w:rsidRPr="005C74E4">
        <w:rPr>
          <w:rFonts w:asciiTheme="minorHAnsi" w:hAnsiTheme="minorHAnsi" w:cstheme="minorHAnsi"/>
          <w:szCs w:val="22"/>
          <w:lang w:val="en-US"/>
        </w:rPr>
        <w:t>from K-C)</w:t>
      </w:r>
    </w:p>
    <w:p w14:paraId="531A2046" w14:textId="01D43950" w:rsidR="003560F3" w:rsidRDefault="003560F3" w:rsidP="004857A6">
      <w:pPr>
        <w:pStyle w:val="BodyText"/>
        <w:numPr>
          <w:ilvl w:val="1"/>
          <w:numId w:val="35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024A0">
        <w:rPr>
          <w:rFonts w:asciiTheme="minorHAnsi" w:hAnsiTheme="minorHAnsi" w:cstheme="minorHAnsi"/>
          <w:b/>
          <w:bCs/>
          <w:szCs w:val="22"/>
        </w:rPr>
        <w:t>Start Date</w:t>
      </w:r>
      <w:r w:rsidR="00062A01">
        <w:rPr>
          <w:rFonts w:asciiTheme="minorHAnsi" w:hAnsiTheme="minorHAnsi" w:cstheme="minorHAnsi"/>
          <w:szCs w:val="22"/>
        </w:rPr>
        <w:t xml:space="preserve"> (</w:t>
      </w:r>
      <w:r w:rsidR="00FC40D9">
        <w:rPr>
          <w:rFonts w:asciiTheme="minorHAnsi" w:hAnsiTheme="minorHAnsi" w:cstheme="minorHAnsi"/>
          <w:szCs w:val="22"/>
        </w:rPr>
        <w:t xml:space="preserve">if applicable, add </w:t>
      </w:r>
      <w:r w:rsidR="00062A01">
        <w:rPr>
          <w:rFonts w:asciiTheme="minorHAnsi" w:hAnsiTheme="minorHAnsi" w:cstheme="minorHAnsi"/>
          <w:szCs w:val="22"/>
        </w:rPr>
        <w:t xml:space="preserve">date when your </w:t>
      </w:r>
      <w:proofErr w:type="spellStart"/>
      <w:r w:rsidR="00062A01">
        <w:rPr>
          <w:rFonts w:asciiTheme="minorHAnsi" w:hAnsiTheme="minorHAnsi" w:cstheme="minorHAnsi"/>
          <w:szCs w:val="22"/>
        </w:rPr>
        <w:t>catalog</w:t>
      </w:r>
      <w:proofErr w:type="spellEnd"/>
      <w:r w:rsidR="00062A01">
        <w:rPr>
          <w:rFonts w:asciiTheme="minorHAnsi" w:hAnsiTheme="minorHAnsi" w:cstheme="minorHAnsi"/>
          <w:szCs w:val="22"/>
        </w:rPr>
        <w:t xml:space="preserve"> pricing becomes effective)</w:t>
      </w:r>
    </w:p>
    <w:p w14:paraId="09E2C074" w14:textId="63BF20E3" w:rsidR="003560F3" w:rsidRPr="00CC2C86" w:rsidRDefault="003560F3">
      <w:pPr>
        <w:pStyle w:val="BodyText"/>
        <w:numPr>
          <w:ilvl w:val="1"/>
          <w:numId w:val="35"/>
        </w:numPr>
        <w:kinsoku w:val="0"/>
        <w:overflowPunct w:val="0"/>
        <w:spacing w:before="120"/>
        <w:rPr>
          <w:rFonts w:asciiTheme="minorHAnsi" w:hAnsiTheme="minorHAnsi" w:cstheme="minorBidi"/>
        </w:rPr>
      </w:pPr>
      <w:r w:rsidRPr="00CC2C86">
        <w:rPr>
          <w:rFonts w:asciiTheme="minorHAnsi" w:hAnsiTheme="minorHAnsi" w:cstheme="minorBidi"/>
          <w:b/>
        </w:rPr>
        <w:t>Expiration Date</w:t>
      </w:r>
      <w:r w:rsidR="00062A01" w:rsidRPr="00CC2C86">
        <w:rPr>
          <w:rFonts w:asciiTheme="minorHAnsi" w:hAnsiTheme="minorHAnsi" w:cstheme="minorBidi"/>
        </w:rPr>
        <w:t xml:space="preserve"> </w:t>
      </w:r>
      <w:r w:rsidR="00CC2C86" w:rsidRPr="00CC2C86">
        <w:rPr>
          <w:rFonts w:asciiTheme="minorHAnsi" w:hAnsiTheme="minorHAnsi" w:cstheme="minorHAnsi"/>
          <w:szCs w:val="22"/>
        </w:rPr>
        <w:t xml:space="preserve">(if applicable, add date when your </w:t>
      </w:r>
      <w:proofErr w:type="spellStart"/>
      <w:r w:rsidR="00CC2C86" w:rsidRPr="00CC2C86">
        <w:rPr>
          <w:rFonts w:asciiTheme="minorHAnsi" w:hAnsiTheme="minorHAnsi" w:cstheme="minorHAnsi"/>
          <w:szCs w:val="22"/>
        </w:rPr>
        <w:t>catalog</w:t>
      </w:r>
      <w:proofErr w:type="spellEnd"/>
      <w:r w:rsidR="00CC2C86" w:rsidRPr="00CC2C86">
        <w:rPr>
          <w:rFonts w:asciiTheme="minorHAnsi" w:hAnsiTheme="minorHAnsi" w:cstheme="minorHAnsi"/>
          <w:szCs w:val="22"/>
        </w:rPr>
        <w:t xml:space="preserve"> pricing </w:t>
      </w:r>
      <w:r w:rsidR="00CC2C86">
        <w:rPr>
          <w:rFonts w:asciiTheme="minorHAnsi" w:hAnsiTheme="minorHAnsi" w:cstheme="minorHAnsi"/>
          <w:szCs w:val="22"/>
        </w:rPr>
        <w:t>expires</w:t>
      </w:r>
      <w:r w:rsidR="00CC2C86" w:rsidRPr="00CC2C86">
        <w:rPr>
          <w:rFonts w:asciiTheme="minorHAnsi" w:hAnsiTheme="minorHAnsi" w:cstheme="minorHAnsi"/>
          <w:szCs w:val="22"/>
        </w:rPr>
        <w:t>)</w:t>
      </w:r>
    </w:p>
    <w:p w14:paraId="5B80E430" w14:textId="28E1114E" w:rsidR="003560F3" w:rsidRDefault="00560768" w:rsidP="003560F3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4224" behindDoc="0" locked="0" layoutInCell="1" allowOverlap="1" wp14:anchorId="5D61B2AE" wp14:editId="22D873AF">
                <wp:simplePos x="0" y="0"/>
                <wp:positionH relativeFrom="column">
                  <wp:posOffset>241687</wp:posOffset>
                </wp:positionH>
                <wp:positionV relativeFrom="paragraph">
                  <wp:posOffset>26283</wp:posOffset>
                </wp:positionV>
                <wp:extent cx="5239385" cy="1957070"/>
                <wp:effectExtent l="19050" t="19050" r="18415" b="2413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385" cy="1957070"/>
                          <a:chOff x="0" y="0"/>
                          <a:chExt cx="5239385" cy="195707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385" cy="19570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211537" y="28658"/>
                            <a:ext cx="3101009" cy="21468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alpha val="98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FE0C1" id="Group 41" o:spid="_x0000_s1026" style="position:absolute;margin-left:19.05pt;margin-top:2.05pt;width:412.55pt;height:154.1pt;z-index:251654224" coordsize="52393,19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">
                <v:shape id="Picture 16" o:spid="_x0000_s1027" type="#_x0000_t75" style="position:absolute;width:52393;height:1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" filled="t" fillcolor="#f2f2f2 [3052]" stroked="t" strokecolor="black [3213]" strokeweight=".5pt">
                  <v:imagedata r:id="rId26" o:title=""/>
                  <v:path arrowok="t"/>
                </v:shape>
                <v:rect id="Rectangle 2" o:spid="_x0000_s1028" style="position:absolute;left:2115;top:286;width:31010;height:2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" fillcolor="#f2f2f2 [3052]" stroked="f" strokeweight="1pt">
                  <v:fill opacity="64250f"/>
                </v:rect>
              </v:group>
            </w:pict>
          </mc:Fallback>
        </mc:AlternateContent>
      </w:r>
    </w:p>
    <w:p w14:paraId="0B14CF9A" w14:textId="410810C1" w:rsidR="003560F3" w:rsidRDefault="00B67EE1" w:rsidP="003560F3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3139" behindDoc="0" locked="0" layoutInCell="1" allowOverlap="1" wp14:anchorId="6F584BC3" wp14:editId="64DAD58A">
                <wp:simplePos x="0" y="0"/>
                <wp:positionH relativeFrom="column">
                  <wp:posOffset>3816985</wp:posOffset>
                </wp:positionH>
                <wp:positionV relativeFrom="paragraph">
                  <wp:posOffset>237490</wp:posOffset>
                </wp:positionV>
                <wp:extent cx="292100" cy="234950"/>
                <wp:effectExtent l="0" t="0" r="0" b="0"/>
                <wp:wrapNone/>
                <wp:docPr id="1361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362" name="Oval 260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191A6" w14:textId="19B7BB50" w:rsidR="000618DB" w:rsidRPr="009843BA" w:rsidRDefault="000618DB" w:rsidP="000618DB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36FC3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4</w:t>
                              </w:r>
                              <w:r w:rsidRPr="009843BA">
                                <w:rPr>
                                  <w:b/>
                                  <w:bCs/>
                                  <w:noProof/>
                                  <w:sz w:val="14"/>
                                  <w:szCs w:val="14"/>
                                </w:rPr>
                                <w:drawing>
                                  <wp:inline distT="0" distB="0" distL="0" distR="0" wp14:anchorId="766D5DB3" wp14:editId="5CB09868">
                                    <wp:extent cx="109220" cy="95885"/>
                                    <wp:effectExtent l="0" t="0" r="0" b="0"/>
                                    <wp:docPr id="44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220" cy="95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84BC3" id="Group 1361" o:spid="_x0000_s1070" style="position:absolute;left:0;text-align:left;margin-left:300.55pt;margin-top:18.7pt;width:23pt;height:18.5pt;z-index:251653139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">
                <v:oval id="Oval 260" o:spid="_x0000_s1071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" fillcolor="red" stroked="f" strokecolor="red"/>
                <v:shape id="Text Box 261" o:spid="_x0000_s1072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" filled="f" stroked="f" strokecolor="#6f9">
                  <v:textbox>
                    <w:txbxContent>
                      <w:p w14:paraId="48F191A6" w14:textId="19B7BB50" w:rsidR="000618DB" w:rsidRPr="009843BA" w:rsidRDefault="000618DB" w:rsidP="000618DB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36FC3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4</w:t>
                        </w:r>
                        <w:r w:rsidRPr="009843BA">
                          <w:rPr>
                            <w:b/>
                            <w:bCs/>
                            <w:noProof/>
                            <w:sz w:val="14"/>
                            <w:szCs w:val="14"/>
                          </w:rPr>
                          <w:drawing>
                            <wp:inline distT="0" distB="0" distL="0" distR="0" wp14:anchorId="766D5DB3" wp14:editId="5CB09868">
                              <wp:extent cx="109220" cy="95885"/>
                              <wp:effectExtent l="0" t="0" r="0" b="0"/>
                              <wp:docPr id="44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220" cy="95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14CFCD" w14:textId="119FF85F" w:rsidR="003560F3" w:rsidRDefault="00B67EE1" w:rsidP="1A273C47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Bidi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3128" behindDoc="0" locked="0" layoutInCell="1" allowOverlap="1" wp14:anchorId="798F4C84" wp14:editId="3A3F0E96">
                <wp:simplePos x="0" y="0"/>
                <wp:positionH relativeFrom="column">
                  <wp:posOffset>811987</wp:posOffset>
                </wp:positionH>
                <wp:positionV relativeFrom="paragraph">
                  <wp:posOffset>124410</wp:posOffset>
                </wp:positionV>
                <wp:extent cx="3123565" cy="987552"/>
                <wp:effectExtent l="0" t="0" r="19685" b="22225"/>
                <wp:wrapNone/>
                <wp:docPr id="1360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3565" cy="98755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036B2" w14:textId="77777777" w:rsidR="00062A01" w:rsidRDefault="00062A01" w:rsidP="00062A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F4C84" id="Rectangle 1360" o:spid="_x0000_s1073" style="position:absolute;left:0;text-align:left;margin-left:63.95pt;margin-top:9.8pt;width:245.95pt;height:77.75pt;z-index:251653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" filled="f" strokecolor="#ee3744 [3207]" strokeweight="2pt">
                <v:path arrowok="t"/>
                <v:textbox>
                  <w:txbxContent>
                    <w:p w14:paraId="221036B2" w14:textId="77777777" w:rsidR="00062A01" w:rsidRDefault="00062A01" w:rsidP="00062A0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A1E0493" w14:textId="6B7451D1" w:rsidR="003560F3" w:rsidRDefault="003560F3" w:rsidP="003560F3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0D2560BF" w14:textId="79C84CB9" w:rsidR="003560F3" w:rsidRDefault="003560F3" w:rsidP="003560F3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25939A82" w14:textId="6C8BEBEA" w:rsidR="00842F95" w:rsidRDefault="00842F95" w:rsidP="00842F9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0615B9A" w14:textId="036C1EDF" w:rsidR="00842F95" w:rsidRDefault="00842F95" w:rsidP="00842F9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5E906BC" w14:textId="615880D1" w:rsidR="00E560DD" w:rsidRDefault="00E560DD" w:rsidP="00842F9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B52BFEC" w14:textId="50998D16" w:rsidR="00E560DD" w:rsidRDefault="00E560DD" w:rsidP="00842F9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DC6625B" w14:textId="2EB7FCF9" w:rsidR="00E560DD" w:rsidRDefault="00E560DD" w:rsidP="00842F9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F3DDCFA" w14:textId="6FA26BED" w:rsidR="003560F3" w:rsidRPr="00D31A11" w:rsidRDefault="003560F3" w:rsidP="00F40F75">
      <w:pPr>
        <w:pStyle w:val="BodyText"/>
        <w:numPr>
          <w:ilvl w:val="0"/>
          <w:numId w:val="40"/>
        </w:numPr>
        <w:kinsoku w:val="0"/>
        <w:overflowPunct w:val="0"/>
        <w:spacing w:before="120"/>
        <w:rPr>
          <w:rFonts w:asciiTheme="minorHAnsi" w:hAnsiTheme="minorHAnsi" w:cstheme="minorHAnsi"/>
        </w:rPr>
      </w:pPr>
      <w:r w:rsidRPr="00D31A11">
        <w:rPr>
          <w:rFonts w:asciiTheme="minorHAnsi" w:hAnsiTheme="minorHAnsi" w:cstheme="minorHAnsi"/>
          <w:szCs w:val="22"/>
          <w:lang w:val="en-US"/>
        </w:rPr>
        <w:t xml:space="preserve">Click the </w:t>
      </w:r>
      <w:r w:rsidRPr="00D31A11">
        <w:rPr>
          <w:rFonts w:asciiTheme="minorHAnsi" w:hAnsiTheme="minorHAnsi" w:cstheme="minorHAnsi"/>
          <w:b/>
          <w:szCs w:val="22"/>
          <w:lang w:val="en-US"/>
        </w:rPr>
        <w:t>down arrow</w:t>
      </w:r>
      <w:r w:rsidRPr="00D31A11">
        <w:rPr>
          <w:rFonts w:asciiTheme="minorHAnsi" w:hAnsiTheme="minorHAnsi" w:cstheme="minorHAnsi"/>
          <w:szCs w:val="22"/>
          <w:lang w:val="en-US"/>
        </w:rPr>
        <w:t xml:space="preserve"> to scroll to the next section, </w:t>
      </w:r>
      <w:r w:rsidRPr="00D31A11">
        <w:rPr>
          <w:rFonts w:asciiTheme="minorHAnsi" w:hAnsiTheme="minorHAnsi" w:cstheme="minorHAnsi"/>
          <w:b/>
          <w:bCs/>
          <w:szCs w:val="22"/>
          <w:lang w:val="en-US"/>
        </w:rPr>
        <w:t>Supplier Item Attributes</w:t>
      </w:r>
      <w:r w:rsidRPr="00D31A11">
        <w:rPr>
          <w:rFonts w:asciiTheme="minorHAnsi" w:hAnsiTheme="minorHAnsi" w:cstheme="minorHAnsi"/>
          <w:szCs w:val="22"/>
          <w:lang w:val="en-US"/>
        </w:rPr>
        <w:t xml:space="preserve">, on the </w:t>
      </w:r>
      <w:r w:rsidRPr="00D31A11">
        <w:rPr>
          <w:rFonts w:asciiTheme="minorHAnsi" w:hAnsiTheme="minorHAnsi" w:cstheme="minorHAnsi"/>
          <w:b/>
          <w:bCs/>
          <w:szCs w:val="22"/>
          <w:lang w:val="en-US"/>
        </w:rPr>
        <w:t>Catalog</w:t>
      </w:r>
      <w:r w:rsidRPr="00D31A11">
        <w:rPr>
          <w:rFonts w:asciiTheme="minorHAnsi" w:hAnsiTheme="minorHAnsi" w:cstheme="minorHAnsi"/>
          <w:szCs w:val="22"/>
          <w:lang w:val="en-US"/>
        </w:rPr>
        <w:t xml:space="preserve"> page.</w:t>
      </w:r>
    </w:p>
    <w:p w14:paraId="11BC6E17" w14:textId="2B86745A" w:rsidR="003560F3" w:rsidRPr="00D31A11" w:rsidRDefault="003560F3" w:rsidP="00F40F75">
      <w:pPr>
        <w:pStyle w:val="BodyText"/>
        <w:numPr>
          <w:ilvl w:val="0"/>
          <w:numId w:val="40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D31A11">
        <w:rPr>
          <w:rFonts w:asciiTheme="minorHAnsi" w:hAnsiTheme="minorHAnsi" w:cstheme="minorHAnsi"/>
          <w:szCs w:val="22"/>
        </w:rPr>
        <w:t>E</w:t>
      </w:r>
      <w:proofErr w:type="spellStart"/>
      <w:r w:rsidRPr="00D31A11">
        <w:rPr>
          <w:rFonts w:asciiTheme="minorHAnsi" w:hAnsiTheme="minorHAnsi" w:cstheme="minorHAnsi"/>
          <w:szCs w:val="22"/>
          <w:lang w:val="en-US"/>
        </w:rPr>
        <w:t>dit</w:t>
      </w:r>
      <w:proofErr w:type="spellEnd"/>
      <w:r w:rsidRPr="00D31A11">
        <w:rPr>
          <w:rFonts w:asciiTheme="minorHAnsi" w:hAnsiTheme="minorHAnsi" w:cstheme="minorHAnsi"/>
          <w:szCs w:val="22"/>
          <w:lang w:val="en-US"/>
        </w:rPr>
        <w:t xml:space="preserve"> the information in the following </w:t>
      </w:r>
      <w:r w:rsidR="006F7110">
        <w:rPr>
          <w:rFonts w:asciiTheme="minorHAnsi" w:hAnsiTheme="minorHAnsi" w:cstheme="minorHAnsi"/>
          <w:szCs w:val="22"/>
          <w:lang w:val="en-US"/>
        </w:rPr>
        <w:t xml:space="preserve">required </w:t>
      </w:r>
      <w:r w:rsidRPr="00D31A11">
        <w:rPr>
          <w:rFonts w:asciiTheme="minorHAnsi" w:hAnsiTheme="minorHAnsi" w:cstheme="minorHAnsi"/>
          <w:szCs w:val="22"/>
          <w:lang w:val="en-US"/>
        </w:rPr>
        <w:t>fields:</w:t>
      </w:r>
    </w:p>
    <w:p w14:paraId="4513458E" w14:textId="4933E2A8" w:rsidR="003560F3" w:rsidRPr="00D31A11" w:rsidRDefault="003560F3" w:rsidP="00F40F75">
      <w:pPr>
        <w:pStyle w:val="BodyText"/>
        <w:numPr>
          <w:ilvl w:val="1"/>
          <w:numId w:val="40"/>
        </w:numPr>
        <w:kinsoku w:val="0"/>
        <w:overflowPunct w:val="0"/>
        <w:spacing w:before="120"/>
        <w:rPr>
          <w:rFonts w:asciiTheme="minorHAnsi" w:hAnsiTheme="minorHAnsi" w:cstheme="minorBidi"/>
        </w:rPr>
      </w:pPr>
      <w:r w:rsidRPr="3382A3AB">
        <w:rPr>
          <w:rFonts w:asciiTheme="minorHAnsi" w:hAnsiTheme="minorHAnsi" w:cstheme="minorBidi"/>
          <w:b/>
          <w:bCs/>
        </w:rPr>
        <w:t>Part Number</w:t>
      </w:r>
      <w:r w:rsidR="002B29D9" w:rsidRPr="3382A3AB">
        <w:rPr>
          <w:rFonts w:asciiTheme="minorHAnsi" w:hAnsiTheme="minorHAnsi" w:cstheme="minorBidi"/>
        </w:rPr>
        <w:t xml:space="preserve"> (</w:t>
      </w:r>
      <w:r w:rsidR="00E560DD">
        <w:rPr>
          <w:rFonts w:asciiTheme="minorHAnsi" w:hAnsiTheme="minorHAnsi" w:cstheme="minorBidi"/>
        </w:rPr>
        <w:t xml:space="preserve">you must contact K-C, </w:t>
      </w:r>
      <w:r w:rsidR="002B29D9" w:rsidRPr="3382A3AB">
        <w:rPr>
          <w:rFonts w:asciiTheme="minorHAnsi" w:hAnsiTheme="minorHAnsi" w:cstheme="minorBidi"/>
        </w:rPr>
        <w:t>this must be a unique number</w:t>
      </w:r>
      <w:r w:rsidR="00FA4C05">
        <w:rPr>
          <w:rFonts w:asciiTheme="minorHAnsi" w:hAnsiTheme="minorHAnsi" w:cstheme="minorBidi"/>
        </w:rPr>
        <w:t xml:space="preserve"> </w:t>
      </w:r>
      <w:r w:rsidR="0004727E">
        <w:rPr>
          <w:rFonts w:asciiTheme="minorHAnsi" w:hAnsiTheme="minorHAnsi" w:cstheme="minorBidi"/>
        </w:rPr>
        <w:t xml:space="preserve">provided to you </w:t>
      </w:r>
      <w:r w:rsidR="00FA4C05">
        <w:rPr>
          <w:rFonts w:asciiTheme="minorHAnsi" w:hAnsiTheme="minorHAnsi" w:cstheme="minorBidi"/>
        </w:rPr>
        <w:t>from K-C</w:t>
      </w:r>
      <w:r w:rsidR="002B29D9" w:rsidRPr="3382A3AB">
        <w:rPr>
          <w:rFonts w:asciiTheme="minorHAnsi" w:hAnsiTheme="minorHAnsi" w:cstheme="minorBidi"/>
        </w:rPr>
        <w:t>)</w:t>
      </w:r>
    </w:p>
    <w:p w14:paraId="01734875" w14:textId="4DB4FB91" w:rsidR="0004727E" w:rsidRPr="000B7302" w:rsidRDefault="0004727E" w:rsidP="00F40F75">
      <w:pPr>
        <w:pStyle w:val="BodyText"/>
        <w:numPr>
          <w:ilvl w:val="1"/>
          <w:numId w:val="40"/>
        </w:numPr>
        <w:kinsoku w:val="0"/>
        <w:overflowPunct w:val="0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Contract </w:t>
      </w:r>
      <w:r w:rsidRPr="3382A3AB">
        <w:rPr>
          <w:rFonts w:asciiTheme="minorHAnsi" w:hAnsiTheme="minorHAnsi" w:cstheme="minorBidi"/>
        </w:rPr>
        <w:t>(</w:t>
      </w:r>
      <w:r w:rsidR="006C5602" w:rsidRPr="004857A6">
        <w:rPr>
          <w:rFonts w:asciiTheme="minorHAnsi" w:hAnsiTheme="minorHAnsi" w:cstheme="minorHAnsi"/>
          <w:szCs w:val="22"/>
          <w:lang w:val="en-US"/>
        </w:rPr>
        <w:t>required</w:t>
      </w:r>
      <w:r w:rsidR="006C5602">
        <w:rPr>
          <w:rFonts w:asciiTheme="minorHAnsi" w:hAnsiTheme="minorHAnsi" w:cstheme="minorHAnsi"/>
          <w:szCs w:val="22"/>
          <w:lang w:val="en-US"/>
        </w:rPr>
        <w:t xml:space="preserve"> </w:t>
      </w:r>
      <w:r w:rsidR="006C5602">
        <w:rPr>
          <w:rFonts w:asciiTheme="minorHAnsi" w:hAnsiTheme="minorHAnsi" w:cstheme="minorHAnsi"/>
          <w:color w:val="FF0000"/>
          <w:szCs w:val="22"/>
          <w:lang w:val="en-US"/>
        </w:rPr>
        <w:t>*</w:t>
      </w:r>
      <w:r w:rsidR="00767771">
        <w:rPr>
          <w:rFonts w:asciiTheme="minorHAnsi" w:hAnsiTheme="minorHAnsi" w:cstheme="minorHAnsi"/>
          <w:szCs w:val="22"/>
          <w:lang w:val="en-US"/>
        </w:rPr>
        <w:t xml:space="preserve">, </w:t>
      </w:r>
      <w:r>
        <w:rPr>
          <w:rFonts w:asciiTheme="minorHAnsi" w:hAnsiTheme="minorHAnsi" w:cstheme="minorBidi"/>
        </w:rPr>
        <w:t xml:space="preserve">you must </w:t>
      </w:r>
      <w:r w:rsidR="00E06CFC">
        <w:rPr>
          <w:rFonts w:asciiTheme="minorHAnsi" w:hAnsiTheme="minorHAnsi" w:cstheme="minorBidi"/>
        </w:rPr>
        <w:t>choose a</w:t>
      </w:r>
      <w:r w:rsidR="00B67EE1">
        <w:rPr>
          <w:rFonts w:asciiTheme="minorHAnsi" w:hAnsiTheme="minorHAnsi" w:cstheme="minorBidi"/>
        </w:rPr>
        <w:t xml:space="preserve"> </w:t>
      </w:r>
      <w:r>
        <w:rPr>
          <w:rFonts w:asciiTheme="minorHAnsi" w:hAnsiTheme="minorHAnsi" w:cstheme="minorBidi"/>
        </w:rPr>
        <w:t>cont</w:t>
      </w:r>
      <w:r w:rsidR="00D27F50">
        <w:rPr>
          <w:rFonts w:asciiTheme="minorHAnsi" w:hAnsiTheme="minorHAnsi" w:cstheme="minorBidi"/>
        </w:rPr>
        <w:t>r</w:t>
      </w:r>
      <w:r>
        <w:rPr>
          <w:rFonts w:asciiTheme="minorHAnsi" w:hAnsiTheme="minorHAnsi" w:cstheme="minorBidi"/>
        </w:rPr>
        <w:t>act</w:t>
      </w:r>
      <w:r w:rsidR="00B67EE1">
        <w:rPr>
          <w:rFonts w:asciiTheme="minorHAnsi" w:hAnsiTheme="minorHAnsi" w:cstheme="minorBidi"/>
        </w:rPr>
        <w:t xml:space="preserve"> </w:t>
      </w:r>
      <w:r w:rsidR="00B52527">
        <w:rPr>
          <w:rFonts w:asciiTheme="minorHAnsi" w:hAnsiTheme="minorHAnsi" w:cstheme="minorBidi"/>
        </w:rPr>
        <w:t xml:space="preserve">in active status </w:t>
      </w:r>
      <w:r w:rsidR="00B67EE1">
        <w:rPr>
          <w:rFonts w:asciiTheme="minorHAnsi" w:hAnsiTheme="minorHAnsi" w:cstheme="minorBidi"/>
        </w:rPr>
        <w:t>with</w:t>
      </w:r>
      <w:r>
        <w:rPr>
          <w:rFonts w:asciiTheme="minorHAnsi" w:hAnsiTheme="minorHAnsi" w:cstheme="minorBidi"/>
        </w:rPr>
        <w:t xml:space="preserve"> K-C</w:t>
      </w:r>
      <w:r w:rsidRPr="3382A3AB">
        <w:rPr>
          <w:rFonts w:asciiTheme="minorHAnsi" w:hAnsiTheme="minorHAnsi" w:cstheme="minorBidi"/>
        </w:rPr>
        <w:t>)</w:t>
      </w:r>
    </w:p>
    <w:p w14:paraId="4B97929A" w14:textId="7FF7F33C" w:rsidR="009A54B5" w:rsidRDefault="009A54B5" w:rsidP="00F40F75">
      <w:pPr>
        <w:pStyle w:val="BodyText"/>
        <w:numPr>
          <w:ilvl w:val="1"/>
          <w:numId w:val="40"/>
        </w:numPr>
        <w:kinsoku w:val="0"/>
        <w:overflowPunct w:val="0"/>
        <w:spacing w:before="120"/>
        <w:rPr>
          <w:rFonts w:asciiTheme="minorHAnsi" w:hAnsiTheme="minorHAnsi" w:cstheme="minorHAnsi"/>
        </w:rPr>
      </w:pPr>
      <w:r w:rsidRPr="000024A0">
        <w:rPr>
          <w:rFonts w:asciiTheme="minorHAnsi" w:hAnsiTheme="minorHAnsi" w:cstheme="minorHAnsi"/>
          <w:b/>
          <w:bCs/>
        </w:rPr>
        <w:t>Price</w:t>
      </w:r>
      <w:r w:rsidRPr="00D31A11">
        <w:rPr>
          <w:rFonts w:asciiTheme="minorHAnsi" w:hAnsiTheme="minorHAnsi" w:cstheme="minorHAnsi"/>
        </w:rPr>
        <w:t xml:space="preserve"> (enter the net item price)</w:t>
      </w:r>
    </w:p>
    <w:p w14:paraId="663B47D8" w14:textId="5634234C" w:rsidR="006A7C7C" w:rsidRDefault="006A7C7C" w:rsidP="00F40F75">
      <w:pPr>
        <w:pStyle w:val="BodyText"/>
        <w:numPr>
          <w:ilvl w:val="1"/>
          <w:numId w:val="40"/>
        </w:numPr>
        <w:kinsoku w:val="0"/>
        <w:overflowPunct w:val="0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Currency </w:t>
      </w:r>
      <w:r w:rsidRPr="00C37BDF">
        <w:rPr>
          <w:rFonts w:asciiTheme="minorHAnsi" w:hAnsiTheme="minorHAnsi" w:cstheme="minorHAnsi"/>
        </w:rPr>
        <w:t xml:space="preserve">(select the currency type </w:t>
      </w:r>
      <w:r>
        <w:rPr>
          <w:rFonts w:asciiTheme="minorHAnsi" w:hAnsiTheme="minorHAnsi" w:cstheme="minorHAnsi"/>
        </w:rPr>
        <w:t xml:space="preserve">associated to </w:t>
      </w:r>
      <w:r w:rsidRPr="00C37BDF">
        <w:rPr>
          <w:rFonts w:asciiTheme="minorHAnsi" w:hAnsiTheme="minorHAnsi" w:cstheme="minorHAnsi"/>
        </w:rPr>
        <w:t>your contract)</w:t>
      </w:r>
    </w:p>
    <w:p w14:paraId="5A5E2205" w14:textId="385659A3" w:rsidR="003560F3" w:rsidRPr="000024A0" w:rsidRDefault="003560F3" w:rsidP="00C37BDF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b/>
          <w:bCs/>
        </w:rPr>
      </w:pPr>
    </w:p>
    <w:p w14:paraId="789D5178" w14:textId="2CB95E1B" w:rsidR="004B4488" w:rsidRPr="00D31A11" w:rsidRDefault="00755D89" w:rsidP="00F40F75">
      <w:pPr>
        <w:pStyle w:val="BodyText"/>
        <w:numPr>
          <w:ilvl w:val="0"/>
          <w:numId w:val="40"/>
        </w:numPr>
        <w:kinsoku w:val="0"/>
        <w:overflowPunct w:val="0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140" behindDoc="0" locked="0" layoutInCell="1" allowOverlap="1" wp14:anchorId="334398C4" wp14:editId="201F6936">
                <wp:simplePos x="0" y="0"/>
                <wp:positionH relativeFrom="column">
                  <wp:posOffset>1682750</wp:posOffset>
                </wp:positionH>
                <wp:positionV relativeFrom="paragraph">
                  <wp:posOffset>184785</wp:posOffset>
                </wp:positionV>
                <wp:extent cx="292100" cy="234950"/>
                <wp:effectExtent l="0" t="3175" r="0" b="0"/>
                <wp:wrapNone/>
                <wp:docPr id="1357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358" name="Oval 319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13AF6" w14:textId="772DEC63" w:rsidR="00FC40D9" w:rsidRPr="009843BA" w:rsidRDefault="00FC40D9" w:rsidP="00FC40D9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5</w:t>
                              </w:r>
                              <w:r w:rsidRPr="009843BA">
                                <w:rPr>
                                  <w:b/>
                                  <w:bCs/>
                                  <w:noProof/>
                                  <w:sz w:val="14"/>
                                  <w:szCs w:val="14"/>
                                </w:rPr>
                                <w:drawing>
                                  <wp:inline distT="0" distB="0" distL="0" distR="0" wp14:anchorId="18AFCB88" wp14:editId="2B1FE3EB">
                                    <wp:extent cx="109220" cy="95885"/>
                                    <wp:effectExtent l="0" t="0" r="0" b="0"/>
                                    <wp:docPr id="1399" name="Picture 13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220" cy="95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398C4" id="Group 1357" o:spid="_x0000_s1074" style="position:absolute;left:0;text-align:left;margin-left:132.5pt;margin-top:14.55pt;width:23pt;height:18.5pt;z-index:251653140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">
                <v:oval id="Oval 319" o:spid="_x0000_s1075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" fillcolor="red" stroked="f" strokecolor="red"/>
                <v:shape id="Text Box 320" o:spid="_x0000_s1076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" filled="f" stroked="f" strokecolor="#6f9">
                  <v:textbox>
                    <w:txbxContent>
                      <w:p w14:paraId="41313AF6" w14:textId="772DEC63" w:rsidR="00FC40D9" w:rsidRPr="009843BA" w:rsidRDefault="00FC40D9" w:rsidP="00FC40D9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5</w:t>
                        </w:r>
                        <w:r w:rsidRPr="009843BA">
                          <w:rPr>
                            <w:b/>
                            <w:bCs/>
                            <w:noProof/>
                            <w:sz w:val="14"/>
                            <w:szCs w:val="14"/>
                          </w:rPr>
                          <w:drawing>
                            <wp:inline distT="0" distB="0" distL="0" distR="0" wp14:anchorId="18AFCB88" wp14:editId="2B1FE3EB">
                              <wp:extent cx="109220" cy="95885"/>
                              <wp:effectExtent l="0" t="0" r="0" b="0"/>
                              <wp:docPr id="1399" name="Picture 13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220" cy="95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5491" w:rsidRPr="00D31A11">
        <w:rPr>
          <w:rFonts w:asciiTheme="minorHAnsi" w:hAnsiTheme="minorHAnsi" w:cstheme="minorHAnsi"/>
        </w:rPr>
        <w:t xml:space="preserve">Click the </w:t>
      </w:r>
      <w:r w:rsidR="00455491" w:rsidRPr="00D31A11">
        <w:rPr>
          <w:rFonts w:asciiTheme="minorHAnsi" w:hAnsiTheme="minorHAnsi" w:cstheme="minorHAnsi"/>
          <w:b/>
          <w:bCs/>
        </w:rPr>
        <w:t>Save</w:t>
      </w:r>
      <w:r w:rsidR="00455491" w:rsidRPr="00D31A11">
        <w:rPr>
          <w:rFonts w:asciiTheme="minorHAnsi" w:hAnsiTheme="minorHAnsi" w:cstheme="minorHAnsi"/>
        </w:rPr>
        <w:t xml:space="preserve"> button </w:t>
      </w:r>
      <w:r w:rsidR="005847E1">
        <w:rPr>
          <w:rFonts w:asciiTheme="minorHAnsi" w:hAnsiTheme="minorHAnsi" w:cstheme="minorHAnsi"/>
        </w:rPr>
        <w:t>when</w:t>
      </w:r>
      <w:r w:rsidR="00455491" w:rsidRPr="00D31A11">
        <w:rPr>
          <w:rFonts w:asciiTheme="minorHAnsi" w:hAnsiTheme="minorHAnsi" w:cstheme="minorHAnsi"/>
        </w:rPr>
        <w:t xml:space="preserve"> you have completed all desired edits</w:t>
      </w:r>
      <w:r w:rsidR="00BC2533" w:rsidRPr="00D31A11">
        <w:rPr>
          <w:rFonts w:asciiTheme="minorHAnsi" w:hAnsiTheme="minorHAnsi" w:cstheme="minorHAnsi"/>
        </w:rPr>
        <w:t xml:space="preserve">. </w:t>
      </w:r>
      <w:r w:rsidR="00455491" w:rsidRPr="00D31A1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3120" behindDoc="0" locked="0" layoutInCell="1" allowOverlap="1" wp14:anchorId="3BD521C0" wp14:editId="7013F27D">
            <wp:simplePos x="0" y="0"/>
            <wp:positionH relativeFrom="margin">
              <wp:posOffset>228600</wp:posOffset>
            </wp:positionH>
            <wp:positionV relativeFrom="paragraph">
              <wp:posOffset>236220</wp:posOffset>
            </wp:positionV>
            <wp:extent cx="5266690" cy="3103245"/>
            <wp:effectExtent l="19050" t="1905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32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59053" w14:textId="286B68F9" w:rsidR="004B4488" w:rsidRDefault="00755D89" w:rsidP="004B4488">
      <w:pPr>
        <w:pStyle w:val="BodyText"/>
        <w:kinsoku w:val="0"/>
        <w:overflowPunct w:val="0"/>
        <w:spacing w:before="120"/>
        <w:rPr>
          <w:rFonts w:asciiTheme="minorHAnsi" w:hAnsiTheme="minorHAnsi" w:cstheme="minorBid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132" behindDoc="0" locked="0" layoutInCell="1" allowOverlap="1" wp14:anchorId="6B60A124" wp14:editId="484A9641">
                <wp:simplePos x="0" y="0"/>
                <wp:positionH relativeFrom="column">
                  <wp:posOffset>239395</wp:posOffset>
                </wp:positionH>
                <wp:positionV relativeFrom="paragraph">
                  <wp:posOffset>5715</wp:posOffset>
                </wp:positionV>
                <wp:extent cx="1549400" cy="197485"/>
                <wp:effectExtent l="0" t="0" r="0" b="0"/>
                <wp:wrapNone/>
                <wp:docPr id="1356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9400" cy="1974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8DCCD" w14:textId="77777777" w:rsidR="00FC40D9" w:rsidRDefault="00FC40D9" w:rsidP="00FC40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0A124" id="Rectangle 1356" o:spid="_x0000_s1077" style="position:absolute;margin-left:18.85pt;margin-top:.45pt;width:122pt;height:15.55pt;z-index:2516531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" filled="f" strokecolor="#ee3744 [3207]" strokeweight="2pt">
                <v:path arrowok="t"/>
                <v:textbox>
                  <w:txbxContent>
                    <w:p w14:paraId="4CC8DCCD" w14:textId="77777777" w:rsidR="00FC40D9" w:rsidRDefault="00FC40D9" w:rsidP="00FC40D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141" behindDoc="0" locked="0" layoutInCell="1" allowOverlap="1" wp14:anchorId="08B1C70B" wp14:editId="7073045E">
                <wp:simplePos x="0" y="0"/>
                <wp:positionH relativeFrom="column">
                  <wp:posOffset>1962150</wp:posOffset>
                </wp:positionH>
                <wp:positionV relativeFrom="paragraph">
                  <wp:posOffset>109855</wp:posOffset>
                </wp:positionV>
                <wp:extent cx="292100" cy="234950"/>
                <wp:effectExtent l="0" t="3175" r="3175" b="0"/>
                <wp:wrapNone/>
                <wp:docPr id="1353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354" name="Oval 267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BE0E5" w14:textId="2FEE47D8" w:rsidR="00E66D13" w:rsidRPr="009843BA" w:rsidRDefault="00E66D13" w:rsidP="00E66D13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66D13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6</w:t>
                              </w:r>
                              <w:r w:rsidRPr="00E66D13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9843BA">
                                <w:rPr>
                                  <w:b/>
                                  <w:bCs/>
                                  <w:noProof/>
                                  <w:sz w:val="14"/>
                                  <w:szCs w:val="14"/>
                                </w:rPr>
                                <w:drawing>
                                  <wp:inline distT="0" distB="0" distL="0" distR="0" wp14:anchorId="76CF6FFA" wp14:editId="0F07D245">
                                    <wp:extent cx="109220" cy="95885"/>
                                    <wp:effectExtent l="0" t="0" r="0" b="0"/>
                                    <wp:docPr id="899" name="Picture 8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220" cy="95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1C70B" id="Group 1353" o:spid="_x0000_s1078" style="position:absolute;margin-left:154.5pt;margin-top:8.65pt;width:23pt;height:18.5pt;z-index:251653141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">
                <v:oval id="Oval 267" o:spid="_x0000_s1079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" fillcolor="red" stroked="f" strokecolor="red"/>
                <v:shape id="Text Box 268" o:spid="_x0000_s1080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" filled="f" stroked="f" strokecolor="#6f9">
                  <v:textbox>
                    <w:txbxContent>
                      <w:p w14:paraId="035BE0E5" w14:textId="2FEE47D8" w:rsidR="00E66D13" w:rsidRPr="009843BA" w:rsidRDefault="00E66D13" w:rsidP="00E66D13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66D13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6</w:t>
                        </w:r>
                        <w:r w:rsidRPr="00E66D13">
                          <w:rPr>
                            <w:b/>
                            <w:bCs/>
                            <w:noProof/>
                            <w:color w:val="FFFFFF" w:themeColor="background1"/>
                            <w:sz w:val="14"/>
                            <w:szCs w:val="14"/>
                          </w:rPr>
                          <w:t>a</w:t>
                        </w:r>
                        <w:r w:rsidRPr="009843BA">
                          <w:rPr>
                            <w:b/>
                            <w:bCs/>
                            <w:noProof/>
                            <w:sz w:val="14"/>
                            <w:szCs w:val="14"/>
                          </w:rPr>
                          <w:drawing>
                            <wp:inline distT="0" distB="0" distL="0" distR="0" wp14:anchorId="76CF6FFA" wp14:editId="0F07D245">
                              <wp:extent cx="109220" cy="95885"/>
                              <wp:effectExtent l="0" t="0" r="0" b="0"/>
                              <wp:docPr id="899" name="Picture 8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220" cy="95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129" behindDoc="0" locked="0" layoutInCell="1" allowOverlap="1" wp14:anchorId="68F7CC26" wp14:editId="077B724D">
                <wp:simplePos x="0" y="0"/>
                <wp:positionH relativeFrom="column">
                  <wp:posOffset>540385</wp:posOffset>
                </wp:positionH>
                <wp:positionV relativeFrom="paragraph">
                  <wp:posOffset>203200</wp:posOffset>
                </wp:positionV>
                <wp:extent cx="1549400" cy="197485"/>
                <wp:effectExtent l="0" t="0" r="0" b="0"/>
                <wp:wrapNone/>
                <wp:docPr id="1352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9400" cy="1974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11008" w14:textId="77777777" w:rsidR="006F7110" w:rsidRDefault="006F7110" w:rsidP="006F71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7CC26" id="Rectangle 1352" o:spid="_x0000_s1081" style="position:absolute;margin-left:42.55pt;margin-top:16pt;width:122pt;height:15.55pt;z-index:2516531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" filled="f" strokecolor="#ee3744 [3207]" strokeweight="2pt">
                <v:path arrowok="t"/>
                <v:textbox>
                  <w:txbxContent>
                    <w:p w14:paraId="35611008" w14:textId="77777777" w:rsidR="006F7110" w:rsidRDefault="006F7110" w:rsidP="006F711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BDFB84B" w14:textId="53D57A24" w:rsidR="004B4488" w:rsidRDefault="004B4488" w:rsidP="004B4488">
      <w:pPr>
        <w:pStyle w:val="BodyText"/>
        <w:kinsoku w:val="0"/>
        <w:overflowPunct w:val="0"/>
        <w:spacing w:before="120"/>
        <w:rPr>
          <w:rFonts w:asciiTheme="minorHAnsi" w:hAnsiTheme="minorHAnsi" w:cstheme="minorBidi"/>
        </w:rPr>
      </w:pPr>
    </w:p>
    <w:p w14:paraId="1EC4ED9E" w14:textId="57DCB4C0" w:rsidR="004B4488" w:rsidRDefault="004B4488" w:rsidP="004B4488">
      <w:pPr>
        <w:pStyle w:val="BodyText"/>
        <w:kinsoku w:val="0"/>
        <w:overflowPunct w:val="0"/>
        <w:spacing w:before="120"/>
        <w:rPr>
          <w:rFonts w:asciiTheme="minorHAnsi" w:hAnsiTheme="minorHAnsi" w:cstheme="minorBidi"/>
        </w:rPr>
      </w:pPr>
    </w:p>
    <w:p w14:paraId="4146FDFB" w14:textId="7B281811" w:rsidR="004B4488" w:rsidRDefault="009A54B5" w:rsidP="004B4488">
      <w:pPr>
        <w:pStyle w:val="BodyText"/>
        <w:kinsoku w:val="0"/>
        <w:overflowPunct w:val="0"/>
        <w:spacing w:before="120"/>
        <w:rPr>
          <w:rFonts w:asciiTheme="minorHAnsi" w:hAnsiTheme="minorHAnsi" w:cstheme="minorBid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145" behindDoc="0" locked="0" layoutInCell="1" allowOverlap="1" wp14:anchorId="09B49B54" wp14:editId="25DCBA08">
                <wp:simplePos x="0" y="0"/>
                <wp:positionH relativeFrom="column">
                  <wp:posOffset>2368906</wp:posOffset>
                </wp:positionH>
                <wp:positionV relativeFrom="paragraph">
                  <wp:posOffset>145135</wp:posOffset>
                </wp:positionV>
                <wp:extent cx="292100" cy="234950"/>
                <wp:effectExtent l="0" t="1270" r="4445" b="1905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384" name="Oval 270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7B596" w14:textId="77777777" w:rsidR="009A54B5" w:rsidRPr="009843BA" w:rsidRDefault="009A54B5" w:rsidP="009A54B5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66D13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6b</w:t>
                              </w:r>
                              <w:r w:rsidRPr="009843BA">
                                <w:rPr>
                                  <w:b/>
                                  <w:bCs/>
                                  <w:noProof/>
                                  <w:sz w:val="14"/>
                                  <w:szCs w:val="14"/>
                                </w:rPr>
                                <w:drawing>
                                  <wp:inline distT="0" distB="0" distL="0" distR="0" wp14:anchorId="23851F00" wp14:editId="4502FF9E">
                                    <wp:extent cx="109220" cy="95885"/>
                                    <wp:effectExtent l="0" t="0" r="0" b="0"/>
                                    <wp:docPr id="1397" name="Picture 13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220" cy="95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49B54" id="Group 60" o:spid="_x0000_s1082" style="position:absolute;margin-left:186.55pt;margin-top:11.45pt;width:23pt;height:18.5pt;z-index:251653145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">
                <v:oval id="Oval 270" o:spid="_x0000_s1083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" fillcolor="red" stroked="f" strokecolor="red"/>
                <v:shape id="Text Box 271" o:spid="_x0000_s1084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" filled="f" stroked="f" strokecolor="#6f9">
                  <v:textbox>
                    <w:txbxContent>
                      <w:p w14:paraId="5307B596" w14:textId="77777777" w:rsidR="009A54B5" w:rsidRPr="009843BA" w:rsidRDefault="009A54B5" w:rsidP="009A54B5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66D13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6b</w:t>
                        </w:r>
                        <w:r w:rsidRPr="009843BA">
                          <w:rPr>
                            <w:b/>
                            <w:bCs/>
                            <w:noProof/>
                            <w:sz w:val="14"/>
                            <w:szCs w:val="14"/>
                          </w:rPr>
                          <w:drawing>
                            <wp:inline distT="0" distB="0" distL="0" distR="0" wp14:anchorId="23851F00" wp14:editId="4502FF9E">
                              <wp:extent cx="109220" cy="95885"/>
                              <wp:effectExtent l="0" t="0" r="0" b="0"/>
                              <wp:docPr id="1397" name="Picture 13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220" cy="95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2B4804" w14:textId="6ADC72B5" w:rsidR="004B4488" w:rsidRDefault="009A54B5" w:rsidP="004B4488">
      <w:pPr>
        <w:pStyle w:val="BodyText"/>
        <w:kinsoku w:val="0"/>
        <w:overflowPunct w:val="0"/>
        <w:spacing w:before="120"/>
        <w:rPr>
          <w:rFonts w:asciiTheme="minorHAnsi" w:hAnsiTheme="minorHAnsi" w:cstheme="minorBid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144" behindDoc="0" locked="0" layoutInCell="1" allowOverlap="1" wp14:anchorId="7B793110" wp14:editId="1FD99861">
                <wp:simplePos x="0" y="0"/>
                <wp:positionH relativeFrom="column">
                  <wp:posOffset>716890</wp:posOffset>
                </wp:positionH>
                <wp:positionV relativeFrom="paragraph">
                  <wp:posOffset>18390</wp:posOffset>
                </wp:positionV>
                <wp:extent cx="1784908" cy="197485"/>
                <wp:effectExtent l="0" t="0" r="25400" b="12065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4908" cy="1974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179E24" w14:textId="77777777" w:rsidR="009A54B5" w:rsidRDefault="009A54B5" w:rsidP="009A54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93110" id="Rectangle 59" o:spid="_x0000_s1085" style="position:absolute;margin-left:56.45pt;margin-top:1.45pt;width:140.55pt;height:15.55pt;z-index:251653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" filled="f" strokecolor="#ee3744 [3207]" strokeweight="2pt">
                <v:path arrowok="t"/>
                <v:textbox>
                  <w:txbxContent>
                    <w:p w14:paraId="3E179E24" w14:textId="77777777" w:rsidR="009A54B5" w:rsidRDefault="009A54B5" w:rsidP="009A54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B94A260" w14:textId="0B180869" w:rsidR="004B4488" w:rsidRDefault="00755D89" w:rsidP="1A273C47">
      <w:pPr>
        <w:pStyle w:val="BodyText"/>
        <w:kinsoku w:val="0"/>
        <w:overflowPunct w:val="0"/>
        <w:spacing w:before="120"/>
        <w:rPr>
          <w:rFonts w:asciiTheme="minorHAnsi" w:hAnsiTheme="minorHAnsi" w:cstheme="minorBid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142" behindDoc="0" locked="0" layoutInCell="1" allowOverlap="1" wp14:anchorId="7BEC83FF" wp14:editId="79B7820C">
                <wp:simplePos x="0" y="0"/>
                <wp:positionH relativeFrom="column">
                  <wp:posOffset>1827530</wp:posOffset>
                </wp:positionH>
                <wp:positionV relativeFrom="paragraph">
                  <wp:posOffset>47625</wp:posOffset>
                </wp:positionV>
                <wp:extent cx="292100" cy="234950"/>
                <wp:effectExtent l="0" t="1270" r="4445" b="1905"/>
                <wp:wrapNone/>
                <wp:docPr id="1349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350" name="Oval 270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4B338" w14:textId="4BB7401E" w:rsidR="00E66D13" w:rsidRPr="009843BA" w:rsidRDefault="00E66D13" w:rsidP="00E66D13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66D13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6</w:t>
                              </w:r>
                              <w:r w:rsidR="009A54B5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9843BA">
                                <w:rPr>
                                  <w:b/>
                                  <w:bCs/>
                                  <w:noProof/>
                                  <w:sz w:val="14"/>
                                  <w:szCs w:val="14"/>
                                </w:rPr>
                                <w:drawing>
                                  <wp:inline distT="0" distB="0" distL="0" distR="0" wp14:anchorId="05FC5539" wp14:editId="3C5E1212">
                                    <wp:extent cx="109220" cy="95885"/>
                                    <wp:effectExtent l="0" t="0" r="0" b="0"/>
                                    <wp:docPr id="900" name="Picture 9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220" cy="95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C83FF" id="Group 1349" o:spid="_x0000_s1086" style="position:absolute;margin-left:143.9pt;margin-top:3.75pt;width:23pt;height:18.5pt;z-index:251653142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">
                <v:oval id="Oval 270" o:spid="_x0000_s1087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" fillcolor="red" stroked="f" strokecolor="red"/>
                <v:shape id="Text Box 271" o:spid="_x0000_s1088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" filled="f" stroked="f" strokecolor="#6f9">
                  <v:textbox>
                    <w:txbxContent>
                      <w:p w14:paraId="6724B338" w14:textId="4BB7401E" w:rsidR="00E66D13" w:rsidRPr="009843BA" w:rsidRDefault="00E66D13" w:rsidP="00E66D13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66D13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6</w:t>
                        </w:r>
                        <w:r w:rsidR="009A54B5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c</w:t>
                        </w:r>
                        <w:r w:rsidRPr="009843BA">
                          <w:rPr>
                            <w:b/>
                            <w:bCs/>
                            <w:noProof/>
                            <w:sz w:val="14"/>
                            <w:szCs w:val="14"/>
                          </w:rPr>
                          <w:drawing>
                            <wp:inline distT="0" distB="0" distL="0" distR="0" wp14:anchorId="05FC5539" wp14:editId="3C5E1212">
                              <wp:extent cx="109220" cy="95885"/>
                              <wp:effectExtent l="0" t="0" r="0" b="0"/>
                              <wp:docPr id="900" name="Picture 9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220" cy="95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130" behindDoc="0" locked="0" layoutInCell="1" allowOverlap="1" wp14:anchorId="13D1DB77" wp14:editId="10050B23">
                <wp:simplePos x="0" y="0"/>
                <wp:positionH relativeFrom="column">
                  <wp:posOffset>801370</wp:posOffset>
                </wp:positionH>
                <wp:positionV relativeFrom="paragraph">
                  <wp:posOffset>171450</wp:posOffset>
                </wp:positionV>
                <wp:extent cx="1128395" cy="197485"/>
                <wp:effectExtent l="0" t="0" r="0" b="0"/>
                <wp:wrapNone/>
                <wp:docPr id="1348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8395" cy="1974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93384" w14:textId="77777777" w:rsidR="00824374" w:rsidRDefault="00824374" w:rsidP="008243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1DB77" id="Rectangle 1348" o:spid="_x0000_s1089" style="position:absolute;margin-left:63.1pt;margin-top:13.5pt;width:88.85pt;height:15.55pt;z-index:251653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" filled="f" strokecolor="#ee3744 [3207]" strokeweight="2pt">
                <v:path arrowok="t"/>
                <v:textbox>
                  <w:txbxContent>
                    <w:p w14:paraId="5D693384" w14:textId="77777777" w:rsidR="00824374" w:rsidRDefault="00824374" w:rsidP="0082437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B209741" w14:textId="64C75E0C" w:rsidR="004B4488" w:rsidRDefault="006A7C7C" w:rsidP="004B4488">
      <w:pPr>
        <w:pStyle w:val="BodyText"/>
        <w:kinsoku w:val="0"/>
        <w:overflowPunct w:val="0"/>
        <w:spacing w:before="120"/>
        <w:rPr>
          <w:rFonts w:asciiTheme="minorHAnsi" w:hAnsiTheme="minorHAnsi" w:cstheme="minorBid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147" behindDoc="0" locked="0" layoutInCell="1" allowOverlap="1" wp14:anchorId="6A6356FF" wp14:editId="2C88EC19">
                <wp:simplePos x="0" y="0"/>
                <wp:positionH relativeFrom="column">
                  <wp:posOffset>2119681</wp:posOffset>
                </wp:positionH>
                <wp:positionV relativeFrom="paragraph">
                  <wp:posOffset>15290</wp:posOffset>
                </wp:positionV>
                <wp:extent cx="292100" cy="234950"/>
                <wp:effectExtent l="0" t="1270" r="4445" b="1905"/>
                <wp:wrapNone/>
                <wp:docPr id="1402" name="Group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488" name="Oval 270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228B5" w14:textId="017932E5" w:rsidR="006A7C7C" w:rsidRPr="009843BA" w:rsidRDefault="006A7C7C" w:rsidP="006A7C7C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66D13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9843BA">
                                <w:rPr>
                                  <w:b/>
                                  <w:bCs/>
                                  <w:noProof/>
                                  <w:sz w:val="14"/>
                                  <w:szCs w:val="14"/>
                                </w:rPr>
                                <w:drawing>
                                  <wp:inline distT="0" distB="0" distL="0" distR="0" wp14:anchorId="1B781A9F" wp14:editId="69A20C44">
                                    <wp:extent cx="109220" cy="95885"/>
                                    <wp:effectExtent l="0" t="0" r="0" b="0"/>
                                    <wp:docPr id="502" name="Picture 5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220" cy="95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356FF" id="Group 1402" o:spid="_x0000_s1090" style="position:absolute;margin-left:166.9pt;margin-top:1.2pt;width:23pt;height:18.5pt;z-index:251653147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">
                <v:oval id="Oval 270" o:spid="_x0000_s1091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" fillcolor="red" stroked="f" strokecolor="red"/>
                <v:shape id="Text Box 271" o:spid="_x0000_s1092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" filled="f" stroked="f" strokecolor="#6f9">
                  <v:textbox>
                    <w:txbxContent>
                      <w:p w14:paraId="3F5228B5" w14:textId="017932E5" w:rsidR="006A7C7C" w:rsidRPr="009843BA" w:rsidRDefault="006A7C7C" w:rsidP="006A7C7C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66D13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d</w:t>
                        </w:r>
                        <w:r w:rsidRPr="009843BA">
                          <w:rPr>
                            <w:b/>
                            <w:bCs/>
                            <w:noProof/>
                            <w:sz w:val="14"/>
                            <w:szCs w:val="14"/>
                          </w:rPr>
                          <w:drawing>
                            <wp:inline distT="0" distB="0" distL="0" distR="0" wp14:anchorId="1B781A9F" wp14:editId="69A20C44">
                              <wp:extent cx="109220" cy="95885"/>
                              <wp:effectExtent l="0" t="0" r="0" b="0"/>
                              <wp:docPr id="502" name="Picture 5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220" cy="95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146" behindDoc="0" locked="0" layoutInCell="1" allowOverlap="1" wp14:anchorId="283C75A8" wp14:editId="1BD63F45">
                <wp:simplePos x="0" y="0"/>
                <wp:positionH relativeFrom="column">
                  <wp:posOffset>658368</wp:posOffset>
                </wp:positionH>
                <wp:positionV relativeFrom="paragraph">
                  <wp:posOffset>163703</wp:posOffset>
                </wp:positionV>
                <wp:extent cx="1616659" cy="197485"/>
                <wp:effectExtent l="0" t="0" r="22225" b="12065"/>
                <wp:wrapNone/>
                <wp:docPr id="1401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6659" cy="1974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94319" w14:textId="77777777" w:rsidR="006A7C7C" w:rsidRDefault="006A7C7C" w:rsidP="006A7C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C75A8" id="Rectangle 1401" o:spid="_x0000_s1093" style="position:absolute;margin-left:51.85pt;margin-top:12.9pt;width:127.3pt;height:15.55pt;z-index:2516531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" filled="f" strokecolor="#ee3744 [3207]" strokeweight="2pt">
                <v:path arrowok="t"/>
                <v:textbox>
                  <w:txbxContent>
                    <w:p w14:paraId="6E194319" w14:textId="77777777" w:rsidR="006A7C7C" w:rsidRDefault="006A7C7C" w:rsidP="006A7C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2447882" w14:textId="19B60E56" w:rsidR="004B4488" w:rsidRDefault="004B4488" w:rsidP="004B4488">
      <w:pPr>
        <w:pStyle w:val="BodyText"/>
        <w:kinsoku w:val="0"/>
        <w:overflowPunct w:val="0"/>
        <w:spacing w:before="120"/>
        <w:rPr>
          <w:rFonts w:asciiTheme="minorHAnsi" w:hAnsiTheme="minorHAnsi" w:cstheme="minorBidi"/>
        </w:rPr>
      </w:pPr>
    </w:p>
    <w:p w14:paraId="0221F02F" w14:textId="0E77BCAB" w:rsidR="004B4488" w:rsidRDefault="004B4488" w:rsidP="004B4488">
      <w:pPr>
        <w:pStyle w:val="BodyText"/>
        <w:kinsoku w:val="0"/>
        <w:overflowPunct w:val="0"/>
        <w:spacing w:before="120"/>
        <w:rPr>
          <w:rFonts w:asciiTheme="minorHAnsi" w:hAnsiTheme="minorHAnsi" w:cstheme="minorBidi"/>
        </w:rPr>
      </w:pPr>
    </w:p>
    <w:p w14:paraId="549AD07E" w14:textId="07A853C4" w:rsidR="00842F95" w:rsidRDefault="00D27F50" w:rsidP="004B4488">
      <w:pPr>
        <w:pStyle w:val="BodyText"/>
        <w:kinsoku w:val="0"/>
        <w:overflowPunct w:val="0"/>
        <w:spacing w:before="12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54223" behindDoc="0" locked="0" layoutInCell="1" allowOverlap="1" wp14:anchorId="7DA30985" wp14:editId="0545F8C9">
                <wp:simplePos x="0" y="0"/>
                <wp:positionH relativeFrom="column">
                  <wp:posOffset>5337810</wp:posOffset>
                </wp:positionH>
                <wp:positionV relativeFrom="paragraph">
                  <wp:posOffset>649605</wp:posOffset>
                </wp:positionV>
                <wp:extent cx="292100" cy="23495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89" name="Oval 197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F8681" w14:textId="6D35978D" w:rsidR="006A7C7C" w:rsidRPr="009843BA" w:rsidRDefault="006A7C7C" w:rsidP="006A7C7C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30985" id="Group 88" o:spid="_x0000_s1094" style="position:absolute;margin-left:420.3pt;margin-top:51.15pt;width:23pt;height:18.5pt;z-index:251654223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">
                <v:oval id="Oval 197" o:spid="_x0000_s1095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" fillcolor="red" stroked="f" strokecolor="red"/>
                <v:shape id="Text Box 198" o:spid="_x0000_s1096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" filled="f" stroked="f" strokecolor="#6f9">
                  <v:textbox>
                    <w:txbxContent>
                      <w:p w14:paraId="0E2F8681" w14:textId="6D35978D" w:rsidR="006A7C7C" w:rsidRPr="009843BA" w:rsidRDefault="006A7C7C" w:rsidP="006A7C7C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148" behindDoc="0" locked="0" layoutInCell="1" allowOverlap="1" wp14:anchorId="10C7E173" wp14:editId="6865EBC4">
                <wp:simplePos x="0" y="0"/>
                <wp:positionH relativeFrom="column">
                  <wp:posOffset>5020181</wp:posOffset>
                </wp:positionH>
                <wp:positionV relativeFrom="paragraph">
                  <wp:posOffset>770452</wp:posOffset>
                </wp:positionV>
                <wp:extent cx="488950" cy="197485"/>
                <wp:effectExtent l="0" t="0" r="25400" b="1206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" cy="1974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1A66F4" w14:textId="77777777" w:rsidR="006A7C7C" w:rsidRDefault="006A7C7C" w:rsidP="006A7C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7E173" id="Rectangle 91" o:spid="_x0000_s1097" style="position:absolute;margin-left:395.3pt;margin-top:60.65pt;width:38.5pt;height:15.55pt;z-index:251653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" filled="f" strokecolor="#ee3744" strokeweight="2pt">
                <v:path arrowok="t"/>
                <v:textbox>
                  <w:txbxContent>
                    <w:p w14:paraId="071A66F4" w14:textId="77777777" w:rsidR="006A7C7C" w:rsidRDefault="006A7C7C" w:rsidP="006A7C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2B6B6C7" w14:textId="6A987101" w:rsidR="00842F95" w:rsidRDefault="00842F95" w:rsidP="004B4488">
      <w:pPr>
        <w:pStyle w:val="BodyText"/>
        <w:kinsoku w:val="0"/>
        <w:overflowPunct w:val="0"/>
        <w:spacing w:before="120"/>
        <w:rPr>
          <w:rFonts w:asciiTheme="minorHAnsi" w:hAnsiTheme="minorHAnsi" w:cstheme="minorBidi"/>
        </w:rPr>
      </w:pPr>
    </w:p>
    <w:tbl>
      <w:tblPr>
        <w:tblStyle w:val="TableGrid"/>
        <w:tblpPr w:leftFromText="180" w:rightFromText="180" w:vertAnchor="text" w:horzAnchor="margin" w:tblpY="-401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AB7123" w:rsidRPr="00F60F2C" w14:paraId="5F0D417D" w14:textId="77777777" w:rsidTr="00AB7123">
        <w:trPr>
          <w:trHeight w:val="1350"/>
        </w:trPr>
        <w:tc>
          <w:tcPr>
            <w:tcW w:w="678" w:type="dxa"/>
            <w:shd w:val="clear" w:color="auto" w:fill="753BBD" w:themeFill="accent2"/>
            <w:vAlign w:val="center"/>
          </w:tcPr>
          <w:p w14:paraId="5C867C5C" w14:textId="77777777" w:rsidR="00AB7123" w:rsidRDefault="00AB7123" w:rsidP="00AB7123">
            <w:pPr>
              <w:ind w:right="-430"/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1A9638FF" wp14:editId="2912B99D">
                  <wp:extent cx="284814" cy="284814"/>
                  <wp:effectExtent l="0" t="0" r="1270" b="127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85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4" cy="28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2E5DC9A3" w14:textId="6A433630" w:rsidR="00AB7123" w:rsidRPr="00B52527" w:rsidRDefault="00AB7123" w:rsidP="00AB7123">
            <w:pPr>
              <w:pStyle w:val="ListParagraph"/>
              <w:ind w:left="0"/>
              <w:rPr>
                <w:color w:val="753BBD" w:themeColor="accent2"/>
                <w:szCs w:val="22"/>
              </w:rPr>
            </w:pPr>
            <w:r w:rsidRPr="00B52527">
              <w:rPr>
                <w:rFonts w:asciiTheme="minorHAnsi" w:hAnsiTheme="minorHAnsi" w:cstheme="minorBidi"/>
                <w:b/>
                <w:bCs/>
                <w:color w:val="000000" w:themeColor="text2"/>
                <w:szCs w:val="22"/>
              </w:rPr>
              <w:t>Note:</w:t>
            </w:r>
            <w:r w:rsidRPr="00B52527">
              <w:rPr>
                <w:rFonts w:asciiTheme="minorHAnsi" w:hAnsiTheme="minorHAnsi" w:cstheme="minorBidi"/>
                <w:color w:val="000000" w:themeColor="text2"/>
                <w:szCs w:val="22"/>
              </w:rPr>
              <w:t xml:space="preserve"> </w:t>
            </w:r>
            <w:r w:rsidRPr="00B52527">
              <w:rPr>
                <w:rFonts w:asciiTheme="minorHAnsi" w:eastAsiaTheme="minorHAnsi" w:hAnsiTheme="minorHAnsi" w:cstheme="minorBidi"/>
                <w:szCs w:val="22"/>
                <w:lang w:val="en-US"/>
              </w:rPr>
              <w:t xml:space="preserve"> You</w:t>
            </w:r>
            <w:r w:rsidRPr="00B52527">
              <w:rPr>
                <w:rFonts w:asciiTheme="minorHAnsi" w:hAnsiTheme="minorHAnsi" w:cstheme="minorBidi"/>
                <w:color w:val="000000" w:themeColor="text2"/>
                <w:szCs w:val="22"/>
                <w:lang w:val="en-US"/>
              </w:rPr>
              <w:t xml:space="preserve"> will need to keep and maintain separate catalogs for items that are assigned to plant-based and/or tiered pricing structures. </w:t>
            </w:r>
          </w:p>
        </w:tc>
      </w:tr>
    </w:tbl>
    <w:p w14:paraId="458E75F8" w14:textId="37A2BE43" w:rsidR="007F7683" w:rsidRDefault="007F7683" w:rsidP="00F40F75">
      <w:pPr>
        <w:pStyle w:val="BodyText"/>
        <w:numPr>
          <w:ilvl w:val="0"/>
          <w:numId w:val="40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You will be redirected back to the </w:t>
      </w:r>
      <w:proofErr w:type="spellStart"/>
      <w:r w:rsidRPr="00502C5A">
        <w:rPr>
          <w:rFonts w:asciiTheme="minorHAnsi" w:hAnsiTheme="minorHAnsi" w:cstheme="minorHAnsi"/>
          <w:b/>
          <w:bCs/>
          <w:szCs w:val="22"/>
        </w:rPr>
        <w:t>Catalog</w:t>
      </w:r>
      <w:proofErr w:type="spellEnd"/>
      <w:r w:rsidRPr="00502C5A">
        <w:rPr>
          <w:rFonts w:asciiTheme="minorHAnsi" w:hAnsiTheme="minorHAnsi" w:cstheme="minorHAnsi"/>
          <w:b/>
          <w:bCs/>
          <w:szCs w:val="22"/>
        </w:rPr>
        <w:t xml:space="preserve"> dashboard </w:t>
      </w:r>
      <w:r w:rsidR="005E3924">
        <w:rPr>
          <w:rFonts w:asciiTheme="minorHAnsi" w:hAnsiTheme="minorHAnsi" w:cstheme="minorHAnsi"/>
          <w:szCs w:val="22"/>
        </w:rPr>
        <w:t>screen</w:t>
      </w:r>
      <w:r w:rsidR="002D3737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>(the dashboard will reflect any applicable changes made).</w:t>
      </w:r>
    </w:p>
    <w:p w14:paraId="05507640" w14:textId="5BED0037" w:rsidR="007F7683" w:rsidRDefault="007F7683" w:rsidP="00F40F75">
      <w:pPr>
        <w:pStyle w:val="BodyText"/>
        <w:numPr>
          <w:ilvl w:val="0"/>
          <w:numId w:val="40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C</w:t>
      </w:r>
      <w:r w:rsidRPr="0065570A">
        <w:rPr>
          <w:rFonts w:asciiTheme="minorHAnsi" w:hAnsiTheme="minorHAnsi" w:cstheme="minorHAnsi"/>
          <w:szCs w:val="22"/>
        </w:rPr>
        <w:t xml:space="preserve">lick the </w:t>
      </w:r>
      <w:r w:rsidRPr="002343A6">
        <w:rPr>
          <w:rFonts w:asciiTheme="minorHAnsi" w:hAnsiTheme="minorHAnsi" w:cstheme="minorHAnsi"/>
          <w:b/>
          <w:bCs/>
          <w:szCs w:val="22"/>
        </w:rPr>
        <w:t>Save</w:t>
      </w:r>
      <w:r w:rsidRPr="0065570A">
        <w:rPr>
          <w:rFonts w:asciiTheme="minorHAnsi" w:hAnsiTheme="minorHAnsi" w:cstheme="minorHAnsi"/>
          <w:szCs w:val="22"/>
        </w:rPr>
        <w:t xml:space="preserve"> button</w:t>
      </w:r>
      <w:r>
        <w:rPr>
          <w:rFonts w:asciiTheme="minorHAnsi" w:hAnsiTheme="minorHAnsi" w:cstheme="minorHAnsi"/>
          <w:szCs w:val="22"/>
        </w:rPr>
        <w:t xml:space="preserve"> to save </w:t>
      </w:r>
      <w:r w:rsidR="00BF43F6">
        <w:rPr>
          <w:rFonts w:asciiTheme="minorHAnsi" w:hAnsiTheme="minorHAnsi" w:cstheme="minorHAnsi"/>
          <w:szCs w:val="22"/>
        </w:rPr>
        <w:t>the</w:t>
      </w:r>
      <w:r>
        <w:rPr>
          <w:rFonts w:asciiTheme="minorHAnsi" w:hAnsiTheme="minorHAnsi" w:cstheme="minorHAnsi"/>
          <w:szCs w:val="22"/>
        </w:rPr>
        <w:t xml:space="preserve"> </w:t>
      </w:r>
      <w:r w:rsidR="005847E1">
        <w:rPr>
          <w:rFonts w:asciiTheme="minorHAnsi" w:hAnsiTheme="minorHAnsi" w:cstheme="minorHAnsi"/>
          <w:szCs w:val="22"/>
        </w:rPr>
        <w:t>changes</w:t>
      </w:r>
      <w:r>
        <w:rPr>
          <w:rFonts w:asciiTheme="minorHAnsi" w:hAnsiTheme="minorHAnsi" w:cstheme="minorHAnsi"/>
          <w:szCs w:val="22"/>
        </w:rPr>
        <w:t xml:space="preserve">. </w:t>
      </w:r>
    </w:p>
    <w:p w14:paraId="5CE309CD" w14:textId="31B3C08D" w:rsidR="00B42B95" w:rsidRPr="007F7683" w:rsidRDefault="00755D89" w:rsidP="00F40F75">
      <w:pPr>
        <w:pStyle w:val="BodyText"/>
        <w:numPr>
          <w:ilvl w:val="0"/>
          <w:numId w:val="40"/>
        </w:numPr>
        <w:kinsoku w:val="0"/>
        <w:overflowPunct w:val="0"/>
        <w:spacing w:before="120"/>
        <w:rPr>
          <w:rFonts w:asciiTheme="minorHAnsi" w:hAnsiTheme="minorHAnsi" w:cstheme="minorBidi"/>
          <w:noProof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3143" behindDoc="0" locked="0" layoutInCell="1" allowOverlap="1" wp14:anchorId="47FB8383" wp14:editId="4E6775BB">
                <wp:simplePos x="0" y="0"/>
                <wp:positionH relativeFrom="column">
                  <wp:posOffset>2055495</wp:posOffset>
                </wp:positionH>
                <wp:positionV relativeFrom="paragraph">
                  <wp:posOffset>222250</wp:posOffset>
                </wp:positionV>
                <wp:extent cx="292100" cy="234950"/>
                <wp:effectExtent l="0" t="6985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38" name="Oval 322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C561F" w14:textId="0C1D4D99" w:rsidR="00131AE9" w:rsidRPr="009843BA" w:rsidRDefault="00131AE9" w:rsidP="00131AE9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B8383" id="Group 37" o:spid="_x0000_s1098" style="position:absolute;left:0;text-align:left;margin-left:161.85pt;margin-top:17.5pt;width:23pt;height:18.5pt;z-index:251653143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">
                <v:oval id="Oval 322" o:spid="_x0000_s1099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" fillcolor="red" stroked="f" strokecolor="red"/>
                <v:shape id="Text Box 323" o:spid="_x0000_s1100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" filled="f" stroked="f" strokecolor="#6f9">
                  <v:textbox>
                    <w:txbxContent>
                      <w:p w14:paraId="32EC561F" w14:textId="0C1D4D99" w:rsidR="00131AE9" w:rsidRPr="009843BA" w:rsidRDefault="00131AE9" w:rsidP="00131AE9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7683" w:rsidRPr="1A273C47">
        <w:rPr>
          <w:rFonts w:asciiTheme="minorHAnsi" w:hAnsiTheme="minorHAnsi" w:cstheme="minorBidi"/>
        </w:rPr>
        <w:t xml:space="preserve">Click the </w:t>
      </w:r>
      <w:r w:rsidR="007F7683" w:rsidRPr="1A273C47">
        <w:rPr>
          <w:rFonts w:asciiTheme="minorHAnsi" w:hAnsiTheme="minorHAnsi" w:cstheme="minorBidi"/>
          <w:b/>
          <w:bCs/>
        </w:rPr>
        <w:t>Submit for Approval</w:t>
      </w:r>
      <w:r w:rsidR="007F7683" w:rsidRPr="1A273C47">
        <w:rPr>
          <w:rFonts w:asciiTheme="minorHAnsi" w:hAnsiTheme="minorHAnsi" w:cstheme="minorBidi"/>
        </w:rPr>
        <w:t xml:space="preserve"> button to submit your </w:t>
      </w:r>
      <w:proofErr w:type="spellStart"/>
      <w:r w:rsidR="007F7683" w:rsidRPr="1A273C47">
        <w:rPr>
          <w:rFonts w:asciiTheme="minorHAnsi" w:hAnsiTheme="minorHAnsi" w:cstheme="minorBidi"/>
        </w:rPr>
        <w:t>catalog</w:t>
      </w:r>
      <w:proofErr w:type="spellEnd"/>
      <w:r w:rsidR="007F7683" w:rsidRPr="1A273C47">
        <w:rPr>
          <w:rFonts w:asciiTheme="minorHAnsi" w:hAnsiTheme="minorHAnsi" w:cstheme="minorBidi"/>
        </w:rPr>
        <w:t xml:space="preserve"> edits for approval.</w:t>
      </w:r>
    </w:p>
    <w:p w14:paraId="187EA43E" w14:textId="57EEB418" w:rsidR="00B42B95" w:rsidRDefault="00755D89" w:rsidP="00DB454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noProof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3133" behindDoc="0" locked="0" layoutInCell="1" allowOverlap="1" wp14:anchorId="753CDAED" wp14:editId="721C5B86">
                <wp:simplePos x="0" y="0"/>
                <wp:positionH relativeFrom="column">
                  <wp:posOffset>265430</wp:posOffset>
                </wp:positionH>
                <wp:positionV relativeFrom="paragraph">
                  <wp:posOffset>19050</wp:posOffset>
                </wp:positionV>
                <wp:extent cx="1854835" cy="217170"/>
                <wp:effectExtent l="0" t="0" r="0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835" cy="2171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EF89D" w14:textId="77777777" w:rsidR="00131AE9" w:rsidRDefault="00131AE9" w:rsidP="00131A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CDAED" id="Rectangle 36" o:spid="_x0000_s1101" style="position:absolute;left:0;text-align:left;margin-left:20.9pt;margin-top:1.5pt;width:146.05pt;height:17.1pt;z-index:2516531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" filled="f" strokecolor="#ee3744 [3207]" strokeweight="2pt">
                <v:path arrowok="t"/>
                <v:textbox>
                  <w:txbxContent>
                    <w:p w14:paraId="130EF89D" w14:textId="77777777" w:rsidR="00131AE9" w:rsidRDefault="00131AE9" w:rsidP="00131AE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F7683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3131" behindDoc="0" locked="0" layoutInCell="1" allowOverlap="1" wp14:anchorId="3AF6B7D4" wp14:editId="44F026A8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239512" cy="3081553"/>
            <wp:effectExtent l="19050" t="19050" r="0" b="508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308155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E23C5F2" w14:textId="06DD6A4A" w:rsidR="00B42B95" w:rsidRDefault="00B42B95" w:rsidP="00DB454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noProof/>
          <w:szCs w:val="22"/>
        </w:rPr>
      </w:pPr>
    </w:p>
    <w:p w14:paraId="037FB7AB" w14:textId="734525F1" w:rsidR="00B42B95" w:rsidRDefault="00B42B95" w:rsidP="00DB454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noProof/>
          <w:szCs w:val="22"/>
        </w:rPr>
      </w:pPr>
    </w:p>
    <w:p w14:paraId="3BFA074A" w14:textId="7D584C41" w:rsidR="00B42B95" w:rsidRDefault="00B42B95" w:rsidP="00DB454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noProof/>
          <w:szCs w:val="22"/>
        </w:rPr>
      </w:pPr>
    </w:p>
    <w:p w14:paraId="3193BDBF" w14:textId="67AD7701" w:rsidR="007F7683" w:rsidRDefault="007F7683" w:rsidP="00DB454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noProof/>
          <w:szCs w:val="22"/>
        </w:rPr>
      </w:pPr>
    </w:p>
    <w:p w14:paraId="22FB4460" w14:textId="786A73EB" w:rsidR="007F7683" w:rsidRDefault="007F7683" w:rsidP="00DB454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noProof/>
          <w:szCs w:val="22"/>
        </w:rPr>
      </w:pPr>
    </w:p>
    <w:p w14:paraId="2F91BAC5" w14:textId="19D87A4D" w:rsidR="007F7683" w:rsidRDefault="007F7683" w:rsidP="00DB454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noProof/>
          <w:szCs w:val="22"/>
        </w:rPr>
      </w:pPr>
    </w:p>
    <w:p w14:paraId="799FD137" w14:textId="2A19DF4E" w:rsidR="007F7683" w:rsidRDefault="007F7683" w:rsidP="00DB454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noProof/>
          <w:szCs w:val="22"/>
        </w:rPr>
      </w:pPr>
    </w:p>
    <w:p w14:paraId="058507DB" w14:textId="79103984" w:rsidR="007F7683" w:rsidRDefault="006A7C7C" w:rsidP="1A273C47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Bidi"/>
          <w:noProof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3151" behindDoc="0" locked="0" layoutInCell="1" allowOverlap="1" wp14:anchorId="782B624F" wp14:editId="4C07C1FD">
                <wp:simplePos x="0" y="0"/>
                <wp:positionH relativeFrom="column">
                  <wp:posOffset>3885235</wp:posOffset>
                </wp:positionH>
                <wp:positionV relativeFrom="paragraph">
                  <wp:posOffset>76835</wp:posOffset>
                </wp:positionV>
                <wp:extent cx="292100" cy="234950"/>
                <wp:effectExtent l="0" t="2540" r="0" b="635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34" name="Oval 200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A9E4AD" w14:textId="7AED1298" w:rsidR="00E30AAF" w:rsidRPr="009843BA" w:rsidRDefault="00DF7C0D" w:rsidP="00E30AA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F7C0D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B624F" id="Group 33" o:spid="_x0000_s1102" style="position:absolute;left:0;text-align:left;margin-left:305.9pt;margin-top:6.05pt;width:23pt;height:18.5pt;z-index:251653151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">
                <v:oval id="Oval 200" o:spid="_x0000_s1103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" fillcolor="red" stroked="f" strokecolor="red"/>
                <v:shape id="Text Box 201" o:spid="_x0000_s1104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" filled="f" stroked="f" strokecolor="#6f9">
                  <v:textbox>
                    <w:txbxContent>
                      <w:p w14:paraId="13A9E4AD" w14:textId="7AED1298" w:rsidR="00E30AAF" w:rsidRPr="009843BA" w:rsidRDefault="00DF7C0D" w:rsidP="00E30AA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F7C0D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149" behindDoc="0" locked="0" layoutInCell="1" allowOverlap="1" wp14:anchorId="56165FF2" wp14:editId="60A9E146">
                <wp:simplePos x="0" y="0"/>
                <wp:positionH relativeFrom="column">
                  <wp:posOffset>4059936</wp:posOffset>
                </wp:positionH>
                <wp:positionV relativeFrom="paragraph">
                  <wp:posOffset>179629</wp:posOffset>
                </wp:positionV>
                <wp:extent cx="445770" cy="231800"/>
                <wp:effectExtent l="0" t="0" r="11430" b="1587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770" cy="231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E8AAD" w14:textId="77777777" w:rsidR="006A7C7C" w:rsidRDefault="006A7C7C" w:rsidP="006A7C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65FF2" id="Rectangle 96" o:spid="_x0000_s1105" style="position:absolute;left:0;text-align:left;margin-left:319.7pt;margin-top:14.15pt;width:35.1pt;height:18.25pt;z-index:2516531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" filled="f" strokecolor="#ee3744 [3207]" strokeweight="2pt">
                <v:path arrowok="t"/>
                <v:textbox>
                  <w:txbxContent>
                    <w:p w14:paraId="305E8AAD" w14:textId="77777777" w:rsidR="006A7C7C" w:rsidRDefault="006A7C7C" w:rsidP="006A7C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150" behindDoc="0" locked="0" layoutInCell="1" allowOverlap="1" wp14:anchorId="5BEF0E3F" wp14:editId="70341684">
                <wp:simplePos x="0" y="0"/>
                <wp:positionH relativeFrom="column">
                  <wp:posOffset>4542739</wp:posOffset>
                </wp:positionH>
                <wp:positionV relativeFrom="paragraph">
                  <wp:posOffset>179630</wp:posOffset>
                </wp:positionV>
                <wp:extent cx="916991" cy="226746"/>
                <wp:effectExtent l="0" t="0" r="16510" b="20955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6991" cy="22674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6D7A0" w14:textId="77777777" w:rsidR="006A7C7C" w:rsidRDefault="006A7C7C" w:rsidP="006A7C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F0E3F" id="Rectangle 98" o:spid="_x0000_s1106" style="position:absolute;left:0;text-align:left;margin-left:357.7pt;margin-top:14.15pt;width:72.2pt;height:17.85pt;z-index:251653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" filled="f" strokecolor="#ee3744 [3207]" strokeweight="2pt">
                <v:path arrowok="t"/>
                <v:textbox>
                  <w:txbxContent>
                    <w:p w14:paraId="38B6D7A0" w14:textId="77777777" w:rsidR="006A7C7C" w:rsidRDefault="006A7C7C" w:rsidP="006A7C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3152" behindDoc="0" locked="0" layoutInCell="1" allowOverlap="1" wp14:anchorId="2759B5FD" wp14:editId="1950A8DC">
                <wp:simplePos x="0" y="0"/>
                <wp:positionH relativeFrom="column">
                  <wp:posOffset>5322291</wp:posOffset>
                </wp:positionH>
                <wp:positionV relativeFrom="paragraph">
                  <wp:posOffset>51435</wp:posOffset>
                </wp:positionV>
                <wp:extent cx="292100" cy="23495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31" name="Oval 203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3A6B2" w14:textId="73EF38EB" w:rsidR="00E30AAF" w:rsidRPr="009843BA" w:rsidRDefault="00DF7C0D" w:rsidP="00E30AA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F7C0D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9B5FD" id="Group 30" o:spid="_x0000_s1107" style="position:absolute;left:0;text-align:left;margin-left:419.1pt;margin-top:4.05pt;width:23pt;height:18.5pt;z-index:251653152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">
                <v:oval id="Oval 203" o:spid="_x0000_s1108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" fillcolor="red" stroked="f" strokecolor="red"/>
                <v:shape id="Text Box 204" o:spid="_x0000_s1109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" filled="f" stroked="f" strokecolor="#6f9">
                  <v:textbox>
                    <w:txbxContent>
                      <w:p w14:paraId="6923A6B2" w14:textId="73EF38EB" w:rsidR="00E30AAF" w:rsidRPr="009843BA" w:rsidRDefault="00DF7C0D" w:rsidP="00E30AAF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F7C0D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5D89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3125" behindDoc="0" locked="0" layoutInCell="1" allowOverlap="1" wp14:anchorId="51D62AD3" wp14:editId="466AD0C5">
                <wp:simplePos x="0" y="0"/>
                <wp:positionH relativeFrom="column">
                  <wp:posOffset>4545330</wp:posOffset>
                </wp:positionH>
                <wp:positionV relativeFrom="paragraph">
                  <wp:posOffset>195580</wp:posOffset>
                </wp:positionV>
                <wp:extent cx="907415" cy="217170"/>
                <wp:effectExtent l="0" t="0" r="6985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7415" cy="2171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B23F5" w14:textId="77777777" w:rsidR="00771C08" w:rsidRDefault="00771C08" w:rsidP="00771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62AD3" id="Rectangle 29" o:spid="_x0000_s1110" style="position:absolute;left:0;text-align:left;margin-left:357.9pt;margin-top:15.4pt;width:71.45pt;height:17.1pt;z-index:251653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" filled="f" strokecolor="#ee3744 [3207]" strokeweight="2pt">
                <v:path arrowok="t"/>
                <v:textbox>
                  <w:txbxContent>
                    <w:p w14:paraId="5C1B23F5" w14:textId="77777777" w:rsidR="00771C08" w:rsidRDefault="00771C08" w:rsidP="00771C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55D89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3124" behindDoc="0" locked="0" layoutInCell="1" allowOverlap="1" wp14:anchorId="241BF393" wp14:editId="0AD7EF09">
                <wp:simplePos x="0" y="0"/>
                <wp:positionH relativeFrom="column">
                  <wp:posOffset>4069080</wp:posOffset>
                </wp:positionH>
                <wp:positionV relativeFrom="paragraph">
                  <wp:posOffset>195580</wp:posOffset>
                </wp:positionV>
                <wp:extent cx="450215" cy="217170"/>
                <wp:effectExtent l="0" t="0" r="6985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215" cy="2171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BAD6A" w14:textId="77777777" w:rsidR="00771C08" w:rsidRDefault="00771C08" w:rsidP="00771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BF393" id="Rectangle 28" o:spid="_x0000_s1111" style="position:absolute;left:0;text-align:left;margin-left:320.4pt;margin-top:15.4pt;width:35.45pt;height:17.1pt;z-index:2516531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" filled="f" strokecolor="#ee3744 [3207]" strokeweight="2pt">
                <v:path arrowok="t"/>
                <v:textbox>
                  <w:txbxContent>
                    <w:p w14:paraId="3E2BAD6A" w14:textId="77777777" w:rsidR="00771C08" w:rsidRDefault="00771C08" w:rsidP="00771C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F3B45B8" w14:textId="4E377902" w:rsidR="007F7683" w:rsidRDefault="007F7683" w:rsidP="00DB454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noProof/>
          <w:szCs w:val="22"/>
        </w:rPr>
      </w:pPr>
    </w:p>
    <w:p w14:paraId="1FE1C013" w14:textId="329269FA" w:rsidR="007F7683" w:rsidRDefault="007F7683" w:rsidP="00DB454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noProof/>
          <w:szCs w:val="22"/>
        </w:rPr>
      </w:pPr>
    </w:p>
    <w:p w14:paraId="35F863D4" w14:textId="151A84D9" w:rsidR="007F7683" w:rsidRDefault="007F7683" w:rsidP="00DB454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noProof/>
          <w:szCs w:val="22"/>
        </w:rPr>
      </w:pPr>
    </w:p>
    <w:p w14:paraId="35674197" w14:textId="554BFFA4" w:rsidR="007F7683" w:rsidRDefault="007F7683" w:rsidP="00DB454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noProof/>
          <w:szCs w:val="22"/>
        </w:rPr>
      </w:pPr>
    </w:p>
    <w:p w14:paraId="5F9B22D9" w14:textId="504269C1" w:rsidR="007F7683" w:rsidRDefault="007F7683" w:rsidP="00DB454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noProof/>
          <w:szCs w:val="22"/>
        </w:rPr>
      </w:pPr>
    </w:p>
    <w:p w14:paraId="02FFF523" w14:textId="77777777" w:rsidR="00B656AA" w:rsidRPr="00B656AA" w:rsidRDefault="00B656AA" w:rsidP="00F40F75">
      <w:pPr>
        <w:pStyle w:val="ListParagraph"/>
        <w:numPr>
          <w:ilvl w:val="0"/>
          <w:numId w:val="40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B656AA">
        <w:rPr>
          <w:rFonts w:asciiTheme="minorHAnsi" w:eastAsia="Times New Roman" w:hAnsiTheme="minorHAnsi" w:cstheme="minorHAnsi"/>
          <w:szCs w:val="22"/>
        </w:rPr>
        <w:t xml:space="preserve">The </w:t>
      </w:r>
      <w:proofErr w:type="spellStart"/>
      <w:r w:rsidRPr="00B656AA">
        <w:rPr>
          <w:rFonts w:asciiTheme="minorHAnsi" w:eastAsia="Times New Roman" w:hAnsiTheme="minorHAnsi" w:cstheme="minorHAnsi"/>
          <w:b/>
          <w:bCs/>
          <w:szCs w:val="22"/>
        </w:rPr>
        <w:t>Catalog</w:t>
      </w:r>
      <w:proofErr w:type="spellEnd"/>
      <w:r w:rsidRPr="00B656AA">
        <w:rPr>
          <w:rFonts w:asciiTheme="minorHAnsi" w:eastAsia="Times New Roman" w:hAnsiTheme="minorHAnsi" w:cstheme="minorHAnsi"/>
          <w:b/>
          <w:bCs/>
          <w:szCs w:val="22"/>
        </w:rPr>
        <w:t xml:space="preserve"> was successfully updated and awaiting approval</w:t>
      </w:r>
      <w:r w:rsidRPr="00B656AA">
        <w:rPr>
          <w:rFonts w:asciiTheme="minorHAnsi" w:eastAsia="Times New Roman" w:hAnsiTheme="minorHAnsi" w:cstheme="minorHAnsi"/>
          <w:szCs w:val="22"/>
        </w:rPr>
        <w:t xml:space="preserve"> notification appears.</w:t>
      </w:r>
    </w:p>
    <w:p w14:paraId="3A9E6F19" w14:textId="088F3BB4" w:rsidR="00B7293C" w:rsidRPr="00B656AA" w:rsidRDefault="00B7293C" w:rsidP="00B656AA">
      <w:pPr>
        <w:pStyle w:val="ListParagraph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2C70BF3" w14:textId="54B1C6CA" w:rsidR="00B7293C" w:rsidRDefault="003D3B9C" w:rsidP="00B7293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62419" behindDoc="0" locked="0" layoutInCell="1" allowOverlap="1" wp14:anchorId="4324225A" wp14:editId="18F9DB1A">
                <wp:simplePos x="0" y="0"/>
                <wp:positionH relativeFrom="column">
                  <wp:posOffset>241043</wp:posOffset>
                </wp:positionH>
                <wp:positionV relativeFrom="paragraph">
                  <wp:posOffset>69751</wp:posOffset>
                </wp:positionV>
                <wp:extent cx="5239385" cy="1739900"/>
                <wp:effectExtent l="19050" t="19050" r="18415" b="1270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385" cy="1739900"/>
                          <a:chOff x="0" y="0"/>
                          <a:chExt cx="5239385" cy="1739900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5239385" cy="1739900"/>
                            <a:chOff x="0" y="0"/>
                            <a:chExt cx="5239385" cy="1739900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39385" cy="1739900"/>
                            </a:xfrm>
                            <a:prstGeom prst="rect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" name="Rectangle 10"/>
                          <wps:cNvSpPr/>
                          <wps:spPr>
                            <a:xfrm>
                              <a:off x="44560" y="1483747"/>
                              <a:ext cx="1073426" cy="21468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alpha val="98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Rectangle 23"/>
                        <wps:cNvSpPr>
                          <a:spLocks/>
                        </wps:cNvSpPr>
                        <wps:spPr>
                          <a:xfrm>
                            <a:off x="23234" y="266370"/>
                            <a:ext cx="2126615" cy="2171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B39224" w14:textId="77777777" w:rsidR="00771C08" w:rsidRDefault="00771C08" w:rsidP="00771C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Group 24"/>
                        <wpg:cNvGrpSpPr>
                          <a:grpSpLocks/>
                        </wpg:cNvGrpSpPr>
                        <wpg:grpSpPr bwMode="auto">
                          <a:xfrm>
                            <a:off x="2052885" y="144802"/>
                            <a:ext cx="292100" cy="234950"/>
                            <a:chOff x="7273" y="4260"/>
                            <a:chExt cx="460" cy="370"/>
                          </a:xfrm>
                        </wpg:grpSpPr>
                        <wps:wsp>
                          <wps:cNvPr id="26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4260"/>
                              <a:ext cx="320" cy="32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3" y="4263"/>
                              <a:ext cx="460" cy="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66FF99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AD9943" w14:textId="3B677832" w:rsidR="00E30AAF" w:rsidRPr="009843BA" w:rsidRDefault="0006455C" w:rsidP="00E30AAF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06455C"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" name="Rectangle 57"/>
                        <wps:cNvSpPr/>
                        <wps:spPr>
                          <a:xfrm>
                            <a:off x="65519" y="1180770"/>
                            <a:ext cx="766404" cy="28013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4225A" id="Group 58" o:spid="_x0000_s1112" style="position:absolute;margin-left:19pt;margin-top:5.5pt;width:412.55pt;height:137pt;z-index:251662419" coordsize="52393,17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">
                <v:group id="Group 18" o:spid="_x0000_s1113" style="position:absolute;width:52393;height:17399" coordsize="52393,1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40" o:spid="_x0000_s1114" type="#_x0000_t75" style="position:absolute;width:52393;height:1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" stroked="t" strokecolor="black [3213]" strokeweight=".5pt">
                    <v:imagedata r:id="rId30" o:title=""/>
                    <v:path arrowok="t"/>
                  </v:shape>
                  <v:rect id="Rectangle 10" o:spid="_x0000_s1115" style="position:absolute;left:445;top:14837;width:10734;height:2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" fillcolor="#f2f2f2 [3052]" stroked="f" strokeweight="1pt">
                    <v:fill opacity="64250f"/>
                  </v:rect>
                </v:group>
                <v:rect id="Rectangle 23" o:spid="_x0000_s1116" style="position:absolute;left:232;top:2663;width:21266;height:2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" filled="f" strokecolor="#ee3744 [3207]" strokeweight="2pt">
                  <v:path arrowok="t"/>
                  <v:textbox>
                    <w:txbxContent>
                      <w:p w14:paraId="3AB39224" w14:textId="77777777" w:rsidR="00771C08" w:rsidRDefault="00771C08" w:rsidP="00771C08">
                        <w:pPr>
                          <w:jc w:val="center"/>
                        </w:pPr>
                      </w:p>
                    </w:txbxContent>
                  </v:textbox>
                </v:rect>
                <v:group id="Group 24" o:spid="_x0000_s1117" style="position:absolute;left:20528;top:1448;width:2921;height:2349" coordorigin="7273,4260" coordsize="46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oval id="Oval 206" o:spid="_x0000_s1118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" fillcolor="red" stroked="f" strokecolor="red"/>
                  <v:shape id="Text Box 207" o:spid="_x0000_s1119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" filled="f" stroked="f" strokecolor="#6f9">
                    <v:textbox>
                      <w:txbxContent>
                        <w:p w14:paraId="37AD9943" w14:textId="3B677832" w:rsidR="00E30AAF" w:rsidRPr="009843BA" w:rsidRDefault="0006455C" w:rsidP="00E30AAF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06455C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rect id="Rectangle 57" o:spid="_x0000_s1120" style="position:absolute;left:655;top:11807;width:7664;height:2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" fillcolor="#f2f2f2 [3052]" stroked="f" strokeweight="1pt"/>
              </v:group>
            </w:pict>
          </mc:Fallback>
        </mc:AlternateContent>
      </w:r>
    </w:p>
    <w:p w14:paraId="511CB717" w14:textId="27B9CB67" w:rsidR="00B7293C" w:rsidRDefault="00B7293C" w:rsidP="1A273C47">
      <w:pPr>
        <w:pStyle w:val="BodyText"/>
        <w:kinsoku w:val="0"/>
        <w:overflowPunct w:val="0"/>
        <w:spacing w:before="120"/>
        <w:rPr>
          <w:rFonts w:asciiTheme="minorHAnsi" w:hAnsiTheme="minorHAnsi" w:cstheme="minorBidi"/>
        </w:rPr>
      </w:pPr>
    </w:p>
    <w:p w14:paraId="463C62DB" w14:textId="5204C04A" w:rsidR="00B7293C" w:rsidRDefault="00B7293C" w:rsidP="00B7293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7D2C302" w14:textId="0C8CCA7E" w:rsidR="00B7293C" w:rsidRDefault="00B7293C" w:rsidP="00B7293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A1CE219" w14:textId="1BC58CFA" w:rsidR="00B7293C" w:rsidRDefault="00B7293C" w:rsidP="00B7293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3751146" w14:textId="44D625B8" w:rsidR="00B7293C" w:rsidRDefault="00B7293C" w:rsidP="00B7293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F37C29E" w14:textId="3A523604" w:rsidR="00B7293C" w:rsidRDefault="00B7293C" w:rsidP="00B7293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A5001E8" w14:textId="595F50AF" w:rsidR="00B7293C" w:rsidRDefault="00B7293C" w:rsidP="00B7293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9C2F60" w:rsidRPr="00F60F2C" w14:paraId="156C5883" w14:textId="77777777" w:rsidTr="0093698B">
        <w:trPr>
          <w:trHeight w:val="941"/>
        </w:trPr>
        <w:tc>
          <w:tcPr>
            <w:tcW w:w="678" w:type="dxa"/>
            <w:shd w:val="clear" w:color="auto" w:fill="753BBD" w:themeFill="accent2"/>
            <w:vAlign w:val="center"/>
          </w:tcPr>
          <w:p w14:paraId="01DE9F51" w14:textId="77777777" w:rsidR="009C2F60" w:rsidRDefault="009C2F60" w:rsidP="0093698B">
            <w:pPr>
              <w:ind w:right="-43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88C5215" wp14:editId="44573C14">
                  <wp:extent cx="284814" cy="284814"/>
                  <wp:effectExtent l="0" t="0" r="1270" b="127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54928E5D" w14:textId="60B207B4" w:rsidR="006A7C7C" w:rsidRPr="00C37BDF" w:rsidRDefault="009C2F60" w:rsidP="0093698B">
            <w:pPr>
              <w:rPr>
                <w:rFonts w:asciiTheme="majorHAnsi" w:hAnsiTheme="majorHAnsi" w:cstheme="majorBidi"/>
                <w:color w:val="000000" w:themeColor="text2"/>
              </w:rPr>
            </w:pPr>
            <w:r w:rsidRPr="1E723682">
              <w:rPr>
                <w:rFonts w:asciiTheme="majorHAnsi" w:hAnsiTheme="majorHAnsi" w:cstheme="majorBidi"/>
                <w:b/>
                <w:bCs/>
                <w:color w:val="000000" w:themeColor="text2"/>
              </w:rPr>
              <w:t xml:space="preserve">Note: </w:t>
            </w:r>
            <w:r w:rsidRPr="0046016B">
              <w:rPr>
                <w:rFonts w:asciiTheme="majorHAnsi" w:hAnsiTheme="majorHAnsi" w:cstheme="majorBidi"/>
                <w:color w:val="000000" w:themeColor="text2"/>
              </w:rPr>
              <w:t xml:space="preserve">You </w:t>
            </w:r>
            <w:r>
              <w:rPr>
                <w:rFonts w:asciiTheme="majorHAnsi" w:hAnsiTheme="majorHAnsi" w:cstheme="majorBidi"/>
                <w:color w:val="000000" w:themeColor="text2"/>
              </w:rPr>
              <w:t>will receive an email informing you of the approval status</w:t>
            </w:r>
            <w:r w:rsidR="003812BF">
              <w:rPr>
                <w:rFonts w:asciiTheme="majorHAnsi" w:hAnsiTheme="majorHAnsi" w:cstheme="majorBidi"/>
                <w:color w:val="000000" w:themeColor="text2"/>
              </w:rPr>
              <w:t xml:space="preserve">. </w:t>
            </w:r>
            <w:r w:rsidR="006A7C7C" w:rsidRPr="00C37BDF">
              <w:rPr>
                <w:rFonts w:asciiTheme="majorHAnsi" w:hAnsiTheme="majorHAnsi" w:cstheme="majorBidi"/>
                <w:lang w:val="en-GB"/>
              </w:rPr>
              <w:t>Please contact your point-of-contact at K-C for tracking</w:t>
            </w:r>
            <w:r w:rsidR="00504A2F">
              <w:rPr>
                <w:rFonts w:asciiTheme="majorHAnsi" w:hAnsiTheme="majorHAnsi" w:cstheme="majorBidi"/>
                <w:lang w:val="en-GB"/>
              </w:rPr>
              <w:t>/status</w:t>
            </w:r>
            <w:r w:rsidR="006A7C7C" w:rsidRPr="00C37BDF">
              <w:rPr>
                <w:rFonts w:asciiTheme="majorHAnsi" w:hAnsiTheme="majorHAnsi" w:cstheme="majorBidi"/>
                <w:lang w:val="en-GB"/>
              </w:rPr>
              <w:t xml:space="preserve"> related i</w:t>
            </w:r>
            <w:r w:rsidR="00504A2F">
              <w:rPr>
                <w:rFonts w:asciiTheme="majorHAnsi" w:hAnsiTheme="majorHAnsi" w:cstheme="majorBidi"/>
                <w:lang w:val="en-GB"/>
              </w:rPr>
              <w:t>nformation.</w:t>
            </w:r>
          </w:p>
        </w:tc>
      </w:tr>
    </w:tbl>
    <w:p w14:paraId="3FF883B2" w14:textId="0DB99275" w:rsidR="00232EDC" w:rsidRPr="00A25C28" w:rsidRDefault="00232EDC" w:rsidP="00B00873">
      <w:pPr>
        <w:pStyle w:val="Heading2"/>
      </w:pPr>
      <w:bookmarkStart w:id="17" w:name="_Toc131595646"/>
      <w:r>
        <w:lastRenderedPageBreak/>
        <w:t xml:space="preserve">How to Create </w:t>
      </w:r>
      <w:r w:rsidR="005C4243">
        <w:t>or Edit Catalog Items</w:t>
      </w:r>
      <w:r w:rsidR="00A72DC0">
        <w:t xml:space="preserve"> for Bulk Upload</w:t>
      </w:r>
      <w:bookmarkEnd w:id="17"/>
    </w:p>
    <w:p w14:paraId="39E33420" w14:textId="77777777" w:rsidR="005C4243" w:rsidRDefault="005C4243" w:rsidP="005C4243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Please follow the </w:t>
      </w:r>
      <w:r w:rsidRPr="00EF05D7">
        <w:rPr>
          <w:rFonts w:cstheme="minorHAnsi"/>
          <w:sz w:val="22"/>
          <w:szCs w:val="22"/>
        </w:rPr>
        <w:t>steps outlined below</w:t>
      </w:r>
      <w:r>
        <w:rPr>
          <w:rFonts w:cstheme="minorHAnsi"/>
          <w:sz w:val="22"/>
          <w:szCs w:val="22"/>
        </w:rPr>
        <w:t xml:space="preserve"> to perform the task.</w:t>
      </w:r>
      <w:r w:rsidRPr="00EF05D7">
        <w:rPr>
          <w:rFonts w:cstheme="minorHAnsi"/>
          <w:sz w:val="22"/>
          <w:szCs w:val="22"/>
        </w:rPr>
        <w:t xml:space="preserve"> </w:t>
      </w:r>
    </w:p>
    <w:p w14:paraId="5C5390CF" w14:textId="77777777" w:rsidR="005C4243" w:rsidRPr="00EF05D7" w:rsidRDefault="005C4243" w:rsidP="005C4243">
      <w:pPr>
        <w:rPr>
          <w:rFonts w:cstheme="minorHAnsi"/>
          <w:sz w:val="22"/>
          <w:szCs w:val="22"/>
        </w:rPr>
      </w:pPr>
    </w:p>
    <w:p w14:paraId="0CE7363C" w14:textId="77777777" w:rsidR="005C4243" w:rsidRPr="00AD22E3" w:rsidRDefault="005C4243" w:rsidP="005C4243">
      <w:pPr>
        <w:pStyle w:val="BodyText"/>
        <w:numPr>
          <w:ilvl w:val="0"/>
          <w:numId w:val="45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87741B">
        <w:rPr>
          <w:rFonts w:asciiTheme="minorHAnsi" w:hAnsiTheme="minorHAnsi" w:cstheme="minorHAnsi"/>
          <w:szCs w:val="22"/>
        </w:rPr>
        <w:t>From</w:t>
      </w:r>
      <w:r>
        <w:rPr>
          <w:rFonts w:asciiTheme="minorHAnsi" w:hAnsiTheme="minorHAnsi" w:cstheme="minorHAnsi"/>
          <w:szCs w:val="22"/>
        </w:rPr>
        <w:t xml:space="preserve"> your </w:t>
      </w:r>
      <w:r w:rsidRPr="00EE3099">
        <w:rPr>
          <w:rFonts w:asciiTheme="minorHAnsi" w:hAnsiTheme="minorHAnsi" w:cstheme="minorHAnsi"/>
          <w:b/>
          <w:bCs/>
          <w:szCs w:val="22"/>
        </w:rPr>
        <w:t>C</w:t>
      </w:r>
      <w:r>
        <w:rPr>
          <w:rFonts w:asciiTheme="minorHAnsi" w:hAnsiTheme="minorHAnsi" w:cstheme="minorHAnsi"/>
          <w:b/>
          <w:bCs/>
          <w:szCs w:val="22"/>
        </w:rPr>
        <w:t xml:space="preserve">SP Home Page, </w:t>
      </w:r>
      <w:r>
        <w:rPr>
          <w:rFonts w:asciiTheme="minorHAnsi" w:hAnsiTheme="minorHAnsi" w:cstheme="minorHAnsi"/>
          <w:szCs w:val="22"/>
        </w:rPr>
        <w:t xml:space="preserve">click the </w:t>
      </w:r>
      <w:proofErr w:type="spellStart"/>
      <w:r>
        <w:rPr>
          <w:rFonts w:asciiTheme="minorHAnsi" w:hAnsiTheme="minorHAnsi" w:cstheme="minorHAnsi"/>
          <w:b/>
          <w:bCs/>
          <w:szCs w:val="22"/>
        </w:rPr>
        <w:t>Catalogs</w:t>
      </w:r>
      <w:proofErr w:type="spellEnd"/>
      <w:r>
        <w:rPr>
          <w:rFonts w:asciiTheme="minorHAnsi" w:hAnsiTheme="minorHAnsi" w:cstheme="minorHAnsi"/>
          <w:szCs w:val="22"/>
        </w:rPr>
        <w:t xml:space="preserve"> tab in the menu bar.</w:t>
      </w:r>
    </w:p>
    <w:p w14:paraId="37251D54" w14:textId="2356CC2F" w:rsidR="005515B5" w:rsidRDefault="005515B5">
      <w:pPr>
        <w:rPr>
          <w:rFonts w:cstheme="minorHAnsi"/>
          <w:szCs w:val="22"/>
        </w:rPr>
      </w:pPr>
    </w:p>
    <w:p w14:paraId="0F346D5B" w14:textId="0666AED0" w:rsidR="005515B5" w:rsidRDefault="005515B5">
      <w:pPr>
        <w:rPr>
          <w:rFonts w:cstheme="minorHAnsi"/>
          <w:szCs w:val="22"/>
        </w:rPr>
      </w:pPr>
      <w:r>
        <w:rPr>
          <w:rFonts w:asciiTheme="majorHAnsi" w:hAnsiTheme="majorHAnsi" w:cstheme="majorHAnsi"/>
          <w:noProof/>
          <w:szCs w:val="22"/>
        </w:rPr>
        <w:drawing>
          <wp:anchor distT="0" distB="0" distL="114300" distR="114300" simplePos="0" relativeHeight="251653158" behindDoc="0" locked="0" layoutInCell="1" allowOverlap="1" wp14:anchorId="0BAE3690" wp14:editId="61A8979E">
            <wp:simplePos x="0" y="0"/>
            <wp:positionH relativeFrom="margin">
              <wp:align>center</wp:align>
            </wp:positionH>
            <wp:positionV relativeFrom="paragraph">
              <wp:posOffset>23600</wp:posOffset>
            </wp:positionV>
            <wp:extent cx="5239512" cy="724078"/>
            <wp:effectExtent l="19050" t="19050" r="18415" b="19050"/>
            <wp:wrapNone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724078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36CB3" w14:textId="0AD5FBA0" w:rsidR="005515B5" w:rsidRDefault="00425D03">
      <w:pPr>
        <w:rPr>
          <w:rFonts w:cstheme="minorHAnsi"/>
          <w:szCs w:val="22"/>
        </w:rPr>
      </w:pPr>
      <w:r w:rsidRPr="00425D03"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3165" behindDoc="0" locked="0" layoutInCell="1" allowOverlap="1" wp14:anchorId="50C0DCC6" wp14:editId="1BCD65C3">
                <wp:simplePos x="0" y="0"/>
                <wp:positionH relativeFrom="column">
                  <wp:posOffset>3750310</wp:posOffset>
                </wp:positionH>
                <wp:positionV relativeFrom="paragraph">
                  <wp:posOffset>76505</wp:posOffset>
                </wp:positionV>
                <wp:extent cx="292100" cy="234950"/>
                <wp:effectExtent l="0" t="0" r="0" b="0"/>
                <wp:wrapNone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506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CC189" w14:textId="21A2344A" w:rsidR="00425D03" w:rsidRPr="009843BA" w:rsidRDefault="00425D03" w:rsidP="00425D03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6455C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0DCC6" id="Group 505" o:spid="_x0000_s1121" style="position:absolute;margin-left:295.3pt;margin-top:6pt;width:23pt;height:18.5pt;z-index:251653165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">
                <v:oval id="Oval 206" o:spid="_x0000_s1122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" fillcolor="red" stroked="f" strokecolor="red"/>
                <v:shape id="Text Box 207" o:spid="_x0000_s1123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" filled="f" stroked="f" strokecolor="#6f9">
                  <v:textbox>
                    <w:txbxContent>
                      <w:p w14:paraId="3A3CC189" w14:textId="21A2344A" w:rsidR="00425D03" w:rsidRPr="009843BA" w:rsidRDefault="00425D03" w:rsidP="00425D03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06455C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1A6CEA" w14:textId="61761A26" w:rsidR="005515B5" w:rsidRDefault="00425D03">
      <w:pPr>
        <w:rPr>
          <w:rFonts w:cstheme="minorHAnsi"/>
          <w:szCs w:val="22"/>
        </w:rPr>
      </w:pPr>
      <w:r w:rsidRPr="00425D03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3164" behindDoc="0" locked="0" layoutInCell="1" allowOverlap="1" wp14:anchorId="3FC2B23D" wp14:editId="31C5A9C1">
                <wp:simplePos x="0" y="0"/>
                <wp:positionH relativeFrom="margin">
                  <wp:posOffset>3393720</wp:posOffset>
                </wp:positionH>
                <wp:positionV relativeFrom="paragraph">
                  <wp:posOffset>12014</wp:posOffset>
                </wp:positionV>
                <wp:extent cx="495326" cy="217170"/>
                <wp:effectExtent l="0" t="0" r="19050" b="11430"/>
                <wp:wrapNone/>
                <wp:docPr id="50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26" cy="2171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B4EBA" w14:textId="77777777" w:rsidR="00425D03" w:rsidRDefault="00425D03" w:rsidP="00425D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2B23D" id="Rectangle 504" o:spid="_x0000_s1124" style="position:absolute;margin-left:267.2pt;margin-top:.95pt;width:39pt;height:17.1pt;z-index:2516531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" filled="f" strokecolor="#ee3744 [3207]" strokeweight="2pt">
                <v:path arrowok="t"/>
                <v:textbox>
                  <w:txbxContent>
                    <w:p w14:paraId="1B4B4EBA" w14:textId="77777777" w:rsidR="00425D03" w:rsidRDefault="00425D03" w:rsidP="00425D0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D51B22" w14:textId="77777777" w:rsidR="005515B5" w:rsidRDefault="005515B5">
      <w:pPr>
        <w:rPr>
          <w:rFonts w:cstheme="minorHAnsi"/>
          <w:szCs w:val="22"/>
        </w:rPr>
      </w:pPr>
    </w:p>
    <w:p w14:paraId="554CB281" w14:textId="77777777" w:rsidR="005515B5" w:rsidRDefault="005515B5">
      <w:pPr>
        <w:rPr>
          <w:rFonts w:cstheme="minorHAnsi"/>
          <w:szCs w:val="22"/>
        </w:rPr>
      </w:pPr>
    </w:p>
    <w:p w14:paraId="23A75F0E" w14:textId="77777777" w:rsidR="005515B5" w:rsidRDefault="005515B5">
      <w:pPr>
        <w:rPr>
          <w:rFonts w:cstheme="minorHAnsi"/>
          <w:szCs w:val="22"/>
        </w:rPr>
      </w:pPr>
    </w:p>
    <w:p w14:paraId="1D2CE111" w14:textId="77777777" w:rsidR="007C4703" w:rsidRDefault="007C4703" w:rsidP="00C37BDF">
      <w:pPr>
        <w:pStyle w:val="BodyText"/>
        <w:numPr>
          <w:ilvl w:val="0"/>
          <w:numId w:val="46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bookmarkStart w:id="18" w:name="_Hlk126818890"/>
      <w:r>
        <w:rPr>
          <w:rFonts w:asciiTheme="minorHAnsi" w:hAnsiTheme="minorHAnsi" w:cstheme="minorHAnsi"/>
          <w:szCs w:val="22"/>
        </w:rPr>
        <w:t xml:space="preserve">Click the </w:t>
      </w:r>
      <w:r w:rsidRPr="003F64CB">
        <w:rPr>
          <w:rFonts w:asciiTheme="minorHAnsi" w:hAnsiTheme="minorHAnsi" w:cstheme="minorHAnsi"/>
          <w:b/>
          <w:bCs/>
          <w:szCs w:val="22"/>
        </w:rPr>
        <w:t>Select Customer</w:t>
      </w:r>
      <w:r>
        <w:rPr>
          <w:rFonts w:asciiTheme="minorHAnsi" w:hAnsiTheme="minorHAnsi" w:cstheme="minorHAnsi"/>
          <w:b/>
          <w:bCs/>
          <w:szCs w:val="22"/>
        </w:rPr>
        <w:t xml:space="preserve"> </w:t>
      </w:r>
      <w:r w:rsidRPr="003F64CB">
        <w:rPr>
          <w:rFonts w:asciiTheme="minorHAnsi" w:hAnsiTheme="minorHAnsi" w:cstheme="minorHAnsi"/>
          <w:szCs w:val="22"/>
        </w:rPr>
        <w:t>drop</w:t>
      </w:r>
      <w:r>
        <w:rPr>
          <w:rFonts w:asciiTheme="minorHAnsi" w:hAnsiTheme="minorHAnsi" w:cstheme="minorHAnsi"/>
          <w:szCs w:val="22"/>
        </w:rPr>
        <w:t>-</w:t>
      </w:r>
      <w:r w:rsidRPr="003F64CB">
        <w:rPr>
          <w:rFonts w:asciiTheme="minorHAnsi" w:hAnsiTheme="minorHAnsi" w:cstheme="minorHAnsi"/>
          <w:szCs w:val="22"/>
        </w:rPr>
        <w:t>down list</w:t>
      </w:r>
      <w:r>
        <w:rPr>
          <w:rFonts w:asciiTheme="minorHAnsi" w:hAnsiTheme="minorHAnsi" w:cstheme="minorHAnsi"/>
          <w:b/>
          <w:bCs/>
          <w:szCs w:val="22"/>
        </w:rPr>
        <w:t xml:space="preserve"> </w:t>
      </w:r>
      <w:r w:rsidRPr="003F64CB">
        <w:rPr>
          <w:rFonts w:asciiTheme="minorHAnsi" w:hAnsiTheme="minorHAnsi" w:cstheme="minorHAnsi"/>
          <w:szCs w:val="22"/>
        </w:rPr>
        <w:t>and select</w:t>
      </w:r>
      <w:r>
        <w:rPr>
          <w:rFonts w:asciiTheme="minorHAnsi" w:hAnsiTheme="minorHAnsi" w:cstheme="minorHAnsi"/>
          <w:b/>
          <w:bCs/>
          <w:szCs w:val="22"/>
        </w:rPr>
        <w:t xml:space="preserve"> Kimberly-Clark</w:t>
      </w:r>
      <w:r>
        <w:rPr>
          <w:rFonts w:asciiTheme="minorHAnsi" w:hAnsiTheme="minorHAnsi" w:cstheme="minorHAnsi"/>
          <w:szCs w:val="22"/>
        </w:rPr>
        <w:t>.</w:t>
      </w:r>
    </w:p>
    <w:bookmarkEnd w:id="18"/>
    <w:p w14:paraId="0FD5D715" w14:textId="77777777" w:rsidR="008964AF" w:rsidRDefault="007C4703" w:rsidP="007C4703">
      <w:pPr>
        <w:pStyle w:val="BodyText"/>
        <w:numPr>
          <w:ilvl w:val="0"/>
          <w:numId w:val="47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Under the </w:t>
      </w:r>
      <w:r w:rsidRPr="00DF787E">
        <w:rPr>
          <w:rFonts w:asciiTheme="minorHAnsi" w:hAnsiTheme="minorHAnsi" w:cstheme="minorHAnsi"/>
          <w:b/>
          <w:bCs/>
          <w:szCs w:val="22"/>
        </w:rPr>
        <w:t>Actions</w:t>
      </w:r>
      <w:r>
        <w:rPr>
          <w:rFonts w:asciiTheme="minorHAnsi" w:hAnsiTheme="minorHAnsi" w:cstheme="minorHAnsi"/>
          <w:szCs w:val="22"/>
        </w:rPr>
        <w:t xml:space="preserve"> column</w:t>
      </w:r>
      <w:r w:rsidRPr="00F118C9">
        <w:rPr>
          <w:rFonts w:asciiTheme="minorHAnsi" w:hAnsiTheme="minorHAnsi" w:cstheme="minorHAnsi"/>
          <w:szCs w:val="22"/>
        </w:rPr>
        <w:t xml:space="preserve">, click the </w:t>
      </w:r>
      <w:r w:rsidRPr="00F118C9">
        <w:rPr>
          <w:rFonts w:asciiTheme="minorHAnsi" w:hAnsiTheme="minorHAnsi" w:cstheme="minorHAnsi"/>
          <w:b/>
          <w:bCs/>
          <w:szCs w:val="22"/>
        </w:rPr>
        <w:t>Edit</w:t>
      </w:r>
      <w:r w:rsidRPr="00F118C9">
        <w:rPr>
          <w:rFonts w:asciiTheme="minorHAnsi" w:hAnsiTheme="minorHAnsi" w:cstheme="minorHAnsi"/>
          <w:szCs w:val="22"/>
        </w:rPr>
        <w:t xml:space="preserve"> </w:t>
      </w:r>
      <w:r w:rsidRPr="00DF787E">
        <w:rPr>
          <w:rFonts w:asciiTheme="minorHAnsi" w:hAnsiTheme="minorHAnsi" w:cstheme="minorHAnsi"/>
          <w:szCs w:val="22"/>
        </w:rPr>
        <w:t>icon (pencil)</w:t>
      </w:r>
      <w:r w:rsidRPr="00F118C9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 xml:space="preserve">to edit an existing </w:t>
      </w:r>
      <w:proofErr w:type="spellStart"/>
      <w:r>
        <w:rPr>
          <w:rFonts w:asciiTheme="minorHAnsi" w:hAnsiTheme="minorHAnsi" w:cstheme="minorHAnsi"/>
          <w:szCs w:val="22"/>
        </w:rPr>
        <w:t>catalog</w:t>
      </w:r>
      <w:proofErr w:type="spellEnd"/>
      <w:r>
        <w:rPr>
          <w:rFonts w:asciiTheme="minorHAnsi" w:hAnsiTheme="minorHAnsi" w:cstheme="minorHAnsi"/>
          <w:szCs w:val="22"/>
        </w:rPr>
        <w:t xml:space="preserve"> from </w:t>
      </w:r>
      <w:r w:rsidRPr="00F118C9">
        <w:rPr>
          <w:rFonts w:asciiTheme="minorHAnsi" w:hAnsiTheme="minorHAnsi" w:cstheme="minorHAnsi"/>
          <w:szCs w:val="22"/>
        </w:rPr>
        <w:t xml:space="preserve">the </w:t>
      </w:r>
      <w:proofErr w:type="spellStart"/>
      <w:r w:rsidRPr="00F118C9">
        <w:rPr>
          <w:rFonts w:asciiTheme="minorHAnsi" w:hAnsiTheme="minorHAnsi" w:cstheme="minorHAnsi"/>
          <w:szCs w:val="22"/>
        </w:rPr>
        <w:t>catalog</w:t>
      </w:r>
      <w:proofErr w:type="spellEnd"/>
      <w:r w:rsidRPr="00F118C9">
        <w:rPr>
          <w:rFonts w:asciiTheme="minorHAnsi" w:hAnsiTheme="minorHAnsi" w:cstheme="minorHAnsi"/>
          <w:szCs w:val="22"/>
        </w:rPr>
        <w:t xml:space="preserve"> in the </w:t>
      </w:r>
      <w:proofErr w:type="spellStart"/>
      <w:r w:rsidRPr="00DF787E">
        <w:rPr>
          <w:rFonts w:asciiTheme="minorHAnsi" w:hAnsiTheme="minorHAnsi" w:cstheme="minorHAnsi"/>
          <w:b/>
          <w:bCs/>
          <w:szCs w:val="22"/>
        </w:rPr>
        <w:t>Catalogs</w:t>
      </w:r>
      <w:proofErr w:type="spellEnd"/>
      <w:r w:rsidRPr="00F118C9">
        <w:rPr>
          <w:rFonts w:asciiTheme="minorHAnsi" w:hAnsiTheme="minorHAnsi" w:cstheme="minorHAnsi"/>
          <w:szCs w:val="22"/>
        </w:rPr>
        <w:t xml:space="preserve"> table.</w:t>
      </w:r>
      <w:r>
        <w:rPr>
          <w:rFonts w:asciiTheme="minorHAnsi" w:hAnsiTheme="minorHAnsi" w:cstheme="minorHAnsi"/>
          <w:szCs w:val="22"/>
        </w:rPr>
        <w:t xml:space="preserve"> </w:t>
      </w:r>
    </w:p>
    <w:p w14:paraId="5DC3129B" w14:textId="6DF5F571" w:rsidR="007C4703" w:rsidRPr="00F118C9" w:rsidRDefault="007C4703" w:rsidP="00C37BDF">
      <w:pPr>
        <w:pStyle w:val="BodyText"/>
        <w:numPr>
          <w:ilvl w:val="1"/>
          <w:numId w:val="56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C</w:t>
      </w:r>
      <w:r w:rsidRPr="00F118C9">
        <w:rPr>
          <w:rFonts w:asciiTheme="minorHAnsi" w:hAnsiTheme="minorHAnsi" w:cstheme="minorHAnsi"/>
          <w:szCs w:val="22"/>
        </w:rPr>
        <w:t xml:space="preserve">lick the </w:t>
      </w:r>
      <w:r w:rsidRPr="00F118C9">
        <w:rPr>
          <w:rFonts w:asciiTheme="minorHAnsi" w:hAnsiTheme="minorHAnsi" w:cstheme="minorHAnsi"/>
          <w:b/>
          <w:bCs/>
          <w:szCs w:val="22"/>
        </w:rPr>
        <w:t xml:space="preserve">Red </w:t>
      </w:r>
      <w:r w:rsidRPr="00F118C9">
        <w:rPr>
          <w:rFonts w:asciiTheme="minorHAnsi" w:hAnsiTheme="minorHAnsi" w:cstheme="minorHAnsi"/>
          <w:b/>
          <w:bCs/>
          <w:color w:val="FF0000"/>
          <w:szCs w:val="22"/>
        </w:rPr>
        <w:t>X</w:t>
      </w:r>
      <w:r w:rsidRPr="00F118C9">
        <w:rPr>
          <w:rFonts w:asciiTheme="minorHAnsi" w:hAnsiTheme="minorHAnsi" w:cstheme="minorHAnsi"/>
          <w:szCs w:val="22"/>
        </w:rPr>
        <w:t xml:space="preserve"> icon </w:t>
      </w:r>
      <w:r>
        <w:rPr>
          <w:rFonts w:asciiTheme="minorHAnsi" w:hAnsiTheme="minorHAnsi" w:cstheme="minorHAnsi"/>
          <w:szCs w:val="22"/>
        </w:rPr>
        <w:t>t</w:t>
      </w:r>
      <w:r w:rsidRPr="00F118C9">
        <w:rPr>
          <w:rFonts w:asciiTheme="minorHAnsi" w:hAnsiTheme="minorHAnsi" w:cstheme="minorHAnsi"/>
          <w:szCs w:val="22"/>
        </w:rPr>
        <w:t xml:space="preserve">o delete an existing </w:t>
      </w:r>
      <w:proofErr w:type="spellStart"/>
      <w:r w:rsidRPr="00F118C9">
        <w:rPr>
          <w:rFonts w:asciiTheme="minorHAnsi" w:hAnsiTheme="minorHAnsi" w:cstheme="minorHAnsi"/>
          <w:szCs w:val="22"/>
        </w:rPr>
        <w:t>catalog</w:t>
      </w:r>
      <w:proofErr w:type="spellEnd"/>
      <w:r w:rsidRPr="00F118C9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 xml:space="preserve">from </w:t>
      </w:r>
      <w:r w:rsidRPr="00F118C9">
        <w:rPr>
          <w:rFonts w:asciiTheme="minorHAnsi" w:hAnsiTheme="minorHAnsi" w:cstheme="minorHAnsi"/>
          <w:szCs w:val="22"/>
        </w:rPr>
        <w:t xml:space="preserve">the </w:t>
      </w:r>
      <w:proofErr w:type="spellStart"/>
      <w:r w:rsidRPr="00DF787E">
        <w:rPr>
          <w:rFonts w:asciiTheme="minorHAnsi" w:hAnsiTheme="minorHAnsi" w:cstheme="minorHAnsi"/>
          <w:b/>
          <w:bCs/>
          <w:szCs w:val="22"/>
        </w:rPr>
        <w:t>Catalogs</w:t>
      </w:r>
      <w:proofErr w:type="spellEnd"/>
      <w:r w:rsidRPr="00F118C9">
        <w:rPr>
          <w:rFonts w:asciiTheme="minorHAnsi" w:hAnsiTheme="minorHAnsi" w:cstheme="minorHAnsi"/>
          <w:szCs w:val="22"/>
        </w:rPr>
        <w:t xml:space="preserve"> table. </w:t>
      </w:r>
    </w:p>
    <w:p w14:paraId="1FAD9E73" w14:textId="01048961" w:rsidR="007C4703" w:rsidRDefault="003D3B9C" w:rsidP="002B7664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4193" behindDoc="0" locked="0" layoutInCell="1" allowOverlap="1" wp14:anchorId="261701DE" wp14:editId="2B421426">
                <wp:simplePos x="0" y="0"/>
                <wp:positionH relativeFrom="column">
                  <wp:posOffset>241043</wp:posOffset>
                </wp:positionH>
                <wp:positionV relativeFrom="paragraph">
                  <wp:posOffset>154511</wp:posOffset>
                </wp:positionV>
                <wp:extent cx="5368319" cy="1866140"/>
                <wp:effectExtent l="19050" t="19050" r="0" b="20320"/>
                <wp:wrapNone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319" cy="1866140"/>
                          <a:chOff x="0" y="0"/>
                          <a:chExt cx="5368319" cy="186614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5239385" cy="1859280"/>
                            <a:chOff x="0" y="0"/>
                            <a:chExt cx="5239385" cy="1859280"/>
                          </a:xfrm>
                        </wpg:grpSpPr>
                        <pic:pic xmlns:pic="http://schemas.openxmlformats.org/drawingml/2006/picture">
                          <pic:nvPicPr>
                            <pic:cNvPr id="1406" name="Picture 14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39385" cy="1859280"/>
                            </a:xfrm>
                            <a:prstGeom prst="rect">
                              <a:avLst/>
                            </a:prstGeom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</pic:spPr>
                        </pic:pic>
                        <wps:wsp>
                          <wps:cNvPr id="11" name="Rectangle 11"/>
                          <wps:cNvSpPr/>
                          <wps:spPr>
                            <a:xfrm>
                              <a:off x="44560" y="1626870"/>
                              <a:ext cx="1073150" cy="2146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alpha val="98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" name="Rectangle 62"/>
                        <wps:cNvSpPr/>
                        <wps:spPr>
                          <a:xfrm>
                            <a:off x="65519" y="1349907"/>
                            <a:ext cx="681836" cy="26427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Rectangle 509"/>
                        <wps:cNvSpPr>
                          <a:spLocks/>
                        </wps:cNvSpPr>
                        <wps:spPr>
                          <a:xfrm>
                            <a:off x="2977856" y="398508"/>
                            <a:ext cx="2221713" cy="1828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8EAE41" w14:textId="77777777" w:rsidR="00425D03" w:rsidRDefault="00425D03" w:rsidP="00425D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0" name="Group 510"/>
                        <wpg:cNvGrpSpPr>
                          <a:grpSpLocks/>
                        </wpg:cNvGrpSpPr>
                        <wpg:grpSpPr bwMode="auto">
                          <a:xfrm>
                            <a:off x="5076219" y="276940"/>
                            <a:ext cx="292100" cy="234950"/>
                            <a:chOff x="7273" y="4260"/>
                            <a:chExt cx="460" cy="370"/>
                          </a:xfrm>
                        </wpg:grpSpPr>
                        <wps:wsp>
                          <wps:cNvPr id="511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4260"/>
                              <a:ext cx="320" cy="32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3" y="4263"/>
                              <a:ext cx="460" cy="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66FF99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FA277" w14:textId="71D5816F" w:rsidR="00425D03" w:rsidRPr="009843BA" w:rsidRDefault="00425D03" w:rsidP="00425D0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" name="Rectangle 66"/>
                        <wps:cNvSpPr>
                          <a:spLocks/>
                        </wps:cNvSpPr>
                        <wps:spPr>
                          <a:xfrm>
                            <a:off x="4330957" y="1186055"/>
                            <a:ext cx="409651" cy="68008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F108F7" w14:textId="77777777" w:rsidR="00425D03" w:rsidRDefault="00425D03" w:rsidP="00425D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" name="Group 68"/>
                        <wpg:cNvGrpSpPr>
                          <a:grpSpLocks/>
                        </wpg:cNvGrpSpPr>
                        <wpg:grpSpPr bwMode="auto">
                          <a:xfrm>
                            <a:off x="4626948" y="1069773"/>
                            <a:ext cx="292100" cy="234950"/>
                            <a:chOff x="7273" y="4260"/>
                            <a:chExt cx="460" cy="370"/>
                          </a:xfrm>
                        </wpg:grpSpPr>
                        <wps:wsp>
                          <wps:cNvPr id="73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4260"/>
                              <a:ext cx="320" cy="32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3" y="4263"/>
                              <a:ext cx="460" cy="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66FF99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6DE793" w14:textId="4B55C29A" w:rsidR="00425D03" w:rsidRPr="009843BA" w:rsidRDefault="00425D03" w:rsidP="00425D0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1701DE" id="Group 901" o:spid="_x0000_s1125" style="position:absolute;left:0;text-align:left;margin-left:19pt;margin-top:12.15pt;width:422.7pt;height:146.95pt;z-index:251654193" coordsize="53683,18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">
                <v:group id="Group 12" o:spid="_x0000_s1126" style="position:absolute;width:52393;height:18592" coordsize="52393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Picture 1406" o:spid="_x0000_s1127" type="#_x0000_t75" style="position:absolute;width:52393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" stroked="t" strokeweight=".5pt">
                    <v:stroke joinstyle="round"/>
                    <v:imagedata r:id="rId24" o:title=""/>
                    <v:path arrowok="t"/>
                  </v:shape>
                  <v:rect id="Rectangle 11" o:spid="_x0000_s1128" style="position:absolute;left:445;top:16268;width:10732;height:2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" fillcolor="#f2f2f2 [3052]" stroked="f" strokeweight="1pt">
                    <v:fill opacity="64250f"/>
                  </v:rect>
                </v:group>
                <v:rect id="Rectangle 62" o:spid="_x0000_s1129" style="position:absolute;left:655;top:13499;width:6818;height:2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" fillcolor="#f2f2f2 [3052]" stroked="f" strokeweight="1pt"/>
                <v:rect id="Rectangle 509" o:spid="_x0000_s1130" style="position:absolute;left:29778;top:3985;width:22217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" filled="f" strokecolor="#ee3744 [3207]" strokeweight="2pt">
                  <v:path arrowok="t"/>
                  <v:textbox>
                    <w:txbxContent>
                      <w:p w14:paraId="668EAE41" w14:textId="77777777" w:rsidR="00425D03" w:rsidRDefault="00425D03" w:rsidP="00425D03">
                        <w:pPr>
                          <w:jc w:val="center"/>
                        </w:pPr>
                      </w:p>
                    </w:txbxContent>
                  </v:textbox>
                </v:rect>
                <v:group id="Group 510" o:spid="_x0000_s1131" style="position:absolute;left:50762;top:2769;width:2921;height:2349" coordorigin="7273,4260" coordsize="46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oval id="Oval 206" o:spid="_x0000_s1132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" fillcolor="red" stroked="f" strokecolor="red"/>
                  <v:shape id="Text Box 207" o:spid="_x0000_s1133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" filled="f" stroked="f" strokecolor="#6f9">
                    <v:textbox>
                      <w:txbxContent>
                        <w:p w14:paraId="7C1FA277" w14:textId="71D5816F" w:rsidR="00425D03" w:rsidRPr="009843BA" w:rsidRDefault="00425D03" w:rsidP="00425D03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ect id="Rectangle 66" o:spid="_x0000_s1134" style="position:absolute;left:43309;top:11860;width:4097;height:6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" filled="f" strokecolor="#ee3744 [3207]" strokeweight="2pt">
                  <v:path arrowok="t"/>
                  <v:textbox>
                    <w:txbxContent>
                      <w:p w14:paraId="68F108F7" w14:textId="77777777" w:rsidR="00425D03" w:rsidRDefault="00425D03" w:rsidP="00425D03">
                        <w:pPr>
                          <w:jc w:val="center"/>
                        </w:pPr>
                      </w:p>
                    </w:txbxContent>
                  </v:textbox>
                </v:rect>
                <v:group id="Group 68" o:spid="_x0000_s1135" style="position:absolute;left:46269;top:10697;width:2921;height:2350" coordorigin="7273,4260" coordsize="46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oval id="Oval 206" o:spid="_x0000_s1136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" fillcolor="red" stroked="f" strokecolor="red"/>
                  <v:shape id="Text Box 207" o:spid="_x0000_s1137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" filled="f" stroked="f" strokecolor="#6f9">
                    <v:textbox>
                      <w:txbxContent>
                        <w:p w14:paraId="386DE793" w14:textId="4B55C29A" w:rsidR="00425D03" w:rsidRPr="009843BA" w:rsidRDefault="00425D03" w:rsidP="00425D03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267AE7E" w14:textId="73E5BFA5" w:rsidR="005C0018" w:rsidRDefault="005C0018">
      <w:pPr>
        <w:rPr>
          <w:rFonts w:cstheme="minorHAnsi"/>
          <w:szCs w:val="22"/>
        </w:rPr>
      </w:pPr>
    </w:p>
    <w:p w14:paraId="0A429D1E" w14:textId="04C99046" w:rsidR="005C0018" w:rsidRDefault="005C0018">
      <w:pPr>
        <w:rPr>
          <w:rFonts w:cstheme="minorHAnsi"/>
          <w:szCs w:val="22"/>
        </w:rPr>
      </w:pPr>
    </w:p>
    <w:p w14:paraId="5F7AC6D6" w14:textId="2C115431" w:rsidR="005C0018" w:rsidRDefault="005C0018">
      <w:pPr>
        <w:rPr>
          <w:rFonts w:cstheme="minorHAnsi"/>
          <w:szCs w:val="22"/>
        </w:rPr>
      </w:pPr>
    </w:p>
    <w:p w14:paraId="7BB8F17C" w14:textId="0D6A76F2" w:rsidR="005C0018" w:rsidRDefault="005C0018">
      <w:pPr>
        <w:rPr>
          <w:rFonts w:cstheme="minorHAnsi"/>
          <w:szCs w:val="22"/>
        </w:rPr>
      </w:pPr>
    </w:p>
    <w:p w14:paraId="24457230" w14:textId="0063E77E" w:rsidR="005C0018" w:rsidRDefault="005C0018">
      <w:pPr>
        <w:rPr>
          <w:rFonts w:cstheme="minorHAnsi"/>
          <w:szCs w:val="22"/>
        </w:rPr>
      </w:pPr>
    </w:p>
    <w:p w14:paraId="3420169A" w14:textId="2E24E1D5" w:rsidR="005C0018" w:rsidRDefault="005C0018">
      <w:pPr>
        <w:rPr>
          <w:rFonts w:cstheme="minorHAnsi"/>
          <w:szCs w:val="22"/>
        </w:rPr>
      </w:pPr>
    </w:p>
    <w:p w14:paraId="545AF9AD" w14:textId="239FC490" w:rsidR="005C0018" w:rsidRDefault="005C0018">
      <w:pPr>
        <w:rPr>
          <w:rFonts w:cstheme="minorHAnsi"/>
          <w:szCs w:val="22"/>
        </w:rPr>
      </w:pPr>
    </w:p>
    <w:p w14:paraId="68BADFE3" w14:textId="21B9DF69" w:rsidR="005C0018" w:rsidRDefault="005C0018">
      <w:pPr>
        <w:rPr>
          <w:rFonts w:cstheme="minorHAnsi"/>
          <w:szCs w:val="22"/>
        </w:rPr>
      </w:pPr>
    </w:p>
    <w:p w14:paraId="07182957" w14:textId="77777777" w:rsidR="005C0018" w:rsidRDefault="005C0018">
      <w:pPr>
        <w:rPr>
          <w:rFonts w:cstheme="minorHAnsi"/>
          <w:szCs w:val="22"/>
        </w:rPr>
      </w:pPr>
    </w:p>
    <w:p w14:paraId="470D9646" w14:textId="77777777" w:rsidR="005C0018" w:rsidRDefault="005C0018">
      <w:pPr>
        <w:rPr>
          <w:rFonts w:cstheme="minorHAnsi"/>
          <w:szCs w:val="22"/>
        </w:rPr>
      </w:pPr>
    </w:p>
    <w:p w14:paraId="223B4864" w14:textId="77777777" w:rsidR="005C0018" w:rsidRDefault="005C0018">
      <w:pPr>
        <w:rPr>
          <w:rFonts w:cstheme="minorHAnsi"/>
          <w:szCs w:val="22"/>
        </w:rPr>
      </w:pPr>
    </w:p>
    <w:p w14:paraId="29CAA695" w14:textId="6A058EB2" w:rsidR="00F21B4A" w:rsidRPr="00C37BDF" w:rsidRDefault="005C0018" w:rsidP="00C37BDF">
      <w:pPr>
        <w:pStyle w:val="BodyText"/>
        <w:numPr>
          <w:ilvl w:val="0"/>
          <w:numId w:val="49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19" w:name="_Hlk126819010"/>
      <w:r w:rsidRPr="009D6181">
        <w:rPr>
          <w:rFonts w:asciiTheme="minorHAnsi" w:hAnsiTheme="minorHAnsi" w:cstheme="minorHAnsi"/>
          <w:szCs w:val="22"/>
        </w:rPr>
        <w:t xml:space="preserve">Scroll </w:t>
      </w:r>
      <w:r w:rsidR="00FB319C">
        <w:rPr>
          <w:rFonts w:asciiTheme="minorHAnsi" w:hAnsiTheme="minorHAnsi" w:cstheme="minorHAnsi"/>
          <w:szCs w:val="22"/>
        </w:rPr>
        <w:t>below</w:t>
      </w:r>
      <w:r w:rsidRPr="009D6181">
        <w:rPr>
          <w:rFonts w:asciiTheme="minorHAnsi" w:hAnsiTheme="minorHAnsi" w:cstheme="minorHAnsi"/>
          <w:szCs w:val="22"/>
        </w:rPr>
        <w:t xml:space="preserve"> the </w:t>
      </w:r>
      <w:r w:rsidR="00FB319C">
        <w:rPr>
          <w:rFonts w:asciiTheme="minorHAnsi" w:hAnsiTheme="minorHAnsi" w:cstheme="minorHAnsi"/>
          <w:b/>
          <w:bCs/>
          <w:szCs w:val="22"/>
        </w:rPr>
        <w:t>Item Changed/Unchanged (dashboard)</w:t>
      </w:r>
      <w:r w:rsidRPr="009D6181">
        <w:rPr>
          <w:rFonts w:asciiTheme="minorHAnsi" w:hAnsiTheme="minorHAnsi" w:cstheme="minorHAnsi"/>
          <w:szCs w:val="22"/>
        </w:rPr>
        <w:t xml:space="preserve"> section</w:t>
      </w:r>
      <w:r w:rsidR="00C31809" w:rsidRPr="009D6181">
        <w:rPr>
          <w:rFonts w:asciiTheme="minorHAnsi" w:hAnsiTheme="minorHAnsi" w:cstheme="minorHAnsi"/>
          <w:szCs w:val="22"/>
        </w:rPr>
        <w:t>.</w:t>
      </w:r>
    </w:p>
    <w:bookmarkEnd w:id="19"/>
    <w:p w14:paraId="1EE791A6" w14:textId="29D9DAC2" w:rsidR="00C31809" w:rsidRPr="002E6D7F" w:rsidRDefault="00F21B4A" w:rsidP="00C37BDF">
      <w:pPr>
        <w:pStyle w:val="BodyText"/>
        <w:numPr>
          <w:ilvl w:val="0"/>
          <w:numId w:val="49"/>
        </w:numPr>
        <w:kinsoku w:val="0"/>
        <w:overflowPunct w:val="0"/>
        <w:spacing w:before="120"/>
        <w:rPr>
          <w:rFonts w:cstheme="minorHAnsi"/>
          <w:szCs w:val="22"/>
        </w:rPr>
      </w:pPr>
      <w:r w:rsidRPr="00C37BDF">
        <w:rPr>
          <w:rFonts w:asciiTheme="minorHAnsi" w:hAnsiTheme="minorHAnsi" w:cstheme="minorHAnsi"/>
          <w:szCs w:val="22"/>
        </w:rPr>
        <w:t xml:space="preserve">Click </w:t>
      </w:r>
      <w:r w:rsidRPr="00C37BDF">
        <w:rPr>
          <w:rFonts w:asciiTheme="minorHAnsi" w:hAnsiTheme="minorHAnsi" w:cstheme="minorHAnsi"/>
          <w:b/>
          <w:bCs/>
          <w:szCs w:val="22"/>
        </w:rPr>
        <w:t>the Load from File</w:t>
      </w:r>
      <w:r w:rsidRPr="00C37BDF">
        <w:rPr>
          <w:rFonts w:asciiTheme="minorHAnsi" w:hAnsiTheme="minorHAnsi" w:cstheme="minorHAnsi"/>
          <w:szCs w:val="22"/>
        </w:rPr>
        <w:t xml:space="preserve"> button.</w:t>
      </w:r>
    </w:p>
    <w:p w14:paraId="67EAFE54" w14:textId="6E08EB9E" w:rsidR="00232EDC" w:rsidRPr="00425D03" w:rsidRDefault="00026D80" w:rsidP="00B00873">
      <w:pPr>
        <w:pStyle w:val="ListParagraph"/>
        <w:rPr>
          <w:rFonts w:eastAsia="Times New Roman" w:cstheme="minorHAnsi"/>
          <w:szCs w:val="22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4218" behindDoc="0" locked="0" layoutInCell="1" allowOverlap="1" wp14:anchorId="68AAF791" wp14:editId="45398852">
            <wp:simplePos x="0" y="0"/>
            <wp:positionH relativeFrom="margin">
              <wp:align>center</wp:align>
            </wp:positionH>
            <wp:positionV relativeFrom="paragraph">
              <wp:posOffset>180950</wp:posOffset>
            </wp:positionV>
            <wp:extent cx="5239385" cy="2919743"/>
            <wp:effectExtent l="19050" t="19050" r="18415" b="13970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668" cy="2929374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7771" w:rsidRPr="00FB319C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4222" behindDoc="0" locked="0" layoutInCell="1" allowOverlap="1" wp14:anchorId="6E6D7E48" wp14:editId="4B2F97D7">
                <wp:simplePos x="0" y="0"/>
                <wp:positionH relativeFrom="column">
                  <wp:posOffset>1289685</wp:posOffset>
                </wp:positionH>
                <wp:positionV relativeFrom="paragraph">
                  <wp:posOffset>2564765</wp:posOffset>
                </wp:positionV>
                <wp:extent cx="292100" cy="23495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84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9C5AB" w14:textId="34175DAC" w:rsidR="00FB319C" w:rsidRPr="009843BA" w:rsidRDefault="00FB319C" w:rsidP="00FB319C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D7E48" id="Group 83" o:spid="_x0000_s1138" style="position:absolute;left:0;text-align:left;margin-left:101.55pt;margin-top:201.95pt;width:23pt;height:18.5pt;z-index:251654222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">
                <v:oval id="Oval 206" o:spid="_x0000_s1139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" fillcolor="red" stroked="f" strokecolor="red"/>
                <v:shape id="Text Box 207" o:spid="_x0000_s1140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" filled="f" stroked="f" strokecolor="#6f9">
                  <v:textbox>
                    <w:txbxContent>
                      <w:p w14:paraId="4CE9C5AB" w14:textId="34175DAC" w:rsidR="00FB319C" w:rsidRPr="009843BA" w:rsidRDefault="00FB319C" w:rsidP="00FB319C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7771" w:rsidRPr="00FB319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4221" behindDoc="0" locked="0" layoutInCell="1" allowOverlap="1" wp14:anchorId="65AC17E0" wp14:editId="7BE0FC14">
                <wp:simplePos x="0" y="0"/>
                <wp:positionH relativeFrom="column">
                  <wp:posOffset>701243</wp:posOffset>
                </wp:positionH>
                <wp:positionV relativeFrom="paragraph">
                  <wp:posOffset>2694330</wp:posOffset>
                </wp:positionV>
                <wp:extent cx="701675" cy="224790"/>
                <wp:effectExtent l="0" t="0" r="22225" b="2286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1675" cy="2247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36326" w14:textId="77777777" w:rsidR="00FB319C" w:rsidRDefault="00FB319C" w:rsidP="00FB31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C17E0" id="Rectangle 82" o:spid="_x0000_s1141" style="position:absolute;left:0;text-align:left;margin-left:55.2pt;margin-top:212.15pt;width:55.25pt;height:17.7pt;z-index:251654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" filled="f" strokecolor="#ee3744 [3207]" strokeweight="2pt">
                <v:path arrowok="t"/>
                <v:textbox>
                  <w:txbxContent>
                    <w:p w14:paraId="61E36326" w14:textId="77777777" w:rsidR="00FB319C" w:rsidRDefault="00FB319C" w:rsidP="00FB31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67771" w:rsidRPr="00425D03">
        <w:rPr>
          <w:rFonts w:asciiTheme="minorHAnsi" w:hAnsiTheme="minorHAnsi" w:cstheme="minorHAnsi"/>
          <w:noProof/>
          <w:sz w:val="24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4220" behindDoc="0" locked="0" layoutInCell="1" allowOverlap="1" wp14:anchorId="2FCBA218" wp14:editId="01337777">
                <wp:simplePos x="0" y="0"/>
                <wp:positionH relativeFrom="column">
                  <wp:posOffset>2249526</wp:posOffset>
                </wp:positionH>
                <wp:positionV relativeFrom="paragraph">
                  <wp:posOffset>78842</wp:posOffset>
                </wp:positionV>
                <wp:extent cx="292100" cy="23495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79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23229" w14:textId="38A99774" w:rsidR="00425D03" w:rsidRPr="009843BA" w:rsidRDefault="00FB319C" w:rsidP="00425D03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BA218" id="Group 78" o:spid="_x0000_s1142" style="position:absolute;left:0;text-align:left;margin-left:177.15pt;margin-top:6.2pt;width:23pt;height:18.5pt;z-index:251654220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">
                <v:oval id="Oval 206" o:spid="_x0000_s1143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" fillcolor="red" stroked="f" strokecolor="red"/>
                <v:shape id="Text Box 207" o:spid="_x0000_s1144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" filled="f" stroked="f" strokecolor="#6f9">
                  <v:textbox>
                    <w:txbxContent>
                      <w:p w14:paraId="7CF23229" w14:textId="38A99774" w:rsidR="00425D03" w:rsidRPr="009843BA" w:rsidRDefault="00FB319C" w:rsidP="00425D03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7771" w:rsidRPr="00425D03">
        <w:rPr>
          <w:rFonts w:asciiTheme="minorHAnsi" w:hAnsiTheme="minorHAnsi" w:cstheme="minorHAnsi"/>
          <w:noProof/>
          <w:sz w:val="24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4219" behindDoc="0" locked="0" layoutInCell="1" allowOverlap="1" wp14:anchorId="4A424C28" wp14:editId="2E7ACECC">
                <wp:simplePos x="0" y="0"/>
                <wp:positionH relativeFrom="column">
                  <wp:posOffset>246278</wp:posOffset>
                </wp:positionH>
                <wp:positionV relativeFrom="paragraph">
                  <wp:posOffset>177038</wp:posOffset>
                </wp:positionV>
                <wp:extent cx="2126615" cy="217170"/>
                <wp:effectExtent l="0" t="0" r="26035" b="1143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6615" cy="2171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DC7D2" w14:textId="77777777" w:rsidR="00425D03" w:rsidRDefault="00425D03" w:rsidP="00425D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24C28" id="Rectangle 77" o:spid="_x0000_s1145" style="position:absolute;left:0;text-align:left;margin-left:19.4pt;margin-top:13.95pt;width:167.45pt;height:17.1pt;z-index:251654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" filled="f" strokecolor="#ee3744 [3207]" strokeweight="2pt">
                <v:path arrowok="t"/>
                <v:textbox>
                  <w:txbxContent>
                    <w:p w14:paraId="412DC7D2" w14:textId="77777777" w:rsidR="00425D03" w:rsidRDefault="00425D03" w:rsidP="00425D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32EDC" w:rsidRPr="00425D03">
        <w:rPr>
          <w:rFonts w:asciiTheme="minorHAnsi" w:hAnsiTheme="minorHAnsi" w:cstheme="minorHAnsi"/>
          <w:szCs w:val="22"/>
        </w:rPr>
        <w:br w:type="page"/>
      </w:r>
    </w:p>
    <w:p w14:paraId="39D65725" w14:textId="6968E7B0" w:rsidR="00C31809" w:rsidRPr="00C37BDF" w:rsidRDefault="00C31809" w:rsidP="009D6181">
      <w:pPr>
        <w:pStyle w:val="BodyText"/>
        <w:numPr>
          <w:ilvl w:val="0"/>
          <w:numId w:val="5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inorHAnsi" w:hAnsiTheme="minorHAnsi" w:cstheme="minorHAnsi"/>
          <w:szCs w:val="22"/>
        </w:rPr>
        <w:lastRenderedPageBreak/>
        <w:t xml:space="preserve">Click the </w:t>
      </w:r>
      <w:r w:rsidR="008A5707">
        <w:rPr>
          <w:rFonts w:asciiTheme="minorHAnsi" w:hAnsiTheme="minorHAnsi" w:cstheme="minorHAnsi"/>
          <w:b/>
          <w:bCs/>
          <w:szCs w:val="22"/>
        </w:rPr>
        <w:t>Download button</w:t>
      </w:r>
      <w:r w:rsidR="007D026E">
        <w:rPr>
          <w:rFonts w:asciiTheme="minorHAnsi" w:hAnsiTheme="minorHAnsi" w:cstheme="minorHAnsi"/>
          <w:b/>
          <w:bCs/>
          <w:szCs w:val="22"/>
        </w:rPr>
        <w:t xml:space="preserve"> </w:t>
      </w:r>
      <w:r w:rsidR="007D026E" w:rsidRPr="00C37BDF">
        <w:rPr>
          <w:rFonts w:asciiTheme="minorHAnsi" w:hAnsiTheme="minorHAnsi" w:cstheme="minorHAnsi"/>
          <w:szCs w:val="22"/>
        </w:rPr>
        <w:t xml:space="preserve">and select </w:t>
      </w:r>
      <w:r w:rsidR="00774C15" w:rsidRPr="00C37BDF">
        <w:rPr>
          <w:rFonts w:asciiTheme="minorHAnsi" w:hAnsiTheme="minorHAnsi" w:cstheme="minorHAnsi"/>
          <w:szCs w:val="22"/>
        </w:rPr>
        <w:t>your desired file type (CSV Plain or CSV for Excel)</w:t>
      </w:r>
      <w:r w:rsidRPr="009D6181">
        <w:rPr>
          <w:rFonts w:asciiTheme="minorHAnsi" w:hAnsiTheme="minorHAnsi" w:cstheme="minorHAnsi"/>
          <w:szCs w:val="22"/>
        </w:rPr>
        <w:t>.</w:t>
      </w:r>
    </w:p>
    <w:p w14:paraId="7667C03B" w14:textId="2C49E9C3" w:rsidR="00774C15" w:rsidRDefault="007056C5" w:rsidP="00FB319C">
      <w:pPr>
        <w:pStyle w:val="BodyText"/>
        <w:numPr>
          <w:ilvl w:val="0"/>
          <w:numId w:val="5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23" behindDoc="0" locked="0" layoutInCell="1" allowOverlap="1" wp14:anchorId="2A99A074" wp14:editId="385C354A">
                <wp:simplePos x="0" y="0"/>
                <wp:positionH relativeFrom="column">
                  <wp:posOffset>246329</wp:posOffset>
                </wp:positionH>
                <wp:positionV relativeFrom="paragraph">
                  <wp:posOffset>2235</wp:posOffset>
                </wp:positionV>
                <wp:extent cx="5239385" cy="1837690"/>
                <wp:effectExtent l="19050" t="19050" r="18415" b="1016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385" cy="1837690"/>
                          <a:chOff x="0" y="0"/>
                          <a:chExt cx="5239385" cy="1837690"/>
                        </a:xfrm>
                      </wpg:grpSpPr>
                      <pic:pic xmlns:pic="http://schemas.openxmlformats.org/drawingml/2006/picture">
                        <pic:nvPicPr>
                          <pic:cNvPr id="902" name="Picture 90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385" cy="18376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3" name="Rectangle 93"/>
                        <wps:cNvSpPr>
                          <a:spLocks/>
                        </wps:cNvSpPr>
                        <wps:spPr>
                          <a:xfrm>
                            <a:off x="60233" y="398509"/>
                            <a:ext cx="753466" cy="5994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62CEBD" w14:textId="77777777" w:rsidR="00FB319C" w:rsidRDefault="00FB319C" w:rsidP="00FB319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4" name="Group 94"/>
                        <wpg:cNvGrpSpPr>
                          <a:grpSpLocks/>
                        </wpg:cNvGrpSpPr>
                        <wpg:grpSpPr bwMode="auto">
                          <a:xfrm>
                            <a:off x="673357" y="276941"/>
                            <a:ext cx="292100" cy="234950"/>
                            <a:chOff x="7273" y="4260"/>
                            <a:chExt cx="460" cy="370"/>
                          </a:xfrm>
                        </wpg:grpSpPr>
                        <wps:wsp>
                          <wps:cNvPr id="95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4260"/>
                              <a:ext cx="320" cy="32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3" y="4263"/>
                              <a:ext cx="460" cy="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66FF99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072600" w14:textId="7C83C66D" w:rsidR="00FB319C" w:rsidRPr="009843BA" w:rsidRDefault="00FB319C" w:rsidP="00FB319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Rectangle 45"/>
                        <wps:cNvSpPr/>
                        <wps:spPr>
                          <a:xfrm>
                            <a:off x="1936603" y="44377"/>
                            <a:ext cx="2019080" cy="1321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9A074" id="Group 46" o:spid="_x0000_s1146" style="position:absolute;left:0;text-align:left;margin-left:19.4pt;margin-top:.2pt;width:412.55pt;height:144.7pt;z-index:251658323" coordsize="52393,18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">
                <v:shape id="Picture 902" o:spid="_x0000_s1147" type="#_x0000_t75" style="position:absolute;width:52393;height:1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" stroked="t" strokecolor="black [3213]" strokeweight=".5pt">
                  <v:imagedata r:id="rId32" o:title=""/>
                  <v:path arrowok="t"/>
                </v:shape>
                <v:rect id="Rectangle 93" o:spid="_x0000_s1148" style="position:absolute;left:602;top:3985;width:7534;height:5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" filled="f" strokecolor="#ee3744 [3207]" strokeweight="2pt">
                  <v:path arrowok="t"/>
                  <v:textbox>
                    <w:txbxContent>
                      <w:p w14:paraId="6862CEBD" w14:textId="77777777" w:rsidR="00FB319C" w:rsidRDefault="00FB319C" w:rsidP="00FB319C">
                        <w:pPr>
                          <w:jc w:val="center"/>
                        </w:pPr>
                      </w:p>
                    </w:txbxContent>
                  </v:textbox>
                </v:rect>
                <v:group id="Group 94" o:spid="_x0000_s1149" style="position:absolute;left:6733;top:2769;width:2921;height:2349" coordorigin="7273,4260" coordsize="46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oval id="Oval 206" o:spid="_x0000_s1150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" fillcolor="red" stroked="f" strokecolor="red"/>
                  <v:shape id="Text Box 207" o:spid="_x0000_s1151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" filled="f" stroked="f" strokecolor="#6f9">
                    <v:textbox>
                      <w:txbxContent>
                        <w:p w14:paraId="31072600" w14:textId="7C83C66D" w:rsidR="00FB319C" w:rsidRPr="009843BA" w:rsidRDefault="00FB319C" w:rsidP="00FB319C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rect id="Rectangle 45" o:spid="_x0000_s1152" style="position:absolute;left:19366;top:443;width:20190;height: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" fillcolor="#d8d8d8 [2732]" stroked="f" strokeweight="1pt"/>
              </v:group>
            </w:pict>
          </mc:Fallback>
        </mc:AlternateContent>
      </w:r>
    </w:p>
    <w:p w14:paraId="7FD53E4D" w14:textId="33593F71" w:rsidR="00774C15" w:rsidRDefault="00774C15" w:rsidP="00774C1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6150707" w14:textId="77777777" w:rsidR="00774C15" w:rsidRDefault="00774C15" w:rsidP="00774C1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F7BED84" w14:textId="77777777" w:rsidR="00774C15" w:rsidRDefault="00774C15" w:rsidP="00774C1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46BCF5C" w14:textId="77777777" w:rsidR="00774C15" w:rsidRDefault="00774C15" w:rsidP="00774C1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C70F75A" w14:textId="77777777" w:rsidR="00774C15" w:rsidRDefault="00774C15" w:rsidP="00774C1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1A8B941" w14:textId="77777777" w:rsidR="00774C15" w:rsidRDefault="00774C15" w:rsidP="00774C1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C398FF6" w14:textId="77777777" w:rsidR="00774C15" w:rsidRDefault="00774C15" w:rsidP="00774C1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3974182" w14:textId="77777777" w:rsidR="00774C15" w:rsidRDefault="00774C15" w:rsidP="00774C1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20" w:name="OLE_LINK4"/>
    </w:p>
    <w:p w14:paraId="73B580D4" w14:textId="0865EDA4" w:rsidR="00774C15" w:rsidRDefault="00774C15" w:rsidP="00C37BDF">
      <w:pPr>
        <w:pStyle w:val="BodyText"/>
        <w:numPr>
          <w:ilvl w:val="0"/>
          <w:numId w:val="54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The template will download. </w:t>
      </w:r>
      <w:r w:rsidR="002B09C9">
        <w:rPr>
          <w:rFonts w:asciiTheme="majorHAnsi" w:hAnsiTheme="majorHAnsi" w:cstheme="majorHAnsi"/>
          <w:szCs w:val="22"/>
        </w:rPr>
        <w:t xml:space="preserve">Complete the following required </w:t>
      </w:r>
      <w:r w:rsidR="00D65FD8">
        <w:rPr>
          <w:rFonts w:asciiTheme="majorHAnsi" w:hAnsiTheme="majorHAnsi" w:cstheme="majorHAnsi"/>
          <w:szCs w:val="22"/>
        </w:rPr>
        <w:t xml:space="preserve">column header </w:t>
      </w:r>
      <w:r w:rsidR="002B09C9">
        <w:rPr>
          <w:rFonts w:asciiTheme="majorHAnsi" w:hAnsiTheme="majorHAnsi" w:cstheme="majorHAnsi"/>
          <w:szCs w:val="22"/>
        </w:rPr>
        <w:t>fields:</w:t>
      </w:r>
    </w:p>
    <w:bookmarkEnd w:id="20"/>
    <w:p w14:paraId="21BC3508" w14:textId="384A817B" w:rsidR="002B09C9" w:rsidRPr="00C37BDF" w:rsidRDefault="002B09C9" w:rsidP="00C37BDF">
      <w:pPr>
        <w:pStyle w:val="BodyText"/>
        <w:numPr>
          <w:ilvl w:val="1"/>
          <w:numId w:val="52"/>
        </w:numPr>
        <w:kinsoku w:val="0"/>
        <w:overflowPunct w:val="0"/>
        <w:spacing w:before="120"/>
        <w:rPr>
          <w:rFonts w:asciiTheme="majorHAnsi" w:hAnsiTheme="majorHAnsi" w:cstheme="majorHAnsi"/>
          <w:b/>
          <w:bCs/>
          <w:szCs w:val="22"/>
        </w:rPr>
      </w:pPr>
      <w:r w:rsidRPr="00C37BDF">
        <w:rPr>
          <w:rFonts w:asciiTheme="majorHAnsi" w:hAnsiTheme="majorHAnsi" w:cstheme="majorHAnsi"/>
          <w:b/>
          <w:bCs/>
          <w:szCs w:val="22"/>
        </w:rPr>
        <w:t>Supplier Part Number</w:t>
      </w:r>
      <w:r w:rsidR="00063E9D">
        <w:rPr>
          <w:rFonts w:asciiTheme="majorHAnsi" w:hAnsiTheme="majorHAnsi" w:cstheme="majorHAnsi"/>
          <w:b/>
          <w:bCs/>
          <w:szCs w:val="22"/>
        </w:rPr>
        <w:t xml:space="preserve"> </w:t>
      </w:r>
      <w:r w:rsidR="00063E9D" w:rsidRPr="00C37BDF">
        <w:rPr>
          <w:rFonts w:asciiTheme="majorHAnsi" w:hAnsiTheme="majorHAnsi" w:cstheme="majorHAnsi"/>
          <w:szCs w:val="22"/>
        </w:rPr>
        <w:t>(</w:t>
      </w:r>
      <w:r w:rsidR="00CE1CA3">
        <w:rPr>
          <w:rFonts w:asciiTheme="majorHAnsi" w:hAnsiTheme="majorHAnsi" w:cstheme="majorHAnsi"/>
          <w:szCs w:val="22"/>
        </w:rPr>
        <w:t>enter the part number from your system</w:t>
      </w:r>
      <w:r w:rsidR="003D0430" w:rsidRPr="00C37BDF">
        <w:rPr>
          <w:rFonts w:asciiTheme="majorHAnsi" w:hAnsiTheme="majorHAnsi" w:cstheme="majorHAnsi"/>
          <w:szCs w:val="22"/>
        </w:rPr>
        <w:t>)</w:t>
      </w:r>
    </w:p>
    <w:p w14:paraId="54390266" w14:textId="0AB9D093" w:rsidR="00EC453D" w:rsidRPr="009D6181" w:rsidRDefault="002B09C9" w:rsidP="00EC453D">
      <w:pPr>
        <w:pStyle w:val="BodyText"/>
        <w:numPr>
          <w:ilvl w:val="1"/>
          <w:numId w:val="52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C37BDF">
        <w:rPr>
          <w:rFonts w:asciiTheme="majorHAnsi" w:hAnsiTheme="majorHAnsi" w:cstheme="majorHAnsi"/>
          <w:b/>
          <w:bCs/>
          <w:szCs w:val="22"/>
        </w:rPr>
        <w:t>Part Name</w:t>
      </w:r>
      <w:r w:rsidR="00EC453D">
        <w:rPr>
          <w:rFonts w:asciiTheme="majorHAnsi" w:hAnsiTheme="majorHAnsi" w:cstheme="majorHAnsi"/>
          <w:b/>
          <w:bCs/>
          <w:szCs w:val="22"/>
        </w:rPr>
        <w:t xml:space="preserve"> </w:t>
      </w:r>
      <w:r w:rsidR="00EC453D" w:rsidRPr="009D6181">
        <w:rPr>
          <w:rFonts w:asciiTheme="majorHAnsi" w:hAnsiTheme="majorHAnsi" w:cstheme="majorHAnsi"/>
          <w:szCs w:val="22"/>
        </w:rPr>
        <w:t>(item</w:t>
      </w:r>
      <w:r w:rsidR="00DA0F3D">
        <w:rPr>
          <w:rFonts w:asciiTheme="majorHAnsi" w:hAnsiTheme="majorHAnsi" w:cstheme="majorHAnsi"/>
          <w:szCs w:val="22"/>
        </w:rPr>
        <w:t xml:space="preserve"> nam</w:t>
      </w:r>
      <w:r w:rsidR="00D07549">
        <w:rPr>
          <w:rFonts w:asciiTheme="majorHAnsi" w:hAnsiTheme="majorHAnsi" w:cstheme="majorHAnsi"/>
          <w:szCs w:val="22"/>
        </w:rPr>
        <w:t>ing convention</w:t>
      </w:r>
      <w:r w:rsidR="00EC453D" w:rsidRPr="009D6181">
        <w:rPr>
          <w:rFonts w:asciiTheme="majorHAnsi" w:hAnsiTheme="majorHAnsi" w:cstheme="majorHAnsi"/>
          <w:szCs w:val="22"/>
        </w:rPr>
        <w:t xml:space="preserve"> </w:t>
      </w:r>
      <w:r w:rsidR="00EC453D">
        <w:rPr>
          <w:rFonts w:asciiTheme="majorHAnsi" w:hAnsiTheme="majorHAnsi" w:cstheme="majorHAnsi"/>
          <w:szCs w:val="22"/>
        </w:rPr>
        <w:t>must match the Coupa Item master</w:t>
      </w:r>
      <w:r w:rsidR="00EC453D" w:rsidRPr="009D6181">
        <w:rPr>
          <w:rFonts w:asciiTheme="majorHAnsi" w:hAnsiTheme="majorHAnsi" w:cstheme="majorHAnsi"/>
          <w:szCs w:val="22"/>
        </w:rPr>
        <w:t>)</w:t>
      </w:r>
    </w:p>
    <w:p w14:paraId="682FBD9C" w14:textId="47B4631F" w:rsidR="002B09C9" w:rsidRPr="009D6181" w:rsidRDefault="002B09C9" w:rsidP="00C37BDF">
      <w:pPr>
        <w:pStyle w:val="BodyText"/>
        <w:numPr>
          <w:ilvl w:val="1"/>
          <w:numId w:val="52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C37BDF">
        <w:rPr>
          <w:rFonts w:asciiTheme="majorHAnsi" w:hAnsiTheme="majorHAnsi" w:cstheme="majorHAnsi"/>
          <w:b/>
          <w:bCs/>
          <w:szCs w:val="22"/>
        </w:rPr>
        <w:t>Description</w:t>
      </w:r>
      <w:r w:rsidR="0036578F" w:rsidRPr="00C37BDF">
        <w:rPr>
          <w:rFonts w:asciiTheme="majorHAnsi" w:hAnsiTheme="majorHAnsi" w:cstheme="majorHAnsi"/>
          <w:b/>
          <w:bCs/>
          <w:szCs w:val="22"/>
        </w:rPr>
        <w:t xml:space="preserve"> </w:t>
      </w:r>
      <w:r w:rsidR="0036578F" w:rsidRPr="009D6181">
        <w:rPr>
          <w:rFonts w:asciiTheme="majorHAnsi" w:hAnsiTheme="majorHAnsi" w:cstheme="majorHAnsi"/>
          <w:szCs w:val="22"/>
        </w:rPr>
        <w:t xml:space="preserve">(item description </w:t>
      </w:r>
      <w:r w:rsidR="001E2D2E">
        <w:rPr>
          <w:rFonts w:asciiTheme="majorHAnsi" w:hAnsiTheme="majorHAnsi" w:cstheme="majorHAnsi"/>
          <w:szCs w:val="22"/>
        </w:rPr>
        <w:t>must match</w:t>
      </w:r>
      <w:r w:rsidR="00EC453D">
        <w:rPr>
          <w:rFonts w:asciiTheme="majorHAnsi" w:hAnsiTheme="majorHAnsi" w:cstheme="majorHAnsi"/>
          <w:szCs w:val="22"/>
        </w:rPr>
        <w:t xml:space="preserve"> the Coupa Item master</w:t>
      </w:r>
      <w:r w:rsidR="007A20E3" w:rsidRPr="009D6181">
        <w:rPr>
          <w:rFonts w:asciiTheme="majorHAnsi" w:hAnsiTheme="majorHAnsi" w:cstheme="majorHAnsi"/>
          <w:szCs w:val="22"/>
        </w:rPr>
        <w:t>)</w:t>
      </w:r>
    </w:p>
    <w:p w14:paraId="45EA3F6D" w14:textId="6E4B7666" w:rsidR="002B09C9" w:rsidRPr="009D6181" w:rsidRDefault="002B09C9" w:rsidP="00C37BDF">
      <w:pPr>
        <w:pStyle w:val="BodyText"/>
        <w:numPr>
          <w:ilvl w:val="1"/>
          <w:numId w:val="52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C37BDF">
        <w:rPr>
          <w:rFonts w:asciiTheme="majorHAnsi" w:hAnsiTheme="majorHAnsi" w:cstheme="majorHAnsi"/>
          <w:b/>
          <w:bCs/>
          <w:szCs w:val="22"/>
        </w:rPr>
        <w:t>Price</w:t>
      </w:r>
      <w:r w:rsidR="008F1E66">
        <w:rPr>
          <w:rFonts w:asciiTheme="majorHAnsi" w:hAnsiTheme="majorHAnsi" w:cstheme="majorHAnsi"/>
          <w:b/>
          <w:bCs/>
          <w:szCs w:val="22"/>
        </w:rPr>
        <w:t xml:space="preserve"> </w:t>
      </w:r>
    </w:p>
    <w:p w14:paraId="5494B1F7" w14:textId="0E8FDAAA" w:rsidR="002B09C9" w:rsidRPr="00C37BDF" w:rsidRDefault="002B09C9" w:rsidP="00C37BDF">
      <w:pPr>
        <w:pStyle w:val="BodyText"/>
        <w:numPr>
          <w:ilvl w:val="1"/>
          <w:numId w:val="52"/>
        </w:numPr>
        <w:kinsoku w:val="0"/>
        <w:overflowPunct w:val="0"/>
        <w:spacing w:before="120"/>
        <w:rPr>
          <w:rFonts w:asciiTheme="majorHAnsi" w:hAnsiTheme="majorHAnsi" w:cstheme="majorHAnsi"/>
          <w:b/>
          <w:bCs/>
          <w:szCs w:val="22"/>
        </w:rPr>
      </w:pPr>
      <w:r w:rsidRPr="00C37BDF">
        <w:rPr>
          <w:rFonts w:asciiTheme="majorHAnsi" w:hAnsiTheme="majorHAnsi" w:cstheme="majorHAnsi"/>
          <w:b/>
          <w:bCs/>
          <w:szCs w:val="22"/>
        </w:rPr>
        <w:t>Currency</w:t>
      </w:r>
      <w:r w:rsidR="008F1E66">
        <w:rPr>
          <w:rFonts w:asciiTheme="majorHAnsi" w:hAnsiTheme="majorHAnsi" w:cstheme="majorHAnsi"/>
          <w:b/>
          <w:bCs/>
          <w:szCs w:val="22"/>
        </w:rPr>
        <w:t xml:space="preserve"> </w:t>
      </w:r>
    </w:p>
    <w:p w14:paraId="436718D3" w14:textId="0DCC6639" w:rsidR="00002CAD" w:rsidRPr="00C37BDF" w:rsidRDefault="00002CAD" w:rsidP="00002CAD">
      <w:pPr>
        <w:pStyle w:val="BodyText"/>
        <w:numPr>
          <w:ilvl w:val="1"/>
          <w:numId w:val="52"/>
        </w:numPr>
        <w:kinsoku w:val="0"/>
        <w:overflowPunct w:val="0"/>
        <w:spacing w:before="120"/>
        <w:rPr>
          <w:rFonts w:asciiTheme="majorHAnsi" w:hAnsiTheme="majorHAnsi" w:cstheme="majorHAnsi"/>
          <w:b/>
          <w:bCs/>
          <w:szCs w:val="22"/>
        </w:rPr>
      </w:pPr>
      <w:r w:rsidRPr="00C37BDF">
        <w:rPr>
          <w:rFonts w:asciiTheme="majorHAnsi" w:hAnsiTheme="majorHAnsi" w:cstheme="majorHAnsi"/>
          <w:b/>
          <w:bCs/>
          <w:szCs w:val="22"/>
        </w:rPr>
        <w:t>Unit of Measure (U</w:t>
      </w:r>
      <w:r w:rsidR="006B3908">
        <w:rPr>
          <w:rFonts w:asciiTheme="majorHAnsi" w:hAnsiTheme="majorHAnsi" w:cstheme="majorHAnsi"/>
          <w:b/>
          <w:bCs/>
          <w:szCs w:val="22"/>
        </w:rPr>
        <w:t>o</w:t>
      </w:r>
      <w:r w:rsidRPr="00C37BDF">
        <w:rPr>
          <w:rFonts w:asciiTheme="majorHAnsi" w:hAnsiTheme="majorHAnsi" w:cstheme="majorHAnsi"/>
          <w:b/>
          <w:bCs/>
          <w:szCs w:val="22"/>
        </w:rPr>
        <w:t>M)</w:t>
      </w:r>
      <w:r w:rsidR="004C2E29">
        <w:rPr>
          <w:rFonts w:asciiTheme="majorHAnsi" w:hAnsiTheme="majorHAnsi" w:cstheme="majorHAnsi"/>
          <w:b/>
          <w:bCs/>
          <w:szCs w:val="22"/>
        </w:rPr>
        <w:t xml:space="preserve"> code</w:t>
      </w:r>
      <w:r w:rsidR="007A20E3">
        <w:rPr>
          <w:rFonts w:asciiTheme="majorHAnsi" w:hAnsiTheme="majorHAnsi" w:cstheme="majorHAnsi"/>
          <w:b/>
          <w:bCs/>
          <w:szCs w:val="22"/>
        </w:rPr>
        <w:t xml:space="preserve"> </w:t>
      </w:r>
      <w:r w:rsidR="00DA0F3D" w:rsidRPr="00C37BDF">
        <w:rPr>
          <w:rFonts w:asciiTheme="majorHAnsi" w:hAnsiTheme="majorHAnsi" w:cstheme="majorHAnsi"/>
          <w:szCs w:val="22"/>
        </w:rPr>
        <w:t>(refer to item master)</w:t>
      </w:r>
    </w:p>
    <w:p w14:paraId="7A0E9061" w14:textId="210BB92B" w:rsidR="00514069" w:rsidRPr="009D6181" w:rsidRDefault="00514069" w:rsidP="00C37BDF">
      <w:pPr>
        <w:pStyle w:val="BodyText"/>
        <w:numPr>
          <w:ilvl w:val="1"/>
          <w:numId w:val="52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b/>
          <w:bCs/>
          <w:szCs w:val="22"/>
        </w:rPr>
        <w:t>Active</w:t>
      </w:r>
      <w:r w:rsidR="00A36A7E">
        <w:rPr>
          <w:rFonts w:asciiTheme="majorHAnsi" w:hAnsiTheme="majorHAnsi" w:cstheme="majorHAnsi"/>
          <w:b/>
          <w:bCs/>
          <w:szCs w:val="22"/>
        </w:rPr>
        <w:t xml:space="preserve"> </w:t>
      </w:r>
      <w:r w:rsidR="003B0A30">
        <w:rPr>
          <w:rFonts w:asciiTheme="majorHAnsi" w:hAnsiTheme="majorHAnsi" w:cstheme="majorHAnsi"/>
          <w:b/>
          <w:bCs/>
          <w:szCs w:val="22"/>
        </w:rPr>
        <w:t>[</w:t>
      </w:r>
      <w:r w:rsidR="00A36A7E">
        <w:rPr>
          <w:rFonts w:asciiTheme="majorHAnsi" w:hAnsiTheme="majorHAnsi" w:cstheme="majorHAnsi"/>
          <w:b/>
          <w:bCs/>
          <w:szCs w:val="22"/>
        </w:rPr>
        <w:t>yes or no</w:t>
      </w:r>
      <w:r w:rsidR="003B0A30">
        <w:rPr>
          <w:rFonts w:asciiTheme="majorHAnsi" w:hAnsiTheme="majorHAnsi" w:cstheme="majorHAnsi"/>
          <w:b/>
          <w:bCs/>
          <w:szCs w:val="22"/>
        </w:rPr>
        <w:t>]</w:t>
      </w:r>
      <w:r w:rsidR="00A36A7E">
        <w:rPr>
          <w:rFonts w:asciiTheme="majorHAnsi" w:hAnsiTheme="majorHAnsi" w:cstheme="majorHAnsi"/>
          <w:b/>
          <w:bCs/>
          <w:szCs w:val="22"/>
        </w:rPr>
        <w:t xml:space="preserve"> - </w:t>
      </w:r>
      <w:r w:rsidR="00A36A7E">
        <w:rPr>
          <w:rFonts w:asciiTheme="majorHAnsi" w:hAnsiTheme="majorHAnsi" w:cstheme="majorHAnsi"/>
          <w:szCs w:val="22"/>
        </w:rPr>
        <w:t>i</w:t>
      </w:r>
      <w:r w:rsidR="00B14B5E" w:rsidRPr="00C37BDF">
        <w:rPr>
          <w:rFonts w:asciiTheme="majorHAnsi" w:hAnsiTheme="majorHAnsi" w:cstheme="majorHAnsi"/>
          <w:szCs w:val="22"/>
        </w:rPr>
        <w:t xml:space="preserve">ndicate if item is </w:t>
      </w:r>
      <w:r w:rsidR="00A36A7E">
        <w:rPr>
          <w:rFonts w:asciiTheme="majorHAnsi" w:hAnsiTheme="majorHAnsi" w:cstheme="majorHAnsi"/>
          <w:szCs w:val="22"/>
        </w:rPr>
        <w:t xml:space="preserve">an active </w:t>
      </w:r>
      <w:proofErr w:type="spellStart"/>
      <w:r w:rsidR="00A36A7E">
        <w:rPr>
          <w:rFonts w:asciiTheme="majorHAnsi" w:hAnsiTheme="majorHAnsi" w:cstheme="majorHAnsi"/>
          <w:szCs w:val="22"/>
        </w:rPr>
        <w:t>catalog</w:t>
      </w:r>
      <w:proofErr w:type="spellEnd"/>
      <w:r w:rsidR="00A36A7E">
        <w:rPr>
          <w:rFonts w:asciiTheme="majorHAnsi" w:hAnsiTheme="majorHAnsi" w:cstheme="majorHAnsi"/>
          <w:szCs w:val="22"/>
        </w:rPr>
        <w:t xml:space="preserve"> item</w:t>
      </w:r>
    </w:p>
    <w:p w14:paraId="43DAB4CF" w14:textId="77777777" w:rsidR="00193713" w:rsidRDefault="00193713" w:rsidP="0019371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4D9A87C" w14:textId="795867A6" w:rsidR="00193713" w:rsidRDefault="00FB319C" w:rsidP="0019371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FB319C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4197" behindDoc="0" locked="0" layoutInCell="1" allowOverlap="1" wp14:anchorId="3E8AED84" wp14:editId="44751A4F">
                <wp:simplePos x="0" y="0"/>
                <wp:positionH relativeFrom="column">
                  <wp:posOffset>5338419</wp:posOffset>
                </wp:positionH>
                <wp:positionV relativeFrom="paragraph">
                  <wp:posOffset>120523</wp:posOffset>
                </wp:positionV>
                <wp:extent cx="292100" cy="234950"/>
                <wp:effectExtent l="1905" t="8255" r="1270" b="4445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10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8B21C" w14:textId="1404F905" w:rsidR="00FB319C" w:rsidRPr="009843BA" w:rsidRDefault="008F1E66" w:rsidP="00FB319C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AED84" id="Group 109" o:spid="_x0000_s1153" style="position:absolute;margin-left:420.35pt;margin-top:9.5pt;width:23pt;height:18.5pt;z-index:251654197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">
                <v:oval id="Oval 206" o:spid="_x0000_s1154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" fillcolor="red" stroked="f" strokecolor="red"/>
                <v:shape id="Text Box 207" o:spid="_x0000_s1155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" filled="f" stroked="f" strokecolor="#6f9">
                  <v:textbox>
                    <w:txbxContent>
                      <w:p w14:paraId="5758B21C" w14:textId="1404F905" w:rsidR="00FB319C" w:rsidRPr="009843BA" w:rsidRDefault="008F1E66" w:rsidP="00FB319C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25FD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3160" behindDoc="0" locked="0" layoutInCell="1" allowOverlap="1" wp14:anchorId="6847C076" wp14:editId="5B7F1054">
            <wp:simplePos x="0" y="0"/>
            <wp:positionH relativeFrom="margin">
              <wp:posOffset>244756</wp:posOffset>
            </wp:positionH>
            <wp:positionV relativeFrom="paragraph">
              <wp:posOffset>106469</wp:posOffset>
            </wp:positionV>
            <wp:extent cx="5239512" cy="1858544"/>
            <wp:effectExtent l="19050" t="19050" r="18415" b="27940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185854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22514" w14:textId="4F8D3A6C" w:rsidR="00193713" w:rsidRDefault="00FB319C" w:rsidP="0019371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FB319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4196" behindDoc="0" locked="0" layoutInCell="1" allowOverlap="1" wp14:anchorId="6B61CFAF" wp14:editId="34A2593B">
                <wp:simplePos x="0" y="0"/>
                <wp:positionH relativeFrom="column">
                  <wp:posOffset>204826</wp:posOffset>
                </wp:positionH>
                <wp:positionV relativeFrom="paragraph">
                  <wp:posOffset>4293</wp:posOffset>
                </wp:positionV>
                <wp:extent cx="5280380" cy="217170"/>
                <wp:effectExtent l="0" t="0" r="15875" b="1143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0380" cy="2171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D1E4F" w14:textId="494D5DC0" w:rsidR="00FB319C" w:rsidRDefault="00FB319C" w:rsidP="00FB31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1CFAF" id="Rectangle 108" o:spid="_x0000_s1156" style="position:absolute;margin-left:16.15pt;margin-top:.35pt;width:415.8pt;height:17.1pt;z-index:2516541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" filled="f" strokecolor="#ee3744 [3207]" strokeweight="2pt">
                <v:path arrowok="t"/>
                <v:textbox>
                  <w:txbxContent>
                    <w:p w14:paraId="14FD1E4F" w14:textId="494D5DC0" w:rsidR="00FB319C" w:rsidRDefault="00FB319C" w:rsidP="00FB31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DC1DB79" w14:textId="77777777" w:rsidR="00193713" w:rsidRDefault="00193713" w:rsidP="0019371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D9B7C69" w14:textId="77777777" w:rsidR="00193713" w:rsidRDefault="00193713" w:rsidP="0019371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4D97E41" w14:textId="77777777" w:rsidR="00193713" w:rsidRDefault="00193713" w:rsidP="0019371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A206685" w14:textId="77777777" w:rsidR="00193713" w:rsidRDefault="00193713" w:rsidP="0019371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CA8CB5B" w14:textId="77777777" w:rsidR="00193713" w:rsidRDefault="00193713" w:rsidP="0019371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42A3BBB" w14:textId="77777777" w:rsidR="00193713" w:rsidRDefault="00193713" w:rsidP="0019371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CB60E92" w14:textId="77777777" w:rsidR="00193713" w:rsidRDefault="00193713" w:rsidP="0019371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5FFA1BD" w14:textId="77777777" w:rsidR="00193713" w:rsidRDefault="00193713" w:rsidP="0019371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F86FD5" w:rsidRPr="00F60F2C" w14:paraId="26CA0EC7" w14:textId="77777777" w:rsidTr="00D97ED1">
        <w:trPr>
          <w:trHeight w:val="941"/>
        </w:trPr>
        <w:tc>
          <w:tcPr>
            <w:tcW w:w="678" w:type="dxa"/>
            <w:shd w:val="clear" w:color="auto" w:fill="753BBD" w:themeFill="accent2"/>
            <w:vAlign w:val="center"/>
          </w:tcPr>
          <w:p w14:paraId="6A2B7477" w14:textId="77777777" w:rsidR="00D65FD8" w:rsidRDefault="00D65FD8" w:rsidP="00D97ED1">
            <w:pPr>
              <w:ind w:right="-43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6C1227E" wp14:editId="534609CB">
                  <wp:extent cx="284814" cy="284814"/>
                  <wp:effectExtent l="0" t="0" r="1270" b="127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201FFA7C" w14:textId="26C69ECE" w:rsidR="00D65FD8" w:rsidRPr="00432D21" w:rsidRDefault="00D65FD8" w:rsidP="00D97ED1">
            <w:pPr>
              <w:rPr>
                <w:rFonts w:asciiTheme="majorHAnsi" w:hAnsiTheme="majorHAnsi" w:cstheme="majorBidi"/>
                <w:color w:val="000000" w:themeColor="text2"/>
              </w:rPr>
            </w:pPr>
            <w:r w:rsidRPr="00FF55A3">
              <w:rPr>
                <w:rFonts w:asciiTheme="majorHAnsi" w:hAnsiTheme="majorHAnsi" w:cstheme="majorBidi"/>
                <w:b/>
                <w:bCs/>
                <w:color w:val="000000" w:themeColor="text2"/>
                <w:sz w:val="22"/>
                <w:szCs w:val="22"/>
              </w:rPr>
              <w:t xml:space="preserve">Note: </w:t>
            </w:r>
            <w:r w:rsidRPr="00FF55A3">
              <w:rPr>
                <w:rFonts w:asciiTheme="majorHAnsi" w:hAnsiTheme="majorHAnsi" w:cstheme="majorBidi"/>
                <w:color w:val="000000" w:themeColor="text2"/>
                <w:sz w:val="22"/>
                <w:szCs w:val="22"/>
              </w:rPr>
              <w:t xml:space="preserve">Do </w:t>
            </w:r>
            <w:r w:rsidRPr="00C37BDF">
              <w:rPr>
                <w:rFonts w:asciiTheme="majorHAnsi" w:hAnsiTheme="majorHAnsi" w:cstheme="majorBidi"/>
                <w:b/>
                <w:bCs/>
                <w:color w:val="000000" w:themeColor="text2"/>
                <w:sz w:val="22"/>
                <w:szCs w:val="22"/>
              </w:rPr>
              <w:t>not</w:t>
            </w:r>
            <w:r w:rsidRPr="00FF55A3">
              <w:rPr>
                <w:rFonts w:asciiTheme="majorHAnsi" w:hAnsiTheme="majorHAnsi" w:cstheme="majorBidi"/>
                <w:color w:val="000000" w:themeColor="text2"/>
                <w:sz w:val="22"/>
                <w:szCs w:val="22"/>
              </w:rPr>
              <w:t xml:space="preserve"> change the column header names in the .CSV file.</w:t>
            </w:r>
            <w:r w:rsidR="008964AF" w:rsidRPr="00FF55A3">
              <w:rPr>
                <w:rFonts w:asciiTheme="majorHAnsi" w:hAnsiTheme="majorHAnsi" w:cstheme="majorBidi"/>
                <w:color w:val="000000" w:themeColor="text2"/>
                <w:sz w:val="22"/>
                <w:szCs w:val="22"/>
              </w:rPr>
              <w:t xml:space="preserve"> Please </w:t>
            </w:r>
            <w:r w:rsidR="00C463B8" w:rsidRPr="00FF55A3">
              <w:rPr>
                <w:rFonts w:asciiTheme="majorHAnsi" w:hAnsiTheme="majorHAnsi" w:cstheme="majorBidi"/>
                <w:color w:val="000000" w:themeColor="text2"/>
                <w:sz w:val="22"/>
                <w:szCs w:val="22"/>
              </w:rPr>
              <w:t>provide information in the other column headers as applicable.</w:t>
            </w:r>
          </w:p>
        </w:tc>
      </w:tr>
    </w:tbl>
    <w:p w14:paraId="051B1A92" w14:textId="77777777" w:rsidR="00193713" w:rsidRDefault="00193713" w:rsidP="0019371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35BEF26" w14:textId="77777777" w:rsidR="002C6906" w:rsidRDefault="002C6906" w:rsidP="0019371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3E0E03A" w14:textId="77777777" w:rsidR="002C6906" w:rsidRDefault="002C6906" w:rsidP="0019371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8573D58" w14:textId="5F9401AD" w:rsidR="00193713" w:rsidRDefault="00000010" w:rsidP="00020A72">
      <w:pPr>
        <w:pStyle w:val="BodyText"/>
        <w:numPr>
          <w:ilvl w:val="0"/>
          <w:numId w:val="5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After making </w:t>
      </w:r>
      <w:r w:rsidR="00000F23">
        <w:rPr>
          <w:rFonts w:asciiTheme="majorHAnsi" w:hAnsiTheme="majorHAnsi" w:cstheme="majorHAnsi"/>
          <w:szCs w:val="22"/>
        </w:rPr>
        <w:t>completing your edits</w:t>
      </w:r>
      <w:r>
        <w:rPr>
          <w:rFonts w:asciiTheme="majorHAnsi" w:hAnsiTheme="majorHAnsi" w:cstheme="majorHAnsi"/>
          <w:szCs w:val="22"/>
        </w:rPr>
        <w:t xml:space="preserve">, click the </w:t>
      </w:r>
      <w:r w:rsidRPr="00C37BDF">
        <w:rPr>
          <w:rFonts w:asciiTheme="majorHAnsi" w:hAnsiTheme="majorHAnsi" w:cstheme="majorHAnsi"/>
          <w:b/>
          <w:bCs/>
          <w:szCs w:val="22"/>
        </w:rPr>
        <w:t>Chose File</w:t>
      </w:r>
      <w:r>
        <w:rPr>
          <w:rFonts w:asciiTheme="majorHAnsi" w:hAnsiTheme="majorHAnsi" w:cstheme="majorHAnsi"/>
          <w:szCs w:val="22"/>
        </w:rPr>
        <w:t xml:space="preserve"> button</w:t>
      </w:r>
      <w:r w:rsidR="005E2996">
        <w:rPr>
          <w:rFonts w:asciiTheme="majorHAnsi" w:hAnsiTheme="majorHAnsi" w:cstheme="majorHAnsi"/>
          <w:szCs w:val="22"/>
        </w:rPr>
        <w:t xml:space="preserve"> start the upload process.</w:t>
      </w:r>
    </w:p>
    <w:p w14:paraId="49918B87" w14:textId="3ACCBB19" w:rsidR="00587FFA" w:rsidRDefault="009955F1" w:rsidP="00020A72">
      <w:pPr>
        <w:pStyle w:val="BodyText"/>
        <w:numPr>
          <w:ilvl w:val="0"/>
          <w:numId w:val="5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Click the </w:t>
      </w:r>
      <w:r w:rsidRPr="00C37BDF">
        <w:rPr>
          <w:rFonts w:asciiTheme="majorHAnsi" w:hAnsiTheme="majorHAnsi" w:cstheme="majorHAnsi"/>
          <w:b/>
          <w:bCs/>
          <w:szCs w:val="22"/>
        </w:rPr>
        <w:t>Start Upload</w:t>
      </w:r>
      <w:r>
        <w:rPr>
          <w:rFonts w:asciiTheme="majorHAnsi" w:hAnsiTheme="majorHAnsi" w:cstheme="majorHAnsi"/>
          <w:szCs w:val="22"/>
        </w:rPr>
        <w:t xml:space="preserve"> button when your file loads.</w:t>
      </w:r>
    </w:p>
    <w:p w14:paraId="792571B6" w14:textId="32E7DE08" w:rsidR="00587FFA" w:rsidRDefault="00CE1080" w:rsidP="000A0B70">
      <w:pPr>
        <w:pStyle w:val="BodyText"/>
        <w:numPr>
          <w:ilvl w:val="0"/>
          <w:numId w:val="51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6275" behindDoc="0" locked="0" layoutInCell="1" allowOverlap="1" wp14:anchorId="043DAC4E" wp14:editId="40F29706">
                <wp:simplePos x="0" y="0"/>
                <wp:positionH relativeFrom="column">
                  <wp:posOffset>219901</wp:posOffset>
                </wp:positionH>
                <wp:positionV relativeFrom="paragraph">
                  <wp:posOffset>19087</wp:posOffset>
                </wp:positionV>
                <wp:extent cx="5359653" cy="1911274"/>
                <wp:effectExtent l="19050" t="19050" r="0" b="1333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653" cy="1911274"/>
                          <a:chOff x="0" y="0"/>
                          <a:chExt cx="5359653" cy="1911274"/>
                        </a:xfrm>
                      </wpg:grpSpPr>
                      <pic:pic xmlns:pic="http://schemas.openxmlformats.org/drawingml/2006/picture">
                        <pic:nvPicPr>
                          <pic:cNvPr id="904" name="Picture 904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385" cy="190309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5" name="Rectangle 115"/>
                        <wps:cNvSpPr>
                          <a:spLocks/>
                        </wps:cNvSpPr>
                        <wps:spPr>
                          <a:xfrm>
                            <a:off x="65519" y="1302337"/>
                            <a:ext cx="1170432" cy="31958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70889F" w14:textId="29D4E2ED" w:rsidR="000A0B70" w:rsidRDefault="000A0B70" w:rsidP="000A0B7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2" name="Group 122"/>
                        <wpg:cNvGrpSpPr>
                          <a:grpSpLocks/>
                        </wpg:cNvGrpSpPr>
                        <wpg:grpSpPr bwMode="auto">
                          <a:xfrm>
                            <a:off x="1098106" y="1178453"/>
                            <a:ext cx="292100" cy="234950"/>
                            <a:chOff x="7273" y="4260"/>
                            <a:chExt cx="460" cy="370"/>
                          </a:xfrm>
                        </wpg:grpSpPr>
                        <wps:wsp>
                          <wps:cNvPr id="123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4260"/>
                              <a:ext cx="320" cy="32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3" y="4263"/>
                              <a:ext cx="460" cy="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66FF99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59BD43" w14:textId="63F0CF35" w:rsidR="00D65FD8" w:rsidRPr="009843BA" w:rsidRDefault="00D65FD8" w:rsidP="00D65FD8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1" name="Rectangle 961"/>
                        <wps:cNvSpPr>
                          <a:spLocks/>
                        </wps:cNvSpPr>
                        <wps:spPr>
                          <a:xfrm>
                            <a:off x="4463096" y="1640612"/>
                            <a:ext cx="753466" cy="27066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0D20F8" w14:textId="73A60421" w:rsidR="00602EB8" w:rsidRDefault="00602EB8" w:rsidP="00602EB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3" name="Group 963"/>
                        <wpg:cNvGrpSpPr>
                          <a:grpSpLocks/>
                        </wpg:cNvGrpSpPr>
                        <wpg:grpSpPr bwMode="auto">
                          <a:xfrm>
                            <a:off x="5067553" y="1522014"/>
                            <a:ext cx="292100" cy="234950"/>
                            <a:chOff x="7273" y="4260"/>
                            <a:chExt cx="460" cy="370"/>
                          </a:xfrm>
                        </wpg:grpSpPr>
                        <wps:wsp>
                          <wps:cNvPr id="964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9" y="4260"/>
                              <a:ext cx="320" cy="32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3" y="4263"/>
                              <a:ext cx="460" cy="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66FF99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0088CE" w14:textId="5418D3B9" w:rsidR="00602EB8" w:rsidRPr="009843BA" w:rsidRDefault="00602EB8" w:rsidP="00602EB8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" name="Rectangle 42"/>
                        <wps:cNvSpPr/>
                        <wps:spPr>
                          <a:xfrm>
                            <a:off x="2000030" y="44376"/>
                            <a:ext cx="2061364" cy="1955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DAC4E" id="Group 43" o:spid="_x0000_s1157" style="position:absolute;left:0;text-align:left;margin-left:17.3pt;margin-top:1.5pt;width:422pt;height:150.5pt;z-index:251656275" coordsize="53596,19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">
                <v:shape id="Picture 904" o:spid="_x0000_s1158" type="#_x0000_t75" style="position:absolute;width:52393;height:19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" stroked="t" strokecolor="black [3213]" strokeweight=".5pt">
                  <v:imagedata r:id="rId35" o:title=""/>
                  <v:path arrowok="t"/>
                </v:shape>
                <v:rect id="Rectangle 115" o:spid="_x0000_s1159" style="position:absolute;left:655;top:13023;width:11704;height:3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" filled="f" strokecolor="#ee3744 [3207]" strokeweight="2pt">
                  <v:path arrowok="t"/>
                  <v:textbox>
                    <w:txbxContent>
                      <w:p w14:paraId="3170889F" w14:textId="29D4E2ED" w:rsidR="000A0B70" w:rsidRDefault="000A0B70" w:rsidP="000A0B70">
                        <w:pPr>
                          <w:jc w:val="center"/>
                        </w:pPr>
                      </w:p>
                    </w:txbxContent>
                  </v:textbox>
                </v:rect>
                <v:group id="Group 122" o:spid="_x0000_s1160" style="position:absolute;left:10981;top:11784;width:2921;height:2350" coordorigin="7273,4260" coordsize="46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oval id="Oval 206" o:spid="_x0000_s1161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" fillcolor="red" stroked="f" strokecolor="red"/>
                  <v:shape id="Text Box 207" o:spid="_x0000_s1162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" filled="f" stroked="f" strokecolor="#6f9">
                    <v:textbox>
                      <w:txbxContent>
                        <w:p w14:paraId="1D59BD43" w14:textId="63F0CF35" w:rsidR="00D65FD8" w:rsidRPr="009843BA" w:rsidRDefault="00D65FD8" w:rsidP="00D65FD8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rect id="Rectangle 961" o:spid="_x0000_s1163" style="position:absolute;left:44630;top:16406;width:7535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" filled="f" strokecolor="#ee3744 [3207]" strokeweight="2pt">
                  <v:path arrowok="t"/>
                  <v:textbox>
                    <w:txbxContent>
                      <w:p w14:paraId="1C0D20F8" w14:textId="73A60421" w:rsidR="00602EB8" w:rsidRDefault="00602EB8" w:rsidP="00602EB8">
                        <w:pPr>
                          <w:jc w:val="center"/>
                        </w:pPr>
                      </w:p>
                    </w:txbxContent>
                  </v:textbox>
                </v:rect>
                <v:group id="Group 963" o:spid="_x0000_s1164" style="position:absolute;left:50675;top:15220;width:2921;height:2349" coordorigin="7273,4260" coordsize="46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oval id="Oval 206" o:spid="_x0000_s1165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" fillcolor="red" stroked="f" strokecolor="red"/>
                  <v:shape id="Text Box 207" o:spid="_x0000_s1166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" filled="f" stroked="f" strokecolor="#6f9">
                    <v:textbox>
                      <w:txbxContent>
                        <w:p w14:paraId="510088CE" w14:textId="5418D3B9" w:rsidR="00602EB8" w:rsidRPr="009843BA" w:rsidRDefault="00602EB8" w:rsidP="00602EB8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rect id="Rectangle 42" o:spid="_x0000_s1167" style="position:absolute;left:20000;top:443;width:20613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" fillcolor="#d8d8d8 [2732]" stroked="f" strokeweight="1pt"/>
              </v:group>
            </w:pict>
          </mc:Fallback>
        </mc:AlternateContent>
      </w:r>
    </w:p>
    <w:p w14:paraId="02E05A56" w14:textId="248DDB7F" w:rsidR="00587FFA" w:rsidRDefault="00587FFA" w:rsidP="00587FFA">
      <w:pPr>
        <w:pStyle w:val="BodyText"/>
        <w:kinsoku w:val="0"/>
        <w:overflowPunct w:val="0"/>
        <w:spacing w:before="120"/>
        <w:ind w:left="720"/>
        <w:rPr>
          <w:rFonts w:asciiTheme="majorHAnsi" w:hAnsiTheme="majorHAnsi" w:cstheme="majorHAnsi"/>
          <w:szCs w:val="22"/>
        </w:rPr>
      </w:pPr>
    </w:p>
    <w:p w14:paraId="49F1B0C9" w14:textId="3FD92596" w:rsidR="00587FFA" w:rsidRDefault="00587FFA" w:rsidP="00587FFA">
      <w:pPr>
        <w:pStyle w:val="BodyText"/>
        <w:kinsoku w:val="0"/>
        <w:overflowPunct w:val="0"/>
        <w:spacing w:before="120"/>
        <w:ind w:left="720"/>
        <w:rPr>
          <w:rFonts w:asciiTheme="majorHAnsi" w:hAnsiTheme="majorHAnsi" w:cstheme="majorHAnsi"/>
          <w:szCs w:val="22"/>
        </w:rPr>
      </w:pPr>
    </w:p>
    <w:p w14:paraId="291088CD" w14:textId="7E546B51" w:rsidR="00587FFA" w:rsidRDefault="00587FFA" w:rsidP="00587FFA">
      <w:pPr>
        <w:pStyle w:val="BodyText"/>
        <w:kinsoku w:val="0"/>
        <w:overflowPunct w:val="0"/>
        <w:spacing w:before="120"/>
        <w:ind w:left="720"/>
        <w:rPr>
          <w:rFonts w:asciiTheme="majorHAnsi" w:hAnsiTheme="majorHAnsi" w:cstheme="majorHAnsi"/>
          <w:szCs w:val="22"/>
        </w:rPr>
      </w:pPr>
    </w:p>
    <w:p w14:paraId="16D397A6" w14:textId="506808F7" w:rsidR="00587FFA" w:rsidRDefault="00587FFA" w:rsidP="00587FFA">
      <w:pPr>
        <w:pStyle w:val="BodyText"/>
        <w:kinsoku w:val="0"/>
        <w:overflowPunct w:val="0"/>
        <w:spacing w:before="120"/>
        <w:ind w:left="720"/>
        <w:rPr>
          <w:rFonts w:asciiTheme="majorHAnsi" w:hAnsiTheme="majorHAnsi" w:cstheme="majorHAnsi"/>
          <w:szCs w:val="22"/>
        </w:rPr>
      </w:pPr>
    </w:p>
    <w:p w14:paraId="7317750C" w14:textId="4C2DC6C3" w:rsidR="00587FFA" w:rsidRDefault="00587FFA" w:rsidP="00587FFA">
      <w:pPr>
        <w:pStyle w:val="BodyText"/>
        <w:kinsoku w:val="0"/>
        <w:overflowPunct w:val="0"/>
        <w:spacing w:before="120"/>
        <w:ind w:left="720"/>
        <w:rPr>
          <w:rFonts w:asciiTheme="majorHAnsi" w:hAnsiTheme="majorHAnsi" w:cstheme="majorHAnsi"/>
          <w:szCs w:val="22"/>
        </w:rPr>
      </w:pPr>
    </w:p>
    <w:p w14:paraId="18DEBE5C" w14:textId="0D57DDD7" w:rsidR="00587FFA" w:rsidRDefault="00587FFA" w:rsidP="00587FFA">
      <w:pPr>
        <w:pStyle w:val="BodyText"/>
        <w:kinsoku w:val="0"/>
        <w:overflowPunct w:val="0"/>
        <w:spacing w:before="120"/>
        <w:ind w:left="720"/>
        <w:rPr>
          <w:rFonts w:asciiTheme="majorHAnsi" w:hAnsiTheme="majorHAnsi" w:cstheme="majorHAnsi"/>
          <w:szCs w:val="22"/>
        </w:rPr>
      </w:pPr>
    </w:p>
    <w:p w14:paraId="5A29F5AF" w14:textId="2DFBF188" w:rsidR="00587FFA" w:rsidRDefault="00587FFA" w:rsidP="00587FFA">
      <w:pPr>
        <w:pStyle w:val="BodyText"/>
        <w:kinsoku w:val="0"/>
        <w:overflowPunct w:val="0"/>
        <w:spacing w:before="120"/>
        <w:ind w:left="720"/>
        <w:rPr>
          <w:rFonts w:asciiTheme="majorHAnsi" w:hAnsiTheme="majorHAnsi" w:cstheme="majorHAnsi"/>
          <w:szCs w:val="22"/>
        </w:rPr>
      </w:pPr>
    </w:p>
    <w:p w14:paraId="5731DE50" w14:textId="3C4358DA" w:rsidR="00587FFA" w:rsidRDefault="00587FFA" w:rsidP="00C37BDF">
      <w:pPr>
        <w:pStyle w:val="BodyText"/>
        <w:kinsoku w:val="0"/>
        <w:overflowPunct w:val="0"/>
        <w:spacing w:before="120"/>
        <w:ind w:left="720"/>
        <w:rPr>
          <w:rFonts w:asciiTheme="majorHAnsi" w:hAnsiTheme="majorHAnsi" w:cstheme="majorHAnsi"/>
          <w:szCs w:val="22"/>
        </w:rPr>
      </w:pPr>
    </w:p>
    <w:p w14:paraId="475DC9C4" w14:textId="75FC7414" w:rsidR="00587FFA" w:rsidRDefault="00B51B6F" w:rsidP="00C37BDF">
      <w:pPr>
        <w:pStyle w:val="BodyText"/>
        <w:numPr>
          <w:ilvl w:val="0"/>
          <w:numId w:val="55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V</w:t>
      </w:r>
      <w:r w:rsidR="00081999">
        <w:rPr>
          <w:rFonts w:asciiTheme="majorHAnsi" w:hAnsiTheme="majorHAnsi" w:cstheme="majorHAnsi"/>
          <w:szCs w:val="22"/>
        </w:rPr>
        <w:t xml:space="preserve">erify the data from your file. Once complete click the </w:t>
      </w:r>
      <w:r w:rsidR="00081999" w:rsidRPr="00C37BDF">
        <w:rPr>
          <w:rFonts w:asciiTheme="majorHAnsi" w:hAnsiTheme="majorHAnsi" w:cstheme="majorHAnsi"/>
          <w:b/>
          <w:bCs/>
          <w:szCs w:val="22"/>
        </w:rPr>
        <w:t>Finish Upload</w:t>
      </w:r>
      <w:r w:rsidR="00081999">
        <w:rPr>
          <w:rFonts w:asciiTheme="majorHAnsi" w:hAnsiTheme="majorHAnsi" w:cstheme="majorHAnsi"/>
          <w:szCs w:val="22"/>
        </w:rPr>
        <w:t xml:space="preserve"> button. </w:t>
      </w:r>
    </w:p>
    <w:p w14:paraId="62619046" w14:textId="3B7DC580" w:rsidR="001A5CCD" w:rsidRDefault="001A5CCD" w:rsidP="00C37BDF">
      <w:pPr>
        <w:pStyle w:val="BodyText"/>
        <w:numPr>
          <w:ilvl w:val="1"/>
          <w:numId w:val="57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Click </w:t>
      </w:r>
      <w:r w:rsidRPr="00C37BDF">
        <w:rPr>
          <w:rFonts w:asciiTheme="majorHAnsi" w:hAnsiTheme="majorHAnsi" w:cstheme="majorHAnsi"/>
          <w:b/>
          <w:bCs/>
          <w:szCs w:val="22"/>
        </w:rPr>
        <w:t>Cance</w:t>
      </w:r>
      <w:r>
        <w:rPr>
          <w:rFonts w:asciiTheme="majorHAnsi" w:hAnsiTheme="majorHAnsi" w:cstheme="majorHAnsi"/>
          <w:szCs w:val="22"/>
        </w:rPr>
        <w:t>l if you need to correct data in the .CSV file, and then upload it again.</w:t>
      </w:r>
    </w:p>
    <w:p w14:paraId="0AAF4339" w14:textId="765CFAE6" w:rsidR="00081999" w:rsidRDefault="00081999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</w:p>
    <w:p w14:paraId="60D23E0F" w14:textId="1FC9A59E" w:rsidR="00081999" w:rsidRDefault="00081999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noProof/>
          <w:szCs w:val="22"/>
        </w:rPr>
        <w:drawing>
          <wp:anchor distT="0" distB="0" distL="114300" distR="114300" simplePos="0" relativeHeight="251653162" behindDoc="0" locked="0" layoutInCell="1" allowOverlap="1" wp14:anchorId="1DD24C35" wp14:editId="359898B2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5239512" cy="1385973"/>
            <wp:effectExtent l="19050" t="19050" r="18415" b="24130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138597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CAAA9" w14:textId="1AAB169C" w:rsidR="00081999" w:rsidRDefault="00081999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</w:p>
    <w:p w14:paraId="2F29A69C" w14:textId="03A1BAEE" w:rsidR="00081999" w:rsidRDefault="00602EB8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0A0B70">
        <w:rPr>
          <w:rFonts w:asciiTheme="majorHAnsi" w:hAnsiTheme="majorHAnsi" w:cstheme="maj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4201" behindDoc="0" locked="0" layoutInCell="1" allowOverlap="1" wp14:anchorId="79DD5760" wp14:editId="3A26C47F">
                <wp:simplePos x="0" y="0"/>
                <wp:positionH relativeFrom="column">
                  <wp:posOffset>3776269</wp:posOffset>
                </wp:positionH>
                <wp:positionV relativeFrom="paragraph">
                  <wp:posOffset>201320</wp:posOffset>
                </wp:positionV>
                <wp:extent cx="292100" cy="234950"/>
                <wp:effectExtent l="1905" t="8255" r="1270" b="4445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17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D24F4" w14:textId="119FC79C" w:rsidR="000A0B70" w:rsidRPr="009843BA" w:rsidRDefault="00602EB8" w:rsidP="000A0B70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D5760" id="Group 116" o:spid="_x0000_s1168" style="position:absolute;margin-left:297.35pt;margin-top:15.85pt;width:23pt;height:18.5pt;z-index:251654201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">
                <v:oval id="Oval 206" o:spid="_x0000_s1169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" fillcolor="red" stroked="f" strokecolor="red"/>
                <v:shape id="Text Box 207" o:spid="_x0000_s1170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" filled="f" stroked="f" strokecolor="#6f9">
                  <v:textbox>
                    <w:txbxContent>
                      <w:p w14:paraId="479D24F4" w14:textId="119FC79C" w:rsidR="000A0B70" w:rsidRPr="009843BA" w:rsidRDefault="00602EB8" w:rsidP="000A0B70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D9C148" w14:textId="4B72B7F0" w:rsidR="00081999" w:rsidRDefault="00602EB8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0A0B70">
        <w:rPr>
          <w:rFonts w:asciiTheme="majorHAnsi" w:hAnsiTheme="majorHAnsi" w:cs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4200" behindDoc="0" locked="0" layoutInCell="1" allowOverlap="1" wp14:anchorId="7EC390AB" wp14:editId="7C4D2230">
                <wp:simplePos x="0" y="0"/>
                <wp:positionH relativeFrom="column">
                  <wp:posOffset>3957523</wp:posOffset>
                </wp:positionH>
                <wp:positionV relativeFrom="paragraph">
                  <wp:posOffset>69699</wp:posOffset>
                </wp:positionV>
                <wp:extent cx="768096" cy="256032"/>
                <wp:effectExtent l="0" t="0" r="13335" b="10795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096" cy="25603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CFEC0" w14:textId="7A46A82F" w:rsidR="001A5CCD" w:rsidRDefault="001A5CCD" w:rsidP="001A5C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390AB" id="Rectangle 126" o:spid="_x0000_s1171" style="position:absolute;margin-left:311.6pt;margin-top:5.5pt;width:60.5pt;height:20.15pt;z-index:251654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" filled="f" strokecolor="#ee3744 [3207]" strokeweight="2pt">
                <v:path arrowok="t"/>
                <v:textbox>
                  <w:txbxContent>
                    <w:p w14:paraId="3B9CFEC0" w14:textId="7A46A82F" w:rsidR="001A5CCD" w:rsidRDefault="001A5CCD" w:rsidP="001A5C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2B8229F" w14:textId="7CED8CA7" w:rsidR="00081999" w:rsidRDefault="00081999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</w:p>
    <w:p w14:paraId="19AF1DAF" w14:textId="5857DC9B" w:rsidR="00081999" w:rsidRDefault="00081999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</w:p>
    <w:p w14:paraId="54590D21" w14:textId="5BC4DD8A" w:rsidR="00081999" w:rsidRDefault="00081999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</w:p>
    <w:p w14:paraId="51EFC2BE" w14:textId="77777777" w:rsidR="00E92E72" w:rsidRDefault="00912D94" w:rsidP="0035116F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If there is an error with any of the data you have input, you will receive an </w:t>
      </w:r>
      <w:r w:rsidRPr="00232F69">
        <w:rPr>
          <w:rFonts w:asciiTheme="majorHAnsi" w:hAnsiTheme="majorHAnsi" w:cstheme="majorHAnsi"/>
          <w:b/>
          <w:bCs/>
          <w:szCs w:val="22"/>
        </w:rPr>
        <w:t xml:space="preserve">Error Generating Sample </w:t>
      </w:r>
      <w:r>
        <w:rPr>
          <w:rFonts w:asciiTheme="majorHAnsi" w:hAnsiTheme="majorHAnsi" w:cstheme="majorHAnsi"/>
          <w:szCs w:val="22"/>
        </w:rPr>
        <w:t xml:space="preserve">notification. </w:t>
      </w:r>
    </w:p>
    <w:p w14:paraId="3378D2F5" w14:textId="78E33F9A" w:rsidR="00A057E5" w:rsidRDefault="00E92E72" w:rsidP="00032DDC">
      <w:pPr>
        <w:pStyle w:val="BodyText"/>
        <w:numPr>
          <w:ilvl w:val="0"/>
          <w:numId w:val="55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A057E5">
        <w:rPr>
          <w:rFonts w:asciiTheme="majorHAnsi" w:hAnsiTheme="majorHAnsi" w:cstheme="majorHAnsi"/>
          <w:szCs w:val="22"/>
        </w:rPr>
        <w:t xml:space="preserve">CSP identifies the </w:t>
      </w:r>
      <w:r w:rsidR="00A057E5">
        <w:rPr>
          <w:rFonts w:asciiTheme="majorHAnsi" w:hAnsiTheme="majorHAnsi" w:cstheme="majorHAnsi"/>
          <w:szCs w:val="22"/>
        </w:rPr>
        <w:t xml:space="preserve">error </w:t>
      </w:r>
      <w:r w:rsidRPr="00A057E5">
        <w:rPr>
          <w:rFonts w:asciiTheme="majorHAnsi" w:hAnsiTheme="majorHAnsi" w:cstheme="majorHAnsi"/>
          <w:szCs w:val="22"/>
        </w:rPr>
        <w:t xml:space="preserve">number and </w:t>
      </w:r>
      <w:r w:rsidR="00A057E5">
        <w:rPr>
          <w:rFonts w:asciiTheme="majorHAnsi" w:hAnsiTheme="majorHAnsi" w:cstheme="majorHAnsi"/>
          <w:szCs w:val="22"/>
        </w:rPr>
        <w:t xml:space="preserve">error </w:t>
      </w:r>
      <w:r w:rsidRPr="00A057E5">
        <w:rPr>
          <w:rFonts w:asciiTheme="majorHAnsi" w:hAnsiTheme="majorHAnsi" w:cstheme="majorHAnsi"/>
          <w:szCs w:val="22"/>
        </w:rPr>
        <w:t xml:space="preserve">location on the file </w:t>
      </w:r>
      <w:r w:rsidR="00D95053" w:rsidRPr="00A057E5">
        <w:rPr>
          <w:rFonts w:asciiTheme="majorHAnsi" w:hAnsiTheme="majorHAnsi" w:cstheme="majorHAnsi"/>
          <w:szCs w:val="22"/>
        </w:rPr>
        <w:t xml:space="preserve">for </w:t>
      </w:r>
      <w:r w:rsidR="00A057E5">
        <w:rPr>
          <w:rFonts w:asciiTheme="majorHAnsi" w:hAnsiTheme="majorHAnsi" w:cstheme="majorHAnsi"/>
          <w:szCs w:val="22"/>
        </w:rPr>
        <w:t>all</w:t>
      </w:r>
      <w:r w:rsidR="00D95053" w:rsidRPr="00A057E5">
        <w:rPr>
          <w:rFonts w:asciiTheme="majorHAnsi" w:hAnsiTheme="majorHAnsi" w:cstheme="majorHAnsi"/>
          <w:szCs w:val="22"/>
        </w:rPr>
        <w:t xml:space="preserve"> errors that need correction.</w:t>
      </w:r>
    </w:p>
    <w:p w14:paraId="5C41E4B0" w14:textId="410BF8E0" w:rsidR="0035116F" w:rsidRPr="00A057E5" w:rsidRDefault="00D95053" w:rsidP="00032DDC">
      <w:pPr>
        <w:pStyle w:val="BodyText"/>
        <w:numPr>
          <w:ilvl w:val="0"/>
          <w:numId w:val="55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A057E5">
        <w:rPr>
          <w:rFonts w:asciiTheme="majorHAnsi" w:hAnsiTheme="majorHAnsi" w:cstheme="majorHAnsi"/>
          <w:szCs w:val="22"/>
        </w:rPr>
        <w:t xml:space="preserve">Click the </w:t>
      </w:r>
      <w:r w:rsidRPr="00A057E5">
        <w:rPr>
          <w:rFonts w:asciiTheme="majorHAnsi" w:hAnsiTheme="majorHAnsi" w:cstheme="majorHAnsi"/>
          <w:b/>
          <w:bCs/>
          <w:szCs w:val="22"/>
        </w:rPr>
        <w:t>Back</w:t>
      </w:r>
      <w:r w:rsidRPr="00A057E5">
        <w:rPr>
          <w:rFonts w:asciiTheme="majorHAnsi" w:hAnsiTheme="majorHAnsi" w:cstheme="majorHAnsi"/>
          <w:szCs w:val="22"/>
        </w:rPr>
        <w:t xml:space="preserve"> button and re-upload the </w:t>
      </w:r>
      <w:r w:rsidR="00A057E5" w:rsidRPr="00A057E5">
        <w:rPr>
          <w:rFonts w:asciiTheme="majorHAnsi" w:hAnsiTheme="majorHAnsi" w:cstheme="majorHAnsi"/>
          <w:szCs w:val="22"/>
        </w:rPr>
        <w:t xml:space="preserve">file. </w:t>
      </w:r>
    </w:p>
    <w:p w14:paraId="716E4507" w14:textId="6CD4BAFA" w:rsidR="005949B5" w:rsidRDefault="005949B5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</w:p>
    <w:p w14:paraId="75CAFA00" w14:textId="29C31AE8" w:rsidR="005949B5" w:rsidRDefault="00A057E5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noProof/>
          <w:szCs w:val="22"/>
        </w:rPr>
        <w:drawing>
          <wp:anchor distT="0" distB="0" distL="114300" distR="114300" simplePos="0" relativeHeight="251654213" behindDoc="0" locked="0" layoutInCell="1" allowOverlap="1" wp14:anchorId="3C72A6BA" wp14:editId="3625746A">
            <wp:simplePos x="0" y="0"/>
            <wp:positionH relativeFrom="margin">
              <wp:align>center</wp:align>
            </wp:positionH>
            <wp:positionV relativeFrom="paragraph">
              <wp:posOffset>33172</wp:posOffset>
            </wp:positionV>
            <wp:extent cx="5239512" cy="1771270"/>
            <wp:effectExtent l="19050" t="19050" r="18415" b="1968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" r="2943" b="11939"/>
                    <a:stretch/>
                  </pic:blipFill>
                  <pic:spPr bwMode="auto">
                    <a:xfrm>
                      <a:off x="0" y="0"/>
                      <a:ext cx="5239512" cy="17712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FDA666" w14:textId="44C2E718" w:rsidR="005949B5" w:rsidRDefault="00A057E5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A057E5">
        <w:rPr>
          <w:rFonts w:asciiTheme="majorHAnsi" w:hAnsiTheme="majorHAnsi" w:cstheme="maj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4215" behindDoc="0" locked="0" layoutInCell="1" allowOverlap="1" wp14:anchorId="1B5051E4" wp14:editId="55EFCC6A">
                <wp:simplePos x="0" y="0"/>
                <wp:positionH relativeFrom="column">
                  <wp:posOffset>3325444</wp:posOffset>
                </wp:positionH>
                <wp:positionV relativeFrom="paragraph">
                  <wp:posOffset>19761</wp:posOffset>
                </wp:positionV>
                <wp:extent cx="292100" cy="234950"/>
                <wp:effectExtent l="1905" t="8255" r="1270" b="4445"/>
                <wp:wrapNone/>
                <wp:docPr id="97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972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049DA" w14:textId="3EB7D77B" w:rsidR="00A057E5" w:rsidRPr="009843BA" w:rsidRDefault="00A057E5" w:rsidP="00A057E5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051E4" id="Group 970" o:spid="_x0000_s1172" style="position:absolute;margin-left:261.85pt;margin-top:1.55pt;width:23pt;height:18.5pt;z-index:251654215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">
                <v:oval id="Oval 206" o:spid="_x0000_s1173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" fillcolor="red" stroked="f" strokecolor="red"/>
                <v:shape id="Text Box 207" o:spid="_x0000_s1174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" filled="f" stroked="f" strokecolor="#6f9">
                  <v:textbox>
                    <w:txbxContent>
                      <w:p w14:paraId="4AE049DA" w14:textId="3EB7D77B" w:rsidR="00A057E5" w:rsidRPr="009843BA" w:rsidRDefault="00A057E5" w:rsidP="00A057E5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057E5">
        <w:rPr>
          <w:rFonts w:asciiTheme="majorHAnsi" w:hAnsiTheme="majorHAnsi" w:cs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4214" behindDoc="0" locked="0" layoutInCell="1" allowOverlap="1" wp14:anchorId="0EDD6419" wp14:editId="6B81EA67">
                <wp:simplePos x="0" y="0"/>
                <wp:positionH relativeFrom="column">
                  <wp:posOffset>424282</wp:posOffset>
                </wp:positionH>
                <wp:positionV relativeFrom="paragraph">
                  <wp:posOffset>154483</wp:posOffset>
                </wp:positionV>
                <wp:extent cx="3043123" cy="614477"/>
                <wp:effectExtent l="0" t="0" r="24130" b="14605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3123" cy="61447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10F09" w14:textId="189D4111" w:rsidR="00A057E5" w:rsidRDefault="00A057E5" w:rsidP="00A05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D6419" id="Rectangle 960" o:spid="_x0000_s1175" style="position:absolute;margin-left:33.4pt;margin-top:12.15pt;width:239.6pt;height:48.4pt;z-index:251654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" filled="f" strokecolor="#ee3744 [3207]" strokeweight="2pt">
                <v:path arrowok="t"/>
                <v:textbox>
                  <w:txbxContent>
                    <w:p w14:paraId="0C910F09" w14:textId="189D4111" w:rsidR="00A057E5" w:rsidRDefault="00A057E5" w:rsidP="00A057E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A4308B8" w14:textId="0624B780" w:rsidR="005949B5" w:rsidRDefault="005949B5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</w:p>
    <w:p w14:paraId="730D77D5" w14:textId="49A0655E" w:rsidR="0035116F" w:rsidRDefault="00A057E5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A057E5">
        <w:rPr>
          <w:rFonts w:asciiTheme="majorHAnsi" w:hAnsiTheme="majorHAnsi" w:cstheme="maj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4217" behindDoc="0" locked="0" layoutInCell="1" allowOverlap="1" wp14:anchorId="1A8E12DA" wp14:editId="720A60D5">
                <wp:simplePos x="0" y="0"/>
                <wp:positionH relativeFrom="column">
                  <wp:posOffset>5302885</wp:posOffset>
                </wp:positionH>
                <wp:positionV relativeFrom="paragraph">
                  <wp:posOffset>213665</wp:posOffset>
                </wp:positionV>
                <wp:extent cx="292100" cy="234950"/>
                <wp:effectExtent l="0" t="0" r="0" b="0"/>
                <wp:wrapNone/>
                <wp:docPr id="988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989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69DE1" w14:textId="281959CD" w:rsidR="00A057E5" w:rsidRPr="009843BA" w:rsidRDefault="00A057E5" w:rsidP="00A057E5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E12DA" id="Group 988" o:spid="_x0000_s1176" style="position:absolute;margin-left:417.55pt;margin-top:16.8pt;width:23pt;height:18.5pt;z-index:251654217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">
                <v:oval id="Oval 206" o:spid="_x0000_s1177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" fillcolor="red" stroked="f" strokecolor="red"/>
                <v:shape id="Text Box 207" o:spid="_x0000_s1178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" filled="f" stroked="f" strokecolor="#6f9">
                  <v:textbox>
                    <w:txbxContent>
                      <w:p w14:paraId="14069DE1" w14:textId="281959CD" w:rsidR="00A057E5" w:rsidRPr="009843BA" w:rsidRDefault="00A057E5" w:rsidP="00A057E5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B87465" w14:textId="7869CAA8" w:rsidR="0035116F" w:rsidRDefault="00A057E5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A057E5">
        <w:rPr>
          <w:rFonts w:asciiTheme="majorHAnsi" w:hAnsiTheme="majorHAnsi" w:cs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4216" behindDoc="0" locked="0" layoutInCell="1" allowOverlap="1" wp14:anchorId="5BDE084D" wp14:editId="1331CF7B">
                <wp:simplePos x="0" y="0"/>
                <wp:positionH relativeFrom="column">
                  <wp:posOffset>4909896</wp:posOffset>
                </wp:positionH>
                <wp:positionV relativeFrom="paragraph">
                  <wp:posOffset>87655</wp:posOffset>
                </wp:positionV>
                <wp:extent cx="524510" cy="256032"/>
                <wp:effectExtent l="0" t="0" r="27940" b="10795"/>
                <wp:wrapNone/>
                <wp:docPr id="98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4510" cy="25603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07DB4" w14:textId="421B721A" w:rsidR="00A057E5" w:rsidRDefault="00A057E5" w:rsidP="00A05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E084D" id="Rectangle 986" o:spid="_x0000_s1179" style="position:absolute;margin-left:386.6pt;margin-top:6.9pt;width:41.3pt;height:20.15pt;z-index:251654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" filled="f" strokecolor="#ee3744 [3207]" strokeweight="2pt">
                <v:path arrowok="t"/>
                <v:textbox>
                  <w:txbxContent>
                    <w:p w14:paraId="20007DB4" w14:textId="421B721A" w:rsidR="00A057E5" w:rsidRDefault="00A057E5" w:rsidP="00A057E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7DD8D97" w14:textId="77777777" w:rsidR="0035116F" w:rsidRDefault="0035116F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</w:p>
    <w:p w14:paraId="5D3965CE" w14:textId="77777777" w:rsidR="005949B5" w:rsidRDefault="005949B5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</w:p>
    <w:p w14:paraId="64D179D1" w14:textId="77777777" w:rsidR="005949B5" w:rsidRDefault="005949B5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</w:p>
    <w:p w14:paraId="75C9ADDF" w14:textId="1764CA43" w:rsidR="005949B5" w:rsidRDefault="00A057E5" w:rsidP="00081999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Re-upload the file </w:t>
      </w:r>
      <w:r w:rsidR="004118E9">
        <w:rPr>
          <w:rFonts w:asciiTheme="majorHAnsi" w:hAnsiTheme="majorHAnsi" w:cstheme="majorHAnsi"/>
          <w:szCs w:val="22"/>
        </w:rPr>
        <w:t>until you receive a confirmation of successful</w:t>
      </w:r>
      <w:r w:rsidR="00916B31">
        <w:rPr>
          <w:rFonts w:asciiTheme="majorHAnsi" w:hAnsiTheme="majorHAnsi" w:cstheme="majorHAnsi"/>
          <w:szCs w:val="22"/>
        </w:rPr>
        <w:t xml:space="preserve"> upload.</w:t>
      </w:r>
    </w:p>
    <w:p w14:paraId="23F65857" w14:textId="5D1AF14B" w:rsidR="00081999" w:rsidRDefault="00B51B6F" w:rsidP="00A057E5">
      <w:pPr>
        <w:pStyle w:val="BodyText"/>
        <w:numPr>
          <w:ilvl w:val="0"/>
          <w:numId w:val="59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The notification</w:t>
      </w:r>
      <w:r w:rsidR="007F2A99">
        <w:rPr>
          <w:rFonts w:asciiTheme="majorHAnsi" w:hAnsiTheme="majorHAnsi" w:cstheme="majorHAnsi"/>
          <w:szCs w:val="22"/>
        </w:rPr>
        <w:t xml:space="preserve"> </w:t>
      </w:r>
      <w:r w:rsidR="007F2A99" w:rsidRPr="00C37BDF">
        <w:rPr>
          <w:rFonts w:asciiTheme="majorHAnsi" w:hAnsiTheme="majorHAnsi" w:cstheme="majorHAnsi"/>
          <w:b/>
          <w:bCs/>
          <w:szCs w:val="22"/>
        </w:rPr>
        <w:t>Upload completed successfully</w:t>
      </w:r>
      <w:r>
        <w:rPr>
          <w:rFonts w:asciiTheme="majorHAnsi" w:hAnsiTheme="majorHAnsi" w:cstheme="majorHAnsi"/>
          <w:szCs w:val="22"/>
        </w:rPr>
        <w:t xml:space="preserve"> appears. </w:t>
      </w:r>
    </w:p>
    <w:p w14:paraId="7C1AAB48" w14:textId="370C0554" w:rsidR="008C670E" w:rsidRDefault="008C670E" w:rsidP="00A057E5">
      <w:pPr>
        <w:pStyle w:val="BodyText"/>
        <w:numPr>
          <w:ilvl w:val="0"/>
          <w:numId w:val="60"/>
        </w:numPr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Click the </w:t>
      </w:r>
      <w:r w:rsidRPr="00C37BDF">
        <w:rPr>
          <w:rFonts w:asciiTheme="majorHAnsi" w:hAnsiTheme="majorHAnsi" w:cstheme="majorHAnsi"/>
          <w:b/>
          <w:bCs/>
          <w:szCs w:val="22"/>
        </w:rPr>
        <w:t>Done</w:t>
      </w:r>
      <w:r>
        <w:rPr>
          <w:rFonts w:asciiTheme="majorHAnsi" w:hAnsiTheme="majorHAnsi" w:cstheme="majorHAnsi"/>
          <w:szCs w:val="22"/>
        </w:rPr>
        <w:t xml:space="preserve"> button.</w:t>
      </w:r>
    </w:p>
    <w:p w14:paraId="17DF06FF" w14:textId="7C30F078" w:rsidR="00B51B6F" w:rsidRDefault="007F2A99" w:rsidP="00B51B6F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0A0B70">
        <w:rPr>
          <w:rFonts w:asciiTheme="majorHAnsi" w:hAnsiTheme="majorHAnsi" w:cstheme="maj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4209" behindDoc="0" locked="0" layoutInCell="1" allowOverlap="1" wp14:anchorId="439B8410" wp14:editId="78F15E26">
                <wp:simplePos x="0" y="0"/>
                <wp:positionH relativeFrom="column">
                  <wp:posOffset>2402713</wp:posOffset>
                </wp:positionH>
                <wp:positionV relativeFrom="paragraph">
                  <wp:posOffset>118745</wp:posOffset>
                </wp:positionV>
                <wp:extent cx="292100" cy="234950"/>
                <wp:effectExtent l="0" t="0" r="0" b="0"/>
                <wp:wrapNone/>
                <wp:docPr id="979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980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DE3AF" w14:textId="1D4A2263" w:rsidR="007F2A99" w:rsidRPr="009843BA" w:rsidRDefault="007F2A99" w:rsidP="007F2A99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</w:t>
                              </w:r>
                              <w:r w:rsidR="00A057E5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B8410" id="Group 979" o:spid="_x0000_s1180" style="position:absolute;margin-left:189.2pt;margin-top:9.35pt;width:23pt;height:18.5pt;z-index:251654209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">
                <v:oval id="Oval 206" o:spid="_x0000_s1181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" fillcolor="red" stroked="f" strokecolor="red"/>
                <v:shape id="Text Box 207" o:spid="_x0000_s1182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" filled="f" stroked="f" strokecolor="#6f9">
                  <v:textbox>
                    <w:txbxContent>
                      <w:p w14:paraId="630DE3AF" w14:textId="1D4A2263" w:rsidR="007F2A99" w:rsidRPr="009843BA" w:rsidRDefault="007F2A99" w:rsidP="007F2A99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</w:t>
                        </w:r>
                        <w:r w:rsidR="00A057E5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A0B70">
        <w:rPr>
          <w:rFonts w:asciiTheme="majorHAnsi" w:hAnsiTheme="majorHAnsi" w:cs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4205" behindDoc="0" locked="0" layoutInCell="1" allowOverlap="1" wp14:anchorId="24943AFB" wp14:editId="5EB5C80C">
                <wp:simplePos x="0" y="0"/>
                <wp:positionH relativeFrom="column">
                  <wp:posOffset>248717</wp:posOffset>
                </wp:positionH>
                <wp:positionV relativeFrom="paragraph">
                  <wp:posOffset>236601</wp:posOffset>
                </wp:positionV>
                <wp:extent cx="2304288" cy="255905"/>
                <wp:effectExtent l="0" t="0" r="20320" b="10795"/>
                <wp:wrapNone/>
                <wp:docPr id="97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4288" cy="2559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68367" w14:textId="26A9B5C4" w:rsidR="007F2A99" w:rsidRDefault="007F2A99" w:rsidP="007F2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43AFB" id="Rectangle 977" o:spid="_x0000_s1183" style="position:absolute;margin-left:19.6pt;margin-top:18.65pt;width:181.45pt;height:20.15pt;z-index:2516542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" filled="f" strokecolor="#ee3744 [3207]" strokeweight="2pt">
                <v:path arrowok="t"/>
                <v:textbox>
                  <w:txbxContent>
                    <w:p w14:paraId="73D68367" w14:textId="26A9B5C4" w:rsidR="007F2A99" w:rsidRDefault="007F2A99" w:rsidP="007F2A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CFDC960" w14:textId="3C66A8EE" w:rsidR="00B51B6F" w:rsidRDefault="009926F5" w:rsidP="00B51B6F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noProof/>
          <w:szCs w:val="22"/>
        </w:rPr>
        <w:drawing>
          <wp:anchor distT="0" distB="0" distL="114300" distR="114300" simplePos="0" relativeHeight="251653163" behindDoc="0" locked="0" layoutInCell="1" allowOverlap="1" wp14:anchorId="6DFD17E7" wp14:editId="7EC85217">
            <wp:simplePos x="0" y="0"/>
            <wp:positionH relativeFrom="margin">
              <wp:align>center</wp:align>
            </wp:positionH>
            <wp:positionV relativeFrom="paragraph">
              <wp:posOffset>-1206</wp:posOffset>
            </wp:positionV>
            <wp:extent cx="5239512" cy="1270959"/>
            <wp:effectExtent l="19050" t="19050" r="18415" b="24765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127095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8B3832C" w14:textId="3B9198A1" w:rsidR="00B51B6F" w:rsidRDefault="007F2A99" w:rsidP="00B51B6F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0A0B70">
        <w:rPr>
          <w:rFonts w:asciiTheme="majorHAnsi" w:hAnsiTheme="majorHAnsi" w:cstheme="maj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4210" behindDoc="0" locked="0" layoutInCell="1" allowOverlap="1" wp14:anchorId="20F2881F" wp14:editId="79873F71">
                <wp:simplePos x="0" y="0"/>
                <wp:positionH relativeFrom="column">
                  <wp:posOffset>5124780</wp:posOffset>
                </wp:positionH>
                <wp:positionV relativeFrom="paragraph">
                  <wp:posOffset>148285</wp:posOffset>
                </wp:positionV>
                <wp:extent cx="292100" cy="234950"/>
                <wp:effectExtent l="1905" t="8255" r="1270" b="4445"/>
                <wp:wrapNone/>
                <wp:docPr id="967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968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6F097" w14:textId="40260214" w:rsidR="00602EB8" w:rsidRPr="009843BA" w:rsidRDefault="007F2A99" w:rsidP="00602EB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</w:t>
                              </w:r>
                              <w:r w:rsidR="00A057E5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2881F" id="Group 967" o:spid="_x0000_s1184" style="position:absolute;margin-left:403.55pt;margin-top:11.7pt;width:23pt;height:18.5pt;z-index:251654210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">
                <v:oval id="Oval 206" o:spid="_x0000_s1185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" fillcolor="red" stroked="f" strokecolor="red"/>
                <v:shape id="Text Box 207" o:spid="_x0000_s1186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" filled="f" stroked="f" strokecolor="#6f9">
                  <v:textbox>
                    <w:txbxContent>
                      <w:p w14:paraId="3876F097" w14:textId="40260214" w:rsidR="00602EB8" w:rsidRPr="009843BA" w:rsidRDefault="007F2A99" w:rsidP="00602EB8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</w:t>
                        </w:r>
                        <w:r w:rsidR="00A057E5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C22BC7" w14:textId="00F2B48B" w:rsidR="00B51B6F" w:rsidRDefault="007F2A99" w:rsidP="00B51B6F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  <w:r w:rsidRPr="000A0B70">
        <w:rPr>
          <w:rFonts w:asciiTheme="majorHAnsi" w:hAnsiTheme="majorHAnsi" w:cs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4204" behindDoc="0" locked="0" layoutInCell="1" allowOverlap="1" wp14:anchorId="781F8067" wp14:editId="5499C67D">
                <wp:simplePos x="0" y="0"/>
                <wp:positionH relativeFrom="column">
                  <wp:posOffset>4725237</wp:posOffset>
                </wp:positionH>
                <wp:positionV relativeFrom="paragraph">
                  <wp:posOffset>23471</wp:posOffset>
                </wp:positionV>
                <wp:extent cx="512445" cy="212140"/>
                <wp:effectExtent l="0" t="0" r="20955" b="16510"/>
                <wp:wrapNone/>
                <wp:docPr id="971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2445" cy="2121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ED2CD" w14:textId="68C48E06" w:rsidR="00602EB8" w:rsidRDefault="00602EB8" w:rsidP="00602E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F8067" id="Rectangle 971" o:spid="_x0000_s1187" style="position:absolute;margin-left:372.05pt;margin-top:1.85pt;width:40.35pt;height:16.7pt;z-index:2516542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" filled="f" strokecolor="#ee3744 [3207]" strokeweight="2pt">
                <v:path arrowok="t"/>
                <v:textbox>
                  <w:txbxContent>
                    <w:p w14:paraId="5E7ED2CD" w14:textId="68C48E06" w:rsidR="00602EB8" w:rsidRDefault="00602EB8" w:rsidP="00602E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791A364" w14:textId="77777777" w:rsidR="00B51B6F" w:rsidRDefault="00B51B6F" w:rsidP="00B51B6F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</w:p>
    <w:p w14:paraId="38146E45" w14:textId="77777777" w:rsidR="00B51B6F" w:rsidRDefault="00B51B6F" w:rsidP="00B51B6F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</w:p>
    <w:p w14:paraId="12868942" w14:textId="77777777" w:rsidR="00B51B6F" w:rsidRDefault="00B51B6F" w:rsidP="00B51B6F">
      <w:pPr>
        <w:pStyle w:val="BodyText"/>
        <w:kinsoku w:val="0"/>
        <w:overflowPunct w:val="0"/>
        <w:spacing w:before="120"/>
        <w:rPr>
          <w:rFonts w:asciiTheme="majorHAnsi" w:hAnsiTheme="majorHAnsi" w:cstheme="majorHAnsi"/>
          <w:szCs w:val="22"/>
        </w:rPr>
      </w:pPr>
    </w:p>
    <w:p w14:paraId="64C57CD2" w14:textId="12DE7EF6" w:rsidR="00B51B6F" w:rsidRDefault="00B51B6F" w:rsidP="00B51B6F">
      <w:pPr>
        <w:pStyle w:val="BodyText"/>
        <w:kinsoku w:val="0"/>
        <w:overflowPunct w:val="0"/>
        <w:spacing w:before="120"/>
        <w:rPr>
          <w:rFonts w:asciiTheme="majorHAnsi" w:hAnsiTheme="majorHAnsi" w:cstheme="majorBidi"/>
        </w:rPr>
      </w:pPr>
    </w:p>
    <w:p w14:paraId="758428AD" w14:textId="3D41BF92" w:rsidR="00A057E5" w:rsidRDefault="00A057E5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6F150B13" w14:textId="016F2145" w:rsidR="003A5AF1" w:rsidRDefault="00755D89" w:rsidP="00C37BDF">
      <w:pPr>
        <w:rPr>
          <w:rFonts w:cstheme="minorHAnsi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211" behindDoc="0" locked="0" layoutInCell="1" allowOverlap="1" wp14:anchorId="53A9A74A" wp14:editId="2A608DBE">
                <wp:simplePos x="0" y="0"/>
                <wp:positionH relativeFrom="column">
                  <wp:posOffset>1449070</wp:posOffset>
                </wp:positionH>
                <wp:positionV relativeFrom="paragraph">
                  <wp:posOffset>60325</wp:posOffset>
                </wp:positionV>
                <wp:extent cx="233680" cy="213360"/>
                <wp:effectExtent l="1270" t="1270" r="3175" b="4445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</wpg:grpSpPr>
                      <wps:wsp>
                        <wps:cNvPr id="21" name="Oval 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0C94E" w14:textId="77777777" w:rsidR="009E12FD" w:rsidRPr="007E2CF9" w:rsidRDefault="009E12FD" w:rsidP="009E12FD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7953F" w14:textId="389EB88B" w:rsidR="009E12FD" w:rsidRPr="00A9702C" w:rsidRDefault="009E12FD" w:rsidP="009E12FD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9A74A" id="Group 20" o:spid="_x0000_s1188" style="position:absolute;margin-left:114.1pt;margin-top:4.75pt;width:18.4pt;height:16.8pt;z-index:251654211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">
                <v:oval id="Oval 94" o:spid="_x0000_s1189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" filled="f" stroked="f" strokeweight="1pt">
                  <v:stroke joinstyle="miter"/>
                  <v:textbox>
                    <w:txbxContent>
                      <w:p w14:paraId="6BD0C94E" w14:textId="77777777" w:rsidR="009E12FD" w:rsidRPr="007E2CF9" w:rsidRDefault="009E12FD" w:rsidP="009E12FD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90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43C7953F" w14:textId="389EB88B" w:rsidR="009E12FD" w:rsidRPr="00A9702C" w:rsidRDefault="009E12FD" w:rsidP="009E12FD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212" behindDoc="0" locked="0" layoutInCell="1" allowOverlap="1" wp14:anchorId="1C5945DD" wp14:editId="552A6DD1">
                <wp:simplePos x="0" y="0"/>
                <wp:positionH relativeFrom="column">
                  <wp:posOffset>2344420</wp:posOffset>
                </wp:positionH>
                <wp:positionV relativeFrom="paragraph">
                  <wp:posOffset>197485</wp:posOffset>
                </wp:positionV>
                <wp:extent cx="233680" cy="213360"/>
                <wp:effectExtent l="1270" t="0" r="3175" b="63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</wpg:grpSpPr>
                      <wps:wsp>
                        <wps:cNvPr id="13" name="Oval 1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D76A6" w14:textId="77777777" w:rsidR="000C7C1E" w:rsidRDefault="000C7C1E" w:rsidP="000C7C1E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616B9" w14:textId="1DBB6A03" w:rsidR="000C7C1E" w:rsidRDefault="000C7C1E" w:rsidP="000C7C1E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945DD" id="Group 6" o:spid="_x0000_s1191" style="position:absolute;margin-left:184.6pt;margin-top:15.55pt;width:18.4pt;height:16.8pt;z-index:251654212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">
                <v:oval id="Oval 184" o:spid="_x0000_s1192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" filled="f" stroked="f" strokeweight="1pt">
                  <v:stroke joinstyle="miter"/>
                  <v:textbox>
                    <w:txbxContent>
                      <w:p w14:paraId="480D76A6" w14:textId="77777777" w:rsidR="000C7C1E" w:rsidRDefault="000C7C1E" w:rsidP="000C7C1E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93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0B616B9" w14:textId="1DBB6A03" w:rsidR="000C7C1E" w:rsidRDefault="000C7C1E" w:rsidP="000C7C1E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B5DD85" w14:textId="1D1A069D" w:rsidR="00B76488" w:rsidRDefault="0000706A" w:rsidP="00B00873">
      <w:pPr>
        <w:pStyle w:val="Heading2"/>
      </w:pPr>
      <w:bookmarkStart w:id="21" w:name="_Related_Resources"/>
      <w:bookmarkStart w:id="22" w:name="_Additional_Resources"/>
      <w:bookmarkStart w:id="23" w:name="_Toc131595647"/>
      <w:bookmarkEnd w:id="21"/>
      <w:bookmarkEnd w:id="22"/>
      <w:r>
        <w:t>Additional</w:t>
      </w:r>
      <w:r w:rsidR="00B76488">
        <w:t xml:space="preserve"> Resources</w:t>
      </w:r>
      <w:bookmarkEnd w:id="23"/>
    </w:p>
    <w:p w14:paraId="08030BDD" w14:textId="2AC0E0E7" w:rsidR="003812BF" w:rsidRPr="00C37BDF" w:rsidRDefault="003D3B9C" w:rsidP="004857A6">
      <w:pPr>
        <w:pStyle w:val="ListParagraph"/>
        <w:numPr>
          <w:ilvl w:val="0"/>
          <w:numId w:val="34"/>
        </w:numPr>
        <w:rPr>
          <w:rFonts w:asciiTheme="minorHAnsi" w:hAnsiTheme="minorHAnsi" w:cstheme="minorHAnsi"/>
        </w:rPr>
      </w:pPr>
      <w:hyperlink r:id="rId39" w:history="1">
        <w:r w:rsidR="009D627A" w:rsidRPr="00322B8C">
          <w:rPr>
            <w:rStyle w:val="Hyperlink"/>
            <w:rFonts w:asciiTheme="minorHAnsi" w:hAnsiTheme="minorHAnsi" w:cstheme="minorHAnsi"/>
          </w:rPr>
          <w:t>How to Navigate the Coupa Supplier Portal</w:t>
        </w:r>
      </w:hyperlink>
      <w:r w:rsidR="001B10B8">
        <w:rPr>
          <w:rStyle w:val="Hyperlink"/>
          <w:rFonts w:asciiTheme="minorHAnsi" w:hAnsiTheme="minorHAnsi" w:cstheme="minorHAnsi"/>
        </w:rPr>
        <w:t xml:space="preserve"> – Quick Reference Card</w:t>
      </w:r>
    </w:p>
    <w:p w14:paraId="6D32B17D" w14:textId="4214D3F1" w:rsidR="002A2CA0" w:rsidRPr="00493893" w:rsidRDefault="002A2CA0" w:rsidP="00B00873">
      <w:pPr>
        <w:pStyle w:val="Heading2"/>
        <w:rPr>
          <w:sz w:val="22"/>
          <w:szCs w:val="22"/>
          <w:lang w:val="en-GB"/>
        </w:rPr>
      </w:pPr>
    </w:p>
    <w:p w14:paraId="3CE74C60" w14:textId="77777777" w:rsidR="002A2CA0" w:rsidRDefault="002A2CA0" w:rsidP="00455F8E">
      <w:pPr>
        <w:pStyle w:val="BodyText"/>
        <w:kinsoku w:val="0"/>
        <w:overflowPunct w:val="0"/>
        <w:spacing w:before="89"/>
        <w:ind w:right="1080"/>
        <w:rPr>
          <w:rFonts w:cstheme="minorHAnsi"/>
        </w:rPr>
      </w:pPr>
    </w:p>
    <w:sectPr w:rsidR="002A2CA0" w:rsidSect="00455F8E">
      <w:headerReference w:type="default" r:id="rId40"/>
      <w:footerReference w:type="default" r:id="rId41"/>
      <w:pgSz w:w="11900" w:h="16840"/>
      <w:pgMar w:top="1831" w:right="1440" w:bottom="1440" w:left="1440" w:header="720" w:footer="1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18306" w14:textId="77777777" w:rsidR="005D5E5E" w:rsidRDefault="005D5E5E" w:rsidP="00324F90">
      <w:r>
        <w:separator/>
      </w:r>
    </w:p>
  </w:endnote>
  <w:endnote w:type="continuationSeparator" w:id="0">
    <w:p w14:paraId="0959C3E2" w14:textId="77777777" w:rsidR="005D5E5E" w:rsidRDefault="005D5E5E" w:rsidP="00324F90">
      <w:r>
        <w:continuationSeparator/>
      </w:r>
    </w:p>
  </w:endnote>
  <w:endnote w:type="continuationNotice" w:id="1">
    <w:p w14:paraId="7F8041DD" w14:textId="77777777" w:rsidR="005D5E5E" w:rsidRDefault="005D5E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raphik">
    <w:altName w:val="Calibri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189362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F4D2802" w14:textId="0B948E40" w:rsidR="00813344" w:rsidRPr="000F35ED" w:rsidRDefault="00813344" w:rsidP="00504504">
            <w:pPr>
              <w:pStyle w:val="Footer"/>
              <w:ind w:left="-993" w:right="-1045"/>
              <w:rPr>
                <w:rFonts w:cs="Arial"/>
                <w:color w:val="000000"/>
                <w:sz w:val="18"/>
                <w:szCs w:val="20"/>
              </w:rPr>
            </w:pPr>
            <w:r w:rsidRPr="00813344">
              <w:rPr>
                <w:rFonts w:cs="Arial"/>
                <w:color w:val="000000"/>
                <w:sz w:val="18"/>
                <w:szCs w:val="20"/>
              </w:rPr>
              <w:t xml:space="preserve"> </w:t>
            </w:r>
            <w:sdt>
              <w:sdtPr>
                <w:rPr>
                  <w:rFonts w:cs="Arial"/>
                  <w:color w:val="000000"/>
                  <w:sz w:val="18"/>
                  <w:szCs w:val="20"/>
                </w:rPr>
                <w:id w:val="-824588020"/>
                <w:docPartObj>
                  <w:docPartGallery w:val="Page Numbers (Bottom of Page)"/>
                  <w:docPartUnique/>
                </w:docPartObj>
              </w:sdtPr>
              <w:sdtEndPr/>
              <w:sdtContent>
                <w:sdt>
                  <w:sdtPr>
                    <w:rPr>
                      <w:rFonts w:cs="Arial"/>
                      <w:color w:val="000000"/>
                      <w:sz w:val="18"/>
                      <w:szCs w:val="20"/>
                    </w:rPr>
                    <w:id w:val="783619808"/>
                    <w:docPartObj>
                      <w:docPartGallery w:val="Page Numbers (Top of Page)"/>
                      <w:docPartUnique/>
                    </w:docPartObj>
                  </w:sdtPr>
                  <w:sdtEndPr/>
                  <w:sdtContent>
                    <w:r w:rsidRPr="00FC0830">
                      <w:rPr>
                        <w:rFonts w:cs="Arial"/>
                        <w:color w:val="000000"/>
                        <w:sz w:val="18"/>
                        <w:szCs w:val="20"/>
                      </w:rPr>
                      <w:t>Copyright © 202</w:t>
                    </w:r>
                    <w:r w:rsidR="00B703DB">
                      <w:rPr>
                        <w:rFonts w:cs="Arial"/>
                        <w:color w:val="000000"/>
                        <w:sz w:val="18"/>
                        <w:szCs w:val="20"/>
                      </w:rPr>
                      <w:t>3</w:t>
                    </w:r>
                    <w:r w:rsidRPr="00FC0830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Kimberly-Clark Worldwide, Inc. all rights reserved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      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                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</w:t>
                    </w:r>
                    <w:r w:rsidR="00504504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</w:t>
                    </w:r>
                    <w:r w:rsidR="005F2993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P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age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begin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instrText xml:space="preserve"> PAGE </w:instrTex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separate"/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>8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end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of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begin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instrText xml:space="preserve"> NUMPAGES  </w:instrTex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separate"/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>8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end"/>
                    </w:r>
                  </w:sdtContent>
                </w:sdt>
              </w:sdtContent>
            </w:sdt>
          </w:p>
          <w:p w14:paraId="020F3E49" w14:textId="2A1E901F" w:rsidR="002140AB" w:rsidRPr="00126215" w:rsidRDefault="00755D89" w:rsidP="008643BB">
            <w:pPr>
              <w:pStyle w:val="Footer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7C49E630" wp14:editId="1B190697">
                      <wp:simplePos x="0" y="0"/>
                      <wp:positionH relativeFrom="column">
                        <wp:posOffset>5499100</wp:posOffset>
                      </wp:positionH>
                      <wp:positionV relativeFrom="paragraph">
                        <wp:posOffset>212725</wp:posOffset>
                      </wp:positionV>
                      <wp:extent cx="762000" cy="92075"/>
                      <wp:effectExtent l="0" t="0" r="0" b="0"/>
                      <wp:wrapNone/>
                      <wp:docPr id="4" name="Parallelogra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92075"/>
                              </a:xfrm>
                              <a:prstGeom prst="parallelogram">
                                <a:avLst>
                                  <a:gd name="adj" fmla="val 97414"/>
                                </a:avLst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arto="http://schemas.microsoft.com/office/word/2006/arto" xmlns:a="http://schemas.openxmlformats.org/drawingml/2006/main">
                  <w:pict w14:anchorId="7EC68ACD">
                    <v:shapetype id="_x0000_t7" coordsize="21600,21600" o:spt="7" adj="5400" path="m@0,l,21600@1,21600,21600,xe" w14:anchorId="6ACFCAD8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textboxrect="1800,1800,19800,19800;8100,8100,13500,13500;10800,10800,10800,10800" gradientshapeok="t" o:connecttype="custom" o:connectlocs="@4,0;10800,@11;@3,10800;@5,21600;10800,@12;@2,10800"/>
                      <v:handles>
                        <v:h position="#0,topLeft" xrange="0,21600"/>
                      </v:handles>
                    </v:shapetype>
                    <v:shape id="Parallelogram 4" style="position:absolute;margin-left:433pt;margin-top:16.75pt;width:60pt;height:7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color="#33d196 [3206]" stroked="f" strokeweight="1pt" type="#_x0000_t7" adj="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1" locked="0" layoutInCell="1" allowOverlap="1" wp14:anchorId="3FACF81E" wp14:editId="3CA280F1">
                      <wp:simplePos x="0" y="0"/>
                      <wp:positionH relativeFrom="column">
                        <wp:posOffset>-901700</wp:posOffset>
                      </wp:positionH>
                      <wp:positionV relativeFrom="paragraph">
                        <wp:posOffset>211455</wp:posOffset>
                      </wp:positionV>
                      <wp:extent cx="7545705" cy="212090"/>
                      <wp:effectExtent l="0" t="0" r="0" b="0"/>
                      <wp:wrapNone/>
                      <wp:docPr id="3" name="Freeform: 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545705" cy="212090"/>
                              </a:xfrm>
                              <a:custGeom>
                                <a:avLst/>
                                <a:gdLst>
                                  <a:gd name="T0" fmla="*/ 0 w 6480"/>
                                  <a:gd name="T1" fmla="*/ 285 h 286"/>
                                  <a:gd name="T2" fmla="*/ 6480 w 6480"/>
                                  <a:gd name="T3" fmla="*/ 285 h 286"/>
                                  <a:gd name="T4" fmla="*/ 6480 w 6480"/>
                                  <a:gd name="T5" fmla="*/ 0 h 286"/>
                                  <a:gd name="T6" fmla="*/ 0 w 6480"/>
                                  <a:gd name="T7" fmla="*/ 0 h 286"/>
                                  <a:gd name="T8" fmla="*/ 0 w 6480"/>
                                  <a:gd name="T9" fmla="*/ 285 h 2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480" h="286">
                                    <a:moveTo>
                                      <a:pt x="0" y="285"/>
                                    </a:moveTo>
                                    <a:lnTo>
                                      <a:pt x="6480" y="285"/>
                                    </a:lnTo>
                                    <a:lnTo>
                                      <a:pt x="64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arto="http://schemas.microsoft.com/office/word/2006/arto" xmlns:a="http://schemas.openxmlformats.org/drawingml/2006/main">
                  <w:pict w14:anchorId="716C1E44">
                    <v:shape id="Freeform: Shape 3" style="position:absolute;margin-left:-71pt;margin-top:16.65pt;width:594.15pt;height:16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80,286" o:spid="_x0000_s1026" fillcolor="#10069f [3204]" stroked="f" path="m,285r6480,l6480,,,,,28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" w14:anchorId="3D4B2E1B">
                      <v:path arrowok="t" o:connecttype="custom" o:connectlocs="0,211348;7545705,211348;7545705,0;0,0;0,211348" o:connectangles="0,0,0,0,0"/>
                    </v:shape>
                  </w:pict>
                </mc:Fallback>
              </mc:AlternateConten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D9944" w14:textId="77777777" w:rsidR="005D5E5E" w:rsidRDefault="005D5E5E" w:rsidP="00324F90">
      <w:r>
        <w:separator/>
      </w:r>
    </w:p>
  </w:footnote>
  <w:footnote w:type="continuationSeparator" w:id="0">
    <w:p w14:paraId="4B8B0284" w14:textId="77777777" w:rsidR="005D5E5E" w:rsidRDefault="005D5E5E" w:rsidP="00324F90">
      <w:r>
        <w:continuationSeparator/>
      </w:r>
    </w:p>
  </w:footnote>
  <w:footnote w:type="continuationNotice" w:id="1">
    <w:p w14:paraId="3CC98993" w14:textId="77777777" w:rsidR="005D5E5E" w:rsidRDefault="005D5E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Layout w:type="fixed"/>
      <w:tblLook w:val="0000" w:firstRow="0" w:lastRow="0" w:firstColumn="0" w:lastColumn="0" w:noHBand="0" w:noVBand="0"/>
    </w:tblPr>
    <w:tblGrid>
      <w:gridCol w:w="1418"/>
      <w:gridCol w:w="5103"/>
      <w:gridCol w:w="2835"/>
    </w:tblGrid>
    <w:tr w:rsidR="00906F47" w:rsidRPr="00357BA0" w14:paraId="3F68B5D9" w14:textId="77777777" w:rsidTr="00173B58">
      <w:trPr>
        <w:trHeight w:val="149"/>
      </w:trPr>
      <w:tc>
        <w:tcPr>
          <w:tcW w:w="1418" w:type="dxa"/>
        </w:tcPr>
        <w:p w14:paraId="36EE4221" w14:textId="188F113C" w:rsidR="00906F47" w:rsidRPr="00357BA0" w:rsidRDefault="00235929" w:rsidP="00906F47">
          <w:pPr>
            <w:pStyle w:val="Header"/>
            <w:ind w:left="-100"/>
            <w:rPr>
              <w:rFonts w:cs="Arial"/>
              <w:color w:val="10069F" w:themeColor="accent1"/>
            </w:rPr>
          </w:pPr>
          <w:r>
            <w:rPr>
              <w:rFonts w:cs="Arial"/>
              <w:color w:val="10069F" w:themeColor="accent1"/>
            </w:rPr>
            <w:t xml:space="preserve">  </w:t>
          </w:r>
        </w:p>
      </w:tc>
      <w:tc>
        <w:tcPr>
          <w:tcW w:w="5103" w:type="dxa"/>
        </w:tcPr>
        <w:p w14:paraId="6D6BB198" w14:textId="0B427704" w:rsidR="00906F47" w:rsidRPr="00357BA0" w:rsidRDefault="00906F47" w:rsidP="00235929">
          <w:pPr>
            <w:pStyle w:val="Header"/>
            <w:ind w:left="40"/>
            <w:rPr>
              <w:rFonts w:cs="Arial"/>
              <w:color w:val="10069F" w:themeColor="accent1"/>
            </w:rPr>
          </w:pPr>
        </w:p>
      </w:tc>
      <w:tc>
        <w:tcPr>
          <w:tcW w:w="2835" w:type="dxa"/>
        </w:tcPr>
        <w:p w14:paraId="57890A9B" w14:textId="56BC75AE" w:rsidR="00906F47" w:rsidRPr="00357BA0" w:rsidRDefault="00906F47" w:rsidP="00173B58">
          <w:pPr>
            <w:pStyle w:val="Header"/>
            <w:ind w:left="326"/>
            <w:jc w:val="right"/>
            <w:rPr>
              <w:rFonts w:cs="Arial"/>
              <w:color w:val="10069F" w:themeColor="accent1"/>
            </w:rPr>
          </w:pPr>
        </w:p>
      </w:tc>
    </w:tr>
  </w:tbl>
  <w:p w14:paraId="6ECF7C1C" w14:textId="65DD8A5F" w:rsidR="002140AB" w:rsidRDefault="00755D89" w:rsidP="00DA65ED">
    <w:pPr>
      <w:pStyle w:val="Header"/>
      <w:tabs>
        <w:tab w:val="clear" w:pos="4536"/>
        <w:tab w:val="clear" w:pos="9072"/>
        <w:tab w:val="left" w:pos="10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FDE0D9" wp14:editId="7A6A94DB">
              <wp:simplePos x="0" y="0"/>
              <wp:positionH relativeFrom="column">
                <wp:posOffset>-955675</wp:posOffset>
              </wp:positionH>
              <wp:positionV relativeFrom="paragraph">
                <wp:posOffset>-680720</wp:posOffset>
              </wp:positionV>
              <wp:extent cx="7616825" cy="62357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16825" cy="62357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1A0086" w14:textId="18D09ED3" w:rsidR="00813344" w:rsidRPr="00916B31" w:rsidRDefault="00813344" w:rsidP="00813344">
                          <w:pPr>
                            <w:ind w:left="-142"/>
                            <w:rPr>
                              <w:color w:val="FFFFFF" w:themeColor="background1"/>
                              <w:sz w:val="18"/>
                              <w:szCs w:val="18"/>
                              <w:lang w:val="en-IN"/>
                            </w:rPr>
                          </w:pPr>
                          <w:bookmarkStart w:id="24" w:name="_Hlk99301732"/>
                          <w:bookmarkEnd w:id="24"/>
                          <w:r w:rsidRPr="00916B31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</w:t>
                          </w:r>
                          <w:r w:rsidR="00DB0B56" w:rsidRPr="00916B31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How to </w:t>
                          </w:r>
                          <w:r w:rsidR="00916B31" w:rsidRPr="00916B31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Manage Supplier Hosted Catalogs in </w:t>
                          </w:r>
                          <w:r w:rsidR="00BF43F6" w:rsidRPr="00916B31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the </w:t>
                          </w:r>
                          <w:r w:rsidR="00B703DB" w:rsidRPr="00916B31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Coupa</w:t>
                          </w:r>
                          <w:r w:rsidR="0046016B" w:rsidRPr="00916B31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Suppler Portal</w:t>
                          </w:r>
                          <w:r w:rsidR="008E36DB" w:rsidRPr="00916B31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46016B" w:rsidRPr="00916B31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(CSP)</w:t>
                          </w:r>
                          <w:r w:rsidR="00DB0B56" w:rsidRPr="00916B31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16B31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03FDE0D9" id="Rectangle 5" o:spid="_x0000_s1173" style="position:absolute;margin-left:-75.25pt;margin-top:-53.6pt;width:599.75pt;height:4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zdE1m&#10;cz0iaHR0cDovL25zLmFkb2JlLmNvbS94YXAvMS4wL3NUeXBlL01hbmlmZXN0SXRlbS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eG1wLmlpZDpkOTZmMTJiMi03MTVl&#10;LWQ4NDItOTkyMC1mZWRjMzY4M2ZiYWY8L3N0UmVmOmluc3RhbmNlSUQ+CiAgICAgICAgICAgIDxz&#10;dFJlZjpkb2N1bWVudElEPnhtcC5kaWQ6ZDk2ZjEyYjItNzE1ZS1kODQyLTk5MjAtZmVkYzM2ODNm&#10;YmFm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zZWVkYzUwMC0xNmE5LTNiNDYtOWE3Ny1iYzhjNWNmMjIxMDc8L3N0&#10;RXZ0Omluc3RhbmNlSUQ+CiAgICAgICAgICAgICAgICAgIDxzdEV2dDp3aGVuPjIwMjItMDMtMTZU&#10;MTE6MzI6MDMrMDU6MzA8L3N0RXZ0OndoZW4+CiAgICAgICAgICAgICAgICAgIDxzdEV2dDpzb2Z0&#10;d2FyZUFnZW50PkFkb2JlIElsbHVzdHJhdG9yIDI2LjE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QzpcVXNlcnNcamF5YWJhbGFu&#10;LmthbWFyYWpcRGVza3RvcFxMb2dvIGJsdWUucG5nPC9zdFJlZjpmaWxlUGF0aD4KICAgICAgICAg&#10;ICAgICAgICAgICAgPHN0UmVmOmRvY3VtZW50SUQ+MDwvc3RSZWY6ZG9jdW1lbnRJRD4KICAgICAg&#10;ICAgICAgICAgICAgICAgPHN0UmVmOmluc3RhbmNlSUQ+MDwvc3RSZWY6aW5zdGFuY2VJR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kM6XFVzZXJzXGph&#10;eWFiYWxhbi5rYW1hcmFqXERlc2t0b3BcTG9nbyBibHVlLnBuZzwvc3RSZWY6ZmlsZVBhdGg+CiAg&#10;ICAgICAgICAgICAgICAgICAgIDxzdFJlZjpkb2N1bWVudElEPjA8L3N0UmVmOmRvY3VtZW50SUQ+&#10;CiAgICAgICAgICAgICAgICAgICAgIDxzdFJlZjppbnN0YW5jZUlEPjA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DOlxV&#10;c2Vyc1xqYXlhYmFsYW4ua2FtYXJhalxEZXNrdG9wXExvZ28ucG5nPC9zdFJlZjpmaWxlUGF0aD4K&#10;ICAgICAgICAgICAgICAgICAgICAgPHN0UmVmOmRvY3VtZW50SUQ+MDwvc3RSZWY6ZG9jdW1lbnRJ&#10;RD4KICAgICAgICAgICAgICAgICAgICAgPHN0UmVmOmluc3RhbmNlSUQ+MDwvc3RSZWY6aW5zdGFu&#10;Y2VJR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kM6&#10;XFVzZXJzXGpheWFiYWxhbi5rYW1hcmFqXERlc2t0b3BcTG9nby5wbmc8L3N0UmVmOmZpbGVQYXRo&#10;PgogICAgICAgICAgICAgICAgICAgICA8c3RSZWY6ZG9jdW1lbnRJRD4wPC9zdFJlZjpkb2N1bWVu&#10;dElEPgogICAgICAgICAgICAgICAgICAgICA8c3RSZWY6aW5zdGFuY2VJRD4wPC9zdFJlZjppbnN0&#10;YW5jZUlE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QzpcVXNlcnNcamF5YWJhbGFuLmthbWFyYWpcRGVza3RvcFxMb2dvLnBuZzwvc3RSZWY6ZmlsZVBh&#10;dGg+CiAgICAgICAgICAgICAgICAgICAgIDxzdFJlZjpkb2N1bWVudElEPjA8L3N0UmVmOmRvY3Vt&#10;ZW50SUQ+CiAgICAgICAgICAgICAgICAgICAgIDxzdFJlZjppbnN0YW5jZUlEPjA8L3N0UmVmOmlu&#10;c3RhbmNlSUQ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QzpcVXNlcnNcamF5YWJhbGFuLmthbWFyYWpcRGVza3Rv&#10;cFxQaWN0dXJlMS5wbmc8L3N0UmVmOmZpbGVQYXRoPgogICAgICAgICAgICAgICAgICAgICA8c3RS&#10;ZWY6ZG9jdW1lbnRJRD4wPC9zdFJlZjpkb2N1bWVudElEPgogICAgICAgICAgICAgICAgICAgICA8&#10;c3RSZWY6aW5zdGFuY2VJRD4w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kM6XFVz&#10;ZXJzXGpheWFiYWxhbi5rYW1hcmFqXERlc2t0b3BcUGljdHVyZTEucG5nPC9zdFJlZjpmaWxlUGF0&#10;aD4KICAgICAgICAgICAgICAgICAgICAgPHN0UmVmOmRvY3VtZW50SUQ+MDwvc3RSZWY6ZG9jdW1l&#10;bnRJRD4KICAgICAgICAgICAgICAgICAgICAgPHN0UmVmOmluc3RhbmNlSUQ+MD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5DOlxKYXlhYmFs&#10;YW5cMDFfUHJvamVjdHNcMDA1X0tpbWJlcmx5IENsYXJrXDAyX0RldmVsb3BtZW50XDA0X1FSR1xB&#10;ZG9iZVN0b2NrXzQ4ODU2NTk4NS5qcGVnPC9zdFJlZjpmaWxlUGF0aD4KICAgICAgICAgICAgICAg&#10;ICAgICAgPHN0UmVmOmRvY3VtZW50SUQ+MDwvc3RSZWY6ZG9jdW1lbnRJRD4KICAgICAgICAgICAg&#10;ICAgICAgICAgPHN0UmVmOmluc3RhbmNlSUQ+MDwvc3RSZWY6aW5zdGFuY2VJR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" stroked="f" strokeweight="1pt">
              <v:fill r:id="rId3" o:title="" recolor="t" rotate="t" type="frame"/>
              <v:textbox>
                <w:txbxContent>
                  <w:p w14:paraId="6C1A0086" w14:textId="18D09ED3" w:rsidR="00813344" w:rsidRPr="00916B31" w:rsidRDefault="00813344" w:rsidP="00813344">
                    <w:pPr>
                      <w:ind w:left="-142"/>
                      <w:rPr>
                        <w:color w:val="FFFFFF" w:themeColor="background1"/>
                        <w:sz w:val="18"/>
                        <w:szCs w:val="18"/>
                        <w:lang w:val="en-IN"/>
                      </w:rPr>
                    </w:pPr>
                    <w:bookmarkStart w:id="25" w:name="_Hlk99301732"/>
                    <w:bookmarkEnd w:id="25"/>
                    <w:r w:rsidRPr="00916B31">
                      <w:rPr>
                        <w:color w:val="FFFFFF" w:themeColor="background1"/>
                        <w:sz w:val="18"/>
                        <w:szCs w:val="18"/>
                      </w:rPr>
                      <w:t xml:space="preserve">         </w:t>
                    </w:r>
                    <w:r w:rsidR="00DB0B56" w:rsidRPr="00916B31">
                      <w:rPr>
                        <w:color w:val="FFFFFF" w:themeColor="background1"/>
                        <w:sz w:val="20"/>
                        <w:szCs w:val="20"/>
                      </w:rPr>
                      <w:t xml:space="preserve">How to </w:t>
                    </w:r>
                    <w:r w:rsidR="00916B31" w:rsidRPr="00916B31">
                      <w:rPr>
                        <w:color w:val="FFFFFF" w:themeColor="background1"/>
                        <w:sz w:val="20"/>
                        <w:szCs w:val="20"/>
                      </w:rPr>
                      <w:t xml:space="preserve">Manage Supplier Hosted Catalogs in </w:t>
                    </w:r>
                    <w:r w:rsidR="00BF43F6" w:rsidRPr="00916B31">
                      <w:rPr>
                        <w:color w:val="FFFFFF" w:themeColor="background1"/>
                        <w:sz w:val="20"/>
                        <w:szCs w:val="20"/>
                      </w:rPr>
                      <w:t xml:space="preserve">the </w:t>
                    </w:r>
                    <w:r w:rsidR="00B703DB" w:rsidRPr="00916B31">
                      <w:rPr>
                        <w:color w:val="FFFFFF" w:themeColor="background1"/>
                        <w:sz w:val="20"/>
                        <w:szCs w:val="20"/>
                      </w:rPr>
                      <w:t>Coupa</w:t>
                    </w:r>
                    <w:r w:rsidR="0046016B" w:rsidRPr="00916B31">
                      <w:rPr>
                        <w:color w:val="FFFFFF" w:themeColor="background1"/>
                        <w:sz w:val="20"/>
                        <w:szCs w:val="20"/>
                      </w:rPr>
                      <w:t xml:space="preserve"> Suppler Portal</w:t>
                    </w:r>
                    <w:r w:rsidR="008E36DB" w:rsidRPr="00916B31">
                      <w:rPr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="0046016B" w:rsidRPr="00916B31">
                      <w:rPr>
                        <w:color w:val="FFFFFF" w:themeColor="background1"/>
                        <w:sz w:val="20"/>
                        <w:szCs w:val="20"/>
                      </w:rPr>
                      <w:t>(CSP)</w:t>
                    </w:r>
                    <w:r w:rsidR="00DB0B56" w:rsidRPr="00916B31">
                      <w:rPr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Pr="00916B31">
                      <w:rPr>
                        <w:color w:val="FFFFFF" w:themeColor="background1"/>
                        <w:sz w:val="18"/>
                        <w:szCs w:val="18"/>
                      </w:rPr>
                      <w:t xml:space="preserve">                                                                                                                                                                     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359647D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5B78856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16422E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9224BE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4FEF7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5D97864"/>
    <w:multiLevelType w:val="multilevel"/>
    <w:tmpl w:val="FA02D0C8"/>
    <w:lvl w:ilvl="0">
      <w:start w:val="5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062C0926"/>
    <w:multiLevelType w:val="hybridMultilevel"/>
    <w:tmpl w:val="6F0A5914"/>
    <w:lvl w:ilvl="0" w:tplc="5C1859CA">
      <w:start w:val="3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7B0B2C"/>
    <w:multiLevelType w:val="hybridMultilevel"/>
    <w:tmpl w:val="AAEA82E6"/>
    <w:lvl w:ilvl="0" w:tplc="2BA24226">
      <w:start w:val="1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123F1B"/>
    <w:multiLevelType w:val="hybridMultilevel"/>
    <w:tmpl w:val="9E56D68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726F9"/>
    <w:multiLevelType w:val="multilevel"/>
    <w:tmpl w:val="BAE44324"/>
    <w:lvl w:ilvl="0">
      <w:start w:val="6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1C035707"/>
    <w:multiLevelType w:val="multilevel"/>
    <w:tmpl w:val="B532E25A"/>
    <w:lvl w:ilvl="0">
      <w:start w:val="10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1C274D60"/>
    <w:multiLevelType w:val="hybridMultilevel"/>
    <w:tmpl w:val="2BB6706A"/>
    <w:lvl w:ilvl="0" w:tplc="1FBCC7D8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1849EF"/>
    <w:multiLevelType w:val="hybridMultilevel"/>
    <w:tmpl w:val="C89CB08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822171"/>
    <w:multiLevelType w:val="singleLevel"/>
    <w:tmpl w:val="06AC67CA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4" w15:restartNumberingAfterBreak="0">
    <w:nsid w:val="1F3024FB"/>
    <w:multiLevelType w:val="hybridMultilevel"/>
    <w:tmpl w:val="3B101ECC"/>
    <w:lvl w:ilvl="0" w:tplc="911A180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315E5A"/>
    <w:multiLevelType w:val="singleLevel"/>
    <w:tmpl w:val="81B0DD3E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6" w15:restartNumberingAfterBreak="0">
    <w:nsid w:val="2004026A"/>
    <w:multiLevelType w:val="multilevel"/>
    <w:tmpl w:val="ED4E64AC"/>
    <w:lvl w:ilvl="0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20E10DB1"/>
    <w:multiLevelType w:val="hybridMultilevel"/>
    <w:tmpl w:val="9FE49584"/>
    <w:lvl w:ilvl="0" w:tplc="5A40B6EE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A3346F"/>
    <w:multiLevelType w:val="multilevel"/>
    <w:tmpl w:val="7C1CB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43E1BA8"/>
    <w:multiLevelType w:val="singleLevel"/>
    <w:tmpl w:val="0FDCB398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20" w15:restartNumberingAfterBreak="0">
    <w:nsid w:val="257A704E"/>
    <w:multiLevelType w:val="hybridMultilevel"/>
    <w:tmpl w:val="21FE9786"/>
    <w:lvl w:ilvl="0" w:tplc="83A6100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552B3D"/>
    <w:multiLevelType w:val="hybridMultilevel"/>
    <w:tmpl w:val="E1FABE1A"/>
    <w:lvl w:ilvl="0" w:tplc="EE90A18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7B4AC1"/>
    <w:multiLevelType w:val="hybridMultilevel"/>
    <w:tmpl w:val="1A6AC7D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C2E11AC"/>
    <w:multiLevelType w:val="hybridMultilevel"/>
    <w:tmpl w:val="93DAA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DA53A9"/>
    <w:multiLevelType w:val="hybridMultilevel"/>
    <w:tmpl w:val="82022A6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4C7F8E"/>
    <w:multiLevelType w:val="hybridMultilevel"/>
    <w:tmpl w:val="C89CB08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C612E3"/>
    <w:multiLevelType w:val="hybridMultilevel"/>
    <w:tmpl w:val="A9FE29F2"/>
    <w:lvl w:ilvl="0" w:tplc="DC6813EA">
      <w:start w:val="3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CF4977"/>
    <w:multiLevelType w:val="multilevel"/>
    <w:tmpl w:val="C34A8AEE"/>
    <w:lvl w:ilvl="0">
      <w:start w:val="14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32F06998"/>
    <w:multiLevelType w:val="hybridMultilevel"/>
    <w:tmpl w:val="4E04879C"/>
    <w:lvl w:ilvl="0" w:tplc="F7704A78">
      <w:start w:val="8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985D4D"/>
    <w:multiLevelType w:val="hybridMultilevel"/>
    <w:tmpl w:val="3C7E2EA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F737DD"/>
    <w:multiLevelType w:val="multilevel"/>
    <w:tmpl w:val="54CC6BB8"/>
    <w:lvl w:ilvl="0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2A0A97"/>
    <w:multiLevelType w:val="hybridMultilevel"/>
    <w:tmpl w:val="DB4455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3B8068E8"/>
    <w:multiLevelType w:val="hybridMultilevel"/>
    <w:tmpl w:val="987EC67C"/>
    <w:lvl w:ilvl="0" w:tplc="83A6100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C99737B"/>
    <w:multiLevelType w:val="singleLevel"/>
    <w:tmpl w:val="EB2EFC3E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34" w15:restartNumberingAfterBreak="0">
    <w:nsid w:val="3D5938C4"/>
    <w:multiLevelType w:val="hybridMultilevel"/>
    <w:tmpl w:val="E1A6558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06A5FCC"/>
    <w:multiLevelType w:val="hybridMultilevel"/>
    <w:tmpl w:val="84BA3AD8"/>
    <w:lvl w:ilvl="0" w:tplc="DB8ACA0C">
      <w:start w:val="1"/>
      <w:numFmt w:val="bullet"/>
      <w:pStyle w:val="TableLis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30E414F"/>
    <w:multiLevelType w:val="multilevel"/>
    <w:tmpl w:val="BFDE3946"/>
    <w:lvl w:ilvl="0">
      <w:start w:val="4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40B1164"/>
    <w:multiLevelType w:val="hybridMultilevel"/>
    <w:tmpl w:val="09B0E25C"/>
    <w:lvl w:ilvl="0" w:tplc="9672165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4221AF5"/>
    <w:multiLevelType w:val="singleLevel"/>
    <w:tmpl w:val="BA8621A2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39" w15:restartNumberingAfterBreak="0">
    <w:nsid w:val="454D50DB"/>
    <w:multiLevelType w:val="multilevel"/>
    <w:tmpl w:val="4AF4E522"/>
    <w:lvl w:ilvl="0">
      <w:start w:val="6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50EF232B"/>
    <w:multiLevelType w:val="hybridMultilevel"/>
    <w:tmpl w:val="C89CB084"/>
    <w:lvl w:ilvl="0" w:tplc="C7F8230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27216B5"/>
    <w:multiLevelType w:val="multilevel"/>
    <w:tmpl w:val="6D548A1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D25722"/>
    <w:multiLevelType w:val="hybridMultilevel"/>
    <w:tmpl w:val="F03CBE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88F3BCE"/>
    <w:multiLevelType w:val="multilevel"/>
    <w:tmpl w:val="9A007162"/>
    <w:lvl w:ilvl="0">
      <w:start w:val="41"/>
      <w:numFmt w:val="none"/>
      <w:lvlText w:val="1."/>
      <w:lvlJc w:val="left"/>
      <w:pPr>
        <w:tabs>
          <w:tab w:val="num" w:pos="-2115"/>
        </w:tabs>
        <w:ind w:left="-2115" w:hanging="720"/>
      </w:pPr>
      <w:rPr>
        <w:rFonts w:ascii="Arial Bold" w:hAnsi="Arial Bold" w:cs="Arial Bold" w:hint="default"/>
        <w:b/>
        <w:bCs/>
        <w:i w:val="0"/>
        <w:iCs w:val="0"/>
        <w:color w:val="auto"/>
        <w:sz w:val="20"/>
        <w:szCs w:val="20"/>
      </w:rPr>
    </w:lvl>
    <w:lvl w:ilvl="1">
      <w:start w:val="1"/>
      <w:numFmt w:val="decimal"/>
      <w:lvlText w:val="%11.%2"/>
      <w:lvlJc w:val="left"/>
      <w:pPr>
        <w:tabs>
          <w:tab w:val="num" w:pos="-2115"/>
        </w:tabs>
        <w:ind w:left="-2115" w:hanging="720"/>
      </w:pPr>
      <w:rPr>
        <w:rFonts w:ascii="Arial Bold" w:hAnsi="Arial Bold" w:cs="Arial Bold"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pStyle w:val="StyleStyleHeading3Univers45LightBoldLeft127cmHangin"/>
      <w:lvlText w:val="%11.%2.%3"/>
      <w:lvlJc w:val="left"/>
      <w:pPr>
        <w:tabs>
          <w:tab w:val="num" w:pos="-2115"/>
        </w:tabs>
        <w:ind w:left="-2115" w:hanging="720"/>
      </w:pPr>
      <w:rPr>
        <w:rFonts w:ascii="Arial Bold" w:eastAsia="MS Mincho" w:hAnsi="Arial Bold" w:cs="Arial Bold" w:hint="default"/>
        <w:b/>
        <w:bCs/>
        <w:i w:val="0"/>
        <w:iCs w:val="0"/>
        <w:color w:val="DE6600"/>
        <w:sz w:val="22"/>
        <w:szCs w:val="22"/>
      </w:rPr>
    </w:lvl>
    <w:lvl w:ilvl="3">
      <w:start w:val="1"/>
      <w:numFmt w:val="decimal"/>
      <w:lvlText w:val="%11.%2.%3.%4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835"/>
        </w:tabs>
        <w:ind w:left="-2835" w:firstLine="0"/>
      </w:pPr>
      <w:rPr>
        <w:rFonts w:hint="default"/>
      </w:rPr>
    </w:lvl>
  </w:abstractNum>
  <w:abstractNum w:abstractNumId="44" w15:restartNumberingAfterBreak="0">
    <w:nsid w:val="59611A75"/>
    <w:multiLevelType w:val="multilevel"/>
    <w:tmpl w:val="B7B62FCA"/>
    <w:lvl w:ilvl="0">
      <w:start w:val="7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 w15:restartNumberingAfterBreak="0">
    <w:nsid w:val="5B685E5D"/>
    <w:multiLevelType w:val="multilevel"/>
    <w:tmpl w:val="660672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6" w15:restartNumberingAfterBreak="0">
    <w:nsid w:val="5C394E57"/>
    <w:multiLevelType w:val="multilevel"/>
    <w:tmpl w:val="ED4E64AC"/>
    <w:lvl w:ilvl="0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 w15:restartNumberingAfterBreak="0">
    <w:nsid w:val="5F981729"/>
    <w:multiLevelType w:val="hybridMultilevel"/>
    <w:tmpl w:val="82022A6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F838D5"/>
    <w:multiLevelType w:val="singleLevel"/>
    <w:tmpl w:val="7838A15C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49" w15:restartNumberingAfterBreak="0">
    <w:nsid w:val="63E64DAE"/>
    <w:multiLevelType w:val="hybridMultilevel"/>
    <w:tmpl w:val="21FE9786"/>
    <w:lvl w:ilvl="0" w:tplc="83A6100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4EE451C"/>
    <w:multiLevelType w:val="hybridMultilevel"/>
    <w:tmpl w:val="82022A6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6441A80"/>
    <w:multiLevelType w:val="multilevel"/>
    <w:tmpl w:val="ADD8A7CA"/>
    <w:lvl w:ilvl="0">
      <w:start w:val="5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2" w15:restartNumberingAfterBreak="0">
    <w:nsid w:val="669661FC"/>
    <w:multiLevelType w:val="hybridMultilevel"/>
    <w:tmpl w:val="09B0E25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EE7E87"/>
    <w:multiLevelType w:val="multilevel"/>
    <w:tmpl w:val="B532E25A"/>
    <w:lvl w:ilvl="0">
      <w:start w:val="10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4" w15:restartNumberingAfterBreak="0">
    <w:nsid w:val="6ED938C8"/>
    <w:multiLevelType w:val="multilevel"/>
    <w:tmpl w:val="ED4E64AC"/>
    <w:lvl w:ilvl="0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5" w15:restartNumberingAfterBreak="0">
    <w:nsid w:val="6FFE3D1B"/>
    <w:multiLevelType w:val="hybridMultilevel"/>
    <w:tmpl w:val="6310B0CE"/>
    <w:lvl w:ilvl="0" w:tplc="EE90A18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0EE3334"/>
    <w:multiLevelType w:val="hybridMultilevel"/>
    <w:tmpl w:val="21FE9786"/>
    <w:lvl w:ilvl="0" w:tplc="83A6100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63944D6"/>
    <w:multiLevelType w:val="hybridMultilevel"/>
    <w:tmpl w:val="2F0E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D4042A"/>
    <w:multiLevelType w:val="multilevel"/>
    <w:tmpl w:val="95B615D6"/>
    <w:lvl w:ilvl="0">
      <w:start w:val="13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9" w15:restartNumberingAfterBreak="0">
    <w:nsid w:val="7D207598"/>
    <w:multiLevelType w:val="hybridMultilevel"/>
    <w:tmpl w:val="C5A6F9B8"/>
    <w:lvl w:ilvl="0" w:tplc="FB824510">
      <w:start w:val="20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ECD4A77"/>
    <w:multiLevelType w:val="hybridMultilevel"/>
    <w:tmpl w:val="DD6AAB92"/>
    <w:lvl w:ilvl="0" w:tplc="FFFFFFFF">
      <w:start w:val="3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A15A86C0">
      <w:start w:val="1"/>
      <w:numFmt w:val="bullet"/>
      <w:lvlText w:val="•"/>
      <w:lvlJc w:val="left"/>
      <w:pPr>
        <w:ind w:left="1440" w:hanging="360"/>
      </w:pPr>
      <w:rPr>
        <w:rFonts w:ascii="Arial" w:hAnsi="Arial" w:cs="Arial" w:hint="default"/>
        <w:color w:val="auto"/>
        <w:sz w:val="24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3"/>
  </w:num>
  <w:num w:numId="3">
    <w:abstractNumId w:val="2"/>
  </w:num>
  <w:num w:numId="4">
    <w:abstractNumId w:val="4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35"/>
  </w:num>
  <w:num w:numId="8">
    <w:abstractNumId w:val="43"/>
  </w:num>
  <w:num w:numId="9">
    <w:abstractNumId w:val="31"/>
  </w:num>
  <w:num w:numId="10">
    <w:abstractNumId w:val="55"/>
  </w:num>
  <w:num w:numId="11">
    <w:abstractNumId w:val="14"/>
  </w:num>
  <w:num w:numId="12">
    <w:abstractNumId w:val="21"/>
  </w:num>
  <w:num w:numId="13">
    <w:abstractNumId w:val="23"/>
  </w:num>
  <w:num w:numId="14">
    <w:abstractNumId w:val="56"/>
  </w:num>
  <w:num w:numId="15">
    <w:abstractNumId w:val="49"/>
  </w:num>
  <w:num w:numId="16">
    <w:abstractNumId w:val="20"/>
  </w:num>
  <w:num w:numId="17">
    <w:abstractNumId w:val="32"/>
  </w:num>
  <w:num w:numId="18">
    <w:abstractNumId w:val="37"/>
  </w:num>
  <w:num w:numId="19">
    <w:abstractNumId w:val="57"/>
  </w:num>
  <w:num w:numId="20">
    <w:abstractNumId w:val="18"/>
  </w:num>
  <w:num w:numId="21">
    <w:abstractNumId w:val="33"/>
  </w:num>
  <w:num w:numId="22">
    <w:abstractNumId w:val="41"/>
  </w:num>
  <w:num w:numId="23">
    <w:abstractNumId w:val="11"/>
  </w:num>
  <w:num w:numId="24">
    <w:abstractNumId w:val="8"/>
  </w:num>
  <w:num w:numId="25">
    <w:abstractNumId w:val="48"/>
  </w:num>
  <w:num w:numId="26">
    <w:abstractNumId w:val="28"/>
  </w:num>
  <w:num w:numId="27">
    <w:abstractNumId w:val="50"/>
  </w:num>
  <w:num w:numId="28">
    <w:abstractNumId w:val="47"/>
  </w:num>
  <w:num w:numId="29">
    <w:abstractNumId w:val="24"/>
  </w:num>
  <w:num w:numId="30">
    <w:abstractNumId w:val="7"/>
  </w:num>
  <w:num w:numId="31">
    <w:abstractNumId w:val="29"/>
  </w:num>
  <w:num w:numId="32">
    <w:abstractNumId w:val="19"/>
  </w:num>
  <w:num w:numId="33">
    <w:abstractNumId w:val="59"/>
  </w:num>
  <w:num w:numId="34">
    <w:abstractNumId w:val="15"/>
  </w:num>
  <w:num w:numId="35">
    <w:abstractNumId w:val="34"/>
  </w:num>
  <w:num w:numId="36">
    <w:abstractNumId w:val="13"/>
  </w:num>
  <w:num w:numId="37">
    <w:abstractNumId w:val="38"/>
  </w:num>
  <w:num w:numId="38">
    <w:abstractNumId w:val="22"/>
  </w:num>
  <w:num w:numId="39">
    <w:abstractNumId w:val="52"/>
  </w:num>
  <w:num w:numId="40">
    <w:abstractNumId w:val="17"/>
  </w:num>
  <w:num w:numId="41">
    <w:abstractNumId w:val="40"/>
  </w:num>
  <w:num w:numId="42">
    <w:abstractNumId w:val="30"/>
  </w:num>
  <w:num w:numId="43">
    <w:abstractNumId w:val="26"/>
  </w:num>
  <w:num w:numId="44">
    <w:abstractNumId w:val="12"/>
  </w:num>
  <w:num w:numId="45">
    <w:abstractNumId w:val="25"/>
  </w:num>
  <w:num w:numId="46">
    <w:abstractNumId w:val="46"/>
  </w:num>
  <w:num w:numId="47">
    <w:abstractNumId w:val="6"/>
  </w:num>
  <w:num w:numId="48">
    <w:abstractNumId w:val="16"/>
  </w:num>
  <w:num w:numId="49">
    <w:abstractNumId w:val="36"/>
  </w:num>
  <w:num w:numId="50">
    <w:abstractNumId w:val="54"/>
  </w:num>
  <w:num w:numId="51">
    <w:abstractNumId w:val="9"/>
  </w:num>
  <w:num w:numId="52">
    <w:abstractNumId w:val="51"/>
  </w:num>
  <w:num w:numId="53">
    <w:abstractNumId w:val="5"/>
  </w:num>
  <w:num w:numId="54">
    <w:abstractNumId w:val="44"/>
  </w:num>
  <w:num w:numId="55">
    <w:abstractNumId w:val="10"/>
  </w:num>
  <w:num w:numId="56">
    <w:abstractNumId w:val="60"/>
  </w:num>
  <w:num w:numId="57">
    <w:abstractNumId w:val="39"/>
  </w:num>
  <w:num w:numId="58">
    <w:abstractNumId w:val="53"/>
  </w:num>
  <w:num w:numId="59">
    <w:abstractNumId w:val="58"/>
  </w:num>
  <w:num w:numId="60">
    <w:abstractNumId w:val="27"/>
  </w:num>
  <w:num w:numId="61">
    <w:abstractNumId w:val="42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>
      <o:colormru v:ext="edit" colors="red,#cfc,black,fuchsia,aqua,#6f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63E"/>
    <w:rsid w:val="00000010"/>
    <w:rsid w:val="00000F23"/>
    <w:rsid w:val="00001298"/>
    <w:rsid w:val="000014DF"/>
    <w:rsid w:val="000024A0"/>
    <w:rsid w:val="00002CAD"/>
    <w:rsid w:val="00003C4C"/>
    <w:rsid w:val="00004DF9"/>
    <w:rsid w:val="00004E73"/>
    <w:rsid w:val="00004F37"/>
    <w:rsid w:val="000052F0"/>
    <w:rsid w:val="00006AC4"/>
    <w:rsid w:val="0000706A"/>
    <w:rsid w:val="0000716D"/>
    <w:rsid w:val="00007B7B"/>
    <w:rsid w:val="00010089"/>
    <w:rsid w:val="00012C48"/>
    <w:rsid w:val="000130B5"/>
    <w:rsid w:val="00014C10"/>
    <w:rsid w:val="00015949"/>
    <w:rsid w:val="00016584"/>
    <w:rsid w:val="00016B1B"/>
    <w:rsid w:val="00016E8C"/>
    <w:rsid w:val="00020A72"/>
    <w:rsid w:val="00020B36"/>
    <w:rsid w:val="00020CAA"/>
    <w:rsid w:val="0002168C"/>
    <w:rsid w:val="00021E84"/>
    <w:rsid w:val="00022DCA"/>
    <w:rsid w:val="0002538E"/>
    <w:rsid w:val="00025DA4"/>
    <w:rsid w:val="00026D80"/>
    <w:rsid w:val="0002770C"/>
    <w:rsid w:val="0003135E"/>
    <w:rsid w:val="000317E9"/>
    <w:rsid w:val="00032DDC"/>
    <w:rsid w:val="00033127"/>
    <w:rsid w:val="0003483A"/>
    <w:rsid w:val="00034C75"/>
    <w:rsid w:val="000364E2"/>
    <w:rsid w:val="0003664A"/>
    <w:rsid w:val="000367D8"/>
    <w:rsid w:val="00037251"/>
    <w:rsid w:val="00042397"/>
    <w:rsid w:val="000425FD"/>
    <w:rsid w:val="00042D1F"/>
    <w:rsid w:val="00043562"/>
    <w:rsid w:val="00044331"/>
    <w:rsid w:val="00045106"/>
    <w:rsid w:val="0004727E"/>
    <w:rsid w:val="0005104D"/>
    <w:rsid w:val="00051B10"/>
    <w:rsid w:val="0005249D"/>
    <w:rsid w:val="00052C62"/>
    <w:rsid w:val="00052FBD"/>
    <w:rsid w:val="00053286"/>
    <w:rsid w:val="00053513"/>
    <w:rsid w:val="00053D14"/>
    <w:rsid w:val="00055AE1"/>
    <w:rsid w:val="00056BA1"/>
    <w:rsid w:val="00056FB5"/>
    <w:rsid w:val="00057176"/>
    <w:rsid w:val="00057B06"/>
    <w:rsid w:val="00061472"/>
    <w:rsid w:val="000618DB"/>
    <w:rsid w:val="000625CB"/>
    <w:rsid w:val="00062617"/>
    <w:rsid w:val="00062827"/>
    <w:rsid w:val="00062A01"/>
    <w:rsid w:val="00062CDA"/>
    <w:rsid w:val="000633F7"/>
    <w:rsid w:val="000634D4"/>
    <w:rsid w:val="00063E9D"/>
    <w:rsid w:val="0006447D"/>
    <w:rsid w:val="0006455C"/>
    <w:rsid w:val="000646E7"/>
    <w:rsid w:val="00064AD0"/>
    <w:rsid w:val="00064F93"/>
    <w:rsid w:val="000664C1"/>
    <w:rsid w:val="0006676D"/>
    <w:rsid w:val="00066A73"/>
    <w:rsid w:val="00067707"/>
    <w:rsid w:val="00067F40"/>
    <w:rsid w:val="000705A5"/>
    <w:rsid w:val="000713F8"/>
    <w:rsid w:val="00071A1A"/>
    <w:rsid w:val="000721EB"/>
    <w:rsid w:val="000731CF"/>
    <w:rsid w:val="00073EBE"/>
    <w:rsid w:val="0007478F"/>
    <w:rsid w:val="00075B39"/>
    <w:rsid w:val="00075DB0"/>
    <w:rsid w:val="0007688E"/>
    <w:rsid w:val="00077F21"/>
    <w:rsid w:val="0008037D"/>
    <w:rsid w:val="000804C8"/>
    <w:rsid w:val="0008100C"/>
    <w:rsid w:val="0008195F"/>
    <w:rsid w:val="00081999"/>
    <w:rsid w:val="00082AF6"/>
    <w:rsid w:val="000834AB"/>
    <w:rsid w:val="00084C08"/>
    <w:rsid w:val="00085FD1"/>
    <w:rsid w:val="00087032"/>
    <w:rsid w:val="0009024D"/>
    <w:rsid w:val="00090373"/>
    <w:rsid w:val="00090F04"/>
    <w:rsid w:val="000940A0"/>
    <w:rsid w:val="000951C5"/>
    <w:rsid w:val="0009684D"/>
    <w:rsid w:val="000969F1"/>
    <w:rsid w:val="00096F1A"/>
    <w:rsid w:val="00097020"/>
    <w:rsid w:val="000A0507"/>
    <w:rsid w:val="000A0B70"/>
    <w:rsid w:val="000A0DAD"/>
    <w:rsid w:val="000A114F"/>
    <w:rsid w:val="000A1514"/>
    <w:rsid w:val="000A23B2"/>
    <w:rsid w:val="000A2F0A"/>
    <w:rsid w:val="000A39B3"/>
    <w:rsid w:val="000A4282"/>
    <w:rsid w:val="000A719D"/>
    <w:rsid w:val="000A745B"/>
    <w:rsid w:val="000B151E"/>
    <w:rsid w:val="000B2F47"/>
    <w:rsid w:val="000B3125"/>
    <w:rsid w:val="000B3A83"/>
    <w:rsid w:val="000B4142"/>
    <w:rsid w:val="000B515A"/>
    <w:rsid w:val="000B6C0B"/>
    <w:rsid w:val="000B7302"/>
    <w:rsid w:val="000C0C1E"/>
    <w:rsid w:val="000C448E"/>
    <w:rsid w:val="000C4975"/>
    <w:rsid w:val="000C4B27"/>
    <w:rsid w:val="000C5A2A"/>
    <w:rsid w:val="000C5EA4"/>
    <w:rsid w:val="000C6170"/>
    <w:rsid w:val="000C65C6"/>
    <w:rsid w:val="000C6E1D"/>
    <w:rsid w:val="000C7C1E"/>
    <w:rsid w:val="000D00F1"/>
    <w:rsid w:val="000D0192"/>
    <w:rsid w:val="000D28C7"/>
    <w:rsid w:val="000D2E00"/>
    <w:rsid w:val="000D4948"/>
    <w:rsid w:val="000D5AD3"/>
    <w:rsid w:val="000D64D8"/>
    <w:rsid w:val="000D6F50"/>
    <w:rsid w:val="000E0656"/>
    <w:rsid w:val="000E073B"/>
    <w:rsid w:val="000E2939"/>
    <w:rsid w:val="000E3E41"/>
    <w:rsid w:val="000E54C1"/>
    <w:rsid w:val="000E60E2"/>
    <w:rsid w:val="000E6155"/>
    <w:rsid w:val="000E6D2F"/>
    <w:rsid w:val="000E6FE7"/>
    <w:rsid w:val="000E76F0"/>
    <w:rsid w:val="000E7B51"/>
    <w:rsid w:val="000E7D35"/>
    <w:rsid w:val="000F04A2"/>
    <w:rsid w:val="000F0F98"/>
    <w:rsid w:val="000F1B5C"/>
    <w:rsid w:val="000F3774"/>
    <w:rsid w:val="000F554E"/>
    <w:rsid w:val="000F6BFC"/>
    <w:rsid w:val="000F7996"/>
    <w:rsid w:val="00101330"/>
    <w:rsid w:val="0010284F"/>
    <w:rsid w:val="00102960"/>
    <w:rsid w:val="0010302A"/>
    <w:rsid w:val="0010426B"/>
    <w:rsid w:val="00105528"/>
    <w:rsid w:val="00106F54"/>
    <w:rsid w:val="00107960"/>
    <w:rsid w:val="00107F3A"/>
    <w:rsid w:val="00110269"/>
    <w:rsid w:val="00110779"/>
    <w:rsid w:val="00111C5B"/>
    <w:rsid w:val="001158DD"/>
    <w:rsid w:val="00115A2D"/>
    <w:rsid w:val="00121830"/>
    <w:rsid w:val="00121987"/>
    <w:rsid w:val="0012291F"/>
    <w:rsid w:val="00123860"/>
    <w:rsid w:val="00126215"/>
    <w:rsid w:val="001262F1"/>
    <w:rsid w:val="0012668A"/>
    <w:rsid w:val="00126F63"/>
    <w:rsid w:val="00126FED"/>
    <w:rsid w:val="0013042F"/>
    <w:rsid w:val="00131AE9"/>
    <w:rsid w:val="00131C1E"/>
    <w:rsid w:val="00133154"/>
    <w:rsid w:val="0013563C"/>
    <w:rsid w:val="00141086"/>
    <w:rsid w:val="00141EA2"/>
    <w:rsid w:val="001424AD"/>
    <w:rsid w:val="00144432"/>
    <w:rsid w:val="00144C60"/>
    <w:rsid w:val="00150121"/>
    <w:rsid w:val="00150F00"/>
    <w:rsid w:val="00153FAF"/>
    <w:rsid w:val="00154C8B"/>
    <w:rsid w:val="00155424"/>
    <w:rsid w:val="00155505"/>
    <w:rsid w:val="001564C4"/>
    <w:rsid w:val="0015736F"/>
    <w:rsid w:val="00160E9C"/>
    <w:rsid w:val="0016378B"/>
    <w:rsid w:val="00163F27"/>
    <w:rsid w:val="00165914"/>
    <w:rsid w:val="00166410"/>
    <w:rsid w:val="00166CF9"/>
    <w:rsid w:val="00170EF9"/>
    <w:rsid w:val="00172B8A"/>
    <w:rsid w:val="00173B58"/>
    <w:rsid w:val="00173CC0"/>
    <w:rsid w:val="001758D5"/>
    <w:rsid w:val="00176240"/>
    <w:rsid w:val="00176741"/>
    <w:rsid w:val="00176BE7"/>
    <w:rsid w:val="00176D0F"/>
    <w:rsid w:val="00177048"/>
    <w:rsid w:val="00177D3F"/>
    <w:rsid w:val="00180C45"/>
    <w:rsid w:val="0018255E"/>
    <w:rsid w:val="00182571"/>
    <w:rsid w:val="00183DDE"/>
    <w:rsid w:val="00185330"/>
    <w:rsid w:val="001865D9"/>
    <w:rsid w:val="00190D17"/>
    <w:rsid w:val="00192039"/>
    <w:rsid w:val="00192AFD"/>
    <w:rsid w:val="00192D3F"/>
    <w:rsid w:val="00193713"/>
    <w:rsid w:val="00193C3E"/>
    <w:rsid w:val="001941CF"/>
    <w:rsid w:val="001963FD"/>
    <w:rsid w:val="00196EE6"/>
    <w:rsid w:val="001975F8"/>
    <w:rsid w:val="001A2034"/>
    <w:rsid w:val="001A301C"/>
    <w:rsid w:val="001A31A0"/>
    <w:rsid w:val="001A477A"/>
    <w:rsid w:val="001A571B"/>
    <w:rsid w:val="001A5CCD"/>
    <w:rsid w:val="001A7C1A"/>
    <w:rsid w:val="001B10B8"/>
    <w:rsid w:val="001B2622"/>
    <w:rsid w:val="001B2920"/>
    <w:rsid w:val="001B335A"/>
    <w:rsid w:val="001B4A62"/>
    <w:rsid w:val="001B566D"/>
    <w:rsid w:val="001B56B9"/>
    <w:rsid w:val="001B6503"/>
    <w:rsid w:val="001B7932"/>
    <w:rsid w:val="001C0EEF"/>
    <w:rsid w:val="001C0FFB"/>
    <w:rsid w:val="001C19B6"/>
    <w:rsid w:val="001C3386"/>
    <w:rsid w:val="001C3571"/>
    <w:rsid w:val="001C4E5F"/>
    <w:rsid w:val="001D0037"/>
    <w:rsid w:val="001D036B"/>
    <w:rsid w:val="001D1090"/>
    <w:rsid w:val="001D2298"/>
    <w:rsid w:val="001D49E5"/>
    <w:rsid w:val="001D5825"/>
    <w:rsid w:val="001D62D5"/>
    <w:rsid w:val="001D709D"/>
    <w:rsid w:val="001E073B"/>
    <w:rsid w:val="001E0A69"/>
    <w:rsid w:val="001E0CB8"/>
    <w:rsid w:val="001E2D2E"/>
    <w:rsid w:val="001E3A6B"/>
    <w:rsid w:val="001E3B29"/>
    <w:rsid w:val="001E45CA"/>
    <w:rsid w:val="001E507E"/>
    <w:rsid w:val="001E6517"/>
    <w:rsid w:val="001E6E23"/>
    <w:rsid w:val="001E74CC"/>
    <w:rsid w:val="001F02E0"/>
    <w:rsid w:val="001F39CE"/>
    <w:rsid w:val="001F4C64"/>
    <w:rsid w:val="001F5004"/>
    <w:rsid w:val="001F6376"/>
    <w:rsid w:val="001F7271"/>
    <w:rsid w:val="001F7364"/>
    <w:rsid w:val="001F744F"/>
    <w:rsid w:val="00202FD7"/>
    <w:rsid w:val="002034FB"/>
    <w:rsid w:val="00203551"/>
    <w:rsid w:val="002036B9"/>
    <w:rsid w:val="002054C6"/>
    <w:rsid w:val="00206698"/>
    <w:rsid w:val="00207D7A"/>
    <w:rsid w:val="0021229D"/>
    <w:rsid w:val="002124C1"/>
    <w:rsid w:val="002128FB"/>
    <w:rsid w:val="00213DA1"/>
    <w:rsid w:val="002140AB"/>
    <w:rsid w:val="002147D9"/>
    <w:rsid w:val="00214A65"/>
    <w:rsid w:val="00215656"/>
    <w:rsid w:val="00215F05"/>
    <w:rsid w:val="002168AD"/>
    <w:rsid w:val="00216B00"/>
    <w:rsid w:val="002175FC"/>
    <w:rsid w:val="00220C65"/>
    <w:rsid w:val="00222E54"/>
    <w:rsid w:val="00222EC0"/>
    <w:rsid w:val="002242C3"/>
    <w:rsid w:val="0022463A"/>
    <w:rsid w:val="00226FBA"/>
    <w:rsid w:val="00230295"/>
    <w:rsid w:val="00232700"/>
    <w:rsid w:val="00232EDC"/>
    <w:rsid w:val="00232F69"/>
    <w:rsid w:val="002343A6"/>
    <w:rsid w:val="00234634"/>
    <w:rsid w:val="00235929"/>
    <w:rsid w:val="00236FC3"/>
    <w:rsid w:val="00240CC4"/>
    <w:rsid w:val="00242777"/>
    <w:rsid w:val="00242D70"/>
    <w:rsid w:val="00251C97"/>
    <w:rsid w:val="00251FD0"/>
    <w:rsid w:val="002530A7"/>
    <w:rsid w:val="00254784"/>
    <w:rsid w:val="00254C09"/>
    <w:rsid w:val="002567DB"/>
    <w:rsid w:val="00256AA5"/>
    <w:rsid w:val="00261976"/>
    <w:rsid w:val="00264225"/>
    <w:rsid w:val="00264BAB"/>
    <w:rsid w:val="002651A0"/>
    <w:rsid w:val="00267ABC"/>
    <w:rsid w:val="0027188A"/>
    <w:rsid w:val="002721BD"/>
    <w:rsid w:val="00272448"/>
    <w:rsid w:val="00272A91"/>
    <w:rsid w:val="00273451"/>
    <w:rsid w:val="002746D9"/>
    <w:rsid w:val="00275B2B"/>
    <w:rsid w:val="002764BD"/>
    <w:rsid w:val="002770B0"/>
    <w:rsid w:val="0027788A"/>
    <w:rsid w:val="00282838"/>
    <w:rsid w:val="002847C6"/>
    <w:rsid w:val="00284A61"/>
    <w:rsid w:val="00284E70"/>
    <w:rsid w:val="00285201"/>
    <w:rsid w:val="00286C6D"/>
    <w:rsid w:val="00286F93"/>
    <w:rsid w:val="002871EE"/>
    <w:rsid w:val="00287381"/>
    <w:rsid w:val="002908FB"/>
    <w:rsid w:val="002916ED"/>
    <w:rsid w:val="0029393B"/>
    <w:rsid w:val="00294103"/>
    <w:rsid w:val="00294156"/>
    <w:rsid w:val="00295612"/>
    <w:rsid w:val="00295826"/>
    <w:rsid w:val="00295D82"/>
    <w:rsid w:val="00296A83"/>
    <w:rsid w:val="00297059"/>
    <w:rsid w:val="0029715E"/>
    <w:rsid w:val="002A0A31"/>
    <w:rsid w:val="002A108C"/>
    <w:rsid w:val="002A178E"/>
    <w:rsid w:val="002A2601"/>
    <w:rsid w:val="002A2CA0"/>
    <w:rsid w:val="002A5B31"/>
    <w:rsid w:val="002A761A"/>
    <w:rsid w:val="002B04C4"/>
    <w:rsid w:val="002B0724"/>
    <w:rsid w:val="002B09C9"/>
    <w:rsid w:val="002B1CD3"/>
    <w:rsid w:val="002B228C"/>
    <w:rsid w:val="002B29D9"/>
    <w:rsid w:val="002B2B30"/>
    <w:rsid w:val="002B374D"/>
    <w:rsid w:val="002B4F94"/>
    <w:rsid w:val="002B5922"/>
    <w:rsid w:val="002B60F1"/>
    <w:rsid w:val="002B6349"/>
    <w:rsid w:val="002B7664"/>
    <w:rsid w:val="002B7959"/>
    <w:rsid w:val="002B79C5"/>
    <w:rsid w:val="002B7F09"/>
    <w:rsid w:val="002C0A6F"/>
    <w:rsid w:val="002C2B44"/>
    <w:rsid w:val="002C3126"/>
    <w:rsid w:val="002C3162"/>
    <w:rsid w:val="002C4559"/>
    <w:rsid w:val="002C46D3"/>
    <w:rsid w:val="002C4EDE"/>
    <w:rsid w:val="002C5AB3"/>
    <w:rsid w:val="002C5C3B"/>
    <w:rsid w:val="002C62BB"/>
    <w:rsid w:val="002C65C3"/>
    <w:rsid w:val="002C6906"/>
    <w:rsid w:val="002C6DC5"/>
    <w:rsid w:val="002D18BB"/>
    <w:rsid w:val="002D1D60"/>
    <w:rsid w:val="002D3737"/>
    <w:rsid w:val="002D5F99"/>
    <w:rsid w:val="002D725D"/>
    <w:rsid w:val="002E2507"/>
    <w:rsid w:val="002E42AA"/>
    <w:rsid w:val="002E5374"/>
    <w:rsid w:val="002E57B0"/>
    <w:rsid w:val="002E58B7"/>
    <w:rsid w:val="002E6D7F"/>
    <w:rsid w:val="002E7121"/>
    <w:rsid w:val="002E7A02"/>
    <w:rsid w:val="002F093F"/>
    <w:rsid w:val="002F0A84"/>
    <w:rsid w:val="002F1A6D"/>
    <w:rsid w:val="002F3BCA"/>
    <w:rsid w:val="002F4351"/>
    <w:rsid w:val="002F49CF"/>
    <w:rsid w:val="002F5153"/>
    <w:rsid w:val="002F522C"/>
    <w:rsid w:val="002F5DAE"/>
    <w:rsid w:val="002F61A8"/>
    <w:rsid w:val="002F6AB8"/>
    <w:rsid w:val="002F7513"/>
    <w:rsid w:val="002F771D"/>
    <w:rsid w:val="0030228E"/>
    <w:rsid w:val="00303E4C"/>
    <w:rsid w:val="00305364"/>
    <w:rsid w:val="0031051B"/>
    <w:rsid w:val="0031092D"/>
    <w:rsid w:val="00311498"/>
    <w:rsid w:val="0031365D"/>
    <w:rsid w:val="00313A4F"/>
    <w:rsid w:val="00314ED2"/>
    <w:rsid w:val="00315C5F"/>
    <w:rsid w:val="003167DE"/>
    <w:rsid w:val="0031756D"/>
    <w:rsid w:val="003176E5"/>
    <w:rsid w:val="00321521"/>
    <w:rsid w:val="0032203F"/>
    <w:rsid w:val="00322B34"/>
    <w:rsid w:val="00322B8C"/>
    <w:rsid w:val="003239FF"/>
    <w:rsid w:val="00324F90"/>
    <w:rsid w:val="0032528D"/>
    <w:rsid w:val="00326923"/>
    <w:rsid w:val="00327463"/>
    <w:rsid w:val="00327867"/>
    <w:rsid w:val="003279AE"/>
    <w:rsid w:val="00330132"/>
    <w:rsid w:val="00330E9A"/>
    <w:rsid w:val="003317F1"/>
    <w:rsid w:val="00331834"/>
    <w:rsid w:val="00331DDD"/>
    <w:rsid w:val="00332300"/>
    <w:rsid w:val="003326A3"/>
    <w:rsid w:val="003408C8"/>
    <w:rsid w:val="00341431"/>
    <w:rsid w:val="00342532"/>
    <w:rsid w:val="00342B13"/>
    <w:rsid w:val="00342E4E"/>
    <w:rsid w:val="003442A2"/>
    <w:rsid w:val="00344AE4"/>
    <w:rsid w:val="00345232"/>
    <w:rsid w:val="00345DAF"/>
    <w:rsid w:val="00347A47"/>
    <w:rsid w:val="00350985"/>
    <w:rsid w:val="0035116F"/>
    <w:rsid w:val="00351C01"/>
    <w:rsid w:val="00352CF3"/>
    <w:rsid w:val="003560F3"/>
    <w:rsid w:val="003563FF"/>
    <w:rsid w:val="00360321"/>
    <w:rsid w:val="00360C5A"/>
    <w:rsid w:val="003610A6"/>
    <w:rsid w:val="00361AFB"/>
    <w:rsid w:val="00363DD1"/>
    <w:rsid w:val="00363F83"/>
    <w:rsid w:val="00364E93"/>
    <w:rsid w:val="0036578F"/>
    <w:rsid w:val="003664B6"/>
    <w:rsid w:val="00367480"/>
    <w:rsid w:val="003674A5"/>
    <w:rsid w:val="00367835"/>
    <w:rsid w:val="003707FA"/>
    <w:rsid w:val="00370B63"/>
    <w:rsid w:val="003732BF"/>
    <w:rsid w:val="00374973"/>
    <w:rsid w:val="00374FF8"/>
    <w:rsid w:val="003812BF"/>
    <w:rsid w:val="003838C8"/>
    <w:rsid w:val="00384D7B"/>
    <w:rsid w:val="003877E0"/>
    <w:rsid w:val="003900C0"/>
    <w:rsid w:val="00390E8C"/>
    <w:rsid w:val="0039198D"/>
    <w:rsid w:val="00391D94"/>
    <w:rsid w:val="0039280B"/>
    <w:rsid w:val="0039292B"/>
    <w:rsid w:val="003938EE"/>
    <w:rsid w:val="00393B72"/>
    <w:rsid w:val="003958FB"/>
    <w:rsid w:val="00395F08"/>
    <w:rsid w:val="003964AC"/>
    <w:rsid w:val="00396631"/>
    <w:rsid w:val="00396A77"/>
    <w:rsid w:val="003977E1"/>
    <w:rsid w:val="00397DEF"/>
    <w:rsid w:val="003A0FAB"/>
    <w:rsid w:val="003A14D2"/>
    <w:rsid w:val="003A19E3"/>
    <w:rsid w:val="003A2C1D"/>
    <w:rsid w:val="003A317F"/>
    <w:rsid w:val="003A376B"/>
    <w:rsid w:val="003A4DF7"/>
    <w:rsid w:val="003A5AF1"/>
    <w:rsid w:val="003A68D1"/>
    <w:rsid w:val="003A6EB2"/>
    <w:rsid w:val="003A7136"/>
    <w:rsid w:val="003B0A30"/>
    <w:rsid w:val="003B1C19"/>
    <w:rsid w:val="003B239B"/>
    <w:rsid w:val="003B277B"/>
    <w:rsid w:val="003B386E"/>
    <w:rsid w:val="003B3D61"/>
    <w:rsid w:val="003B479D"/>
    <w:rsid w:val="003B5131"/>
    <w:rsid w:val="003B5C3E"/>
    <w:rsid w:val="003B5FF4"/>
    <w:rsid w:val="003B6026"/>
    <w:rsid w:val="003B704D"/>
    <w:rsid w:val="003B790B"/>
    <w:rsid w:val="003B7EE4"/>
    <w:rsid w:val="003C0AE1"/>
    <w:rsid w:val="003C15D9"/>
    <w:rsid w:val="003C2074"/>
    <w:rsid w:val="003C42AF"/>
    <w:rsid w:val="003C733D"/>
    <w:rsid w:val="003D023F"/>
    <w:rsid w:val="003D0430"/>
    <w:rsid w:val="003D15A0"/>
    <w:rsid w:val="003D2AE0"/>
    <w:rsid w:val="003D39C4"/>
    <w:rsid w:val="003D3B9C"/>
    <w:rsid w:val="003D42A1"/>
    <w:rsid w:val="003D45EF"/>
    <w:rsid w:val="003D4A4C"/>
    <w:rsid w:val="003D4AE9"/>
    <w:rsid w:val="003D55B9"/>
    <w:rsid w:val="003D6A0A"/>
    <w:rsid w:val="003D791F"/>
    <w:rsid w:val="003D7BAC"/>
    <w:rsid w:val="003E03FB"/>
    <w:rsid w:val="003E0AAB"/>
    <w:rsid w:val="003E0ECE"/>
    <w:rsid w:val="003E1E63"/>
    <w:rsid w:val="003E3E59"/>
    <w:rsid w:val="003E471E"/>
    <w:rsid w:val="003E5D42"/>
    <w:rsid w:val="003E6589"/>
    <w:rsid w:val="003E6E0A"/>
    <w:rsid w:val="003E7074"/>
    <w:rsid w:val="003F06DA"/>
    <w:rsid w:val="003F1214"/>
    <w:rsid w:val="003F20CC"/>
    <w:rsid w:val="003F2507"/>
    <w:rsid w:val="003F5F2F"/>
    <w:rsid w:val="003F6054"/>
    <w:rsid w:val="003F6088"/>
    <w:rsid w:val="003F6276"/>
    <w:rsid w:val="003F64CB"/>
    <w:rsid w:val="003F64E5"/>
    <w:rsid w:val="003F73C0"/>
    <w:rsid w:val="0040093B"/>
    <w:rsid w:val="00402559"/>
    <w:rsid w:val="00402859"/>
    <w:rsid w:val="004029AD"/>
    <w:rsid w:val="00404033"/>
    <w:rsid w:val="00404E30"/>
    <w:rsid w:val="00405954"/>
    <w:rsid w:val="004065B0"/>
    <w:rsid w:val="0040712E"/>
    <w:rsid w:val="0040722F"/>
    <w:rsid w:val="004073AC"/>
    <w:rsid w:val="0041169A"/>
    <w:rsid w:val="004118E9"/>
    <w:rsid w:val="00412301"/>
    <w:rsid w:val="004130F6"/>
    <w:rsid w:val="00413CE5"/>
    <w:rsid w:val="0041522B"/>
    <w:rsid w:val="00415489"/>
    <w:rsid w:val="00415CBF"/>
    <w:rsid w:val="004168EF"/>
    <w:rsid w:val="00416D12"/>
    <w:rsid w:val="004173D1"/>
    <w:rsid w:val="00417D05"/>
    <w:rsid w:val="00417E93"/>
    <w:rsid w:val="004215EB"/>
    <w:rsid w:val="00421749"/>
    <w:rsid w:val="004251C1"/>
    <w:rsid w:val="00425D03"/>
    <w:rsid w:val="00426B3D"/>
    <w:rsid w:val="00426D05"/>
    <w:rsid w:val="004272C9"/>
    <w:rsid w:val="0043085D"/>
    <w:rsid w:val="004322FF"/>
    <w:rsid w:val="00434484"/>
    <w:rsid w:val="00434641"/>
    <w:rsid w:val="0043542F"/>
    <w:rsid w:val="004356AB"/>
    <w:rsid w:val="00437B8E"/>
    <w:rsid w:val="00440463"/>
    <w:rsid w:val="00440C88"/>
    <w:rsid w:val="00440ED3"/>
    <w:rsid w:val="00442BC2"/>
    <w:rsid w:val="00442E6D"/>
    <w:rsid w:val="004432BA"/>
    <w:rsid w:val="00445AF7"/>
    <w:rsid w:val="004508B8"/>
    <w:rsid w:val="00450A0F"/>
    <w:rsid w:val="00450A46"/>
    <w:rsid w:val="00451597"/>
    <w:rsid w:val="00454748"/>
    <w:rsid w:val="00455491"/>
    <w:rsid w:val="0045583D"/>
    <w:rsid w:val="00455DC5"/>
    <w:rsid w:val="00455F8E"/>
    <w:rsid w:val="0045602F"/>
    <w:rsid w:val="004571BB"/>
    <w:rsid w:val="00457438"/>
    <w:rsid w:val="0045749F"/>
    <w:rsid w:val="0046016B"/>
    <w:rsid w:val="004607A7"/>
    <w:rsid w:val="00460A3A"/>
    <w:rsid w:val="0046224F"/>
    <w:rsid w:val="00465508"/>
    <w:rsid w:val="00466172"/>
    <w:rsid w:val="004671B2"/>
    <w:rsid w:val="0046770A"/>
    <w:rsid w:val="00467F3B"/>
    <w:rsid w:val="00470E1A"/>
    <w:rsid w:val="00471BE1"/>
    <w:rsid w:val="004732C5"/>
    <w:rsid w:val="00473504"/>
    <w:rsid w:val="00473FCF"/>
    <w:rsid w:val="00477A01"/>
    <w:rsid w:val="00480505"/>
    <w:rsid w:val="00480CC4"/>
    <w:rsid w:val="00482886"/>
    <w:rsid w:val="00484A43"/>
    <w:rsid w:val="00484E8E"/>
    <w:rsid w:val="00485115"/>
    <w:rsid w:val="004857A6"/>
    <w:rsid w:val="004859DF"/>
    <w:rsid w:val="00485E5E"/>
    <w:rsid w:val="00486122"/>
    <w:rsid w:val="004863FE"/>
    <w:rsid w:val="00486BE6"/>
    <w:rsid w:val="00486DF8"/>
    <w:rsid w:val="00486EC5"/>
    <w:rsid w:val="00487D8E"/>
    <w:rsid w:val="004915B7"/>
    <w:rsid w:val="00492D03"/>
    <w:rsid w:val="00492F4A"/>
    <w:rsid w:val="00493893"/>
    <w:rsid w:val="00493EC7"/>
    <w:rsid w:val="0049458E"/>
    <w:rsid w:val="004964E0"/>
    <w:rsid w:val="004A1412"/>
    <w:rsid w:val="004A1830"/>
    <w:rsid w:val="004A2207"/>
    <w:rsid w:val="004A23FE"/>
    <w:rsid w:val="004A2807"/>
    <w:rsid w:val="004A3D46"/>
    <w:rsid w:val="004A5E71"/>
    <w:rsid w:val="004A6864"/>
    <w:rsid w:val="004B0BA0"/>
    <w:rsid w:val="004B4488"/>
    <w:rsid w:val="004B4822"/>
    <w:rsid w:val="004B4C26"/>
    <w:rsid w:val="004B5BF9"/>
    <w:rsid w:val="004B685C"/>
    <w:rsid w:val="004B6B57"/>
    <w:rsid w:val="004B6FFE"/>
    <w:rsid w:val="004C1503"/>
    <w:rsid w:val="004C19F4"/>
    <w:rsid w:val="004C1AA1"/>
    <w:rsid w:val="004C2E29"/>
    <w:rsid w:val="004C3541"/>
    <w:rsid w:val="004C3CB0"/>
    <w:rsid w:val="004C3D2C"/>
    <w:rsid w:val="004C6451"/>
    <w:rsid w:val="004C738E"/>
    <w:rsid w:val="004D04A3"/>
    <w:rsid w:val="004D128D"/>
    <w:rsid w:val="004D12F4"/>
    <w:rsid w:val="004D1637"/>
    <w:rsid w:val="004D1BF4"/>
    <w:rsid w:val="004D4637"/>
    <w:rsid w:val="004D4BAD"/>
    <w:rsid w:val="004D4F59"/>
    <w:rsid w:val="004D66FB"/>
    <w:rsid w:val="004D6D92"/>
    <w:rsid w:val="004D7052"/>
    <w:rsid w:val="004E02F6"/>
    <w:rsid w:val="004E2086"/>
    <w:rsid w:val="004E29A6"/>
    <w:rsid w:val="004E4CB5"/>
    <w:rsid w:val="004E54C3"/>
    <w:rsid w:val="004E57C3"/>
    <w:rsid w:val="004F4799"/>
    <w:rsid w:val="004F4CA8"/>
    <w:rsid w:val="004F6138"/>
    <w:rsid w:val="004F6A76"/>
    <w:rsid w:val="004F6D53"/>
    <w:rsid w:val="004F7C93"/>
    <w:rsid w:val="00501971"/>
    <w:rsid w:val="00502C5A"/>
    <w:rsid w:val="00502CDB"/>
    <w:rsid w:val="00504504"/>
    <w:rsid w:val="00504A2F"/>
    <w:rsid w:val="0050504D"/>
    <w:rsid w:val="00507A54"/>
    <w:rsid w:val="00507FB0"/>
    <w:rsid w:val="005110FE"/>
    <w:rsid w:val="005121FA"/>
    <w:rsid w:val="00512991"/>
    <w:rsid w:val="00514069"/>
    <w:rsid w:val="005143CB"/>
    <w:rsid w:val="0051603F"/>
    <w:rsid w:val="0051731F"/>
    <w:rsid w:val="00521954"/>
    <w:rsid w:val="00522957"/>
    <w:rsid w:val="00522AD8"/>
    <w:rsid w:val="00523B47"/>
    <w:rsid w:val="00523D12"/>
    <w:rsid w:val="005249B7"/>
    <w:rsid w:val="00524A50"/>
    <w:rsid w:val="00525035"/>
    <w:rsid w:val="005267B9"/>
    <w:rsid w:val="005277FF"/>
    <w:rsid w:val="00532513"/>
    <w:rsid w:val="0053308E"/>
    <w:rsid w:val="0053425B"/>
    <w:rsid w:val="00534C4D"/>
    <w:rsid w:val="00534FA4"/>
    <w:rsid w:val="00535BF3"/>
    <w:rsid w:val="0053642D"/>
    <w:rsid w:val="00540746"/>
    <w:rsid w:val="0054173E"/>
    <w:rsid w:val="00541B51"/>
    <w:rsid w:val="00544541"/>
    <w:rsid w:val="00544676"/>
    <w:rsid w:val="00544B55"/>
    <w:rsid w:val="005460F5"/>
    <w:rsid w:val="005515B5"/>
    <w:rsid w:val="00554315"/>
    <w:rsid w:val="00554C11"/>
    <w:rsid w:val="0055586E"/>
    <w:rsid w:val="00560055"/>
    <w:rsid w:val="00560768"/>
    <w:rsid w:val="00560911"/>
    <w:rsid w:val="00561076"/>
    <w:rsid w:val="005611E8"/>
    <w:rsid w:val="0056120B"/>
    <w:rsid w:val="00561E66"/>
    <w:rsid w:val="00564331"/>
    <w:rsid w:val="0056589B"/>
    <w:rsid w:val="005659BE"/>
    <w:rsid w:val="00570DC5"/>
    <w:rsid w:val="00570E4E"/>
    <w:rsid w:val="005710DC"/>
    <w:rsid w:val="005716F9"/>
    <w:rsid w:val="00572DBC"/>
    <w:rsid w:val="005734F0"/>
    <w:rsid w:val="005745EF"/>
    <w:rsid w:val="00575C04"/>
    <w:rsid w:val="0057681D"/>
    <w:rsid w:val="00577DED"/>
    <w:rsid w:val="00580A3A"/>
    <w:rsid w:val="00580BBE"/>
    <w:rsid w:val="00581268"/>
    <w:rsid w:val="0058192B"/>
    <w:rsid w:val="00581C80"/>
    <w:rsid w:val="00582C89"/>
    <w:rsid w:val="005832BF"/>
    <w:rsid w:val="005832CE"/>
    <w:rsid w:val="005846FD"/>
    <w:rsid w:val="005847E1"/>
    <w:rsid w:val="0058526D"/>
    <w:rsid w:val="00586A81"/>
    <w:rsid w:val="00587FFA"/>
    <w:rsid w:val="005926EC"/>
    <w:rsid w:val="0059287D"/>
    <w:rsid w:val="00592AF8"/>
    <w:rsid w:val="00593454"/>
    <w:rsid w:val="00593936"/>
    <w:rsid w:val="00593FD2"/>
    <w:rsid w:val="00594430"/>
    <w:rsid w:val="005949B5"/>
    <w:rsid w:val="00595949"/>
    <w:rsid w:val="00595A11"/>
    <w:rsid w:val="005A1DAD"/>
    <w:rsid w:val="005A2D08"/>
    <w:rsid w:val="005A5834"/>
    <w:rsid w:val="005A59AC"/>
    <w:rsid w:val="005A5C1D"/>
    <w:rsid w:val="005A5F50"/>
    <w:rsid w:val="005A69C3"/>
    <w:rsid w:val="005B03F8"/>
    <w:rsid w:val="005B2281"/>
    <w:rsid w:val="005B2B24"/>
    <w:rsid w:val="005B7898"/>
    <w:rsid w:val="005B7EAF"/>
    <w:rsid w:val="005C0018"/>
    <w:rsid w:val="005C01C5"/>
    <w:rsid w:val="005C02E1"/>
    <w:rsid w:val="005C0C25"/>
    <w:rsid w:val="005C0C36"/>
    <w:rsid w:val="005C1699"/>
    <w:rsid w:val="005C1EFC"/>
    <w:rsid w:val="005C4214"/>
    <w:rsid w:val="005C4243"/>
    <w:rsid w:val="005C57FF"/>
    <w:rsid w:val="005C74E4"/>
    <w:rsid w:val="005C7510"/>
    <w:rsid w:val="005D187A"/>
    <w:rsid w:val="005D23EC"/>
    <w:rsid w:val="005D4C6E"/>
    <w:rsid w:val="005D5063"/>
    <w:rsid w:val="005D5E5E"/>
    <w:rsid w:val="005D67FE"/>
    <w:rsid w:val="005D75D0"/>
    <w:rsid w:val="005D7FD4"/>
    <w:rsid w:val="005E0421"/>
    <w:rsid w:val="005E126A"/>
    <w:rsid w:val="005E1914"/>
    <w:rsid w:val="005E1E6C"/>
    <w:rsid w:val="005E24B8"/>
    <w:rsid w:val="005E2996"/>
    <w:rsid w:val="005E3564"/>
    <w:rsid w:val="005E35FC"/>
    <w:rsid w:val="005E3924"/>
    <w:rsid w:val="005E3AA9"/>
    <w:rsid w:val="005E5807"/>
    <w:rsid w:val="005E653B"/>
    <w:rsid w:val="005E7A9A"/>
    <w:rsid w:val="005F08F4"/>
    <w:rsid w:val="005F09F8"/>
    <w:rsid w:val="005F0BC7"/>
    <w:rsid w:val="005F23BF"/>
    <w:rsid w:val="005F26E8"/>
    <w:rsid w:val="005F2993"/>
    <w:rsid w:val="005F3B39"/>
    <w:rsid w:val="005F716E"/>
    <w:rsid w:val="005F7E3C"/>
    <w:rsid w:val="00601E8F"/>
    <w:rsid w:val="00602979"/>
    <w:rsid w:val="00602CE1"/>
    <w:rsid w:val="00602EB8"/>
    <w:rsid w:val="00602F86"/>
    <w:rsid w:val="00603D09"/>
    <w:rsid w:val="00604FEA"/>
    <w:rsid w:val="006114BD"/>
    <w:rsid w:val="0061170C"/>
    <w:rsid w:val="00612EBF"/>
    <w:rsid w:val="006132D3"/>
    <w:rsid w:val="00613F5D"/>
    <w:rsid w:val="00613F63"/>
    <w:rsid w:val="00614DD6"/>
    <w:rsid w:val="00616162"/>
    <w:rsid w:val="006162A7"/>
    <w:rsid w:val="00616934"/>
    <w:rsid w:val="0061728D"/>
    <w:rsid w:val="006172EC"/>
    <w:rsid w:val="00620C5D"/>
    <w:rsid w:val="00620D32"/>
    <w:rsid w:val="00621661"/>
    <w:rsid w:val="00621D1D"/>
    <w:rsid w:val="006226A8"/>
    <w:rsid w:val="00623E74"/>
    <w:rsid w:val="006247D5"/>
    <w:rsid w:val="006254F7"/>
    <w:rsid w:val="00627A57"/>
    <w:rsid w:val="00627C41"/>
    <w:rsid w:val="006308CC"/>
    <w:rsid w:val="00630B66"/>
    <w:rsid w:val="00630D77"/>
    <w:rsid w:val="006322C2"/>
    <w:rsid w:val="00632713"/>
    <w:rsid w:val="00632BBD"/>
    <w:rsid w:val="00632C47"/>
    <w:rsid w:val="0063474F"/>
    <w:rsid w:val="00634E6F"/>
    <w:rsid w:val="00635514"/>
    <w:rsid w:val="00636512"/>
    <w:rsid w:val="00637907"/>
    <w:rsid w:val="0064014B"/>
    <w:rsid w:val="00641BC8"/>
    <w:rsid w:val="006437B5"/>
    <w:rsid w:val="00643BAB"/>
    <w:rsid w:val="00643ED7"/>
    <w:rsid w:val="006440CC"/>
    <w:rsid w:val="00644E18"/>
    <w:rsid w:val="006466EA"/>
    <w:rsid w:val="00646A7D"/>
    <w:rsid w:val="0065009A"/>
    <w:rsid w:val="006514AE"/>
    <w:rsid w:val="006528E8"/>
    <w:rsid w:val="00652F43"/>
    <w:rsid w:val="006553F2"/>
    <w:rsid w:val="0065570A"/>
    <w:rsid w:val="00655D45"/>
    <w:rsid w:val="00657056"/>
    <w:rsid w:val="00657CC9"/>
    <w:rsid w:val="00660634"/>
    <w:rsid w:val="00660FC2"/>
    <w:rsid w:val="0066318C"/>
    <w:rsid w:val="006638DB"/>
    <w:rsid w:val="0066390C"/>
    <w:rsid w:val="00663BFF"/>
    <w:rsid w:val="0066433C"/>
    <w:rsid w:val="00664C1F"/>
    <w:rsid w:val="0066576F"/>
    <w:rsid w:val="0066761B"/>
    <w:rsid w:val="006709D6"/>
    <w:rsid w:val="00671420"/>
    <w:rsid w:val="00672FCB"/>
    <w:rsid w:val="006736DE"/>
    <w:rsid w:val="006740E9"/>
    <w:rsid w:val="00674CEE"/>
    <w:rsid w:val="00674DC5"/>
    <w:rsid w:val="006755EF"/>
    <w:rsid w:val="006760FA"/>
    <w:rsid w:val="006764AB"/>
    <w:rsid w:val="00677745"/>
    <w:rsid w:val="00680159"/>
    <w:rsid w:val="006810CA"/>
    <w:rsid w:val="00685AF7"/>
    <w:rsid w:val="00687BA1"/>
    <w:rsid w:val="00690F2F"/>
    <w:rsid w:val="006940D4"/>
    <w:rsid w:val="0069558D"/>
    <w:rsid w:val="00697327"/>
    <w:rsid w:val="00697489"/>
    <w:rsid w:val="006A0111"/>
    <w:rsid w:val="006A0403"/>
    <w:rsid w:val="006A0A6C"/>
    <w:rsid w:val="006A1198"/>
    <w:rsid w:val="006A13FA"/>
    <w:rsid w:val="006A34BC"/>
    <w:rsid w:val="006A4342"/>
    <w:rsid w:val="006A4662"/>
    <w:rsid w:val="006A7C7C"/>
    <w:rsid w:val="006B1DC9"/>
    <w:rsid w:val="006B2800"/>
    <w:rsid w:val="006B30B6"/>
    <w:rsid w:val="006B3908"/>
    <w:rsid w:val="006B3E37"/>
    <w:rsid w:val="006B5320"/>
    <w:rsid w:val="006B5D16"/>
    <w:rsid w:val="006B6392"/>
    <w:rsid w:val="006C1068"/>
    <w:rsid w:val="006C25ED"/>
    <w:rsid w:val="006C3550"/>
    <w:rsid w:val="006C552B"/>
    <w:rsid w:val="006C5602"/>
    <w:rsid w:val="006C6160"/>
    <w:rsid w:val="006C67F4"/>
    <w:rsid w:val="006C6DCF"/>
    <w:rsid w:val="006C6F6D"/>
    <w:rsid w:val="006C7CC7"/>
    <w:rsid w:val="006D1E9B"/>
    <w:rsid w:val="006D1F1F"/>
    <w:rsid w:val="006D24EB"/>
    <w:rsid w:val="006D38EF"/>
    <w:rsid w:val="006D4620"/>
    <w:rsid w:val="006D4CB6"/>
    <w:rsid w:val="006D6BC8"/>
    <w:rsid w:val="006D7365"/>
    <w:rsid w:val="006E0029"/>
    <w:rsid w:val="006E0AC1"/>
    <w:rsid w:val="006E21C7"/>
    <w:rsid w:val="006E2825"/>
    <w:rsid w:val="006E2943"/>
    <w:rsid w:val="006E457C"/>
    <w:rsid w:val="006E4E5F"/>
    <w:rsid w:val="006E76E3"/>
    <w:rsid w:val="006E7A41"/>
    <w:rsid w:val="006F0089"/>
    <w:rsid w:val="006F078D"/>
    <w:rsid w:val="006F0D5C"/>
    <w:rsid w:val="006F1272"/>
    <w:rsid w:val="006F14B6"/>
    <w:rsid w:val="006F1B55"/>
    <w:rsid w:val="006F1C5F"/>
    <w:rsid w:val="006F1DE1"/>
    <w:rsid w:val="006F2814"/>
    <w:rsid w:val="006F360F"/>
    <w:rsid w:val="006F5072"/>
    <w:rsid w:val="006F7110"/>
    <w:rsid w:val="00700866"/>
    <w:rsid w:val="0070188E"/>
    <w:rsid w:val="00701F7B"/>
    <w:rsid w:val="00702F7B"/>
    <w:rsid w:val="00704233"/>
    <w:rsid w:val="00704B16"/>
    <w:rsid w:val="007056C5"/>
    <w:rsid w:val="0070573B"/>
    <w:rsid w:val="00705768"/>
    <w:rsid w:val="007059D8"/>
    <w:rsid w:val="00706C7C"/>
    <w:rsid w:val="00710FA3"/>
    <w:rsid w:val="00711B1E"/>
    <w:rsid w:val="00711F18"/>
    <w:rsid w:val="00712486"/>
    <w:rsid w:val="00714785"/>
    <w:rsid w:val="00715150"/>
    <w:rsid w:val="007167DC"/>
    <w:rsid w:val="0072012E"/>
    <w:rsid w:val="00722A42"/>
    <w:rsid w:val="00722EEB"/>
    <w:rsid w:val="00722F26"/>
    <w:rsid w:val="00724457"/>
    <w:rsid w:val="00724CB8"/>
    <w:rsid w:val="00724E6E"/>
    <w:rsid w:val="0072582A"/>
    <w:rsid w:val="00726F98"/>
    <w:rsid w:val="00730575"/>
    <w:rsid w:val="007312DD"/>
    <w:rsid w:val="00733905"/>
    <w:rsid w:val="00734BAE"/>
    <w:rsid w:val="007351D7"/>
    <w:rsid w:val="00735228"/>
    <w:rsid w:val="007359AE"/>
    <w:rsid w:val="0073620D"/>
    <w:rsid w:val="007362D8"/>
    <w:rsid w:val="007373A7"/>
    <w:rsid w:val="00741A88"/>
    <w:rsid w:val="007426F3"/>
    <w:rsid w:val="007429B6"/>
    <w:rsid w:val="00742A3A"/>
    <w:rsid w:val="00743C53"/>
    <w:rsid w:val="00744CD4"/>
    <w:rsid w:val="00745E18"/>
    <w:rsid w:val="00746D4C"/>
    <w:rsid w:val="00746EE0"/>
    <w:rsid w:val="0074746D"/>
    <w:rsid w:val="00750022"/>
    <w:rsid w:val="0075006B"/>
    <w:rsid w:val="00750920"/>
    <w:rsid w:val="00752A99"/>
    <w:rsid w:val="00752E5D"/>
    <w:rsid w:val="00753BE6"/>
    <w:rsid w:val="00753E05"/>
    <w:rsid w:val="007543FC"/>
    <w:rsid w:val="007557F5"/>
    <w:rsid w:val="00755D89"/>
    <w:rsid w:val="00756156"/>
    <w:rsid w:val="007565EC"/>
    <w:rsid w:val="00756663"/>
    <w:rsid w:val="00757234"/>
    <w:rsid w:val="00757B4C"/>
    <w:rsid w:val="007608B6"/>
    <w:rsid w:val="007641E1"/>
    <w:rsid w:val="00764CBE"/>
    <w:rsid w:val="00764F7B"/>
    <w:rsid w:val="0076638C"/>
    <w:rsid w:val="00766705"/>
    <w:rsid w:val="00767771"/>
    <w:rsid w:val="007710C0"/>
    <w:rsid w:val="007712DC"/>
    <w:rsid w:val="00771C08"/>
    <w:rsid w:val="00771FF3"/>
    <w:rsid w:val="00772D4D"/>
    <w:rsid w:val="0077302A"/>
    <w:rsid w:val="0077428F"/>
    <w:rsid w:val="00774C15"/>
    <w:rsid w:val="00775DC4"/>
    <w:rsid w:val="00775E62"/>
    <w:rsid w:val="0077632F"/>
    <w:rsid w:val="007764A9"/>
    <w:rsid w:val="00777CB2"/>
    <w:rsid w:val="007800C3"/>
    <w:rsid w:val="007811F6"/>
    <w:rsid w:val="00781B03"/>
    <w:rsid w:val="0078365B"/>
    <w:rsid w:val="0078631F"/>
    <w:rsid w:val="00791406"/>
    <w:rsid w:val="00792555"/>
    <w:rsid w:val="00794331"/>
    <w:rsid w:val="00795971"/>
    <w:rsid w:val="0079678E"/>
    <w:rsid w:val="00796FD1"/>
    <w:rsid w:val="00797E08"/>
    <w:rsid w:val="007A1C7B"/>
    <w:rsid w:val="007A1CA0"/>
    <w:rsid w:val="007A1DD5"/>
    <w:rsid w:val="007A20E3"/>
    <w:rsid w:val="007A3E1C"/>
    <w:rsid w:val="007A436A"/>
    <w:rsid w:val="007A4F21"/>
    <w:rsid w:val="007A50AF"/>
    <w:rsid w:val="007A6BB8"/>
    <w:rsid w:val="007A7C25"/>
    <w:rsid w:val="007B1020"/>
    <w:rsid w:val="007B1458"/>
    <w:rsid w:val="007B1980"/>
    <w:rsid w:val="007B48E7"/>
    <w:rsid w:val="007B7C33"/>
    <w:rsid w:val="007C110D"/>
    <w:rsid w:val="007C2379"/>
    <w:rsid w:val="007C359F"/>
    <w:rsid w:val="007C438B"/>
    <w:rsid w:val="007C43AF"/>
    <w:rsid w:val="007C4703"/>
    <w:rsid w:val="007C48CD"/>
    <w:rsid w:val="007C7D41"/>
    <w:rsid w:val="007D0005"/>
    <w:rsid w:val="007D026E"/>
    <w:rsid w:val="007D1495"/>
    <w:rsid w:val="007D1F6E"/>
    <w:rsid w:val="007D28B8"/>
    <w:rsid w:val="007D3617"/>
    <w:rsid w:val="007D6495"/>
    <w:rsid w:val="007E0527"/>
    <w:rsid w:val="007E1D65"/>
    <w:rsid w:val="007E27E1"/>
    <w:rsid w:val="007E3706"/>
    <w:rsid w:val="007E3BAA"/>
    <w:rsid w:val="007E48AD"/>
    <w:rsid w:val="007F0E66"/>
    <w:rsid w:val="007F193B"/>
    <w:rsid w:val="007F2A99"/>
    <w:rsid w:val="007F3A4D"/>
    <w:rsid w:val="007F4D76"/>
    <w:rsid w:val="007F5588"/>
    <w:rsid w:val="007F55A0"/>
    <w:rsid w:val="007F56D6"/>
    <w:rsid w:val="007F5B82"/>
    <w:rsid w:val="007F7683"/>
    <w:rsid w:val="007F7AD3"/>
    <w:rsid w:val="00800D3D"/>
    <w:rsid w:val="0080136E"/>
    <w:rsid w:val="008017F0"/>
    <w:rsid w:val="00802B29"/>
    <w:rsid w:val="00803C19"/>
    <w:rsid w:val="00804585"/>
    <w:rsid w:val="00810F4F"/>
    <w:rsid w:val="008112B5"/>
    <w:rsid w:val="00811314"/>
    <w:rsid w:val="00813344"/>
    <w:rsid w:val="0081736B"/>
    <w:rsid w:val="00817840"/>
    <w:rsid w:val="00820D04"/>
    <w:rsid w:val="00820EF8"/>
    <w:rsid w:val="008223F1"/>
    <w:rsid w:val="00822916"/>
    <w:rsid w:val="00822D12"/>
    <w:rsid w:val="00824374"/>
    <w:rsid w:val="00824A99"/>
    <w:rsid w:val="00824FB1"/>
    <w:rsid w:val="00825809"/>
    <w:rsid w:val="00826439"/>
    <w:rsid w:val="0082676A"/>
    <w:rsid w:val="00827D6E"/>
    <w:rsid w:val="0083032B"/>
    <w:rsid w:val="00831AF4"/>
    <w:rsid w:val="00832EDF"/>
    <w:rsid w:val="008345B7"/>
    <w:rsid w:val="008365C6"/>
    <w:rsid w:val="00841773"/>
    <w:rsid w:val="00842F95"/>
    <w:rsid w:val="00846C4C"/>
    <w:rsid w:val="00846EDE"/>
    <w:rsid w:val="008478FF"/>
    <w:rsid w:val="0085018E"/>
    <w:rsid w:val="008520AA"/>
    <w:rsid w:val="00852A1F"/>
    <w:rsid w:val="00852FDC"/>
    <w:rsid w:val="0085342D"/>
    <w:rsid w:val="0085393F"/>
    <w:rsid w:val="0085588F"/>
    <w:rsid w:val="00855E9D"/>
    <w:rsid w:val="008560A3"/>
    <w:rsid w:val="00856170"/>
    <w:rsid w:val="008562C4"/>
    <w:rsid w:val="00860DB9"/>
    <w:rsid w:val="00860EED"/>
    <w:rsid w:val="00861B2A"/>
    <w:rsid w:val="00861D96"/>
    <w:rsid w:val="00861E3E"/>
    <w:rsid w:val="008627AC"/>
    <w:rsid w:val="008642BA"/>
    <w:rsid w:val="008643BB"/>
    <w:rsid w:val="00866D24"/>
    <w:rsid w:val="00867780"/>
    <w:rsid w:val="00870A28"/>
    <w:rsid w:val="00870A8A"/>
    <w:rsid w:val="00873202"/>
    <w:rsid w:val="00873EDC"/>
    <w:rsid w:val="00873F41"/>
    <w:rsid w:val="0087438C"/>
    <w:rsid w:val="008746E8"/>
    <w:rsid w:val="008747EA"/>
    <w:rsid w:val="00875918"/>
    <w:rsid w:val="00875E22"/>
    <w:rsid w:val="0087741B"/>
    <w:rsid w:val="00880CA7"/>
    <w:rsid w:val="00881113"/>
    <w:rsid w:val="008819BE"/>
    <w:rsid w:val="008826E2"/>
    <w:rsid w:val="00887234"/>
    <w:rsid w:val="00892A01"/>
    <w:rsid w:val="008948CF"/>
    <w:rsid w:val="00894CA4"/>
    <w:rsid w:val="008964AF"/>
    <w:rsid w:val="008A137D"/>
    <w:rsid w:val="008A1401"/>
    <w:rsid w:val="008A15C1"/>
    <w:rsid w:val="008A2D38"/>
    <w:rsid w:val="008A3398"/>
    <w:rsid w:val="008A392C"/>
    <w:rsid w:val="008A4828"/>
    <w:rsid w:val="008A5707"/>
    <w:rsid w:val="008A62C6"/>
    <w:rsid w:val="008B151F"/>
    <w:rsid w:val="008B23E2"/>
    <w:rsid w:val="008B2831"/>
    <w:rsid w:val="008B2BE2"/>
    <w:rsid w:val="008B35E2"/>
    <w:rsid w:val="008B4537"/>
    <w:rsid w:val="008B57EA"/>
    <w:rsid w:val="008B6BB2"/>
    <w:rsid w:val="008B764F"/>
    <w:rsid w:val="008B78C8"/>
    <w:rsid w:val="008C0555"/>
    <w:rsid w:val="008C0A88"/>
    <w:rsid w:val="008C1098"/>
    <w:rsid w:val="008C1852"/>
    <w:rsid w:val="008C1857"/>
    <w:rsid w:val="008C2EA0"/>
    <w:rsid w:val="008C3C0E"/>
    <w:rsid w:val="008C521D"/>
    <w:rsid w:val="008C539E"/>
    <w:rsid w:val="008C6523"/>
    <w:rsid w:val="008C670E"/>
    <w:rsid w:val="008C720F"/>
    <w:rsid w:val="008C7D33"/>
    <w:rsid w:val="008C7F5D"/>
    <w:rsid w:val="008D00F8"/>
    <w:rsid w:val="008D06AD"/>
    <w:rsid w:val="008D0DAB"/>
    <w:rsid w:val="008D173C"/>
    <w:rsid w:val="008D1768"/>
    <w:rsid w:val="008D2AAD"/>
    <w:rsid w:val="008D43EE"/>
    <w:rsid w:val="008D553E"/>
    <w:rsid w:val="008D55CF"/>
    <w:rsid w:val="008D67F4"/>
    <w:rsid w:val="008D684C"/>
    <w:rsid w:val="008E3358"/>
    <w:rsid w:val="008E33B4"/>
    <w:rsid w:val="008E36DB"/>
    <w:rsid w:val="008E5F2C"/>
    <w:rsid w:val="008E6681"/>
    <w:rsid w:val="008F1808"/>
    <w:rsid w:val="008F1E66"/>
    <w:rsid w:val="008F22AE"/>
    <w:rsid w:val="008F2481"/>
    <w:rsid w:val="008F2D0E"/>
    <w:rsid w:val="008F42E1"/>
    <w:rsid w:val="008F4599"/>
    <w:rsid w:val="008F5231"/>
    <w:rsid w:val="008F5B81"/>
    <w:rsid w:val="008F6062"/>
    <w:rsid w:val="008F61A2"/>
    <w:rsid w:val="008F6C5D"/>
    <w:rsid w:val="008F7060"/>
    <w:rsid w:val="008F7EFF"/>
    <w:rsid w:val="009004B0"/>
    <w:rsid w:val="00900F8C"/>
    <w:rsid w:val="00901532"/>
    <w:rsid w:val="00901A90"/>
    <w:rsid w:val="00901AB3"/>
    <w:rsid w:val="009045A8"/>
    <w:rsid w:val="00904797"/>
    <w:rsid w:val="00905198"/>
    <w:rsid w:val="00905E35"/>
    <w:rsid w:val="009061A2"/>
    <w:rsid w:val="009063C2"/>
    <w:rsid w:val="0090665E"/>
    <w:rsid w:val="00906B06"/>
    <w:rsid w:val="00906F47"/>
    <w:rsid w:val="00906FF1"/>
    <w:rsid w:val="00907B17"/>
    <w:rsid w:val="009114EA"/>
    <w:rsid w:val="0091188C"/>
    <w:rsid w:val="009124B8"/>
    <w:rsid w:val="00912D94"/>
    <w:rsid w:val="00912EE4"/>
    <w:rsid w:val="00916553"/>
    <w:rsid w:val="00916B31"/>
    <w:rsid w:val="00917995"/>
    <w:rsid w:val="009200C3"/>
    <w:rsid w:val="00920F6B"/>
    <w:rsid w:val="009221AC"/>
    <w:rsid w:val="0092220C"/>
    <w:rsid w:val="00923FD8"/>
    <w:rsid w:val="00924798"/>
    <w:rsid w:val="009256BD"/>
    <w:rsid w:val="00926D19"/>
    <w:rsid w:val="0092786F"/>
    <w:rsid w:val="00930A03"/>
    <w:rsid w:val="00931FAB"/>
    <w:rsid w:val="009322C4"/>
    <w:rsid w:val="00932FE4"/>
    <w:rsid w:val="0093381C"/>
    <w:rsid w:val="0093698B"/>
    <w:rsid w:val="00936EA2"/>
    <w:rsid w:val="00937DE1"/>
    <w:rsid w:val="00942BA9"/>
    <w:rsid w:val="00944156"/>
    <w:rsid w:val="00944296"/>
    <w:rsid w:val="00944979"/>
    <w:rsid w:val="0094572D"/>
    <w:rsid w:val="00946D1B"/>
    <w:rsid w:val="00947FAF"/>
    <w:rsid w:val="00950333"/>
    <w:rsid w:val="00950371"/>
    <w:rsid w:val="0095151B"/>
    <w:rsid w:val="00951BA0"/>
    <w:rsid w:val="0095444F"/>
    <w:rsid w:val="00955AA6"/>
    <w:rsid w:val="00956E5C"/>
    <w:rsid w:val="00956F92"/>
    <w:rsid w:val="009570EF"/>
    <w:rsid w:val="009600D6"/>
    <w:rsid w:val="0096075B"/>
    <w:rsid w:val="00961B10"/>
    <w:rsid w:val="009632B6"/>
    <w:rsid w:val="00963419"/>
    <w:rsid w:val="00964B3A"/>
    <w:rsid w:val="00966019"/>
    <w:rsid w:val="00967A56"/>
    <w:rsid w:val="00971D7C"/>
    <w:rsid w:val="009735D3"/>
    <w:rsid w:val="00974236"/>
    <w:rsid w:val="0097426B"/>
    <w:rsid w:val="00977793"/>
    <w:rsid w:val="00980FB3"/>
    <w:rsid w:val="00983676"/>
    <w:rsid w:val="009843BA"/>
    <w:rsid w:val="00984726"/>
    <w:rsid w:val="00984BA1"/>
    <w:rsid w:val="00986328"/>
    <w:rsid w:val="00986FBE"/>
    <w:rsid w:val="00987107"/>
    <w:rsid w:val="0098751A"/>
    <w:rsid w:val="00987672"/>
    <w:rsid w:val="00987E7F"/>
    <w:rsid w:val="00990F43"/>
    <w:rsid w:val="00992367"/>
    <w:rsid w:val="009926F5"/>
    <w:rsid w:val="00992ED2"/>
    <w:rsid w:val="009955F1"/>
    <w:rsid w:val="009956DE"/>
    <w:rsid w:val="0099575F"/>
    <w:rsid w:val="00997556"/>
    <w:rsid w:val="009A54B5"/>
    <w:rsid w:val="009A6CE0"/>
    <w:rsid w:val="009A70B6"/>
    <w:rsid w:val="009A7F50"/>
    <w:rsid w:val="009B0417"/>
    <w:rsid w:val="009B2D96"/>
    <w:rsid w:val="009B4EB1"/>
    <w:rsid w:val="009B5FA2"/>
    <w:rsid w:val="009B7858"/>
    <w:rsid w:val="009B7DAF"/>
    <w:rsid w:val="009C1F1D"/>
    <w:rsid w:val="009C2F60"/>
    <w:rsid w:val="009C3D59"/>
    <w:rsid w:val="009C5018"/>
    <w:rsid w:val="009C501D"/>
    <w:rsid w:val="009C5041"/>
    <w:rsid w:val="009C5AA2"/>
    <w:rsid w:val="009C61B9"/>
    <w:rsid w:val="009C74B9"/>
    <w:rsid w:val="009D16B3"/>
    <w:rsid w:val="009D1C1F"/>
    <w:rsid w:val="009D1FAC"/>
    <w:rsid w:val="009D380A"/>
    <w:rsid w:val="009D3A63"/>
    <w:rsid w:val="009D3BD9"/>
    <w:rsid w:val="009D448B"/>
    <w:rsid w:val="009D51A9"/>
    <w:rsid w:val="009D51DD"/>
    <w:rsid w:val="009D6181"/>
    <w:rsid w:val="009D627A"/>
    <w:rsid w:val="009D6B17"/>
    <w:rsid w:val="009D7EE7"/>
    <w:rsid w:val="009E12FD"/>
    <w:rsid w:val="009E1483"/>
    <w:rsid w:val="009E29D3"/>
    <w:rsid w:val="009E2E34"/>
    <w:rsid w:val="009E333E"/>
    <w:rsid w:val="009E398D"/>
    <w:rsid w:val="009E56E6"/>
    <w:rsid w:val="009E7427"/>
    <w:rsid w:val="009E75DD"/>
    <w:rsid w:val="009E7E79"/>
    <w:rsid w:val="009F0753"/>
    <w:rsid w:val="009F0954"/>
    <w:rsid w:val="009F3AC8"/>
    <w:rsid w:val="009F411E"/>
    <w:rsid w:val="009F44B6"/>
    <w:rsid w:val="009F60E8"/>
    <w:rsid w:val="009F6620"/>
    <w:rsid w:val="009F7B95"/>
    <w:rsid w:val="00A0013B"/>
    <w:rsid w:val="00A002A4"/>
    <w:rsid w:val="00A00E76"/>
    <w:rsid w:val="00A01321"/>
    <w:rsid w:val="00A0151A"/>
    <w:rsid w:val="00A02EF3"/>
    <w:rsid w:val="00A03130"/>
    <w:rsid w:val="00A057E5"/>
    <w:rsid w:val="00A0615D"/>
    <w:rsid w:val="00A069A7"/>
    <w:rsid w:val="00A10C48"/>
    <w:rsid w:val="00A119D6"/>
    <w:rsid w:val="00A1258E"/>
    <w:rsid w:val="00A13C94"/>
    <w:rsid w:val="00A1552D"/>
    <w:rsid w:val="00A20E82"/>
    <w:rsid w:val="00A245E2"/>
    <w:rsid w:val="00A24658"/>
    <w:rsid w:val="00A25231"/>
    <w:rsid w:val="00A25249"/>
    <w:rsid w:val="00A25888"/>
    <w:rsid w:val="00A25C28"/>
    <w:rsid w:val="00A30BF9"/>
    <w:rsid w:val="00A31E7F"/>
    <w:rsid w:val="00A339E4"/>
    <w:rsid w:val="00A33DE6"/>
    <w:rsid w:val="00A345DF"/>
    <w:rsid w:val="00A34618"/>
    <w:rsid w:val="00A348C2"/>
    <w:rsid w:val="00A35E39"/>
    <w:rsid w:val="00A36A7E"/>
    <w:rsid w:val="00A37C75"/>
    <w:rsid w:val="00A40CBB"/>
    <w:rsid w:val="00A411BD"/>
    <w:rsid w:val="00A42867"/>
    <w:rsid w:val="00A4319A"/>
    <w:rsid w:val="00A4339E"/>
    <w:rsid w:val="00A436CE"/>
    <w:rsid w:val="00A43D9A"/>
    <w:rsid w:val="00A43E97"/>
    <w:rsid w:val="00A44A84"/>
    <w:rsid w:val="00A46306"/>
    <w:rsid w:val="00A505CC"/>
    <w:rsid w:val="00A50827"/>
    <w:rsid w:val="00A5206C"/>
    <w:rsid w:val="00A523C9"/>
    <w:rsid w:val="00A532F0"/>
    <w:rsid w:val="00A53A19"/>
    <w:rsid w:val="00A54358"/>
    <w:rsid w:val="00A5463D"/>
    <w:rsid w:val="00A54A8E"/>
    <w:rsid w:val="00A54D59"/>
    <w:rsid w:val="00A5538B"/>
    <w:rsid w:val="00A60CDC"/>
    <w:rsid w:val="00A61B3D"/>
    <w:rsid w:val="00A63309"/>
    <w:rsid w:val="00A65493"/>
    <w:rsid w:val="00A66BDE"/>
    <w:rsid w:val="00A67523"/>
    <w:rsid w:val="00A72DC0"/>
    <w:rsid w:val="00A74420"/>
    <w:rsid w:val="00A75053"/>
    <w:rsid w:val="00A75527"/>
    <w:rsid w:val="00A76F14"/>
    <w:rsid w:val="00A777E0"/>
    <w:rsid w:val="00A803DE"/>
    <w:rsid w:val="00A80F8B"/>
    <w:rsid w:val="00A82235"/>
    <w:rsid w:val="00A828B5"/>
    <w:rsid w:val="00A82FB0"/>
    <w:rsid w:val="00A8569D"/>
    <w:rsid w:val="00A86286"/>
    <w:rsid w:val="00A90B53"/>
    <w:rsid w:val="00A9132F"/>
    <w:rsid w:val="00A91C8E"/>
    <w:rsid w:val="00A93677"/>
    <w:rsid w:val="00A9410D"/>
    <w:rsid w:val="00A9440F"/>
    <w:rsid w:val="00A9444F"/>
    <w:rsid w:val="00A95270"/>
    <w:rsid w:val="00A95838"/>
    <w:rsid w:val="00A96643"/>
    <w:rsid w:val="00A9702C"/>
    <w:rsid w:val="00AA12B2"/>
    <w:rsid w:val="00AA2E60"/>
    <w:rsid w:val="00AA2FE3"/>
    <w:rsid w:val="00AA4393"/>
    <w:rsid w:val="00AA52B2"/>
    <w:rsid w:val="00AA5483"/>
    <w:rsid w:val="00AA5C1A"/>
    <w:rsid w:val="00AA723A"/>
    <w:rsid w:val="00AA7F34"/>
    <w:rsid w:val="00AB0AC1"/>
    <w:rsid w:val="00AB270A"/>
    <w:rsid w:val="00AB327B"/>
    <w:rsid w:val="00AB476E"/>
    <w:rsid w:val="00AB645F"/>
    <w:rsid w:val="00AB711F"/>
    <w:rsid w:val="00AB7123"/>
    <w:rsid w:val="00AB7619"/>
    <w:rsid w:val="00AC0DB3"/>
    <w:rsid w:val="00AC1DA9"/>
    <w:rsid w:val="00AC3E7C"/>
    <w:rsid w:val="00AD0235"/>
    <w:rsid w:val="00AD077E"/>
    <w:rsid w:val="00AD22E3"/>
    <w:rsid w:val="00AD3211"/>
    <w:rsid w:val="00AD3EE9"/>
    <w:rsid w:val="00AD42F3"/>
    <w:rsid w:val="00AD4518"/>
    <w:rsid w:val="00AD59F3"/>
    <w:rsid w:val="00AD6186"/>
    <w:rsid w:val="00AD652D"/>
    <w:rsid w:val="00AD738B"/>
    <w:rsid w:val="00AE0D04"/>
    <w:rsid w:val="00AE167E"/>
    <w:rsid w:val="00AE2BDD"/>
    <w:rsid w:val="00AE2D51"/>
    <w:rsid w:val="00AE3165"/>
    <w:rsid w:val="00AE624C"/>
    <w:rsid w:val="00AE663E"/>
    <w:rsid w:val="00AE6C03"/>
    <w:rsid w:val="00AF1EFC"/>
    <w:rsid w:val="00AF1F68"/>
    <w:rsid w:val="00AF20BE"/>
    <w:rsid w:val="00AF283C"/>
    <w:rsid w:val="00AF2FD7"/>
    <w:rsid w:val="00AF3099"/>
    <w:rsid w:val="00AF34C8"/>
    <w:rsid w:val="00AF35FF"/>
    <w:rsid w:val="00AF3940"/>
    <w:rsid w:val="00AF396D"/>
    <w:rsid w:val="00AF3EDE"/>
    <w:rsid w:val="00AF7E3E"/>
    <w:rsid w:val="00B00873"/>
    <w:rsid w:val="00B00B5D"/>
    <w:rsid w:val="00B04707"/>
    <w:rsid w:val="00B04E06"/>
    <w:rsid w:val="00B054BE"/>
    <w:rsid w:val="00B05A98"/>
    <w:rsid w:val="00B05E5A"/>
    <w:rsid w:val="00B05E9A"/>
    <w:rsid w:val="00B06241"/>
    <w:rsid w:val="00B067EB"/>
    <w:rsid w:val="00B07134"/>
    <w:rsid w:val="00B11875"/>
    <w:rsid w:val="00B11F41"/>
    <w:rsid w:val="00B1276B"/>
    <w:rsid w:val="00B13DFA"/>
    <w:rsid w:val="00B14B5E"/>
    <w:rsid w:val="00B16A4E"/>
    <w:rsid w:val="00B16BF9"/>
    <w:rsid w:val="00B17E68"/>
    <w:rsid w:val="00B21829"/>
    <w:rsid w:val="00B21833"/>
    <w:rsid w:val="00B2439E"/>
    <w:rsid w:val="00B25572"/>
    <w:rsid w:val="00B2615D"/>
    <w:rsid w:val="00B262F1"/>
    <w:rsid w:val="00B265DB"/>
    <w:rsid w:val="00B270F6"/>
    <w:rsid w:val="00B30A56"/>
    <w:rsid w:val="00B30A58"/>
    <w:rsid w:val="00B338A5"/>
    <w:rsid w:val="00B360C6"/>
    <w:rsid w:val="00B36829"/>
    <w:rsid w:val="00B37373"/>
    <w:rsid w:val="00B42138"/>
    <w:rsid w:val="00B42B95"/>
    <w:rsid w:val="00B43C63"/>
    <w:rsid w:val="00B446B8"/>
    <w:rsid w:val="00B44BC9"/>
    <w:rsid w:val="00B4736C"/>
    <w:rsid w:val="00B510D1"/>
    <w:rsid w:val="00B51B6F"/>
    <w:rsid w:val="00B51DED"/>
    <w:rsid w:val="00B52527"/>
    <w:rsid w:val="00B527EC"/>
    <w:rsid w:val="00B538AD"/>
    <w:rsid w:val="00B539CE"/>
    <w:rsid w:val="00B54015"/>
    <w:rsid w:val="00B55921"/>
    <w:rsid w:val="00B571E2"/>
    <w:rsid w:val="00B60605"/>
    <w:rsid w:val="00B62BEB"/>
    <w:rsid w:val="00B62D0D"/>
    <w:rsid w:val="00B63703"/>
    <w:rsid w:val="00B64FA6"/>
    <w:rsid w:val="00B656AA"/>
    <w:rsid w:val="00B67EE1"/>
    <w:rsid w:val="00B70329"/>
    <w:rsid w:val="00B703DB"/>
    <w:rsid w:val="00B71911"/>
    <w:rsid w:val="00B7293C"/>
    <w:rsid w:val="00B73482"/>
    <w:rsid w:val="00B7361E"/>
    <w:rsid w:val="00B74101"/>
    <w:rsid w:val="00B7519F"/>
    <w:rsid w:val="00B75C0C"/>
    <w:rsid w:val="00B76488"/>
    <w:rsid w:val="00B777F1"/>
    <w:rsid w:val="00B778A5"/>
    <w:rsid w:val="00B82874"/>
    <w:rsid w:val="00B82F24"/>
    <w:rsid w:val="00B83C09"/>
    <w:rsid w:val="00B84818"/>
    <w:rsid w:val="00B85DE9"/>
    <w:rsid w:val="00B86A7D"/>
    <w:rsid w:val="00B87AAA"/>
    <w:rsid w:val="00B87BB1"/>
    <w:rsid w:val="00B9056A"/>
    <w:rsid w:val="00B91017"/>
    <w:rsid w:val="00B92392"/>
    <w:rsid w:val="00B942D4"/>
    <w:rsid w:val="00B946DC"/>
    <w:rsid w:val="00B96430"/>
    <w:rsid w:val="00B96BBE"/>
    <w:rsid w:val="00B97F07"/>
    <w:rsid w:val="00BA000D"/>
    <w:rsid w:val="00BA0F36"/>
    <w:rsid w:val="00BA2508"/>
    <w:rsid w:val="00BA42E0"/>
    <w:rsid w:val="00BA4D77"/>
    <w:rsid w:val="00BA5786"/>
    <w:rsid w:val="00BA6F46"/>
    <w:rsid w:val="00BA76E4"/>
    <w:rsid w:val="00BB02B3"/>
    <w:rsid w:val="00BB1B71"/>
    <w:rsid w:val="00BB2C46"/>
    <w:rsid w:val="00BB34AC"/>
    <w:rsid w:val="00BB3711"/>
    <w:rsid w:val="00BB6916"/>
    <w:rsid w:val="00BB7BE1"/>
    <w:rsid w:val="00BC0850"/>
    <w:rsid w:val="00BC11DF"/>
    <w:rsid w:val="00BC1B27"/>
    <w:rsid w:val="00BC2114"/>
    <w:rsid w:val="00BC2533"/>
    <w:rsid w:val="00BC41A6"/>
    <w:rsid w:val="00BC4DE1"/>
    <w:rsid w:val="00BC6404"/>
    <w:rsid w:val="00BC7725"/>
    <w:rsid w:val="00BD3DBF"/>
    <w:rsid w:val="00BD4A1A"/>
    <w:rsid w:val="00BD54FE"/>
    <w:rsid w:val="00BD62E7"/>
    <w:rsid w:val="00BE01D9"/>
    <w:rsid w:val="00BE07AA"/>
    <w:rsid w:val="00BE15D9"/>
    <w:rsid w:val="00BE224E"/>
    <w:rsid w:val="00BE248E"/>
    <w:rsid w:val="00BE2D0E"/>
    <w:rsid w:val="00BE3FCD"/>
    <w:rsid w:val="00BE4190"/>
    <w:rsid w:val="00BE479B"/>
    <w:rsid w:val="00BE5584"/>
    <w:rsid w:val="00BE6952"/>
    <w:rsid w:val="00BF0344"/>
    <w:rsid w:val="00BF09DF"/>
    <w:rsid w:val="00BF0B9E"/>
    <w:rsid w:val="00BF16BE"/>
    <w:rsid w:val="00BF2D8A"/>
    <w:rsid w:val="00BF3B52"/>
    <w:rsid w:val="00BF3F18"/>
    <w:rsid w:val="00BF4252"/>
    <w:rsid w:val="00BF43F6"/>
    <w:rsid w:val="00BF518D"/>
    <w:rsid w:val="00BF52E1"/>
    <w:rsid w:val="00BF536C"/>
    <w:rsid w:val="00BF53F2"/>
    <w:rsid w:val="00BF7AA4"/>
    <w:rsid w:val="00C004CD"/>
    <w:rsid w:val="00C00785"/>
    <w:rsid w:val="00C0173E"/>
    <w:rsid w:val="00C05818"/>
    <w:rsid w:val="00C0747A"/>
    <w:rsid w:val="00C108C9"/>
    <w:rsid w:val="00C14EAC"/>
    <w:rsid w:val="00C168E6"/>
    <w:rsid w:val="00C17253"/>
    <w:rsid w:val="00C1784B"/>
    <w:rsid w:val="00C21AFB"/>
    <w:rsid w:val="00C21B89"/>
    <w:rsid w:val="00C22C0F"/>
    <w:rsid w:val="00C2354C"/>
    <w:rsid w:val="00C24FE9"/>
    <w:rsid w:val="00C25B86"/>
    <w:rsid w:val="00C263BF"/>
    <w:rsid w:val="00C26FF5"/>
    <w:rsid w:val="00C31388"/>
    <w:rsid w:val="00C31809"/>
    <w:rsid w:val="00C33D62"/>
    <w:rsid w:val="00C34D28"/>
    <w:rsid w:val="00C35772"/>
    <w:rsid w:val="00C3725B"/>
    <w:rsid w:val="00C37BDF"/>
    <w:rsid w:val="00C407A4"/>
    <w:rsid w:val="00C40BA8"/>
    <w:rsid w:val="00C4205C"/>
    <w:rsid w:val="00C42272"/>
    <w:rsid w:val="00C4251C"/>
    <w:rsid w:val="00C42F06"/>
    <w:rsid w:val="00C45BB8"/>
    <w:rsid w:val="00C463B8"/>
    <w:rsid w:val="00C46AA4"/>
    <w:rsid w:val="00C46E2D"/>
    <w:rsid w:val="00C47C20"/>
    <w:rsid w:val="00C5007D"/>
    <w:rsid w:val="00C50310"/>
    <w:rsid w:val="00C50809"/>
    <w:rsid w:val="00C50CB5"/>
    <w:rsid w:val="00C50E5D"/>
    <w:rsid w:val="00C5118B"/>
    <w:rsid w:val="00C51317"/>
    <w:rsid w:val="00C52B66"/>
    <w:rsid w:val="00C53239"/>
    <w:rsid w:val="00C5348E"/>
    <w:rsid w:val="00C53FA7"/>
    <w:rsid w:val="00C55792"/>
    <w:rsid w:val="00C562FB"/>
    <w:rsid w:val="00C5634C"/>
    <w:rsid w:val="00C56A57"/>
    <w:rsid w:val="00C56BC9"/>
    <w:rsid w:val="00C60E54"/>
    <w:rsid w:val="00C60E8D"/>
    <w:rsid w:val="00C61FA3"/>
    <w:rsid w:val="00C6306C"/>
    <w:rsid w:val="00C6374F"/>
    <w:rsid w:val="00C63EA4"/>
    <w:rsid w:val="00C65417"/>
    <w:rsid w:val="00C65544"/>
    <w:rsid w:val="00C65A24"/>
    <w:rsid w:val="00C65DE9"/>
    <w:rsid w:val="00C66E38"/>
    <w:rsid w:val="00C67754"/>
    <w:rsid w:val="00C68F1B"/>
    <w:rsid w:val="00C720AB"/>
    <w:rsid w:val="00C73086"/>
    <w:rsid w:val="00C739D0"/>
    <w:rsid w:val="00C76188"/>
    <w:rsid w:val="00C762E8"/>
    <w:rsid w:val="00C77164"/>
    <w:rsid w:val="00C8027D"/>
    <w:rsid w:val="00C818D9"/>
    <w:rsid w:val="00C81D47"/>
    <w:rsid w:val="00C8513D"/>
    <w:rsid w:val="00C860E9"/>
    <w:rsid w:val="00C86318"/>
    <w:rsid w:val="00C87B5B"/>
    <w:rsid w:val="00C87E5D"/>
    <w:rsid w:val="00C90ADA"/>
    <w:rsid w:val="00C924E8"/>
    <w:rsid w:val="00C92CD0"/>
    <w:rsid w:val="00C93EBE"/>
    <w:rsid w:val="00C94460"/>
    <w:rsid w:val="00C94BE8"/>
    <w:rsid w:val="00C96183"/>
    <w:rsid w:val="00C96705"/>
    <w:rsid w:val="00C97D13"/>
    <w:rsid w:val="00CA2C15"/>
    <w:rsid w:val="00CA40C0"/>
    <w:rsid w:val="00CA631B"/>
    <w:rsid w:val="00CA6768"/>
    <w:rsid w:val="00CA7FD8"/>
    <w:rsid w:val="00CB0BD3"/>
    <w:rsid w:val="00CB190B"/>
    <w:rsid w:val="00CB23E3"/>
    <w:rsid w:val="00CB3B0C"/>
    <w:rsid w:val="00CB48AB"/>
    <w:rsid w:val="00CB4E18"/>
    <w:rsid w:val="00CB74C2"/>
    <w:rsid w:val="00CC1CB9"/>
    <w:rsid w:val="00CC2921"/>
    <w:rsid w:val="00CC2B0B"/>
    <w:rsid w:val="00CC2C04"/>
    <w:rsid w:val="00CC2C86"/>
    <w:rsid w:val="00CC32EB"/>
    <w:rsid w:val="00CC333A"/>
    <w:rsid w:val="00CC3E5E"/>
    <w:rsid w:val="00CC6FF0"/>
    <w:rsid w:val="00CD0603"/>
    <w:rsid w:val="00CD07D9"/>
    <w:rsid w:val="00CD0CBD"/>
    <w:rsid w:val="00CD1282"/>
    <w:rsid w:val="00CD24B0"/>
    <w:rsid w:val="00CD2AB7"/>
    <w:rsid w:val="00CD3156"/>
    <w:rsid w:val="00CD58CB"/>
    <w:rsid w:val="00CD619D"/>
    <w:rsid w:val="00CD6B30"/>
    <w:rsid w:val="00CD712C"/>
    <w:rsid w:val="00CE0A40"/>
    <w:rsid w:val="00CE1080"/>
    <w:rsid w:val="00CE1CA3"/>
    <w:rsid w:val="00CE2024"/>
    <w:rsid w:val="00CE203E"/>
    <w:rsid w:val="00CE27B0"/>
    <w:rsid w:val="00CE308B"/>
    <w:rsid w:val="00CE3584"/>
    <w:rsid w:val="00CE477C"/>
    <w:rsid w:val="00CE77A8"/>
    <w:rsid w:val="00CF056B"/>
    <w:rsid w:val="00CF2518"/>
    <w:rsid w:val="00CF33B1"/>
    <w:rsid w:val="00CF373A"/>
    <w:rsid w:val="00CF3B65"/>
    <w:rsid w:val="00CF430E"/>
    <w:rsid w:val="00CF4703"/>
    <w:rsid w:val="00CF4858"/>
    <w:rsid w:val="00CF5865"/>
    <w:rsid w:val="00CF58A8"/>
    <w:rsid w:val="00D00855"/>
    <w:rsid w:val="00D0194C"/>
    <w:rsid w:val="00D0214D"/>
    <w:rsid w:val="00D040AD"/>
    <w:rsid w:val="00D0542E"/>
    <w:rsid w:val="00D0703C"/>
    <w:rsid w:val="00D07549"/>
    <w:rsid w:val="00D07DA0"/>
    <w:rsid w:val="00D10B50"/>
    <w:rsid w:val="00D11A95"/>
    <w:rsid w:val="00D120EA"/>
    <w:rsid w:val="00D12D00"/>
    <w:rsid w:val="00D134DA"/>
    <w:rsid w:val="00D14FB6"/>
    <w:rsid w:val="00D1520B"/>
    <w:rsid w:val="00D15A3D"/>
    <w:rsid w:val="00D15D1C"/>
    <w:rsid w:val="00D16505"/>
    <w:rsid w:val="00D20094"/>
    <w:rsid w:val="00D2167C"/>
    <w:rsid w:val="00D22423"/>
    <w:rsid w:val="00D2348D"/>
    <w:rsid w:val="00D2444B"/>
    <w:rsid w:val="00D267A2"/>
    <w:rsid w:val="00D27035"/>
    <w:rsid w:val="00D27F50"/>
    <w:rsid w:val="00D31A11"/>
    <w:rsid w:val="00D31A1D"/>
    <w:rsid w:val="00D32B1B"/>
    <w:rsid w:val="00D32D60"/>
    <w:rsid w:val="00D3384F"/>
    <w:rsid w:val="00D33E69"/>
    <w:rsid w:val="00D3474F"/>
    <w:rsid w:val="00D34FA3"/>
    <w:rsid w:val="00D3582C"/>
    <w:rsid w:val="00D35877"/>
    <w:rsid w:val="00D36412"/>
    <w:rsid w:val="00D368C2"/>
    <w:rsid w:val="00D37AD9"/>
    <w:rsid w:val="00D41E0C"/>
    <w:rsid w:val="00D42B86"/>
    <w:rsid w:val="00D435E1"/>
    <w:rsid w:val="00D43E6C"/>
    <w:rsid w:val="00D447FA"/>
    <w:rsid w:val="00D4518E"/>
    <w:rsid w:val="00D46C51"/>
    <w:rsid w:val="00D501FA"/>
    <w:rsid w:val="00D506F5"/>
    <w:rsid w:val="00D52D76"/>
    <w:rsid w:val="00D533F0"/>
    <w:rsid w:val="00D53E03"/>
    <w:rsid w:val="00D54E2A"/>
    <w:rsid w:val="00D5546F"/>
    <w:rsid w:val="00D563FA"/>
    <w:rsid w:val="00D575CD"/>
    <w:rsid w:val="00D5794F"/>
    <w:rsid w:val="00D603BD"/>
    <w:rsid w:val="00D61431"/>
    <w:rsid w:val="00D65FD8"/>
    <w:rsid w:val="00D66284"/>
    <w:rsid w:val="00D67B32"/>
    <w:rsid w:val="00D70FD4"/>
    <w:rsid w:val="00D7607F"/>
    <w:rsid w:val="00D779CB"/>
    <w:rsid w:val="00D80C57"/>
    <w:rsid w:val="00D8126B"/>
    <w:rsid w:val="00D813DD"/>
    <w:rsid w:val="00D83209"/>
    <w:rsid w:val="00D83355"/>
    <w:rsid w:val="00D835BD"/>
    <w:rsid w:val="00D841F1"/>
    <w:rsid w:val="00D86725"/>
    <w:rsid w:val="00D87924"/>
    <w:rsid w:val="00D90666"/>
    <w:rsid w:val="00D9199B"/>
    <w:rsid w:val="00D92883"/>
    <w:rsid w:val="00D92A7B"/>
    <w:rsid w:val="00D92D8C"/>
    <w:rsid w:val="00D93FFF"/>
    <w:rsid w:val="00D941FB"/>
    <w:rsid w:val="00D948BB"/>
    <w:rsid w:val="00D94A34"/>
    <w:rsid w:val="00D95053"/>
    <w:rsid w:val="00D961DB"/>
    <w:rsid w:val="00D97ED1"/>
    <w:rsid w:val="00DA0ECE"/>
    <w:rsid w:val="00DA0F3D"/>
    <w:rsid w:val="00DA431C"/>
    <w:rsid w:val="00DA45AD"/>
    <w:rsid w:val="00DA578E"/>
    <w:rsid w:val="00DA604B"/>
    <w:rsid w:val="00DA6400"/>
    <w:rsid w:val="00DA65ED"/>
    <w:rsid w:val="00DA6D95"/>
    <w:rsid w:val="00DA7A2C"/>
    <w:rsid w:val="00DA7FDA"/>
    <w:rsid w:val="00DB0B56"/>
    <w:rsid w:val="00DB15A4"/>
    <w:rsid w:val="00DB1793"/>
    <w:rsid w:val="00DB1797"/>
    <w:rsid w:val="00DB1A54"/>
    <w:rsid w:val="00DB1ABC"/>
    <w:rsid w:val="00DB1B26"/>
    <w:rsid w:val="00DB2880"/>
    <w:rsid w:val="00DB2ED7"/>
    <w:rsid w:val="00DB3B20"/>
    <w:rsid w:val="00DB4540"/>
    <w:rsid w:val="00DB5A04"/>
    <w:rsid w:val="00DB6535"/>
    <w:rsid w:val="00DB67ED"/>
    <w:rsid w:val="00DC1328"/>
    <w:rsid w:val="00DC1B0A"/>
    <w:rsid w:val="00DC7794"/>
    <w:rsid w:val="00DD4FD9"/>
    <w:rsid w:val="00DD6462"/>
    <w:rsid w:val="00DD6B3F"/>
    <w:rsid w:val="00DE2AFD"/>
    <w:rsid w:val="00DE2E12"/>
    <w:rsid w:val="00DE4016"/>
    <w:rsid w:val="00DE442B"/>
    <w:rsid w:val="00DE59D3"/>
    <w:rsid w:val="00DE7EF3"/>
    <w:rsid w:val="00DF0D70"/>
    <w:rsid w:val="00DF1A37"/>
    <w:rsid w:val="00DF234C"/>
    <w:rsid w:val="00DF55C6"/>
    <w:rsid w:val="00DF67FB"/>
    <w:rsid w:val="00DF787E"/>
    <w:rsid w:val="00DF7C0D"/>
    <w:rsid w:val="00E0063D"/>
    <w:rsid w:val="00E01328"/>
    <w:rsid w:val="00E03905"/>
    <w:rsid w:val="00E03AEF"/>
    <w:rsid w:val="00E047A4"/>
    <w:rsid w:val="00E06CFC"/>
    <w:rsid w:val="00E07779"/>
    <w:rsid w:val="00E10157"/>
    <w:rsid w:val="00E11094"/>
    <w:rsid w:val="00E112B6"/>
    <w:rsid w:val="00E116F3"/>
    <w:rsid w:val="00E13275"/>
    <w:rsid w:val="00E13AD5"/>
    <w:rsid w:val="00E1431F"/>
    <w:rsid w:val="00E145E0"/>
    <w:rsid w:val="00E14945"/>
    <w:rsid w:val="00E15907"/>
    <w:rsid w:val="00E172DB"/>
    <w:rsid w:val="00E17E4D"/>
    <w:rsid w:val="00E20286"/>
    <w:rsid w:val="00E20388"/>
    <w:rsid w:val="00E20F85"/>
    <w:rsid w:val="00E2249B"/>
    <w:rsid w:val="00E22B6A"/>
    <w:rsid w:val="00E27CB5"/>
    <w:rsid w:val="00E30120"/>
    <w:rsid w:val="00E30AAF"/>
    <w:rsid w:val="00E31AC3"/>
    <w:rsid w:val="00E31B96"/>
    <w:rsid w:val="00E33B7F"/>
    <w:rsid w:val="00E33E04"/>
    <w:rsid w:val="00E35DC1"/>
    <w:rsid w:val="00E36B1F"/>
    <w:rsid w:val="00E372B9"/>
    <w:rsid w:val="00E37453"/>
    <w:rsid w:val="00E41F73"/>
    <w:rsid w:val="00E42D29"/>
    <w:rsid w:val="00E439E7"/>
    <w:rsid w:val="00E43CF8"/>
    <w:rsid w:val="00E441F3"/>
    <w:rsid w:val="00E45237"/>
    <w:rsid w:val="00E45694"/>
    <w:rsid w:val="00E461A4"/>
    <w:rsid w:val="00E463FB"/>
    <w:rsid w:val="00E46B66"/>
    <w:rsid w:val="00E46CB9"/>
    <w:rsid w:val="00E47759"/>
    <w:rsid w:val="00E47DC7"/>
    <w:rsid w:val="00E5081D"/>
    <w:rsid w:val="00E509F6"/>
    <w:rsid w:val="00E50F06"/>
    <w:rsid w:val="00E51CFB"/>
    <w:rsid w:val="00E51EBF"/>
    <w:rsid w:val="00E549E5"/>
    <w:rsid w:val="00E55976"/>
    <w:rsid w:val="00E560DD"/>
    <w:rsid w:val="00E575CB"/>
    <w:rsid w:val="00E57F02"/>
    <w:rsid w:val="00E65346"/>
    <w:rsid w:val="00E65476"/>
    <w:rsid w:val="00E65AC5"/>
    <w:rsid w:val="00E65B2B"/>
    <w:rsid w:val="00E66345"/>
    <w:rsid w:val="00E66C4B"/>
    <w:rsid w:val="00E66D13"/>
    <w:rsid w:val="00E67011"/>
    <w:rsid w:val="00E676EC"/>
    <w:rsid w:val="00E677DC"/>
    <w:rsid w:val="00E67CA9"/>
    <w:rsid w:val="00E71F92"/>
    <w:rsid w:val="00E725D5"/>
    <w:rsid w:val="00E72C7B"/>
    <w:rsid w:val="00E72E94"/>
    <w:rsid w:val="00E73474"/>
    <w:rsid w:val="00E74125"/>
    <w:rsid w:val="00E74379"/>
    <w:rsid w:val="00E74D7F"/>
    <w:rsid w:val="00E75791"/>
    <w:rsid w:val="00E76396"/>
    <w:rsid w:val="00E76E4C"/>
    <w:rsid w:val="00E77BB6"/>
    <w:rsid w:val="00E80BE0"/>
    <w:rsid w:val="00E80DD6"/>
    <w:rsid w:val="00E8108C"/>
    <w:rsid w:val="00E835D5"/>
    <w:rsid w:val="00E83B13"/>
    <w:rsid w:val="00E83EF4"/>
    <w:rsid w:val="00E83EFD"/>
    <w:rsid w:val="00E84C36"/>
    <w:rsid w:val="00E9110C"/>
    <w:rsid w:val="00E92E49"/>
    <w:rsid w:val="00E92E72"/>
    <w:rsid w:val="00E94388"/>
    <w:rsid w:val="00E9467D"/>
    <w:rsid w:val="00E95277"/>
    <w:rsid w:val="00E95809"/>
    <w:rsid w:val="00E96803"/>
    <w:rsid w:val="00E96B98"/>
    <w:rsid w:val="00E96CBB"/>
    <w:rsid w:val="00EA0BC4"/>
    <w:rsid w:val="00EA1D6F"/>
    <w:rsid w:val="00EA26AF"/>
    <w:rsid w:val="00EA2AE1"/>
    <w:rsid w:val="00EA2F27"/>
    <w:rsid w:val="00EA4598"/>
    <w:rsid w:val="00EA492D"/>
    <w:rsid w:val="00EA505E"/>
    <w:rsid w:val="00EA5ABF"/>
    <w:rsid w:val="00EA5F89"/>
    <w:rsid w:val="00EB20B5"/>
    <w:rsid w:val="00EB282B"/>
    <w:rsid w:val="00EB3251"/>
    <w:rsid w:val="00EB479B"/>
    <w:rsid w:val="00EB49E2"/>
    <w:rsid w:val="00EB5950"/>
    <w:rsid w:val="00EB5A73"/>
    <w:rsid w:val="00EB6244"/>
    <w:rsid w:val="00EB6771"/>
    <w:rsid w:val="00EC0F8F"/>
    <w:rsid w:val="00EC216E"/>
    <w:rsid w:val="00EC2BDF"/>
    <w:rsid w:val="00EC453D"/>
    <w:rsid w:val="00EC4AB4"/>
    <w:rsid w:val="00EC5E31"/>
    <w:rsid w:val="00EC7113"/>
    <w:rsid w:val="00EC79A0"/>
    <w:rsid w:val="00ED0B90"/>
    <w:rsid w:val="00ED0F00"/>
    <w:rsid w:val="00ED1E14"/>
    <w:rsid w:val="00ED21FF"/>
    <w:rsid w:val="00ED2226"/>
    <w:rsid w:val="00ED289D"/>
    <w:rsid w:val="00ED2AA0"/>
    <w:rsid w:val="00ED3F2E"/>
    <w:rsid w:val="00ED42A2"/>
    <w:rsid w:val="00ED43C5"/>
    <w:rsid w:val="00ED4718"/>
    <w:rsid w:val="00ED4D07"/>
    <w:rsid w:val="00ED5D7D"/>
    <w:rsid w:val="00ED603E"/>
    <w:rsid w:val="00ED716C"/>
    <w:rsid w:val="00ED75BA"/>
    <w:rsid w:val="00EE0699"/>
    <w:rsid w:val="00EE0867"/>
    <w:rsid w:val="00EE3099"/>
    <w:rsid w:val="00EE3E2F"/>
    <w:rsid w:val="00EE49FF"/>
    <w:rsid w:val="00EE4E15"/>
    <w:rsid w:val="00EE537A"/>
    <w:rsid w:val="00EE587B"/>
    <w:rsid w:val="00EE5CEB"/>
    <w:rsid w:val="00EE65C8"/>
    <w:rsid w:val="00EE6C62"/>
    <w:rsid w:val="00EE719A"/>
    <w:rsid w:val="00EE78A6"/>
    <w:rsid w:val="00EF05D7"/>
    <w:rsid w:val="00EF0694"/>
    <w:rsid w:val="00EF4674"/>
    <w:rsid w:val="00EF4CD0"/>
    <w:rsid w:val="00EF5C20"/>
    <w:rsid w:val="00EF60F0"/>
    <w:rsid w:val="00EF69A3"/>
    <w:rsid w:val="00EF7B3A"/>
    <w:rsid w:val="00F01D4F"/>
    <w:rsid w:val="00F0283E"/>
    <w:rsid w:val="00F03E60"/>
    <w:rsid w:val="00F04A08"/>
    <w:rsid w:val="00F04B6A"/>
    <w:rsid w:val="00F07146"/>
    <w:rsid w:val="00F071FD"/>
    <w:rsid w:val="00F07B1F"/>
    <w:rsid w:val="00F1005D"/>
    <w:rsid w:val="00F118C9"/>
    <w:rsid w:val="00F11DBF"/>
    <w:rsid w:val="00F13160"/>
    <w:rsid w:val="00F13799"/>
    <w:rsid w:val="00F13D0E"/>
    <w:rsid w:val="00F14079"/>
    <w:rsid w:val="00F1498D"/>
    <w:rsid w:val="00F14B3F"/>
    <w:rsid w:val="00F155D5"/>
    <w:rsid w:val="00F15795"/>
    <w:rsid w:val="00F1599E"/>
    <w:rsid w:val="00F160FA"/>
    <w:rsid w:val="00F1678A"/>
    <w:rsid w:val="00F16F18"/>
    <w:rsid w:val="00F17375"/>
    <w:rsid w:val="00F200D0"/>
    <w:rsid w:val="00F204D8"/>
    <w:rsid w:val="00F218C7"/>
    <w:rsid w:val="00F21A01"/>
    <w:rsid w:val="00F21B4A"/>
    <w:rsid w:val="00F22610"/>
    <w:rsid w:val="00F23807"/>
    <w:rsid w:val="00F23829"/>
    <w:rsid w:val="00F25A60"/>
    <w:rsid w:val="00F2602F"/>
    <w:rsid w:val="00F2761D"/>
    <w:rsid w:val="00F27B08"/>
    <w:rsid w:val="00F300CA"/>
    <w:rsid w:val="00F31508"/>
    <w:rsid w:val="00F34ABA"/>
    <w:rsid w:val="00F352F6"/>
    <w:rsid w:val="00F3597E"/>
    <w:rsid w:val="00F370AF"/>
    <w:rsid w:val="00F37C48"/>
    <w:rsid w:val="00F37C4B"/>
    <w:rsid w:val="00F40F75"/>
    <w:rsid w:val="00F414FD"/>
    <w:rsid w:val="00F424BD"/>
    <w:rsid w:val="00F42D82"/>
    <w:rsid w:val="00F44375"/>
    <w:rsid w:val="00F44F70"/>
    <w:rsid w:val="00F45163"/>
    <w:rsid w:val="00F47624"/>
    <w:rsid w:val="00F51BCA"/>
    <w:rsid w:val="00F51E26"/>
    <w:rsid w:val="00F52F93"/>
    <w:rsid w:val="00F550EB"/>
    <w:rsid w:val="00F55C98"/>
    <w:rsid w:val="00F562B8"/>
    <w:rsid w:val="00F57D4B"/>
    <w:rsid w:val="00F57FBD"/>
    <w:rsid w:val="00F60515"/>
    <w:rsid w:val="00F60F2C"/>
    <w:rsid w:val="00F62E12"/>
    <w:rsid w:val="00F64107"/>
    <w:rsid w:val="00F64356"/>
    <w:rsid w:val="00F706A4"/>
    <w:rsid w:val="00F7114E"/>
    <w:rsid w:val="00F72863"/>
    <w:rsid w:val="00F729D4"/>
    <w:rsid w:val="00F72BD7"/>
    <w:rsid w:val="00F743F5"/>
    <w:rsid w:val="00F74748"/>
    <w:rsid w:val="00F74E47"/>
    <w:rsid w:val="00F77A07"/>
    <w:rsid w:val="00F821CF"/>
    <w:rsid w:val="00F82229"/>
    <w:rsid w:val="00F823A8"/>
    <w:rsid w:val="00F823EC"/>
    <w:rsid w:val="00F825FE"/>
    <w:rsid w:val="00F83150"/>
    <w:rsid w:val="00F8387B"/>
    <w:rsid w:val="00F844F0"/>
    <w:rsid w:val="00F850CE"/>
    <w:rsid w:val="00F85791"/>
    <w:rsid w:val="00F860BE"/>
    <w:rsid w:val="00F86B17"/>
    <w:rsid w:val="00F86D3B"/>
    <w:rsid w:val="00F86FD5"/>
    <w:rsid w:val="00F875F0"/>
    <w:rsid w:val="00F912F6"/>
    <w:rsid w:val="00F9209D"/>
    <w:rsid w:val="00F92507"/>
    <w:rsid w:val="00F96090"/>
    <w:rsid w:val="00F9660E"/>
    <w:rsid w:val="00F973CB"/>
    <w:rsid w:val="00F97578"/>
    <w:rsid w:val="00FA1550"/>
    <w:rsid w:val="00FA1566"/>
    <w:rsid w:val="00FA4C05"/>
    <w:rsid w:val="00FA4D14"/>
    <w:rsid w:val="00FA5EBC"/>
    <w:rsid w:val="00FB0C60"/>
    <w:rsid w:val="00FB1EE1"/>
    <w:rsid w:val="00FB319C"/>
    <w:rsid w:val="00FB561E"/>
    <w:rsid w:val="00FB5D23"/>
    <w:rsid w:val="00FB6374"/>
    <w:rsid w:val="00FC0208"/>
    <w:rsid w:val="00FC0216"/>
    <w:rsid w:val="00FC035D"/>
    <w:rsid w:val="00FC08FF"/>
    <w:rsid w:val="00FC3629"/>
    <w:rsid w:val="00FC40D9"/>
    <w:rsid w:val="00FC4283"/>
    <w:rsid w:val="00FC59FF"/>
    <w:rsid w:val="00FD06B4"/>
    <w:rsid w:val="00FD1B2C"/>
    <w:rsid w:val="00FD388A"/>
    <w:rsid w:val="00FD4339"/>
    <w:rsid w:val="00FD62EC"/>
    <w:rsid w:val="00FD65CA"/>
    <w:rsid w:val="00FD6B36"/>
    <w:rsid w:val="00FE2638"/>
    <w:rsid w:val="00FE288B"/>
    <w:rsid w:val="00FE3860"/>
    <w:rsid w:val="00FE39E2"/>
    <w:rsid w:val="00FE5E55"/>
    <w:rsid w:val="00FE5ED8"/>
    <w:rsid w:val="00FE6104"/>
    <w:rsid w:val="00FE694E"/>
    <w:rsid w:val="00FE7E5E"/>
    <w:rsid w:val="00FE7E8F"/>
    <w:rsid w:val="00FF39DA"/>
    <w:rsid w:val="00FF3A30"/>
    <w:rsid w:val="00FF46CB"/>
    <w:rsid w:val="00FF55A3"/>
    <w:rsid w:val="00FF5A6D"/>
    <w:rsid w:val="00FF6FE4"/>
    <w:rsid w:val="00FF76C4"/>
    <w:rsid w:val="00FF7C4A"/>
    <w:rsid w:val="013AAE9B"/>
    <w:rsid w:val="052A1B18"/>
    <w:rsid w:val="059241AF"/>
    <w:rsid w:val="05A706B2"/>
    <w:rsid w:val="0C937883"/>
    <w:rsid w:val="11A64EAB"/>
    <w:rsid w:val="11EF75C3"/>
    <w:rsid w:val="122B6CFB"/>
    <w:rsid w:val="1497B43E"/>
    <w:rsid w:val="15630DBD"/>
    <w:rsid w:val="18DF4D2D"/>
    <w:rsid w:val="1A273C47"/>
    <w:rsid w:val="1E723682"/>
    <w:rsid w:val="1F8A5DBF"/>
    <w:rsid w:val="22BC055F"/>
    <w:rsid w:val="2466CB0A"/>
    <w:rsid w:val="281AD5CC"/>
    <w:rsid w:val="2D79C72B"/>
    <w:rsid w:val="2F0A983F"/>
    <w:rsid w:val="2F89CB7F"/>
    <w:rsid w:val="3101EE49"/>
    <w:rsid w:val="3382A3AB"/>
    <w:rsid w:val="3538C0F4"/>
    <w:rsid w:val="362BB78E"/>
    <w:rsid w:val="376C2C25"/>
    <w:rsid w:val="3D0C00C3"/>
    <w:rsid w:val="3DB8F554"/>
    <w:rsid w:val="3E22BDA3"/>
    <w:rsid w:val="49A6799C"/>
    <w:rsid w:val="4AE752DA"/>
    <w:rsid w:val="4B509077"/>
    <w:rsid w:val="4B908B5E"/>
    <w:rsid w:val="4CEC60D8"/>
    <w:rsid w:val="4ED4D7FC"/>
    <w:rsid w:val="4F6BEEA7"/>
    <w:rsid w:val="50651FDE"/>
    <w:rsid w:val="519799D6"/>
    <w:rsid w:val="538B7877"/>
    <w:rsid w:val="54E0AF9D"/>
    <w:rsid w:val="54E92C43"/>
    <w:rsid w:val="556A4F6C"/>
    <w:rsid w:val="55A0F7FE"/>
    <w:rsid w:val="560C2DD9"/>
    <w:rsid w:val="56382D53"/>
    <w:rsid w:val="57C204E8"/>
    <w:rsid w:val="5C5A7734"/>
    <w:rsid w:val="5E81DBF2"/>
    <w:rsid w:val="5E892201"/>
    <w:rsid w:val="5F4742CC"/>
    <w:rsid w:val="5FED44B7"/>
    <w:rsid w:val="61CF9CD1"/>
    <w:rsid w:val="6485C9DC"/>
    <w:rsid w:val="65073D93"/>
    <w:rsid w:val="65F9417B"/>
    <w:rsid w:val="675738EA"/>
    <w:rsid w:val="67B5E8BC"/>
    <w:rsid w:val="6951B91D"/>
    <w:rsid w:val="69668F36"/>
    <w:rsid w:val="729BB7CD"/>
    <w:rsid w:val="7375292D"/>
    <w:rsid w:val="7420345A"/>
    <w:rsid w:val="747553EF"/>
    <w:rsid w:val="7533789E"/>
    <w:rsid w:val="7B7A4A64"/>
    <w:rsid w:val="7F99A98A"/>
    <w:rsid w:val="7FF4A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red,#cfc,black,fuchsia,aqua,#6f9"/>
    </o:shapedefaults>
    <o:shapelayout v:ext="edit">
      <o:idmap v:ext="edit" data="2"/>
    </o:shapelayout>
  </w:shapeDefaults>
  <w:decimalSymbol w:val="."/>
  <w:listSeparator w:val=","/>
  <w14:docId w14:val="1293FA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Char,Chaptertext,H1"/>
    <w:basedOn w:val="Normal"/>
    <w:next w:val="Normal"/>
    <w:link w:val="Heading1Char"/>
    <w:autoRedefine/>
    <w:uiPriority w:val="99"/>
    <w:qFormat/>
    <w:rsid w:val="0069558D"/>
    <w:pPr>
      <w:keepNext/>
      <w:keepLines/>
      <w:pageBreakBefore/>
      <w:spacing w:after="240"/>
      <w:outlineLvl w:val="0"/>
    </w:pPr>
    <w:rPr>
      <w:rFonts w:asciiTheme="majorHAnsi" w:eastAsia="Batang" w:hAnsiTheme="majorHAnsi" w:cstheme="majorHAnsi"/>
      <w:b/>
      <w:bCs/>
      <w:color w:val="10069F" w:themeColor="accent1"/>
      <w:sz w:val="28"/>
      <w:szCs w:val="36"/>
      <w:lang w:val="en-GB"/>
    </w:rPr>
  </w:style>
  <w:style w:type="paragraph" w:styleId="Heading2">
    <w:name w:val="heading 2"/>
    <w:aliases w:val="Heading 2 Char1 Char,Heading 2 Char Char Char,H2"/>
    <w:basedOn w:val="Normal"/>
    <w:next w:val="Normal"/>
    <w:link w:val="Heading2Char"/>
    <w:autoRedefine/>
    <w:uiPriority w:val="99"/>
    <w:qFormat/>
    <w:rsid w:val="00B00873"/>
    <w:pPr>
      <w:keepNext/>
      <w:suppressLineNumbers/>
      <w:spacing w:before="240" w:after="240" w:line="360" w:lineRule="auto"/>
      <w:outlineLvl w:val="1"/>
    </w:pPr>
    <w:rPr>
      <w:rFonts w:eastAsia="Times New Roman" w:cstheme="minorHAnsi"/>
      <w:b/>
      <w:bCs/>
      <w:color w:val="10069F" w:themeColor="accent1"/>
      <w:sz w:val="28"/>
      <w:szCs w:val="28"/>
    </w:rPr>
  </w:style>
  <w:style w:type="paragraph" w:styleId="Heading3">
    <w:name w:val="heading 3"/>
    <w:aliases w:val="H3"/>
    <w:basedOn w:val="Heading2"/>
    <w:next w:val="Normal"/>
    <w:link w:val="Heading3Char"/>
    <w:autoRedefine/>
    <w:uiPriority w:val="9"/>
    <w:qFormat/>
    <w:rsid w:val="00906F47"/>
    <w:pPr>
      <w:numPr>
        <w:ilvl w:val="2"/>
      </w:numPr>
      <w:suppressLineNumbers w:val="0"/>
      <w:spacing w:after="60" w:line="240" w:lineRule="auto"/>
      <w:ind w:left="-284"/>
      <w:jc w:val="both"/>
      <w:outlineLvl w:val="2"/>
    </w:pPr>
    <w:rPr>
      <w:color w:val="827AFA" w:themeColor="accent1" w:themeTint="66"/>
    </w:rPr>
  </w:style>
  <w:style w:type="paragraph" w:styleId="Heading4">
    <w:name w:val="heading 4"/>
    <w:aliases w:val="Map Title"/>
    <w:basedOn w:val="Normal"/>
    <w:next w:val="Normal"/>
    <w:link w:val="Heading4Char"/>
    <w:uiPriority w:val="99"/>
    <w:qFormat/>
    <w:rsid w:val="00D3582C"/>
    <w:pPr>
      <w:keepNext/>
      <w:numPr>
        <w:ilvl w:val="3"/>
        <w:numId w:val="1"/>
      </w:numPr>
      <w:spacing w:before="240" w:after="240" w:line="360" w:lineRule="auto"/>
      <w:ind w:left="862" w:hanging="862"/>
      <w:outlineLvl w:val="3"/>
    </w:pPr>
    <w:rPr>
      <w:rFonts w:ascii="Graphik" w:eastAsia="Times New Roman" w:hAnsi="Graphik" w:cs="Times New Roman"/>
      <w:sz w:val="22"/>
      <w:szCs w:val="20"/>
      <w:lang w:val="en-GB"/>
    </w:rPr>
  </w:style>
  <w:style w:type="paragraph" w:styleId="Heading5">
    <w:name w:val="heading 5"/>
    <w:aliases w:val="Block Label"/>
    <w:basedOn w:val="Normal"/>
    <w:next w:val="NormalIndent"/>
    <w:link w:val="Heading5Char"/>
    <w:uiPriority w:val="99"/>
    <w:qFormat/>
    <w:rsid w:val="008C1857"/>
    <w:pPr>
      <w:numPr>
        <w:ilvl w:val="4"/>
        <w:numId w:val="1"/>
      </w:numPr>
      <w:suppressLineNumbers/>
      <w:spacing w:after="120" w:line="360" w:lineRule="auto"/>
      <w:outlineLvl w:val="4"/>
    </w:pPr>
    <w:rPr>
      <w:rFonts w:ascii="Arial" w:eastAsia="Times New Roman" w:hAnsi="Arial" w:cs="Times New Roman"/>
      <w:b/>
      <w:sz w:val="20"/>
      <w:szCs w:val="20"/>
    </w:rPr>
  </w:style>
  <w:style w:type="paragraph" w:styleId="Heading6">
    <w:name w:val="heading 6"/>
    <w:basedOn w:val="Normal"/>
    <w:next w:val="NormalIndent"/>
    <w:link w:val="Heading6Char"/>
    <w:uiPriority w:val="99"/>
    <w:qFormat/>
    <w:rsid w:val="008C1857"/>
    <w:pPr>
      <w:numPr>
        <w:ilvl w:val="5"/>
        <w:numId w:val="1"/>
      </w:numPr>
      <w:suppressLineNumbers/>
      <w:spacing w:after="120" w:line="360" w:lineRule="auto"/>
      <w:outlineLvl w:val="5"/>
    </w:pPr>
    <w:rPr>
      <w:rFonts w:ascii="Arial" w:eastAsia="Times New Roman" w:hAnsi="Arial" w:cs="Times New Roman"/>
      <w:sz w:val="18"/>
      <w:szCs w:val="20"/>
      <w:u w:val="single"/>
    </w:rPr>
  </w:style>
  <w:style w:type="paragraph" w:styleId="Heading7">
    <w:name w:val="heading 7"/>
    <w:basedOn w:val="Normal"/>
    <w:next w:val="NormalIndent"/>
    <w:link w:val="Heading7Char"/>
    <w:uiPriority w:val="99"/>
    <w:qFormat/>
    <w:rsid w:val="008C1857"/>
    <w:pPr>
      <w:numPr>
        <w:ilvl w:val="6"/>
        <w:numId w:val="1"/>
      </w:numPr>
      <w:suppressLineNumbers/>
      <w:spacing w:after="120" w:line="360" w:lineRule="auto"/>
      <w:outlineLvl w:val="6"/>
    </w:pPr>
    <w:rPr>
      <w:rFonts w:ascii="Arial" w:eastAsia="Times New Roman" w:hAnsi="Arial" w:cs="Times New Roman"/>
      <w:i/>
      <w:sz w:val="18"/>
      <w:szCs w:val="20"/>
    </w:rPr>
  </w:style>
  <w:style w:type="paragraph" w:styleId="Heading8">
    <w:name w:val="heading 8"/>
    <w:basedOn w:val="Normal"/>
    <w:next w:val="NormalIndent"/>
    <w:link w:val="Heading8Char"/>
    <w:uiPriority w:val="99"/>
    <w:qFormat/>
    <w:rsid w:val="008C1857"/>
    <w:pPr>
      <w:numPr>
        <w:ilvl w:val="7"/>
        <w:numId w:val="1"/>
      </w:numPr>
      <w:suppressLineNumbers/>
      <w:spacing w:after="120" w:line="360" w:lineRule="auto"/>
      <w:outlineLvl w:val="7"/>
    </w:pPr>
    <w:rPr>
      <w:rFonts w:ascii="Arial" w:eastAsia="Times New Roman" w:hAnsi="Arial" w:cs="Times New Roman"/>
      <w:i/>
      <w:sz w:val="18"/>
      <w:szCs w:val="20"/>
    </w:rPr>
  </w:style>
  <w:style w:type="paragraph" w:styleId="Heading9">
    <w:name w:val="heading 9"/>
    <w:aliases w:val="Título 9 - Anexos,(Apêndice)"/>
    <w:basedOn w:val="Normal"/>
    <w:next w:val="Normal"/>
    <w:link w:val="Heading9Char"/>
    <w:uiPriority w:val="99"/>
    <w:qFormat/>
    <w:rsid w:val="008C1857"/>
    <w:pPr>
      <w:numPr>
        <w:ilvl w:val="8"/>
        <w:numId w:val="1"/>
      </w:numPr>
      <w:spacing w:before="240" w:after="60" w:line="36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,Chaptertext Char,H1 Char"/>
    <w:basedOn w:val="DefaultParagraphFont"/>
    <w:link w:val="Heading1"/>
    <w:uiPriority w:val="99"/>
    <w:rsid w:val="0069558D"/>
    <w:rPr>
      <w:rFonts w:asciiTheme="majorHAnsi" w:eastAsia="Batang" w:hAnsiTheme="majorHAnsi" w:cstheme="majorHAnsi"/>
      <w:b/>
      <w:bCs/>
      <w:color w:val="10069F" w:themeColor="accent1"/>
      <w:sz w:val="28"/>
      <w:szCs w:val="36"/>
      <w:lang w:val="en-GB"/>
    </w:rPr>
  </w:style>
  <w:style w:type="character" w:customStyle="1" w:styleId="Heading2Char">
    <w:name w:val="Heading 2 Char"/>
    <w:aliases w:val="Heading 2 Char1 Char Char,Heading 2 Char Char Char Char,H2 Char"/>
    <w:basedOn w:val="DefaultParagraphFont"/>
    <w:link w:val="Heading2"/>
    <w:uiPriority w:val="99"/>
    <w:rsid w:val="00B00873"/>
    <w:rPr>
      <w:rFonts w:eastAsia="Times New Roman" w:cstheme="minorHAnsi"/>
      <w:b/>
      <w:bCs/>
      <w:color w:val="10069F" w:themeColor="accent1"/>
      <w:sz w:val="28"/>
      <w:szCs w:val="28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906F47"/>
    <w:rPr>
      <w:rFonts w:asciiTheme="majorHAnsi" w:eastAsia="Times New Roman" w:hAnsiTheme="majorHAnsi" w:cstheme="minorHAnsi"/>
      <w:color w:val="827AFA" w:themeColor="accent1" w:themeTint="66"/>
      <w:sz w:val="28"/>
      <w:szCs w:val="28"/>
    </w:rPr>
  </w:style>
  <w:style w:type="character" w:customStyle="1" w:styleId="Heading4Char">
    <w:name w:val="Heading 4 Char"/>
    <w:aliases w:val="Map Title Char"/>
    <w:basedOn w:val="DefaultParagraphFont"/>
    <w:link w:val="Heading4"/>
    <w:uiPriority w:val="99"/>
    <w:rsid w:val="00D3582C"/>
    <w:rPr>
      <w:rFonts w:ascii="Graphik" w:eastAsia="Times New Roman" w:hAnsi="Graphik" w:cs="Times New Roman"/>
      <w:sz w:val="22"/>
      <w:szCs w:val="20"/>
      <w:lang w:val="en-GB"/>
    </w:rPr>
  </w:style>
  <w:style w:type="character" w:customStyle="1" w:styleId="Heading5Char">
    <w:name w:val="Heading 5 Char"/>
    <w:aliases w:val="Block Label Char"/>
    <w:basedOn w:val="DefaultParagraphFont"/>
    <w:link w:val="Heading5"/>
    <w:uiPriority w:val="99"/>
    <w:rsid w:val="008C1857"/>
    <w:rPr>
      <w:rFonts w:ascii="Arial" w:eastAsia="Times New Roman" w:hAnsi="Arial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rsid w:val="008C1857"/>
    <w:rPr>
      <w:rFonts w:ascii="Arial" w:eastAsia="Times New Roman" w:hAnsi="Arial" w:cs="Times New Roman"/>
      <w:sz w:val="18"/>
      <w:szCs w:val="20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8C1857"/>
    <w:rPr>
      <w:rFonts w:ascii="Arial" w:eastAsia="Times New Roman" w:hAnsi="Arial" w:cs="Times New Roman"/>
      <w:i/>
      <w:sz w:val="18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8C1857"/>
    <w:rPr>
      <w:rFonts w:ascii="Arial" w:eastAsia="Times New Roman" w:hAnsi="Arial" w:cs="Times New Roman"/>
      <w:i/>
      <w:sz w:val="18"/>
      <w:szCs w:val="20"/>
    </w:rPr>
  </w:style>
  <w:style w:type="character" w:customStyle="1" w:styleId="Heading9Char">
    <w:name w:val="Heading 9 Char"/>
    <w:aliases w:val="Título 9 - Anexos Char,(Apêndice) Char"/>
    <w:basedOn w:val="DefaultParagraphFont"/>
    <w:link w:val="Heading9"/>
    <w:uiPriority w:val="99"/>
    <w:rsid w:val="008C1857"/>
    <w:rPr>
      <w:rFonts w:ascii="Arial" w:eastAsia="Times New Roman" w:hAnsi="Arial" w:cs="Times New Roman"/>
      <w:b/>
      <w:i/>
      <w:sz w:val="18"/>
      <w:szCs w:val="20"/>
    </w:rPr>
  </w:style>
  <w:style w:type="character" w:styleId="Hyperlink">
    <w:name w:val="Hyperlink"/>
    <w:basedOn w:val="DefaultParagraphFont"/>
    <w:uiPriority w:val="99"/>
    <w:rsid w:val="008C1857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uiPriority w:val="39"/>
    <w:rsid w:val="00A9444F"/>
    <w:pPr>
      <w:spacing w:after="120"/>
    </w:pPr>
    <w:rPr>
      <w:rFonts w:ascii="Arial" w:eastAsia="Times New Roman" w:hAnsi="Arial" w:cs="Times New Roman"/>
      <w:sz w:val="22"/>
      <w:szCs w:val="22"/>
    </w:rPr>
  </w:style>
  <w:style w:type="paragraph" w:styleId="TOC2">
    <w:name w:val="toc 2"/>
    <w:basedOn w:val="Normal"/>
    <w:next w:val="Normal"/>
    <w:link w:val="TOC2Char"/>
    <w:autoRedefine/>
    <w:uiPriority w:val="39"/>
    <w:rsid w:val="008C1857"/>
    <w:pPr>
      <w:spacing w:after="120"/>
    </w:pPr>
    <w:rPr>
      <w:rFonts w:ascii="Arial" w:eastAsia="Times New Roman" w:hAnsi="Arial" w:cs="Times New Roman"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8C1857"/>
    <w:pPr>
      <w:spacing w:after="120"/>
      <w:ind w:left="482"/>
    </w:pPr>
    <w:rPr>
      <w:rFonts w:ascii="Arial" w:eastAsia="Times New Roman" w:hAnsi="Arial" w:cs="Times New Roman"/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8C1857"/>
    <w:pPr>
      <w:ind w:left="720"/>
    </w:pPr>
  </w:style>
  <w:style w:type="paragraph" w:styleId="ListBullet2">
    <w:name w:val="List Bullet 2"/>
    <w:basedOn w:val="Normal"/>
    <w:uiPriority w:val="99"/>
    <w:semiHidden/>
    <w:unhideWhenUsed/>
    <w:rsid w:val="00DE2E12"/>
    <w:pPr>
      <w:numPr>
        <w:numId w:val="2"/>
      </w:numPr>
      <w:contextualSpacing/>
    </w:pPr>
    <w:rPr>
      <w:rFonts w:ascii="Cambria" w:eastAsia="Cambria" w:hAnsi="Cambria" w:cs="Times New Roman"/>
    </w:rPr>
  </w:style>
  <w:style w:type="paragraph" w:styleId="ListBullet3">
    <w:name w:val="List Bullet 3"/>
    <w:basedOn w:val="Normal"/>
    <w:uiPriority w:val="99"/>
    <w:unhideWhenUsed/>
    <w:rsid w:val="00DE2E12"/>
    <w:pPr>
      <w:numPr>
        <w:numId w:val="3"/>
      </w:numPr>
      <w:contextualSpacing/>
    </w:pPr>
    <w:rPr>
      <w:rFonts w:ascii="Cambria" w:eastAsia="Cambria" w:hAnsi="Cambria" w:cs="Times New Roman"/>
    </w:rPr>
  </w:style>
  <w:style w:type="table" w:styleId="TableGrid">
    <w:name w:val="Table Grid"/>
    <w:basedOn w:val="TableNormal"/>
    <w:uiPriority w:val="39"/>
    <w:rsid w:val="00DE2E12"/>
    <w:rPr>
      <w:rFonts w:ascii="Cambria" w:eastAsia="Cambria" w:hAnsi="Cambria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07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73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4F9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F90"/>
  </w:style>
  <w:style w:type="paragraph" w:styleId="Footer">
    <w:name w:val="footer"/>
    <w:basedOn w:val="Normal"/>
    <w:link w:val="FooterChar"/>
    <w:uiPriority w:val="99"/>
    <w:unhideWhenUsed/>
    <w:rsid w:val="00324F9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F90"/>
  </w:style>
  <w:style w:type="paragraph" w:styleId="TOCHeading">
    <w:name w:val="TOC Heading"/>
    <w:basedOn w:val="Heading1"/>
    <w:next w:val="Normal"/>
    <w:uiPriority w:val="39"/>
    <w:unhideWhenUsed/>
    <w:qFormat/>
    <w:rsid w:val="00F823EC"/>
    <w:pPr>
      <w:pageBreakBefore w:val="0"/>
      <w:spacing w:before="240" w:after="0" w:line="259" w:lineRule="auto"/>
      <w:outlineLvl w:val="9"/>
    </w:pPr>
    <w:rPr>
      <w:rFonts w:eastAsiaTheme="majorEastAsia" w:cstheme="majorBidi"/>
      <w:b w:val="0"/>
      <w:color w:val="0B0476" w:themeColor="accent1" w:themeShade="BF"/>
      <w:szCs w:val="32"/>
      <w:lang w:val="fr-FR" w:eastAsia="fr-FR"/>
    </w:rPr>
  </w:style>
  <w:style w:type="table" w:customStyle="1" w:styleId="MediumShading1-Accent11">
    <w:name w:val="Medium Shading 1 - Accent 11"/>
    <w:basedOn w:val="TableNormal"/>
    <w:uiPriority w:val="63"/>
    <w:rsid w:val="00E0063D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semiHidden/>
    <w:unhideWhenUsed/>
    <w:rsid w:val="00A125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25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25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5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58E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1DE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1DE1"/>
    <w:rPr>
      <w:rFonts w:ascii="Consolas" w:hAnsi="Consolas"/>
      <w:sz w:val="20"/>
      <w:szCs w:val="20"/>
    </w:rPr>
  </w:style>
  <w:style w:type="table" w:styleId="TableTheme">
    <w:name w:val="Table Theme"/>
    <w:aliases w:val="ADM Table"/>
    <w:basedOn w:val="TableNormal"/>
    <w:uiPriority w:val="99"/>
    <w:rsid w:val="006F1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color w:val="FFFFFF" w:themeColor="background1"/>
        <w:sz w:val="28"/>
      </w:rPr>
      <w:tblPr/>
      <w:tcPr>
        <w:shd w:val="clear" w:color="auto" w:fill="7030A0"/>
      </w:tcPr>
    </w:tblStylePr>
  </w:style>
  <w:style w:type="character" w:styleId="FollowedHyperlink">
    <w:name w:val="FollowedHyperlink"/>
    <w:basedOn w:val="DefaultParagraphFont"/>
    <w:semiHidden/>
    <w:unhideWhenUsed/>
    <w:rsid w:val="00126F63"/>
    <w:rPr>
      <w:color w:val="800080"/>
      <w:u w:val="single"/>
    </w:rPr>
  </w:style>
  <w:style w:type="character" w:customStyle="1" w:styleId="Heading1Char1">
    <w:name w:val="Heading 1 Char1"/>
    <w:aliases w:val="Char Char1"/>
    <w:basedOn w:val="DefaultParagraphFont"/>
    <w:uiPriority w:val="99"/>
    <w:rsid w:val="00126F63"/>
    <w:rPr>
      <w:rFonts w:asciiTheme="majorHAnsi" w:eastAsiaTheme="majorEastAsia" w:hAnsiTheme="majorHAnsi" w:cstheme="majorBidi"/>
      <w:color w:val="0B0476" w:themeColor="accent1" w:themeShade="BF"/>
      <w:sz w:val="32"/>
      <w:szCs w:val="32"/>
      <w:lang w:val="en-GB"/>
    </w:rPr>
  </w:style>
  <w:style w:type="character" w:customStyle="1" w:styleId="Heading2Char1">
    <w:name w:val="Heading 2 Char1"/>
    <w:aliases w:val="Heading 2 Char1 Char Char1,Heading 2 Char Char Char Char1"/>
    <w:basedOn w:val="DefaultParagraphFont"/>
    <w:uiPriority w:val="9"/>
    <w:semiHidden/>
    <w:rsid w:val="00126F63"/>
    <w:rPr>
      <w:rFonts w:asciiTheme="majorHAnsi" w:eastAsiaTheme="majorEastAsia" w:hAnsiTheme="majorHAnsi" w:cstheme="majorBidi"/>
      <w:color w:val="0B0476" w:themeColor="accent1" w:themeShade="BF"/>
      <w:sz w:val="26"/>
      <w:szCs w:val="26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126F63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msonormal0">
    <w:name w:val="msonormal"/>
    <w:basedOn w:val="Normal"/>
    <w:uiPriority w:val="99"/>
    <w:rsid w:val="00126F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NormalWeb">
    <w:name w:val="Normal (Web)"/>
    <w:basedOn w:val="Normal"/>
    <w:uiPriority w:val="99"/>
    <w:unhideWhenUsed/>
    <w:rsid w:val="00126F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customStyle="1" w:styleId="TOC2Char">
    <w:name w:val="TOC 2 Char"/>
    <w:basedOn w:val="DefaultParagraphFont"/>
    <w:link w:val="TOC2"/>
    <w:uiPriority w:val="39"/>
    <w:locked/>
    <w:rsid w:val="00126F63"/>
    <w:rPr>
      <w:rFonts w:ascii="Arial" w:eastAsia="Times New Roman" w:hAnsi="Arial" w:cs="Times New Roman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26F63"/>
    <w:pPr>
      <w:suppressLineNumbers/>
      <w:ind w:left="662"/>
    </w:pPr>
    <w:rPr>
      <w:rFonts w:ascii="Calibri" w:eastAsia="Times New Roman" w:hAnsi="Calibri" w:cs="Times New Roman"/>
      <w:sz w:val="20"/>
      <w:szCs w:val="20"/>
      <w:lang w:val="en-GB"/>
    </w:rPr>
  </w:style>
  <w:style w:type="paragraph" w:styleId="TOC5">
    <w:name w:val="toc 5"/>
    <w:basedOn w:val="Normal"/>
    <w:next w:val="Normal"/>
    <w:autoRedefine/>
    <w:uiPriority w:val="39"/>
    <w:unhideWhenUsed/>
    <w:rsid w:val="00126F63"/>
    <w:pPr>
      <w:spacing w:after="100" w:line="256" w:lineRule="auto"/>
      <w:ind w:left="880"/>
    </w:pPr>
    <w:rPr>
      <w:rFonts w:eastAsiaTheme="minorEastAsia"/>
      <w:sz w:val="22"/>
      <w:szCs w:val="22"/>
      <w:lang w:val="en-IN" w:eastAsia="en-IN"/>
    </w:rPr>
  </w:style>
  <w:style w:type="paragraph" w:styleId="TOC6">
    <w:name w:val="toc 6"/>
    <w:basedOn w:val="Normal"/>
    <w:next w:val="Normal"/>
    <w:autoRedefine/>
    <w:uiPriority w:val="39"/>
    <w:unhideWhenUsed/>
    <w:rsid w:val="00126F63"/>
    <w:pPr>
      <w:spacing w:after="100" w:line="256" w:lineRule="auto"/>
      <w:ind w:left="1100"/>
    </w:pPr>
    <w:rPr>
      <w:rFonts w:eastAsiaTheme="minorEastAsia"/>
      <w:sz w:val="22"/>
      <w:szCs w:val="22"/>
      <w:lang w:val="en-IN" w:eastAsia="en-IN"/>
    </w:rPr>
  </w:style>
  <w:style w:type="paragraph" w:styleId="TOC7">
    <w:name w:val="toc 7"/>
    <w:basedOn w:val="Normal"/>
    <w:next w:val="Normal"/>
    <w:autoRedefine/>
    <w:uiPriority w:val="39"/>
    <w:unhideWhenUsed/>
    <w:rsid w:val="00126F63"/>
    <w:pPr>
      <w:spacing w:after="100" w:line="256" w:lineRule="auto"/>
      <w:ind w:left="1320"/>
    </w:pPr>
    <w:rPr>
      <w:rFonts w:eastAsiaTheme="minorEastAsia"/>
      <w:sz w:val="22"/>
      <w:szCs w:val="22"/>
      <w:lang w:val="en-IN" w:eastAsia="en-IN"/>
    </w:rPr>
  </w:style>
  <w:style w:type="paragraph" w:styleId="TOC8">
    <w:name w:val="toc 8"/>
    <w:basedOn w:val="Normal"/>
    <w:next w:val="Normal"/>
    <w:autoRedefine/>
    <w:uiPriority w:val="39"/>
    <w:unhideWhenUsed/>
    <w:rsid w:val="00126F63"/>
    <w:pPr>
      <w:spacing w:after="100" w:line="256" w:lineRule="auto"/>
      <w:ind w:left="1540"/>
    </w:pPr>
    <w:rPr>
      <w:rFonts w:eastAsiaTheme="minorEastAsia"/>
      <w:sz w:val="22"/>
      <w:szCs w:val="22"/>
      <w:lang w:val="en-IN" w:eastAsia="en-IN"/>
    </w:rPr>
  </w:style>
  <w:style w:type="paragraph" w:styleId="TOC9">
    <w:name w:val="toc 9"/>
    <w:basedOn w:val="Normal"/>
    <w:next w:val="Normal"/>
    <w:autoRedefine/>
    <w:uiPriority w:val="39"/>
    <w:unhideWhenUsed/>
    <w:rsid w:val="00126F63"/>
    <w:pPr>
      <w:spacing w:after="100"/>
      <w:ind w:left="1760"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6F63"/>
    <w:rPr>
      <w:rFonts w:ascii="Calibri" w:eastAsia="Times New Roman" w:hAnsi="Calibri" w:cs="Times New Roman"/>
      <w:sz w:val="20"/>
      <w:szCs w:val="20"/>
      <w:lang w:val="en-GB"/>
    </w:rPr>
  </w:style>
  <w:style w:type="paragraph" w:styleId="Caption">
    <w:name w:val="caption"/>
    <w:basedOn w:val="Normal"/>
    <w:next w:val="Normal"/>
    <w:unhideWhenUsed/>
    <w:qFormat/>
    <w:rsid w:val="00126F63"/>
    <w:rPr>
      <w:rFonts w:ascii="Calibri" w:eastAsia="SimSun" w:hAnsi="Calibri" w:cs="Times New Roman"/>
      <w:b/>
      <w:bCs/>
      <w:sz w:val="20"/>
      <w:szCs w:val="20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6F63"/>
    <w:rPr>
      <w:rFonts w:ascii="Calibri" w:eastAsia="Times New Roman" w:hAnsi="Calibri" w:cs="Times New Roman"/>
      <w:sz w:val="20"/>
      <w:szCs w:val="20"/>
      <w:lang w:val="en-GB"/>
    </w:rPr>
  </w:style>
  <w:style w:type="paragraph" w:styleId="ListBullet">
    <w:name w:val="List Bullet"/>
    <w:basedOn w:val="Normal"/>
    <w:uiPriority w:val="99"/>
    <w:semiHidden/>
    <w:unhideWhenUsed/>
    <w:rsid w:val="00126F63"/>
    <w:pPr>
      <w:tabs>
        <w:tab w:val="num" w:pos="360"/>
      </w:tabs>
      <w:ind w:left="360" w:hanging="360"/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">
    <w:name w:val="List Number"/>
    <w:basedOn w:val="Normal"/>
    <w:uiPriority w:val="99"/>
    <w:semiHidden/>
    <w:unhideWhenUsed/>
    <w:rsid w:val="00126F63"/>
    <w:pPr>
      <w:numPr>
        <w:numId w:val="4"/>
      </w:numPr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2">
    <w:name w:val="List 2"/>
    <w:basedOn w:val="Normal"/>
    <w:uiPriority w:val="99"/>
    <w:semiHidden/>
    <w:unhideWhenUsed/>
    <w:rsid w:val="00126F63"/>
    <w:pPr>
      <w:ind w:left="720" w:hanging="360"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2">
    <w:name w:val="List Number 2"/>
    <w:basedOn w:val="Normal"/>
    <w:uiPriority w:val="99"/>
    <w:semiHidden/>
    <w:unhideWhenUsed/>
    <w:rsid w:val="00126F63"/>
    <w:pPr>
      <w:numPr>
        <w:numId w:val="5"/>
      </w:numPr>
      <w:spacing w:before="60" w:after="60"/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3">
    <w:name w:val="List Number 3"/>
    <w:basedOn w:val="Normal"/>
    <w:uiPriority w:val="99"/>
    <w:semiHidden/>
    <w:unhideWhenUsed/>
    <w:rsid w:val="00126F63"/>
    <w:pPr>
      <w:numPr>
        <w:numId w:val="6"/>
      </w:numPr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99"/>
    <w:qFormat/>
    <w:rsid w:val="00126F63"/>
    <w:pPr>
      <w:spacing w:before="240" w:after="120"/>
      <w:outlineLvl w:val="0"/>
    </w:pPr>
    <w:rPr>
      <w:rFonts w:eastAsia="Times New Roman" w:cs="Times New Roman"/>
      <w:b/>
      <w:bCs/>
      <w:color w:val="365F91"/>
      <w:kern w:val="28"/>
      <w:sz w:val="28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126F63"/>
    <w:rPr>
      <w:rFonts w:eastAsia="Times New Roman" w:cs="Times New Roman"/>
      <w:b/>
      <w:bCs/>
      <w:color w:val="365F91"/>
      <w:kern w:val="28"/>
      <w:sz w:val="28"/>
      <w:szCs w:val="32"/>
      <w:lang w:val="en-GB"/>
    </w:rPr>
  </w:style>
  <w:style w:type="paragraph" w:styleId="BodyText">
    <w:name w:val="Body Text"/>
    <w:basedOn w:val="Normal"/>
    <w:link w:val="BodyTextChar"/>
    <w:uiPriority w:val="1"/>
    <w:unhideWhenUsed/>
    <w:qFormat/>
    <w:rsid w:val="00126F63"/>
    <w:pPr>
      <w:spacing w:after="120"/>
    </w:pPr>
    <w:rPr>
      <w:rFonts w:ascii="Calibri" w:eastAsia="Times New Roman" w:hAnsi="Calibri" w:cs="Times New Roman"/>
      <w:sz w:val="22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126F63"/>
    <w:rPr>
      <w:rFonts w:ascii="Calibri" w:eastAsia="Times New Roman" w:hAnsi="Calibri" w:cs="Times New Roman"/>
      <w:sz w:val="22"/>
      <w:szCs w:val="20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6F63"/>
    <w:pPr>
      <w:spacing w:after="120"/>
      <w:ind w:left="360"/>
    </w:pPr>
    <w:rPr>
      <w:rFonts w:ascii="Calibri" w:eastAsia="Times New Roman" w:hAnsi="Calibri" w:cs="Times New Roman"/>
      <w:sz w:val="22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6F63"/>
    <w:rPr>
      <w:rFonts w:ascii="Calibri" w:eastAsia="Times New Roman" w:hAnsi="Calibri" w:cs="Times New Roman"/>
      <w:sz w:val="22"/>
      <w:szCs w:val="20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6F63"/>
    <w:pPr>
      <w:shd w:val="clear" w:color="auto" w:fill="000080"/>
    </w:pPr>
    <w:rPr>
      <w:rFonts w:ascii="Tahoma" w:eastAsia="Times New Roman" w:hAnsi="Tahoma" w:cs="Tahoma"/>
      <w:sz w:val="20"/>
      <w:szCs w:val="20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6F63"/>
    <w:rPr>
      <w:rFonts w:ascii="Tahoma" w:eastAsia="Times New Roman" w:hAnsi="Tahoma" w:cs="Tahoma"/>
      <w:sz w:val="20"/>
      <w:szCs w:val="20"/>
      <w:shd w:val="clear" w:color="auto" w:fill="000080"/>
      <w:lang w:val="en-GB"/>
    </w:rPr>
  </w:style>
  <w:style w:type="paragraph" w:styleId="NoSpacing">
    <w:name w:val="No Spacing"/>
    <w:link w:val="NoSpacingChar"/>
    <w:uiPriority w:val="1"/>
    <w:qFormat/>
    <w:rsid w:val="00126F63"/>
    <w:pPr>
      <w:spacing w:before="80" w:after="80"/>
    </w:pPr>
    <w:rPr>
      <w:rFonts w:ascii="Calibri" w:eastAsia="Times New Roman" w:hAnsi="Calibri" w:cs="Times New Roman"/>
      <w:sz w:val="22"/>
      <w:szCs w:val="20"/>
    </w:rPr>
  </w:style>
  <w:style w:type="paragraph" w:styleId="Revision">
    <w:name w:val="Revision"/>
    <w:uiPriority w:val="99"/>
    <w:semiHidden/>
    <w:rsid w:val="00126F63"/>
    <w:pPr>
      <w:spacing w:before="80" w:after="80"/>
    </w:pPr>
    <w:rPr>
      <w:rFonts w:ascii="Calibri" w:eastAsia="Times New Roman" w:hAnsi="Calibri" w:cs="Times New Roman"/>
      <w:sz w:val="22"/>
      <w:szCs w:val="20"/>
    </w:rPr>
  </w:style>
  <w:style w:type="character" w:customStyle="1" w:styleId="ListParagraphChar">
    <w:name w:val="List Paragraph Char"/>
    <w:aliases w:val="lp1 Char,List Paragraph1 Char,TOC style Char,Colorful List - Accent 11 Char,Liste couleur - Accent 11 Char"/>
    <w:link w:val="ListParagraph"/>
    <w:uiPriority w:val="34"/>
    <w:locked/>
    <w:rsid w:val="00126F63"/>
    <w:rPr>
      <w:rFonts w:ascii="Calibri" w:hAnsi="Calibri" w:cs="Calibri"/>
      <w:sz w:val="22"/>
      <w:lang w:val="en-GB"/>
    </w:rPr>
  </w:style>
  <w:style w:type="paragraph" w:styleId="ListParagraph">
    <w:name w:val="List Paragraph"/>
    <w:aliases w:val="lp1,List Paragraph1,TOC style,Colorful List - Accent 11,Liste couleur - Accent 11"/>
    <w:basedOn w:val="Normal"/>
    <w:link w:val="ListParagraphChar"/>
    <w:uiPriority w:val="34"/>
    <w:qFormat/>
    <w:rsid w:val="00126F63"/>
    <w:pPr>
      <w:ind w:left="720"/>
      <w:contextualSpacing/>
    </w:pPr>
    <w:rPr>
      <w:rFonts w:ascii="Calibri" w:hAnsi="Calibri" w:cs="Calibri"/>
      <w:sz w:val="22"/>
      <w:lang w:val="en-GB"/>
    </w:rPr>
  </w:style>
  <w:style w:type="paragraph" w:customStyle="1" w:styleId="ABLOCKPARA">
    <w:name w:val="A BLOCK PARA"/>
    <w:basedOn w:val="Normal"/>
    <w:uiPriority w:val="99"/>
    <w:rsid w:val="00126F63"/>
    <w:rPr>
      <w:rFonts w:ascii="Book Antiqua" w:eastAsia="Times New Roman" w:hAnsi="Book Antiqua" w:cs="Times New Roman"/>
      <w:sz w:val="22"/>
      <w:szCs w:val="20"/>
      <w:lang w:val="en-GB"/>
    </w:rPr>
  </w:style>
  <w:style w:type="paragraph" w:customStyle="1" w:styleId="ABULLET">
    <w:name w:val="A BULLET"/>
    <w:basedOn w:val="ABLOCKPARA"/>
    <w:uiPriority w:val="99"/>
    <w:rsid w:val="00126F63"/>
    <w:pPr>
      <w:ind w:left="331" w:hanging="331"/>
    </w:pPr>
  </w:style>
  <w:style w:type="paragraph" w:customStyle="1" w:styleId="AINDENTEDBULLET">
    <w:name w:val="A INDENTED BULLET"/>
    <w:basedOn w:val="ABLOCKPARA"/>
    <w:uiPriority w:val="99"/>
    <w:rsid w:val="00126F63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uiPriority w:val="99"/>
    <w:rsid w:val="00126F63"/>
    <w:pPr>
      <w:ind w:left="331"/>
    </w:pPr>
  </w:style>
  <w:style w:type="paragraph" w:customStyle="1" w:styleId="TableText">
    <w:name w:val="Table Text"/>
    <w:basedOn w:val="Normal"/>
    <w:link w:val="TableTextChar"/>
    <w:uiPriority w:val="99"/>
    <w:qFormat/>
    <w:rsid w:val="00126F63"/>
    <w:pPr>
      <w:tabs>
        <w:tab w:val="left" w:pos="2250"/>
      </w:tabs>
    </w:pPr>
    <w:rPr>
      <w:rFonts w:ascii="Calibri" w:eastAsia="Times New Roman" w:hAnsi="Calibri" w:cs="Times New Roman"/>
      <w:sz w:val="20"/>
      <w:szCs w:val="48"/>
      <w:lang w:val="en-GB"/>
    </w:rPr>
  </w:style>
  <w:style w:type="paragraph" w:customStyle="1" w:styleId="TableHeading">
    <w:name w:val="Table Heading"/>
    <w:basedOn w:val="TableText"/>
    <w:uiPriority w:val="99"/>
    <w:qFormat/>
    <w:rsid w:val="00126F63"/>
    <w:rPr>
      <w:b/>
      <w:sz w:val="22"/>
    </w:rPr>
  </w:style>
  <w:style w:type="paragraph" w:customStyle="1" w:styleId="TableListBullet1">
    <w:name w:val="Table List Bullet 1"/>
    <w:basedOn w:val="TableText"/>
    <w:uiPriority w:val="99"/>
    <w:qFormat/>
    <w:rsid w:val="00126F63"/>
    <w:pPr>
      <w:numPr>
        <w:numId w:val="7"/>
      </w:numPr>
      <w:tabs>
        <w:tab w:val="clear" w:pos="2250"/>
      </w:tabs>
      <w:ind w:left="144" w:hanging="144"/>
    </w:pPr>
  </w:style>
  <w:style w:type="paragraph" w:customStyle="1" w:styleId="TableListBullet2">
    <w:name w:val="Table List Bullet 2"/>
    <w:basedOn w:val="TableListBullet1"/>
    <w:uiPriority w:val="99"/>
    <w:qFormat/>
    <w:rsid w:val="00126F63"/>
    <w:pPr>
      <w:ind w:left="432"/>
    </w:pPr>
  </w:style>
  <w:style w:type="paragraph" w:customStyle="1" w:styleId="CodeExample">
    <w:name w:val="Code Example"/>
    <w:basedOn w:val="Normal"/>
    <w:uiPriority w:val="99"/>
    <w:qFormat/>
    <w:rsid w:val="00126F63"/>
    <w:pPr>
      <w:pBdr>
        <w:top w:val="single" w:sz="4" w:space="1" w:color="7F7F7F"/>
        <w:left w:val="single" w:sz="4" w:space="4" w:color="7F7F7F"/>
        <w:bottom w:val="single" w:sz="4" w:space="1" w:color="7F7F7F"/>
        <w:right w:val="single" w:sz="4" w:space="4" w:color="7F7F7F"/>
      </w:pBdr>
      <w:shd w:val="clear" w:color="auto" w:fill="F2F2F2"/>
      <w:spacing w:before="20" w:after="20"/>
    </w:pPr>
    <w:rPr>
      <w:rFonts w:ascii="Consolas" w:eastAsia="Times New Roman" w:hAnsi="Consolas" w:cs="Times New Roman"/>
      <w:sz w:val="20"/>
      <w:szCs w:val="20"/>
      <w:lang w:val="en-GB"/>
    </w:rPr>
  </w:style>
  <w:style w:type="paragraph" w:customStyle="1" w:styleId="Notes">
    <w:name w:val="Notes"/>
    <w:basedOn w:val="CodeExample"/>
    <w:uiPriority w:val="99"/>
    <w:qFormat/>
    <w:rsid w:val="00126F63"/>
    <w:pPr>
      <w:framePr w:wrap="around" w:vAnchor="text" w:hAnchor="text" w:y="1"/>
      <w:ind w:left="720" w:right="720"/>
    </w:pPr>
    <w:rPr>
      <w:rFonts w:ascii="Calibri" w:hAnsi="Calibri"/>
      <w:sz w:val="22"/>
    </w:rPr>
  </w:style>
  <w:style w:type="paragraph" w:customStyle="1" w:styleId="ExampleCaption">
    <w:name w:val="Example Caption"/>
    <w:basedOn w:val="Caption"/>
    <w:uiPriority w:val="99"/>
    <w:qFormat/>
    <w:rsid w:val="00126F63"/>
    <w:pPr>
      <w:keepNext/>
    </w:pPr>
  </w:style>
  <w:style w:type="character" w:customStyle="1" w:styleId="HDLGuidanceChar">
    <w:name w:val="HDL_Guidance Char"/>
    <w:basedOn w:val="BodyTextChar"/>
    <w:link w:val="HDLGuidance"/>
    <w:locked/>
    <w:rsid w:val="00126F63"/>
    <w:rPr>
      <w:rFonts w:ascii="Calibri" w:eastAsia="Times New Roman" w:hAnsi="Calibri" w:cs="Calibri"/>
      <w:i/>
      <w:color w:val="C00000"/>
      <w:sz w:val="22"/>
      <w:szCs w:val="20"/>
      <w:shd w:val="clear" w:color="auto" w:fill="CCCCCC" w:themeFill="text2" w:themeFillTint="33"/>
      <w:lang w:val="en-GB"/>
    </w:rPr>
  </w:style>
  <w:style w:type="paragraph" w:customStyle="1" w:styleId="HDLGuidance">
    <w:name w:val="HDL_Guidance"/>
    <w:basedOn w:val="Notes"/>
    <w:next w:val="ListParagraph"/>
    <w:link w:val="HDLGuidanceChar"/>
    <w:qFormat/>
    <w:rsid w:val="00126F63"/>
    <w:pPr>
      <w:framePr w:wrap="around"/>
      <w:shd w:val="clear" w:color="auto" w:fill="CCCCCC" w:themeFill="text2" w:themeFillTint="33"/>
      <w:spacing w:after="240"/>
    </w:pPr>
    <w:rPr>
      <w:rFonts w:cs="Calibri"/>
      <w:i/>
      <w:color w:val="C00000"/>
    </w:rPr>
  </w:style>
  <w:style w:type="character" w:customStyle="1" w:styleId="Style1Char">
    <w:name w:val="Style1 Char"/>
    <w:basedOn w:val="TOC2Char"/>
    <w:link w:val="Style1"/>
    <w:locked/>
    <w:rsid w:val="00126F63"/>
    <w:rPr>
      <w:rFonts w:ascii="Arial" w:eastAsia="Times New Roman" w:hAnsi="Arial" w:cs="Times New Roman"/>
      <w:noProof/>
      <w:sz w:val="22"/>
      <w:szCs w:val="22"/>
    </w:rPr>
  </w:style>
  <w:style w:type="paragraph" w:customStyle="1" w:styleId="Style1">
    <w:name w:val="Style1"/>
    <w:basedOn w:val="TOC2"/>
    <w:link w:val="Style1Char"/>
    <w:qFormat/>
    <w:rsid w:val="00126F63"/>
    <w:pPr>
      <w:suppressLineNumbers/>
      <w:tabs>
        <w:tab w:val="left" w:pos="720"/>
        <w:tab w:val="right" w:leader="dot" w:pos="10070"/>
      </w:tabs>
      <w:spacing w:after="0"/>
      <w:ind w:left="288"/>
      <w:jc w:val="both"/>
    </w:pPr>
    <w:rPr>
      <w:noProof/>
    </w:rPr>
  </w:style>
  <w:style w:type="character" w:styleId="FootnoteReference">
    <w:name w:val="footnote reference"/>
    <w:basedOn w:val="DefaultParagraphFont"/>
    <w:semiHidden/>
    <w:unhideWhenUsed/>
    <w:rsid w:val="00126F63"/>
    <w:rPr>
      <w:vertAlign w:val="superscript"/>
    </w:rPr>
  </w:style>
  <w:style w:type="character" w:styleId="EndnoteReference">
    <w:name w:val="endnote reference"/>
    <w:basedOn w:val="DefaultParagraphFont"/>
    <w:semiHidden/>
    <w:unhideWhenUsed/>
    <w:rsid w:val="00126F63"/>
    <w:rPr>
      <w:vertAlign w:val="superscript"/>
    </w:rPr>
  </w:style>
  <w:style w:type="character" w:customStyle="1" w:styleId="CommentTextChar1">
    <w:name w:val="Comment Text Char1"/>
    <w:basedOn w:val="DefaultParagraphFont"/>
    <w:uiPriority w:val="99"/>
    <w:semiHidden/>
    <w:lock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nobr">
    <w:name w:val="nobr"/>
    <w:basedOn w:val="DefaultParagraphFont"/>
    <w:rsid w:val="00126F63"/>
  </w:style>
  <w:style w:type="character" w:customStyle="1" w:styleId="icon">
    <w:name w:val="icon"/>
    <w:basedOn w:val="DefaultParagraphFont"/>
    <w:rsid w:val="00126F63"/>
  </w:style>
  <w:style w:type="character" w:customStyle="1" w:styleId="ph">
    <w:name w:val="ph"/>
    <w:basedOn w:val="DefaultParagraphFont"/>
    <w:rsid w:val="00126F63"/>
  </w:style>
  <w:style w:type="character" w:customStyle="1" w:styleId="e24kjd">
    <w:name w:val="e24kjd"/>
    <w:basedOn w:val="DefaultParagraphFont"/>
    <w:rsid w:val="00126F63"/>
  </w:style>
  <w:style w:type="table" w:styleId="MediumShading1-Accent1">
    <w:name w:val="Medium Shading 1 Accent 1"/>
    <w:basedOn w:val="TableNormal"/>
    <w:uiPriority w:val="63"/>
    <w:semiHidden/>
    <w:unhideWhenUsed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1709F2" w:themeColor="accent1" w:themeTint="BF"/>
        <w:left w:val="single" w:sz="8" w:space="0" w:color="1709F2" w:themeColor="accent1" w:themeTint="BF"/>
        <w:bottom w:val="single" w:sz="8" w:space="0" w:color="1709F2" w:themeColor="accent1" w:themeTint="BF"/>
        <w:right w:val="single" w:sz="8" w:space="0" w:color="1709F2" w:themeColor="accent1" w:themeTint="BF"/>
        <w:insideH w:val="single" w:sz="8" w:space="0" w:color="1709F2" w:themeColor="accent1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09F2" w:themeColor="accent1" w:themeTint="BF"/>
          <w:left w:val="single" w:sz="8" w:space="0" w:color="1709F2" w:themeColor="accent1" w:themeTint="BF"/>
          <w:bottom w:val="single" w:sz="8" w:space="0" w:color="1709F2" w:themeColor="accent1" w:themeTint="BF"/>
          <w:right w:val="single" w:sz="8" w:space="0" w:color="1709F2" w:themeColor="accent1" w:themeTint="BF"/>
          <w:insideH w:val="nil"/>
          <w:insideV w:val="nil"/>
        </w:tcBorders>
        <w:shd w:val="clear" w:color="auto" w:fill="10069F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1709F2" w:themeColor="accent1" w:themeTint="BF"/>
          <w:left w:val="single" w:sz="8" w:space="0" w:color="1709F2" w:themeColor="accent1" w:themeTint="BF"/>
          <w:bottom w:val="single" w:sz="8" w:space="0" w:color="1709F2" w:themeColor="accent1" w:themeTint="BF"/>
          <w:right w:val="single" w:sz="8" w:space="0" w:color="1709F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ACF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ACF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ACF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069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069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069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069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359F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359F8" w:themeFill="accent1" w:themeFillTint="7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6F63"/>
    <w:rPr>
      <w:rFonts w:ascii="Times New Roman" w:eastAsia="Times New Roman" w:hAnsi="Times New Roman" w:cs="Times New Roman"/>
      <w:color w:val="FFFFFF" w:themeColor="background1"/>
      <w:sz w:val="20"/>
      <w:szCs w:val="20"/>
    </w:rPr>
    <w:tblPr>
      <w:tblStyleRowBandSize w:val="1"/>
      <w:tblStyleColBandSize w:val="1"/>
      <w:tblInd w:w="0" w:type="nil"/>
    </w:tblPr>
    <w:tcPr>
      <w:shd w:val="clear" w:color="auto" w:fill="10069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34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47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6F63"/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Ind w:w="0" w:type="nil"/>
      <w:tblBorders>
        <w:insideH w:val="single" w:sz="4" w:space="0" w:color="FFFFFF" w:themeColor="background1"/>
      </w:tblBorders>
    </w:tblPr>
    <w:tcPr>
      <w:shd w:val="clear" w:color="auto" w:fill="C0BCFC" w:themeFill="accent1" w:themeFillTint="33"/>
    </w:tcPr>
    <w:tblStylePr w:type="firstRow">
      <w:rPr>
        <w:b/>
        <w:bCs/>
      </w:rPr>
      <w:tblPr/>
      <w:tcPr>
        <w:shd w:val="clear" w:color="auto" w:fill="827AF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7AF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047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0476" w:themeFill="accent1" w:themeFillShade="BF"/>
      </w:tcPr>
    </w:tblStylePr>
    <w:tblStylePr w:type="band1Vert">
      <w:tblPr/>
      <w:tcPr>
        <w:shd w:val="clear" w:color="auto" w:fill="6359F8" w:themeFill="accent1" w:themeFillTint="7F"/>
      </w:tcPr>
    </w:tblStylePr>
    <w:tblStylePr w:type="band1Horz">
      <w:tblPr/>
      <w:tcPr>
        <w:shd w:val="clear" w:color="auto" w:fill="6359F8" w:themeFill="accent1" w:themeFillTint="7F"/>
      </w:tcPr>
    </w:tblStylePr>
  </w:style>
  <w:style w:type="table" w:styleId="GridTable4-Accent1">
    <w:name w:val="Grid Table 4 Accent 1"/>
    <w:basedOn w:val="TableNormal"/>
    <w:uiPriority w:val="49"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4337F7" w:themeColor="accent1" w:themeTint="99"/>
        <w:left w:val="single" w:sz="4" w:space="0" w:color="4337F7" w:themeColor="accent1" w:themeTint="99"/>
        <w:bottom w:val="single" w:sz="4" w:space="0" w:color="4337F7" w:themeColor="accent1" w:themeTint="99"/>
        <w:right w:val="single" w:sz="4" w:space="0" w:color="4337F7" w:themeColor="accent1" w:themeTint="99"/>
        <w:insideH w:val="single" w:sz="4" w:space="0" w:color="4337F7" w:themeColor="accent1" w:themeTint="99"/>
        <w:insideV w:val="single" w:sz="4" w:space="0" w:color="4337F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069F" w:themeColor="accent1"/>
          <w:left w:val="single" w:sz="4" w:space="0" w:color="10069F" w:themeColor="accent1"/>
          <w:bottom w:val="single" w:sz="4" w:space="0" w:color="10069F" w:themeColor="accent1"/>
          <w:right w:val="single" w:sz="4" w:space="0" w:color="10069F" w:themeColor="accent1"/>
          <w:insideH w:val="nil"/>
          <w:insideV w:val="nil"/>
        </w:tcBorders>
        <w:shd w:val="clear" w:color="auto" w:fill="10069F" w:themeFill="accent1"/>
      </w:tcPr>
    </w:tblStylePr>
    <w:tblStylePr w:type="lastRow">
      <w:rPr>
        <w:b/>
        <w:bCs/>
      </w:rPr>
      <w:tblPr/>
      <w:tcPr>
        <w:tcBorders>
          <w:top w:val="double" w:sz="4" w:space="0" w:color="10069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CFC" w:themeFill="accent1" w:themeFillTint="33"/>
      </w:tcPr>
    </w:tblStylePr>
    <w:tblStylePr w:type="band1Horz">
      <w:tblPr/>
      <w:tcPr>
        <w:shd w:val="clear" w:color="auto" w:fill="C0BCFC" w:themeFill="accent1" w:themeFillTint="33"/>
      </w:tcPr>
    </w:tblStylePr>
  </w:style>
  <w:style w:type="table" w:customStyle="1" w:styleId="Style2">
    <w:name w:val="Style2"/>
    <w:basedOn w:val="TableNormal"/>
    <w:uiPriority w:val="99"/>
    <w:rsid w:val="00C5634C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color w:val="FFFFFF" w:themeColor="background1"/>
        <w:sz w:val="28"/>
      </w:rPr>
      <w:tblPr/>
      <w:tcPr>
        <w:tc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cBorders>
        <w:shd w:val="clear" w:color="auto" w:fill="7030A0"/>
      </w:tcPr>
    </w:tblStylePr>
  </w:style>
  <w:style w:type="character" w:styleId="UnresolvedMention">
    <w:name w:val="Unresolved Mention"/>
    <w:basedOn w:val="DefaultParagraphFont"/>
    <w:uiPriority w:val="99"/>
    <w:unhideWhenUsed/>
    <w:rsid w:val="003F06DA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80CC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80CC4"/>
  </w:style>
  <w:style w:type="paragraph" w:customStyle="1" w:styleId="Text">
    <w:name w:val="Text"/>
    <w:basedOn w:val="Normal"/>
    <w:link w:val="TextZchn"/>
    <w:rsid w:val="00480CC4"/>
    <w:pPr>
      <w:jc w:val="center"/>
    </w:pPr>
    <w:rPr>
      <w:rFonts w:ascii="Arial" w:eastAsia="Times New Roman" w:hAnsi="Arial" w:cs="Times New Roman"/>
      <w:sz w:val="20"/>
      <w:szCs w:val="20"/>
    </w:rPr>
  </w:style>
  <w:style w:type="character" w:customStyle="1" w:styleId="TextZchn">
    <w:name w:val="Text Zchn"/>
    <w:link w:val="Text"/>
    <w:rsid w:val="00480CC4"/>
    <w:rPr>
      <w:rFonts w:ascii="Arial" w:eastAsia="Times New Roman" w:hAnsi="Arial" w:cs="Times New Roman"/>
      <w:sz w:val="20"/>
      <w:szCs w:val="20"/>
    </w:rPr>
  </w:style>
  <w:style w:type="paragraph" w:customStyle="1" w:styleId="Tabletitleboxsmall">
    <w:name w:val="Table title box small"/>
    <w:basedOn w:val="Normal"/>
    <w:rsid w:val="00480CC4"/>
    <w:pPr>
      <w:spacing w:before="60" w:after="60"/>
      <w:jc w:val="center"/>
    </w:pPr>
    <w:rPr>
      <w:rFonts w:ascii="Tahoma" w:eastAsia="Times New Roman" w:hAnsi="Tahoma" w:cs="Times New Roman"/>
      <w:b/>
      <w:bCs/>
      <w:sz w:val="16"/>
      <w:lang w:val="en-GB"/>
    </w:rPr>
  </w:style>
  <w:style w:type="paragraph" w:customStyle="1" w:styleId="Tableboxsmall">
    <w:name w:val="Table box small"/>
    <w:basedOn w:val="Normal"/>
    <w:rsid w:val="00480CC4"/>
    <w:pPr>
      <w:spacing w:before="60" w:after="60"/>
    </w:pPr>
    <w:rPr>
      <w:rFonts w:ascii="Tahoma" w:eastAsia="Times New Roman" w:hAnsi="Tahoma" w:cs="Tahoma"/>
      <w:bCs/>
      <w:sz w:val="16"/>
      <w:lang w:val="en-GB"/>
    </w:rPr>
  </w:style>
  <w:style w:type="paragraph" w:customStyle="1" w:styleId="Tabtext10fett">
    <w:name w:val="Tabtext10fett"/>
    <w:basedOn w:val="Normal"/>
    <w:rsid w:val="00480CC4"/>
    <w:pPr>
      <w:spacing w:before="60" w:after="60"/>
    </w:pPr>
    <w:rPr>
      <w:rFonts w:ascii="Arial" w:eastAsia="Times New Roman" w:hAnsi="Arial" w:cs="Times New Roman"/>
      <w:b/>
      <w:sz w:val="20"/>
      <w:szCs w:val="20"/>
      <w:lang w:val="de-DE" w:eastAsia="de-DE"/>
    </w:rPr>
  </w:style>
  <w:style w:type="paragraph" w:customStyle="1" w:styleId="Texto">
    <w:name w:val="Texto"/>
    <w:basedOn w:val="Normal"/>
    <w:link w:val="TextoChar"/>
    <w:rsid w:val="004D7052"/>
    <w:pPr>
      <w:spacing w:before="40" w:after="40"/>
    </w:pPr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extoChar">
    <w:name w:val="Texto Char"/>
    <w:basedOn w:val="DefaultParagraphFont"/>
    <w:link w:val="Texto"/>
    <w:locked/>
    <w:rsid w:val="004D7052"/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ableTextChar">
    <w:name w:val="Table Text Char"/>
    <w:link w:val="TableText"/>
    <w:uiPriority w:val="99"/>
    <w:rsid w:val="001B566D"/>
    <w:rPr>
      <w:rFonts w:ascii="Calibri" w:eastAsia="Times New Roman" w:hAnsi="Calibri" w:cs="Times New Roman"/>
      <w:sz w:val="20"/>
      <w:szCs w:val="48"/>
      <w:lang w:val="en-GB"/>
    </w:rPr>
  </w:style>
  <w:style w:type="paragraph" w:customStyle="1" w:styleId="TableHeaders">
    <w:name w:val="Table Headers"/>
    <w:basedOn w:val="Normal"/>
    <w:uiPriority w:val="99"/>
    <w:rsid w:val="001B566D"/>
    <w:pPr>
      <w:spacing w:before="120" w:after="60"/>
    </w:pPr>
    <w:rPr>
      <w:rFonts w:ascii="Arial" w:eastAsia="MS Mincho" w:hAnsi="Arial" w:cs="Arial"/>
      <w:b/>
      <w:bCs/>
      <w:sz w:val="20"/>
    </w:rPr>
  </w:style>
  <w:style w:type="paragraph" w:customStyle="1" w:styleId="StyleStyleHeading3Univers45LightBoldLeft127cmHangin">
    <w:name w:val="Style Style Heading 3 + Univers 45 Light Bold Left:  1.27 cm Hangin..."/>
    <w:basedOn w:val="Normal"/>
    <w:uiPriority w:val="99"/>
    <w:rsid w:val="001B566D"/>
    <w:pPr>
      <w:numPr>
        <w:ilvl w:val="2"/>
        <w:numId w:val="8"/>
      </w:numPr>
    </w:pPr>
    <w:rPr>
      <w:rFonts w:ascii="Arial" w:eastAsia="Times New Roman" w:hAnsi="Arial" w:cs="Times New Roman"/>
      <w:sz w:val="20"/>
      <w:szCs w:val="20"/>
      <w:lang w:val="en-AU" w:eastAsia="ja-JP"/>
    </w:rPr>
  </w:style>
  <w:style w:type="table" w:customStyle="1" w:styleId="ADMTable1">
    <w:name w:val="ADM Table1"/>
    <w:basedOn w:val="TableNormal"/>
    <w:next w:val="TableTheme"/>
    <w:uiPriority w:val="99"/>
    <w:rsid w:val="00906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color w:val="FFFFFF"/>
        <w:sz w:val="28"/>
      </w:rPr>
      <w:tblPr/>
      <w:tcPr>
        <w:shd w:val="clear" w:color="auto" w:fill="10069F"/>
      </w:tcPr>
    </w:tblStylePr>
  </w:style>
  <w:style w:type="table" w:customStyle="1" w:styleId="AuroraBasicTable">
    <w:name w:val="Aurora Basic Table"/>
    <w:basedOn w:val="TableTheme"/>
    <w:uiPriority w:val="99"/>
    <w:rsid w:val="00906F47"/>
    <w:rPr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BFBFBF" w:themeColor="background1" w:themeShade="BF"/>
        <w:insideV w:val="none" w:sz="0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10069F" w:themeFill="accent1"/>
      </w:tcPr>
    </w:tblStylePr>
  </w:style>
  <w:style w:type="table" w:styleId="GridTable1Light-Accent5">
    <w:name w:val="Grid Table 1 Light Accent 5"/>
    <w:basedOn w:val="TableNormal"/>
    <w:uiPriority w:val="46"/>
    <w:rsid w:val="00E31B96"/>
    <w:pPr>
      <w:ind w:left="360" w:hanging="360"/>
    </w:pPr>
    <w:rPr>
      <w:sz w:val="22"/>
      <w:szCs w:val="22"/>
    </w:rPr>
    <w:tblPr>
      <w:tblStyleRowBandSize w:val="1"/>
      <w:tblStyleColBandSize w:val="1"/>
      <w:tblBorders>
        <w:top w:val="single" w:sz="4" w:space="0" w:color="E4ECFA" w:themeColor="accent5" w:themeTint="66"/>
        <w:left w:val="single" w:sz="4" w:space="0" w:color="E4ECFA" w:themeColor="accent5" w:themeTint="66"/>
        <w:bottom w:val="single" w:sz="4" w:space="0" w:color="E4ECFA" w:themeColor="accent5" w:themeTint="66"/>
        <w:right w:val="single" w:sz="4" w:space="0" w:color="E4ECFA" w:themeColor="accent5" w:themeTint="66"/>
        <w:insideH w:val="single" w:sz="4" w:space="0" w:color="E4ECFA" w:themeColor="accent5" w:themeTint="66"/>
        <w:insideV w:val="single" w:sz="4" w:space="0" w:color="E4ECF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7E3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E3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937DE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eGridLight">
    <w:name w:val="Grid Table Light"/>
    <w:basedOn w:val="TableNormal"/>
    <w:uiPriority w:val="40"/>
    <w:rsid w:val="00C235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926D19"/>
    <w:rPr>
      <w:b/>
      <w:bCs/>
    </w:rPr>
  </w:style>
  <w:style w:type="table" w:styleId="GridTable1Light-Accent6">
    <w:name w:val="Grid Table 1 Light Accent 6"/>
    <w:basedOn w:val="TableNormal"/>
    <w:uiPriority w:val="46"/>
    <w:rsid w:val="003F20CC"/>
    <w:tblPr>
      <w:tblStyleRowBandSize w:val="1"/>
      <w:tblStyleColBandSize w:val="1"/>
      <w:tblBorders>
        <w:top w:val="single" w:sz="4" w:space="0" w:color="F3EFF9" w:themeColor="accent6" w:themeTint="66"/>
        <w:left w:val="single" w:sz="4" w:space="0" w:color="F3EFF9" w:themeColor="accent6" w:themeTint="66"/>
        <w:bottom w:val="single" w:sz="4" w:space="0" w:color="F3EFF9" w:themeColor="accent6" w:themeTint="66"/>
        <w:right w:val="single" w:sz="4" w:space="0" w:color="F3EFF9" w:themeColor="accent6" w:themeTint="66"/>
        <w:insideH w:val="single" w:sz="4" w:space="0" w:color="F3EFF9" w:themeColor="accent6" w:themeTint="66"/>
        <w:insideV w:val="single" w:sz="4" w:space="0" w:color="F3EFF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EE7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7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basedOn w:val="DefaultParagraphFont"/>
    <w:link w:val="NoSpacing"/>
    <w:uiPriority w:val="1"/>
    <w:rsid w:val="00942BA9"/>
    <w:rPr>
      <w:rFonts w:ascii="Calibri" w:eastAsia="Times New Roman" w:hAnsi="Calibri" w:cs="Times New Roman"/>
      <w:sz w:val="22"/>
      <w:szCs w:val="20"/>
    </w:rPr>
  </w:style>
  <w:style w:type="character" w:customStyle="1" w:styleId="normaltextrun">
    <w:name w:val="normaltextrun"/>
    <w:basedOn w:val="DefaultParagraphFont"/>
    <w:rsid w:val="002A2CA0"/>
  </w:style>
  <w:style w:type="character" w:styleId="Mention">
    <w:name w:val="Mention"/>
    <w:basedOn w:val="DefaultParagraphFont"/>
    <w:uiPriority w:val="99"/>
    <w:unhideWhenUsed/>
    <w:rsid w:val="00437B8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43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9475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7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kimberlyclark.sharepoint.com/:w:/r/sites/i797/Learning%20Document%20Library/STP_S4_QRC_How%20to%20Navigate%20and%20Use%20Coupa%20Supplier%20Portal_NA_EN.docx?d=w857c929c292a4c3dad98a2a233225bd8&amp;csf=1&amp;web=1&amp;e=NXQO8K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sv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1" Type="http://schemas.openxmlformats.org/officeDocument/2006/relationships/image" Target="media/image2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ish.joseph\Desktop\Templates%20New\Accenture_A4_Corporate_Template_Graphik%20-%20V20200526.dotx" TargetMode="External"/></Relationships>
</file>

<file path=word/theme/theme1.xml><?xml version="1.0" encoding="utf-8"?>
<a:theme xmlns:a="http://schemas.openxmlformats.org/drawingml/2006/main" name="Aurora">
  <a:themeElements>
    <a:clrScheme name="Aurora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10069F"/>
      </a:accent1>
      <a:accent2>
        <a:srgbClr val="753BBD"/>
      </a:accent2>
      <a:accent3>
        <a:srgbClr val="33D196"/>
      </a:accent3>
      <a:accent4>
        <a:srgbClr val="EE3744"/>
      </a:accent4>
      <a:accent5>
        <a:srgbClr val="BED2F3"/>
      </a:accent5>
      <a:accent6>
        <a:srgbClr val="E3D8F2"/>
      </a:accent6>
      <a:hlink>
        <a:srgbClr val="DBF7EE"/>
      </a:hlink>
      <a:folHlink>
        <a:srgbClr val="FCD7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F5F51A125FA84BADF477DECC4E773C" ma:contentTypeVersion="16" ma:contentTypeDescription="Create a new document." ma:contentTypeScope="" ma:versionID="c23e637f46a45af0943c58d677363393">
  <xsd:schema xmlns:xsd="http://www.w3.org/2001/XMLSchema" xmlns:xs="http://www.w3.org/2001/XMLSchema" xmlns:p="http://schemas.microsoft.com/office/2006/metadata/properties" xmlns:ns2="b1b8050f-48a1-4459-b1e1-2b18f792d2b0" xmlns:ns3="d23bfa54-ea21-400c-982d-3bd3ff38a8ba" xmlns:ns4="e8efdb80-ccf6-4ea1-983d-0bd9de6abba1" targetNamespace="http://schemas.microsoft.com/office/2006/metadata/properties" ma:root="true" ma:fieldsID="bf13b1d5bb35bedaadab60e71cadf17c" ns2:_="" ns3:_="" ns4:_="">
    <xsd:import namespace="b1b8050f-48a1-4459-b1e1-2b18f792d2b0"/>
    <xsd:import namespace="d23bfa54-ea21-400c-982d-3bd3ff38a8ba"/>
    <xsd:import namespace="e8efdb80-ccf6-4ea1-983d-0bd9de6abb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1BusinessProcess" minOccurs="0"/>
                <xsd:element ref="ns2:L2BusinessProcess" minOccurs="0"/>
                <xsd:element ref="ns2:L3BusinessProcess" minOccurs="0"/>
                <xsd:element ref="ns2:L4BusinessProcess" minOccurs="0"/>
                <xsd:element ref="ns2:Region" minOccurs="0"/>
                <xsd:element ref="ns2:LearningContentType" minOccurs="0"/>
                <xsd:element ref="ns2:ContentOwner" minOccurs="0"/>
                <xsd:element ref="ns2:Release" minOccurs="0"/>
                <xsd:element ref="ns2:System" minOccurs="0"/>
                <xsd:element ref="ns2:DocumentStatus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8050f-48a1-4459-b1e1-2b18f792d2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1BusinessProcess" ma:index="10" nillable="true" ma:displayName="L1 Business Process" ma:format="Dropdown" ma:internalName="L1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stomer Collaboration"/>
                    <xsd:enumeration value="Customer Solutions (Order to Cash)"/>
                    <xsd:enumeration value="Data &amp; Analytics"/>
                    <xsd:enumeration value="Design to Market"/>
                    <xsd:enumeration value="FP&amp;A"/>
                    <xsd:enumeration value="Insights to Actions"/>
                    <xsd:enumeration value="Market to Order"/>
                    <xsd:enumeration value="Plan to Deliver"/>
                    <xsd:enumeration value="Record to Report"/>
                    <xsd:enumeration value="Source to Pay"/>
                    <xsd:enumeration value="Tax"/>
                    <xsd:enumeration value="All"/>
                  </xsd:restriction>
                </xsd:simpleType>
              </xsd:element>
            </xsd:sequence>
          </xsd:extension>
        </xsd:complexContent>
      </xsd:complexType>
    </xsd:element>
    <xsd:element name="L2BusinessProcess" ma:index="11" nillable="true" ma:displayName="L2 Business Process" ma:format="Dropdown" ma:internalName="L2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s Receivables"/>
                    <xsd:enumeration value="Advanced Analytics"/>
                    <xsd:enumeration value="Business Planning"/>
                    <xsd:enumeration value="Channel Foundation"/>
                    <xsd:enumeration value="Consolidation &amp; External Reporting"/>
                    <xsd:enumeration value="Consumer Analytics"/>
                    <xsd:enumeration value="Consumer Execution"/>
                    <xsd:enumeration value="Consumer Interaction"/>
                    <xsd:enumeration value="Corporate Treasury"/>
                    <xsd:enumeration value="Customer Analytics"/>
                    <xsd:enumeration value="Customer Billing"/>
                    <xsd:enumeration value="Customer Execution"/>
                    <xsd:enumeration value="Customer Interaction"/>
                    <xsd:enumeration value="Customer Strategy"/>
                    <xsd:enumeration value="Environmental Health and Safety"/>
                    <xsd:enumeration value="Financial Accounting"/>
                    <xsd:enumeration value="Freight &amp; Compliance"/>
                    <xsd:enumeration value="Integrated Business Planning"/>
                    <xsd:enumeration value="Intercompany Accounting"/>
                    <xsd:enumeration value="Inventory Accounting"/>
                    <xsd:enumeration value="Invoice to Pay"/>
                    <xsd:enumeration value="Management Reporting"/>
                    <xsd:enumeration value="Manufacturing"/>
                    <xsd:enumeration value="Marketing"/>
                    <xsd:enumeration value="Master Data Management"/>
                    <xsd:enumeration value="Operational Reporting"/>
                    <xsd:enumeration value="Planning"/>
                    <xsd:enumeration value="Pricing"/>
                    <xsd:enumeration value="Procure to Order"/>
                    <xsd:enumeration value="Product Lifecycle Management"/>
                    <xsd:enumeration value="Products and Assets"/>
                    <xsd:enumeration value="Quality Management"/>
                    <xsd:enumeration value="Research &amp; Development"/>
                    <xsd:enumeration value="Sales Execution"/>
                    <xsd:enumeration value="Sales Planning"/>
                    <xsd:enumeration value="Source to Contract"/>
                    <xsd:enumeration value="Supplier Integration &amp; Collaboration"/>
                    <xsd:enumeration value="Tax"/>
                    <xsd:enumeration value="Tax Compliance"/>
                    <xsd:enumeration value="Track, Trace &amp; Sustainment"/>
                    <xsd:enumeration value="Trade Marketing &amp; Investment"/>
                    <xsd:enumeration value="Treasury Operations"/>
                    <xsd:enumeration value="Warehousing"/>
                  </xsd:restriction>
                </xsd:simpleType>
              </xsd:element>
            </xsd:sequence>
          </xsd:extension>
        </xsd:complexContent>
      </xsd:complexType>
    </xsd:element>
    <xsd:element name="L3BusinessProcess" ma:index="12" nillable="true" ma:displayName="L3 Business Process" ma:format="Dropdown" ma:internalName="L3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ruals"/>
                    <xsd:enumeration value="Acquire &amp; Create Assets"/>
                    <xsd:enumeration value="Aloocations"/>
                    <xsd:enumeration value="AR/VR &amp; Gaming"/>
                    <xsd:enumeration value="Batch Management"/>
                    <xsd:enumeration value="Brand &amp; Category Management"/>
                    <xsd:enumeration value="Brand Channels"/>
                    <xsd:enumeration value="Brand/Category Profitability Analytics"/>
                    <xsd:enumeration value="Business Partner Master Data"/>
                    <xsd:enumeration value="Buy Channel Management"/>
                    <xsd:enumeration value="Campaign Delivery &amp; Management"/>
                    <xsd:enumeration value="Capital Markets"/>
                    <xsd:enumeration value="Cash Management"/>
                    <xsd:enumeration value="Compliance &amp; Regulations"/>
                    <xsd:enumeration value="Component Cost Management"/>
                    <xsd:enumeration value="Concept Fulfillment"/>
                    <xsd:enumeration value="Concept Ideation"/>
                    <xsd:enumeration value="Connected Devices &amp; Digital"/>
                    <xsd:enumeration value="Consolidation"/>
                    <xsd:enumeration value="Customer Data Management"/>
                    <xsd:enumeration value="Consumer Pricing &amp; Promotion"/>
                    <xsd:enumeration value="Consumer Services Management"/>
                    <xsd:enumeration value="Content Management"/>
                    <xsd:enumeration value="Content Publication &amp; Delivery"/>
                    <xsd:enumeration value="Contract Lifecycle Management"/>
                    <xsd:enumeration value="Cost Accounting"/>
                    <xsd:enumeration value="Cost Accounting"/>
                    <xsd:enumeration value="Credit &amp; Debit"/>
                    <xsd:enumeration value="Cross Company Code Posting"/>
                    <xsd:enumeration value="Customer Billing"/>
                    <xsd:enumeration value="Customer Contact Center"/>
                    <xsd:enumeration value="Customer Payment Portal"/>
                    <xsd:enumeration value="Customer Returns"/>
                    <xsd:enumeration value="Customer Segmentation"/>
                    <xsd:enumeration value="Customer Self-Service Portal"/>
                    <xsd:enumeration value="Customer Engagement"/>
                    <xsd:enumeration value="Data Support for Tax Provision"/>
                    <xsd:enumeration value="Demand Planning"/>
                    <xsd:enumeration value="Detailed Production Scheduling"/>
                    <xsd:enumeration value="Digital Asset Management"/>
                    <xsd:enumeration value="Direct Procurement"/>
                    <xsd:enumeration value="Direct Tax"/>
                    <xsd:enumeration value="Discounts &amp; Rebates"/>
                    <xsd:enumeration value="Dispute Management"/>
                    <xsd:enumeration value="Distributor Channel Insights"/>
                    <xsd:enumeration value="E2E Inventory Optimization"/>
                    <xsd:enumeration value="eCommerce (B2C)"/>
                    <xsd:enumeration value="Ecosystem Innovation"/>
                    <xsd:enumeration value="Environment, Health &amp; Safety"/>
                    <xsd:enumeration value="Experience Management"/>
                    <xsd:enumeration value="External Reporting"/>
                    <xsd:enumeration value="Finance Advanced Analytics"/>
                    <xsd:enumeration value="Finance Master Data"/>
                    <xsd:enumeration value="Finance Management Reports"/>
                    <xsd:enumeration value="Finance Operational Reports"/>
                    <xsd:enumeration value="Forecast Collaboration"/>
                    <xsd:enumeration value="Forecasting"/>
                    <xsd:enumeration value="Foreign Exchange"/>
                    <xsd:enumeration value="Freight Settlement"/>
                    <xsd:enumeration value="FX Exposure"/>
                    <xsd:enumeration value="General Ledger Accounting"/>
                    <xsd:enumeration value="Global Trade"/>
                    <xsd:enumeration value="Goods Issue"/>
                    <xsd:enumeration value="In House Bank"/>
                    <xsd:enumeration value="Inbound Logistics"/>
                    <xsd:enumeration value="Inbound Supply Assurance"/>
                    <xsd:enumeration value="Indirect Tax"/>
                    <xsd:enumeration value="Interactions (Social Media, Email, etc.)"/>
                    <xsd:enumeration value="Intercompany Netting"/>
                    <xsd:enumeration value="Intercompany Processing"/>
                    <xsd:enumeration value="Inventory Collaboration"/>
                    <xsd:enumeration value="Inventory Cost Accounting"/>
                    <xsd:enumeration value="Inventory Management &amp; Control"/>
                    <xsd:enumeration value="Inventory Accounting"/>
                    <xsd:enumeration value="Invoice Processing &amp; Accounting"/>
                    <xsd:enumeration value="Lease Accounting"/>
                    <xsd:enumeration value="Loyalty &amp; Rewards"/>
                    <xsd:enumeration value="Mantain Assets"/>
                    <xsd:enumeration value="Manage Projects"/>
                    <xsd:enumeration value="Manage Recipes"/>
                    <xsd:enumeration value="Management Reporting"/>
                    <xsd:enumeration value="Manufacturing Tracking &amp; Tracing"/>
                    <xsd:enumeration value="Market &amp; Consumer Insight"/>
                    <xsd:enumeration value="Market Commercial Strategic Planning"/>
                    <xsd:enumeration value="Marketing Analytics"/>
                    <xsd:enumeration value="Marketing Resource Management"/>
                    <xsd:enumeration value="Material Master Data"/>
                    <xsd:enumeration value="Media Management &amp; Advertising"/>
                    <xsd:enumeration value="Merchandizing Analytics"/>
                    <xsd:enumeration value="Multi-Channel Order Management"/>
                    <xsd:enumeration value="Non-Digital Interaction"/>
                    <xsd:enumeration value="Omni-Channel Analytics"/>
                    <xsd:enumeration value="Order &amp; Logistics Collaboration"/>
                    <xsd:enumeration value="Order Management"/>
                    <xsd:enumeration value="Order Management (Indirect &amp; Services)"/>
                    <xsd:enumeration value="Outbound Logistics"/>
                    <xsd:enumeration value="Period-End Close"/>
                    <xsd:enumeration value="Personalization / Targeting"/>
                    <xsd:enumeration value="Physical Inventory"/>
                    <xsd:enumeration value="Plant Maintenance"/>
                    <xsd:enumeration value="PLM &amp; Strategy"/>
                    <xsd:enumeration value="Post Event Analytics"/>
                    <xsd:enumeration value="Pricing Management"/>
                    <xsd:enumeration value="Pricing Planning"/>
                    <xsd:enumeration value="Product Availability"/>
                    <xsd:enumeration value="Product Cost Execution"/>
                    <xsd:enumeration value="Product Development &amp; Management"/>
                    <xsd:enumeration value="Product Information Management"/>
                    <xsd:enumeration value="Product Safety"/>
                    <xsd:enumeration value="Product Cost Planning"/>
                    <xsd:enumeration value="Production Execution"/>
                    <xsd:enumeration value="Quality Assurance"/>
                    <xsd:enumeration value="Quality Control"/>
                    <xsd:enumeration value="R&amp;D Portfolio Management"/>
                    <xsd:enumeration value="Receivables Accounting"/>
                    <xsd:enumeration value="Record Payroll"/>
                    <xsd:enumeration value="Record Product Cost"/>
                    <xsd:enumeration value="Requisition Management (Indirect &amp; Services)"/>
                    <xsd:enumeration value="Retail Execution Analytics"/>
                    <xsd:enumeration value="Retire Assets"/>
                    <xsd:enumeration value="Returns Management"/>
                    <xsd:enumeration value="Returns Processing"/>
                    <xsd:enumeration value="S&amp;OP/iS&amp;OP"/>
                    <xsd:enumeration value="Sales &amp; Operations Execution"/>
                    <xsd:enumeration value="Sales Forecast"/>
                    <xsd:enumeration value="Segment Profitability Planning"/>
                    <xsd:enumeration value="Service Strategy (VMI, CMI, CPFR)"/>
                    <xsd:enumeration value="Short Term Demand Planning"/>
                    <xsd:enumeration value="Sourcing"/>
                    <xsd:enumeration value="Special Procurement (Incl. Subcontracting)"/>
                    <xsd:enumeration value="Specification &amp; Innovation Management"/>
                    <xsd:enumeration value="Spend Analysis &amp; Saving Management"/>
                    <xsd:enumeration value="Statutory Tax"/>
                    <xsd:enumeration value="Store Operations"/>
                    <xsd:enumeration value="Strategic Category Management"/>
                    <xsd:enumeration value="Strategic Materials Planning"/>
                    <xsd:enumeration value="Strategic Planning"/>
                    <xsd:enumeration value="Supplier Onboarding"/>
                    <xsd:enumeration value="Supplier Performance Management"/>
                    <xsd:enumeration value="Supplier Relationship Management"/>
                    <xsd:enumeration value="Supplier Risk Management"/>
                    <xsd:enumeration value="Supply Chain Advanced Analytics"/>
                    <xsd:enumeration value="Supply Chain Mmgt Reports"/>
                    <xsd:enumeration value="Supply Chain Operational Reporting"/>
                    <xsd:enumeration value="Supply Network Planning"/>
                    <xsd:enumeration value="Supply Network Scheduling"/>
                    <xsd:enumeration value="Sustainability"/>
                    <xsd:enumeration value="Tax Provisions"/>
                    <xsd:enumeration value="Trade Investment Planning"/>
                    <xsd:enumeration value="Trade Marketing"/>
                    <xsd:enumeration value="Trade Promotion Management"/>
                    <xsd:enumeration value="Trade Promotions Optimization"/>
                    <xsd:enumeration value="Transfer Pricing Policy"/>
                    <xsd:enumeration value="Transfer Pricing"/>
                    <xsd:enumeration value="Transportation Execution (Inbound &amp; Outbound)"/>
                    <xsd:enumeration value="Transportation Planning (Inbound &amp; Outbound)"/>
                    <xsd:enumeration value="Travel &amp; Expense"/>
                    <xsd:enumeration value="Voice of Consumer"/>
                    <xsd:enumeration value="Warehouse Management"/>
                    <xsd:enumeration value="Consumer &amp; Social Insight"/>
                    <xsd:enumeration value="Content Release Management"/>
                    <xsd:enumeration value="Cost Reduction Initiatives &amp; Cost to Serve"/>
                    <xsd:enumeration value="Credit Management"/>
                    <xsd:enumeration value="Customer Health Management"/>
                    <xsd:enumeration value="Web Front End"/>
                  </xsd:restriction>
                </xsd:simpleType>
              </xsd:element>
            </xsd:sequence>
          </xsd:extension>
        </xsd:complexContent>
      </xsd:complexType>
    </xsd:element>
    <xsd:element name="L4BusinessProcess" ma:index="13" nillable="true" ma:displayName="L4 Business Process" ma:format="Dropdown" ma:internalName="L4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 Management"/>
                    <xsd:enumeration value="Accounting &amp; Asseet Management"/>
                    <xsd:enumeration value="Accounting Document Processing"/>
                    <xsd:enumeration value="Accural Engine Ma nual Accrual"/>
                    <xsd:enumeration value="Adhoc Inspection / Manual Inspection"/>
                    <xsd:enumeration value="Advanced Return Management"/>
                    <xsd:enumeration value="Agencies &amp; Distributor"/>
                    <xsd:enumeration value="Align Supply Plan with Inventory"/>
                    <xsd:enumeration value="Alternative Based Confirmation"/>
                    <xsd:enumeration value="Analyze &amp; Simulate"/>
                    <xsd:enumeration value="Annual Account Planning"/>
                    <xsd:enumeration value="Annual Planning Process"/>
                    <xsd:enumeration value="Apply Pricing Policy"/>
                    <xsd:enumeration value="Assess Continuous Improvement"/>
                    <xsd:enumeration value="Asset Accounting Acquisition"/>
                    <xsd:enumeration value="Asset Accounting Mater Data"/>
                    <xsd:enumeration value="Asser Accounting Valudation"/>
                    <xsd:enumeration value="Asset Acquisition from Purchasing"/>
                    <xsd:enumeration value="Asset Breakdown Maintenance"/>
                    <xsd:enumeration value="Asset Management"/>
                    <xsd:enumeration value="Asset Month-End Closing"/>
                    <xsd:enumeration value="Asset Retirement"/>
                    <xsd:enumeration value="Asset Under Construction"/>
                    <xsd:enumeration value="Asset Year-End Closing"/>
                    <xsd:enumeration value="Assortment Optimization"/>
                    <xsd:enumeration value="Audience Targeting"/>
                    <xsd:enumeration value="Automatic Credit Check"/>
                    <xsd:enumeration value="Back Order Processing"/>
                    <xsd:enumeration value="Bad Debt"/>
                    <xsd:enumeration value="Batch Traceability"/>
                    <xsd:enumeration value="Bottom-up Replanning of Supply"/>
                    <xsd:enumeration value="Brand Category Profitability"/>
                    <xsd:enumeration value="Brand Visualization &amp; Consistency"/>
                    <xsd:enumeration value="Brandsites &amp; MObile Apps"/>
                    <xsd:enumeration value="Buy Channel Management"/>
                    <xsd:enumeration value="Calculation of Credit Score, Risk Class &amp; Credit Limit"/>
                    <xsd:enumeration value="Campaign Management"/>
                    <xsd:enumeration value="Cancel Sales Order"/>
                    <xsd:enumeration value="Capture Customer Sales Order"/>
                    <xsd:enumeration value="Carbon &amp; Water Footprint Sustainment"/>
                    <xsd:enumeration value="Carrier Performance Management"/>
                    <xsd:enumeration value="Case Management"/>
                    <xsd:enumeration value="Catalog Content Management"/>
                    <xsd:enumeration value="Catalog Management"/>
                    <xsd:enumeration value="Central &amp; Mill Store Operation"/>
                    <xsd:enumeration value="Certificate of Analysis (inbound)"/>
                    <xsd:enumeration value="Certificate of Analysis (outbound)"/>
                    <xsd:enumeration value="Change Budget"/>
                    <xsd:enumeration value="Change Sales Order"/>
                    <xsd:enumeration value="Change Tolerance Limit"/>
                    <xsd:enumeration value="Change WBSE"/>
                    <xsd:enumeration value="Chargeback Claims"/>
                    <xsd:enumeration value="Chart of Accounts"/>
                    <xsd:enumeration value="Check Product Availability"/>
                    <xsd:enumeration value="Checkout Redemption"/>
                    <xsd:enumeration value="Clearing"/>
                    <xsd:enumeration value="Collaborate"/>
                    <xsd:enumeration value="Collections Processing"/>
                    <xsd:enumeration value="Committment Management"/>
                    <xsd:enumeration value="Company (Trading Partner) Maintenance"/>
                    <xsd:enumeration value="Compliance Management"/>
                    <xsd:enumeration value="Compliance Reporting"/>
                    <xsd:enumeration value="Computer Telephony Integration"/>
                    <xsd:enumeration value="Conduct Demand Review"/>
                    <xsd:enumeration value="Conduct Supply Review"/>
                    <xsd:enumeration value="Conduct Management Business"/>
                    <xsd:enumeration value="Consumer Profile &amp; Insights"/>
                    <xsd:enumeration value="Consumer Relationship Manager"/>
                    <xsd:enumeration value="Content Analytics"/>
                    <xsd:enumeration value="Content Delivery"/>
                    <xsd:enumeration value="Content Delivery Network"/>
                    <xsd:enumeration value="Content Management Platform"/>
                    <xsd:enumeration value="Content Publishing Platform"/>
                    <xsd:enumeration value="Content Syndication Platform"/>
                    <xsd:enumeration value="Contract Lifecycle Management"/>
                    <xsd:enumeration value="Contract Management"/>
                    <xsd:enumeration value="Contract Template Management"/>
                    <xsd:enumeration value="Cost Center Group &amp; Hierarchy"/>
                    <xsd:enumeration value="Cost Center Maintenance"/>
                    <xsd:enumeration value="Cost Elements Group &amp; Hierarchy"/>
                    <xsd:enumeration value="Cost Elements Maintenance"/>
                    <xsd:enumeration value="Cost Management"/>
                    <xsd:enumeration value="Cost Reduction Opportunity Identified"/>
                    <xsd:enumeration value="Create Budgeet"/>
                    <xsd:enumeration value="Create Credit &amp; Debit Memo Request"/>
                    <xsd:enumeration value="Create Number Range for Budget"/>
                    <xsd:enumeration value="Create Sales Order"/>
                    <xsd:enumeration value="Create Short Term Material Requirements Plan"/>
                    <xsd:enumeration value="Create Supply Chain Strategic"/>
                    <xsd:enumeration value="Create WBSE"/>
                    <xsd:enumeration value="Credit Management Reporting"/>
                    <xsd:enumeration value="Cross Channel Marketing"/>
                    <xsd:enumeration value="Cross-Company Code Document Processing"/>
                    <xsd:enumeration value="Customer Account Management"/>
                    <xsd:enumeration value="Customer Account Planning"/>
                    <xsd:enumeration value="Customer Hierarchy Maintenance"/>
                    <xsd:enumeration value="Customer Inventory Strategy (VMI vs CMI vs CPFR)"/>
                    <xsd:enumeration value="Customer LEvel Scorecard Design"/>
                    <xsd:enumeration value="Customer Maintenance"/>
                    <xsd:enumeration value="Customer SErvice"/>
                    <xsd:enumeration value="Customer Touchpoints"/>
                    <xsd:enumeration value="Customs Management"/>
                    <xsd:enumeration value="Cycle Count"/>
                    <xsd:enumeration value="Dangerous Goods Management"/>
                    <xsd:enumeration value="Data Management"/>
                    <xsd:enumeration value="Decide &amp; Implement"/>
                    <xsd:enumeration value="Define Segmentation Methodology"/>
                    <xsd:enumeration value="Delete Renew Condition Contract"/>
                    <xsd:enumeration value="Develop Finance Projection"/>
                    <xsd:enumeration value="Develop Master Production Schedule (MPS)"/>
                    <xsd:enumeration value="Develop Materiarls Scenarios"/>
                    <xsd:enumeration value="Develop Pricing Policy &amp; Procedures"/>
                    <xsd:enumeration value="Device Content Management"/>
                    <xsd:enumeration value="Differential Billing"/>
                    <xsd:enumeration value="Digital Engagment"/>
                    <xsd:enumeration value="Digital Payment"/>
                    <xsd:enumeration value="Digital Shelf"/>
                    <xsd:enumeration value="Direct Material Miantenance"/>
                    <xsd:enumeration value="Direct Sales"/>
                    <xsd:enumeration value="Disaggregate Monthly Plan"/>
                    <xsd:enumeration value="Disclosure Management"/>
                    <xsd:enumeration value="Discrete Manufacturing"/>
                    <xsd:enumeration value="Dispute Case Opening"/>
                    <xsd:enumeration value="Dispute Case Processing"/>
                    <xsd:enumeration value="Dispute Closure Process"/>
                    <xsd:enumeration value="Distribution Analytics"/>
                    <xsd:enumeration value="Dynamic Action Tracking"/>
                    <xsd:enumeration value="Dynamic Pricing"/>
                    <xsd:enumeration value="EHS Audit Management"/>
                    <xsd:enumeration value="EHS Health &amp; Safety"/>
                    <xsd:enumeration value="EHS Incident Management"/>
                    <xsd:enumeration value="Email marekting"/>
                    <xsd:enumeration value="Environment Management"/>
                    <xsd:enumeration value="Ethical Sourcing"/>
                    <xsd:enumeration value="Evaluate Plant Maintenance Performance"/>
                    <xsd:enumeration value="Experimental"/>
                    <xsd:enumeration value="Extract Data from S4 for Tax Provision"/>
                    <xsd:enumeration value="Facilities Management"/>
                    <xsd:enumeration value="File Management"/>
                    <xsd:enumeration value="Finance Enterprise Structure"/>
                    <xsd:enumeration value="Finance Master Data"/>
                    <xsd:enumeration value="Financial &amp; Capacity Planning"/>
                    <xsd:enumeration value="Financial Statement Versions &amp; Item Maintenance"/>
                    <xsd:enumeration value="Freight Cost &amp; Settlement"/>
                    <xsd:enumeration value="G/L Account Maintenance"/>
                    <xsd:enumeration value="Generate &amp; Publish Short-term Demand Plan"/>
                    <xsd:enumeration value="Generate Aggregate Strategic Requirements Forecast"/>
                    <xsd:enumeration value="Generate &amp; Publish Demand Plan"/>
                    <xsd:enumeration value="Generate Contract Manufacturing (CMO) Plan"/>
                    <xsd:enumeration value="Generate Distribution Requirements Plan (DRP)"/>
                    <xsd:enumeration value="Generate Material Requirement Plan"/>
                    <xsd:enumeration value="Generate Net Requirements"/>
                    <xsd:enumeration value="Generate New Product Forecast"/>
                    <xsd:enumeration value="Generate RCCP (rough cut capability plan) (production)"/>
                    <xsd:enumeration value="Generate RCCP (rough cut capability plan) (WH &amp; Transportation)"/>
                    <xsd:enumeration value="Generate short-term Demand Planning Signal (daily/weekly)"/>
                    <xsd:enumeration value="Generate Statistical Forecast"/>
                    <xsd:enumeration value="GL Clearing / Open Item Management"/>
                    <xsd:enumeration value="Group Reporting - Data Collection from GRDC"/>
                    <xsd:enumeration value="Group Reporting - Data from External System"/>
                    <xsd:enumeration value="Group Reporting - Financial Consolidation"/>
                    <xsd:enumeration value="Heterogeneity Management"/>
                    <xsd:enumeration value="Identify &amp; Prioritize Scenarios"/>
                    <xsd:enumeration value="Identify &amp; Resolve Mid to Long Term Exceptions"/>
                    <xsd:enumeration value="Identify Exceptions"/>
                    <xsd:enumeration value="Identify Supply Plan Scenarios"/>
                    <xsd:enumeration value="Inbound processing"/>
                    <xsd:enumeration value="Inbound Processing - Delivery Creation Process"/>
                    <xsd:enumeration value="Inbound Processing - External Receipts"/>
                    <xsd:enumeration value="Inbound Processing - Integration with Other Processes"/>
                    <xsd:enumeration value="Inbound Processing - other Receipts"/>
                    <xsd:enumeration value="Inbound Processing - Preparation"/>
                    <xsd:enumeration value="inbound Processing - Production"/>
                    <xsd:enumeration value="Inbound Processing - Putaway Execution"/>
                    <xsd:enumeration value="Inbound Processing - Putaway Planning"/>
                    <xsd:enumeration value="Inbound Processing - Reporting"/>
                    <xsd:enumeration value="Inbound Processing - Space Planning"/>
                    <xsd:enumeration value="Inbound Supply Assurance"/>
                    <xsd:enumeration value="Inbound Transportation execution"/>
                    <xsd:enumeration value="inbound Transportatoin Planning"/>
                    <xsd:enumeration value="Incorect Material Maintenance"/>
                    <xsd:enumeration value="Indirect Purchase Requisition Processing"/>
                    <xsd:enumeration value="Information Management"/>
                    <xsd:enumeration value="Inside Sales"/>
                    <xsd:enumeration value="Insights"/>
                    <xsd:enumeration value="Inspection &amp; Calibration"/>
                    <xsd:enumeration value="Integrate Customer Forecast"/>
                    <xsd:enumeration value="Integrate External Inputs/Assumptions into Demand Plan"/>
                    <xsd:enumeration value="Integrate Coupon System"/>
                    <xsd:enumeration value="Integrated Social Actions"/>
                    <xsd:enumeration value="Interaction Design"/>
                    <xsd:enumeration value="Intercompany Reconcoliation Process"/>
                    <xsd:enumeration value="Interface w/Front End System"/>
                    <xsd:enumeration value="Internal Order Maintenance"/>
                    <xsd:enumeration value="Internal Warehouse Activities"/>
                    <xsd:enumeration value="Inventory Collaboration &amp; Replenishment (Alerts, Exception Mgmt, Feedback Loop)"/>
                    <xsd:enumeration value="Invoice Customer"/>
                    <xsd:enumeration value="Invoice Processing"/>
                    <xsd:enumeration value="Language Translation &amp; Support"/>
                    <xsd:enumeration value="Lease Service Contract"/>
                    <xsd:enumeration value="Lease-In Accounting"/>
                    <xsd:enumeration value="Lease-out Accounting"/>
                    <xsd:enumeration value="Lease-Out for Sublease Accounting"/>
                    <xsd:enumeration value="Ledger-Specific Document Processing in Parallel Ledger"/>
                    <xsd:enumeration value="Legacy Asset Creation"/>
                    <xsd:enumeration value="Maintain Condition Contract"/>
                    <xsd:enumeration value="Maintenance Reporting"/>
                    <xsd:enumeration value="Manage Accounts"/>
                    <xsd:enumeration value="Manage Batches"/>
                    <xsd:enumeration value="Manage GBuckets"/>
                    <xsd:enumeration value="Manage Collections Organization Structure for BP"/>
                    <xsd:enumeration value="Manage Contract Manufacturing Organization (CMO) Plan"/>
                    <xsd:enumeration value="Manage Credit Organization &amp; BP Management"/>
                    <xsd:enumeration value="Manage Detailed Scheduling (frozen/slushy)"/>
                    <xsd:enumeration value="Manage Direct / Income Tax"/>
                    <xsd:enumeration value="Management Incoming Payments"/>
                    <xsd:enumeration value="Manage Initial Plan to be sequenced"/>
                    <xsd:enumeration value="Manage Inventory Plan"/>
                    <xsd:enumeration value="Manage New Product Supply Planning"/>
                    <xsd:enumeration value="Manage Outgoing Payments"/>
                    <xsd:enumeration value="Manage Plant Maintenance Master Data"/>
                    <xsd:enumeration value="Manage Portfolio &amp; Classification Hierarchy"/>
                    <xsd:enumeration value="Manage Quality from Production"/>
                    <xsd:enumeration value="Manage Quality in Delivery"/>
                    <xsd:enumeration value="Manage Quality in Procurement"/>
                    <xsd:enumeration value="Manage Quality Master Data"/>
                    <xsd:enumeration value="Manage Restricted Handling Materials"/>
                    <xsd:enumeration value="Manage Scheduling Optimization"/>
                    <xsd:enumeration value="Manage Stock Transfer (STO)"/>
                    <xsd:enumeration value="Manage VAT, Sales &amp; Usage Taxes"/>
                    <xsd:enumeration value="Management of Change"/>
                    <xsd:enumeration value="Manual Classical Accruals"/>
                    <xsd:enumeration value="Marketing Automation"/>
                    <xsd:enumeration value="Mass Email &amp; Campaign Management"/>
                    <xsd:enumeration value="Match Payments"/>
                    <xsd:enumeration value="Merchandizing Analytics"/>
                    <xsd:enumeration value="Military process"/>
                    <xsd:enumeration value="Mobile First and Responsive Design"/>
                    <xsd:enumeration value="Mobile Marketing"/>
                    <xsd:enumeration value="Monitoring"/>
                    <xsd:enumeration value="Multi-Channel Customer Interaction Center"/>
                    <xsd:enumeration value="Multilingual Capability"/>
                    <xsd:enumeration value="Navigation"/>
                    <xsd:enumeration value="Omni Channel Management"/>
                    <xsd:enumeration value="Omni Channel Marketing"/>
                    <xsd:enumeration value="Order Forecast and OTC, Logistics, and Transportation Collaboration (Alerts, Exception Mgmt, Feedback Loop)"/>
                    <xsd:enumeration value="Order Management"/>
                    <xsd:enumeration value="Order Management (Indirect &amp; Services)"/>
                    <xsd:enumeration value="Order on Behalf"/>
                    <xsd:enumeration value="Order Policy - Define Strategy and Analytics Approach"/>
                    <xsd:enumeration value="Order Receipt (Indirect &amp; Services)"/>
                    <xsd:enumeration value="Order Released to Floor"/>
                    <xsd:enumeration value="Organization Structure and Master Data"/>
                    <xsd:enumeration value="Other Accruals (excise duties royalties and other costs to be paid to 3rd parties)"/>
                    <xsd:enumeration value="Other AR Activities"/>
                    <xsd:enumeration value="Outbound Delivery Analytics and Reports"/>
                    <xsd:enumeration value="Outbound Delivery Confirmation Process"/>
                    <xsd:enumeration value="Outbound Delivery Creation Process"/>
                    <xsd:enumeration value="Outbound Delivery Execution Process"/>
                    <xsd:enumeration value="Outbound Delivery Planning Process"/>
                    <xsd:enumeration value="Outbound Integration"/>
                    <xsd:enumeration value="Outbound Processing"/>
                    <xsd:enumeration value="Outbound Transportation Execution"/>
                    <xsd:enumeration value="Outbound Transportation Planning"/>
                    <xsd:enumeration value="Packaging"/>
                    <xsd:enumeration value="Paid Advertising"/>
                    <xsd:enumeration value="Parked Documents"/>
                    <xsd:enumeration value="Pay my Bill"/>
                    <xsd:enumeration value="Payment Processing"/>
                    <xsd:enumeration value="Payments and Credits"/>
                    <xsd:enumeration value="Perform Bank Reconciliation"/>
                    <xsd:enumeration value="Perform Intercompany Netting and Payment Processing"/>
                    <xsd:enumeration value="Perform Management Reporting"/>
                    <xsd:enumeration value="Perform Tax provisioning"/>
                    <xsd:enumeration value="Period End Closing for Plant (BEI)"/>
                    <xsd:enumeration value="Period End Closing"/>
                    <xsd:enumeration value="Period End Closing for Maintenance Orders (BF7)"/>
                    <xsd:enumeration value="Periodic Reviews"/>
                    <xsd:enumeration value="Personalization"/>
                    <xsd:enumeration value="Personalization Engine"/>
                    <xsd:enumeration value="Phase In"/>
                    <xsd:enumeration value="Phase out"/>
                    <xsd:enumeration value="Physical Inventory Process"/>
                    <xsd:enumeration value="Plagiarism Review"/>
                    <xsd:enumeration value="Portal Order Placement"/>
                    <xsd:enumeration value="Portfolio Collections Management"/>
                    <xsd:enumeration value="Portfolio Item and Initiative Management"/>
                    <xsd:enumeration value="Portfolio Resource Planning"/>
                    <xsd:enumeration value="Portfolio Review Management"/>
                    <xsd:enumeration value="Post Event Evaluation"/>
                    <xsd:enumeration value="Predictive &amp; Condition Based Maintenance"/>
                    <xsd:enumeration value="Preparation for Financial Consolidation"/>
                    <xsd:enumeration value="Preventive Maintenance"/>
                    <xsd:enumeration value="Pricing Analytics"/>
                    <xsd:enumeration value="Pricing Insights &amp; Optimization"/>
                    <xsd:enumeration value="Pricing Planning"/>
                    <xsd:enumeration value="Prioritize and Evaluate Supply Scenarios"/>
                    <xsd:enumeration value="Process Industries"/>
                    <xsd:enumeration value="Process Intercompany Transactions"/>
                    <xsd:enumeration value="Process Payroll Journal Entries"/>
                    <xsd:enumeration value="Product Allocation"/>
                    <xsd:enumeration value="Product and Catalogues"/>
                    <xsd:enumeration value="Product Configuration"/>
                    <xsd:enumeration value="Product Cost Execution"/>
                    <xsd:enumeration value="Product Cost Planning"/>
                    <xsd:enumeration value="product Hierarchy Maintenance"/>
                    <xsd:enumeration value="Product Inventory"/>
                    <xsd:enumeration value="product Maintenance"/>
                    <xsd:enumeration value="Product Marketability &amp; Compliance"/>
                    <xsd:enumeration value="Product Safety Integration"/>
                    <xsd:enumeration value="product Segmentation"/>
                    <xsd:enumeration value="Profit Center Group and Hierarchy Maintenance"/>
                    <xsd:enumeration value="Profit Center Maintenance"/>
                    <xsd:enumeration value="Profitability Analysis"/>
                    <xsd:enumeration value="Project / WBS Settlement"/>
                    <xsd:enumeration value="Project and Project Structure Management"/>
                    <xsd:enumeration value="Project Closure and Post-Evaluation"/>
                    <xsd:enumeration value="Project Management"/>
                    <xsd:enumeration value="Project Resource Planning"/>
                    <xsd:enumeration value="Project Scoring and Evaluation"/>
                    <xsd:enumeration value="Promotion Optimization"/>
                    <xsd:enumeration value="Promotion Planning"/>
                    <xsd:enumeration value="Promotion Processing"/>
                    <xsd:enumeration value="Promotions and Discounts"/>
                    <xsd:enumeration value="Publishing &amp; Scheduling"/>
                    <xsd:enumeration value="Purchase Order"/>
                    <xsd:enumeration value="Purchase Order Accruals"/>
                    <xsd:enumeration value="Purchase Requisition Processing"/>
                    <xsd:enumeration value="Quality Integration"/>
                    <xsd:enumeration value="Quality Notifications and Complaints"/>
                    <xsd:enumeration value="Quotation Submission"/>
                    <xsd:enumeration value="Raw Materials"/>
                    <xsd:enumeration value="Rebate Agreements and Pricing Information"/>
                    <xsd:enumeration value="Recurring Entries"/>
                    <xsd:enumeration value="Reference Documents"/>
                    <xsd:enumeration value="Referral Marketing"/>
                    <xsd:enumeration value="Refund Mode"/>
                    <xsd:enumeration value="Refurbishment Management"/>
                    <xsd:enumeration value="Regulatory Integration"/>
                    <xsd:enumeration value="Release for Delivery"/>
                    <xsd:enumeration value="Reporting"/>
                    <xsd:enumeration value="Reporting Collections"/>
                    <xsd:enumeration value="Reporting Disputets"/>
                    <xsd:enumeration value="Reports / Analytics"/>
                    <xsd:enumeration value="Requisition Management (Indirect &amp; Services)"/>
                    <xsd:enumeration value="Resource Management"/>
                    <xsd:enumeration value="Responsible Design and Production"/>
                    <xsd:enumeration value="Return from Domestic or Export Orders"/>
                    <xsd:enumeration value="Returns Integration"/>
                    <xsd:enumeration value="Returns Options"/>
                    <xsd:enumeration value="Returns Policy"/>
                    <xsd:enumeration value="Review and Update Network Plan"/>
                    <xsd:enumeration value="Review and Update Supply Chain Strategic Plan"/>
                    <xsd:enumeration value="Review Exceptions and Adjust Short-Term Demand Plan"/>
                    <xsd:enumeration value="Review Inventory and Safety Stock"/>
                    <xsd:enumeration value="Review Metrics &amp; Identify Issues &amp; Resolutions"/>
                    <xsd:enumeration value="Risk Management"/>
                    <xsd:enumeration value="S&amp;R Weekly Review"/>
                    <xsd:enumeration value="Safety Data Sheet Management"/>
                    <xsd:enumeration value="Sales Forecast Collaboration (Alerts, Exception Mgmt, Feedback Loop)"/>
                    <xsd:enumeration value="Sales Volume Forecasting"/>
                    <xsd:enumeration value="Search Engine Marketing"/>
                    <xsd:enumeration value="Security Management"/>
                    <xsd:enumeration value="SEO"/>
                    <xsd:enumeration value="Setup and Maintain Alert Parameters"/>
                    <xsd:enumeration value="Settle Condition Contract"/>
                    <xsd:enumeration value="Shelving Analytics"/>
                    <xsd:enumeration value="Shopper Marketing"/>
                    <xsd:enumeration value="Shutdown Maintenance"/>
                    <xsd:enumeration value="SKU"/>
                    <xsd:enumeration value="Social Listening"/>
                    <xsd:enumeration value="Social Media Marketing"/>
                    <xsd:enumeration value="Social Monitoring"/>
                    <xsd:enumeration value="Social Platforms"/>
                    <xsd:enumeration value="Solve Exceptions and Update Master Plan"/>
                    <xsd:enumeration value="Source Inspection with Early COA"/>
                    <xsd:enumeration value="Sourcing"/>
                    <xsd:enumeration value="Special Invoice Processes"/>
                    <xsd:enumeration value="Special Order Processes"/>
                    <xsd:enumeration value="Spend Analysis &amp; Saving Management"/>
                    <xsd:enumeration value="Status Management"/>
                    <xsd:enumeration value="Store Administration"/>
                    <xsd:enumeration value="Store Management"/>
                    <xsd:enumeration value="Strategic Category Management"/>
                    <xsd:enumeration value="Sub-Contracting PO Processing"/>
                    <xsd:enumeration value="Supplier Enablement"/>
                    <xsd:enumeration value="Supplier Inquiries and Exception Management"/>
                    <xsd:enumeration value="Supplier Maintenance"/>
                    <xsd:enumeration value="Supplier Performance Management"/>
                    <xsd:enumeration value="Supplier Relationship Management"/>
                    <xsd:enumeration value="T&amp;T in Customer Services Processes"/>
                    <xsd:enumeration value="T&amp;T in Internal Mfg - Diaper"/>
                    <xsd:enumeration value="T&amp;T in Internal Mfg - Tissue"/>
                    <xsd:enumeration value="T&amp;T in Internal Warehouse Activities"/>
                    <xsd:enumeration value="T&amp;T in Reporting"/>
                    <xsd:enumeration value="T&amp;T in Reverse Logistics processes"/>
                    <xsd:enumeration value="Taxonomy"/>
                    <xsd:enumeration value="Trade Promotions Optimization"/>
                    <xsd:enumeration value="Transfer Price Analysis Process"/>
                    <xsd:enumeration value="Transportation Structure"/>
                    <xsd:enumeration value="Transportation Track and Trace - Event Mgmt"/>
                    <xsd:enumeration value="Travel and Expense Management"/>
                    <xsd:enumeration value="Trend Analysis"/>
                    <xsd:enumeration value="Unified Social Inbox"/>
                    <xsd:enumeration value="Universal Allocations"/>
                    <xsd:enumeration value="Update Demand Plan Based on Exceptions"/>
                    <xsd:enumeration value="User Management"/>
                    <xsd:enumeration value="Utilities Generation, Conversion &amp; Supply"/>
                    <xsd:enumeration value="UX Testing"/>
                    <xsd:enumeration value="Variant"/>
                    <xsd:enumeration value="Vendor Consignment PO Processing"/>
                    <xsd:enumeration value="Visual Merchandizing"/>
                    <xsd:enumeration value="Warehouse Integration"/>
                    <xsd:enumeration value="Web"/>
                    <xsd:enumeration value="Website Personalization"/>
                    <xsd:enumeration value="Website Search"/>
                    <xsd:enumeration value="What-if Scenario Management"/>
                    <xsd:enumeration value="Wholesales / Retailer"/>
                    <xsd:enumeration value="Workflow Management"/>
                  </xsd:restriction>
                </xsd:simpleType>
              </xsd:element>
            </xsd:sequence>
          </xsd:extension>
        </xsd:complexContent>
      </xsd:complexType>
    </xsd:element>
    <xsd:element name="Region" ma:index="14" nillable="true" ma:displayName="Region" ma:format="Dropdown" ma:internalName="Region">
      <xsd:simpleType>
        <xsd:restriction base="dms:Choice">
          <xsd:enumeration value="APAC"/>
          <xsd:enumeration value="EMEA"/>
          <xsd:enumeration value="LAO"/>
          <xsd:enumeration value="NA"/>
          <xsd:enumeration value="Global"/>
        </xsd:restriction>
      </xsd:simpleType>
    </xsd:element>
    <xsd:element name="LearningContentType" ma:index="15" nillable="true" ma:displayName="Learning Content Type" ma:format="Dropdown" ma:internalName="LearningContent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Learning - Video"/>
                    <xsd:enumeration value="eLearning - Web Based Training"/>
                    <xsd:enumeration value="eLearning - Bite Site Learning"/>
                    <xsd:enumeration value="Infographic"/>
                    <xsd:enumeration value="Instructor Led Course"/>
                    <xsd:enumeration value="Exercise Sheet"/>
                    <xsd:enumeration value="Quick Reference Card"/>
                    <xsd:enumeration value="Job Aid"/>
                    <xsd:enumeration value="Simulation"/>
                    <xsd:enumeration value="Instructor Guide"/>
                    <xsd:enumeration value="User Manual"/>
                    <xsd:enumeration value="Business Process Learning"/>
                  </xsd:restriction>
                </xsd:simpleType>
              </xsd:element>
            </xsd:sequence>
          </xsd:extension>
        </xsd:complexContent>
      </xsd:complexType>
    </xsd:element>
    <xsd:element name="ContentOwner" ma:index="16" nillable="true" ma:displayName="Content Owner" ma:format="Dropdown" ma:list="UserInfo" ma:SharePointGroup="0" ma:internalName="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lease" ma:index="17" nillable="true" ma:displayName="Release" ma:format="Dropdown" ma:internalName="Relea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ilot"/>
                    <xsd:enumeration value="APAC"/>
                    <xsd:enumeration value="EMEA"/>
                    <xsd:enumeration value="LAO"/>
                    <xsd:enumeration value="NA"/>
                    <xsd:enumeration value="Foundational Finance"/>
                    <xsd:enumeration value="Digital Procurement"/>
                    <xsd:enumeration value="Rapid Response Planning"/>
                    <xsd:enumeration value="All"/>
                  </xsd:restriction>
                </xsd:simpleType>
              </xsd:element>
            </xsd:sequence>
          </xsd:extension>
        </xsd:complexContent>
      </xsd:complexType>
    </xsd:element>
    <xsd:element name="System" ma:index="18" nillable="true" ma:displayName="System" ma:format="Dropdown" ma:internalName="Syste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lackline"/>
                    <xsd:enumeration value="Blue Yonder"/>
                    <xsd:enumeration value="CashForce"/>
                    <xsd:enumeration value="Coupa"/>
                    <xsd:enumeration value="Kinaxis"/>
                    <xsd:enumeration value="S/4HANA"/>
                    <xsd:enumeration value="SAP GRDC"/>
                    <xsd:enumeration value="SAP Analytics Cloud (SAC)"/>
                    <xsd:enumeration value="Vertex"/>
                  </xsd:restriction>
                </xsd:simpleType>
              </xsd:element>
            </xsd:sequence>
          </xsd:extension>
        </xsd:complexContent>
      </xsd:complexType>
    </xsd:element>
    <xsd:element name="DocumentStatus" ma:index="19" nillable="true" ma:displayName="Document Status" ma:format="Dropdown" ma:internalName="DocumentStatus">
      <xsd:simpleType>
        <xsd:restriction base="dms:Choice">
          <xsd:enumeration value="Draft"/>
          <xsd:enumeration value="Final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bfa54-ea21-400c-982d-3bd3ff38a8b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fdb80-ccf6-4ea1-983d-0bd9de6abba1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File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1BusinessProcess xmlns="b1b8050f-48a1-4459-b1e1-2b18f792d2b0">
      <Value>Source to Pay</Value>
    </L1BusinessProcess>
    <Region xmlns="b1b8050f-48a1-4459-b1e1-2b18f792d2b0">NA</Region>
    <ContentOwner xmlns="b1b8050f-48a1-4459-b1e1-2b18f792d2b0">
      <UserInfo>
        <DisplayName>Surdykowski, Heather</DisplayName>
        <AccountId>14</AccountId>
        <AccountType/>
      </UserInfo>
    </ContentOwner>
    <L4BusinessProcess xmlns="b1b8050f-48a1-4459-b1e1-2b18f792d2b0" xsi:nil="true"/>
    <Release xmlns="b1b8050f-48a1-4459-b1e1-2b18f792d2b0">
      <Value>Digital Procurement</Value>
    </Release>
    <L3BusinessProcess xmlns="b1b8050f-48a1-4459-b1e1-2b18f792d2b0">
      <Value>Supplier Onboarding</Value>
    </L3BusinessProcess>
    <DocumentStatus xmlns="b1b8050f-48a1-4459-b1e1-2b18f792d2b0">Final</DocumentStatus>
    <L2BusinessProcess xmlns="b1b8050f-48a1-4459-b1e1-2b18f792d2b0">
      <Value>Procure to Order</Value>
    </L2BusinessProcess>
    <LearningContentType xmlns="b1b8050f-48a1-4459-b1e1-2b18f792d2b0">
      <Value>Quick Reference Card</Value>
    </LearningContentType>
    <System xmlns="b1b8050f-48a1-4459-b1e1-2b18f792d2b0">
      <Value>Coupa</Value>
    </System>
  </documentManagement>
</p:properties>
</file>

<file path=customXml/itemProps1.xml><?xml version="1.0" encoding="utf-8"?>
<ds:datastoreItem xmlns:ds="http://schemas.openxmlformats.org/officeDocument/2006/customXml" ds:itemID="{EA4B4C5C-995B-48EF-ACA7-0AD62F92D9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FD9783-B58A-48F0-BA29-BB9E3C7B8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b8050f-48a1-4459-b1e1-2b18f792d2b0"/>
    <ds:schemaRef ds:uri="d23bfa54-ea21-400c-982d-3bd3ff38a8ba"/>
    <ds:schemaRef ds:uri="e8efdb80-ccf6-4ea1-983d-0bd9de6abb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CD0584-2EEC-431B-BF62-FF70A1477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C5EF31-6988-41D1-94C6-3FEF748DCA26}">
  <ds:schemaRefs>
    <ds:schemaRef ds:uri="http://schemas.microsoft.com/office/2006/documentManagement/types"/>
    <ds:schemaRef ds:uri="http://schemas.openxmlformats.org/package/2006/metadata/core-properties"/>
    <ds:schemaRef ds:uri="d23bfa54-ea21-400c-982d-3bd3ff38a8ba"/>
    <ds:schemaRef ds:uri="http://www.w3.org/XML/1998/namespace"/>
    <ds:schemaRef ds:uri="http://schemas.microsoft.com/office/2006/metadata/properties"/>
    <ds:schemaRef ds:uri="http://purl.org/dc/elements/1.1/"/>
    <ds:schemaRef ds:uri="b1b8050f-48a1-4459-b1e1-2b18f792d2b0"/>
    <ds:schemaRef ds:uri="http://schemas.microsoft.com/office/infopath/2007/PartnerControls"/>
    <ds:schemaRef ds:uri="e8efdb80-ccf6-4ea1-983d-0bd9de6abba1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Accenture_A4_Corporate_Template_Graphik - V20200526.dotx</Template>
  <TotalTime>0</TotalTime>
  <Pages>11</Pages>
  <Words>1258</Words>
  <Characters>7176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8418</CharactersWithSpaces>
  <SharedDoc>false</SharedDoc>
  <HLinks>
    <vt:vector size="54" baseType="variant">
      <vt:variant>
        <vt:i4>262256</vt:i4>
      </vt:variant>
      <vt:variant>
        <vt:i4>51</vt:i4>
      </vt:variant>
      <vt:variant>
        <vt:i4>0</vt:i4>
      </vt:variant>
      <vt:variant>
        <vt:i4>5</vt:i4>
      </vt:variant>
      <vt:variant>
        <vt:lpwstr>https://kimberlyclark.sharepoint.com/:w:/r/sites/i797/Learning Document Library/STP_S4_QRC_How to Navigate and Use Coupa Supplier Portal_NA_EN.docx?d=w857c929c292a4c3dad98a2a233225bd8&amp;csf=1&amp;web=1&amp;e=NXQO8K</vt:lpwstr>
      </vt:variant>
      <vt:variant>
        <vt:lpwstr/>
      </vt:variant>
      <vt:variant>
        <vt:i4>1048639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_Toc131595647</vt:lpwstr>
      </vt:variant>
      <vt:variant>
        <vt:i4>1048639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_Toc131595646</vt:lpwstr>
      </vt:variant>
      <vt:variant>
        <vt:i4>1048639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_Toc131595645</vt:lpwstr>
      </vt:variant>
      <vt:variant>
        <vt:i4>1048639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_Toc131595644</vt:lpwstr>
      </vt:variant>
      <vt:variant>
        <vt:i4>1048639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_Toc131595643</vt:lpwstr>
      </vt:variant>
      <vt:variant>
        <vt:i4>1048639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_Toc131595642</vt:lpwstr>
      </vt:variant>
      <vt:variant>
        <vt:i4>1048639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_Toc131595641</vt:lpwstr>
      </vt:variant>
      <vt:variant>
        <vt:i4>1048639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_Toc131595640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2023-02-03T16:41:00Z</dcterms:created>
  <dcterms:modified xsi:type="dcterms:W3CDTF">2023-05-10T15:45:00Z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36020b0-6d69-48c1-9bb5-c586c1062b70_Enabled">
    <vt:lpwstr>True</vt:lpwstr>
  </property>
  <property fmtid="{D5CDD505-2E9C-101B-9397-08002B2CF9AE}" pid="3" name="MSIP_Label_236020b0-6d69-48c1-9bb5-c586c1062b70_SiteId">
    <vt:lpwstr>cf36141c-ddd7-45a7-b073-111f66d0b30c</vt:lpwstr>
  </property>
  <property fmtid="{D5CDD505-2E9C-101B-9397-08002B2CF9AE}" pid="4" name="MSIP_Label_236020b0-6d69-48c1-9bb5-c586c1062b70_Owner">
    <vt:lpwstr>theo.bondis@avanade.com</vt:lpwstr>
  </property>
  <property fmtid="{D5CDD505-2E9C-101B-9397-08002B2CF9AE}" pid="5" name="MSIP_Label_236020b0-6d69-48c1-9bb5-c586c1062b70_SetDate">
    <vt:lpwstr>2020-05-06T16:22:41.7600989Z</vt:lpwstr>
  </property>
  <property fmtid="{D5CDD505-2E9C-101B-9397-08002B2CF9AE}" pid="6" name="MSIP_Label_236020b0-6d69-48c1-9bb5-c586c1062b70_Name">
    <vt:lpwstr>Confidential</vt:lpwstr>
  </property>
  <property fmtid="{D5CDD505-2E9C-101B-9397-08002B2CF9AE}" pid="7" name="MSIP_Label_236020b0-6d69-48c1-9bb5-c586c1062b70_Application">
    <vt:lpwstr>Microsoft Azure Information Protection</vt:lpwstr>
  </property>
  <property fmtid="{D5CDD505-2E9C-101B-9397-08002B2CF9AE}" pid="8" name="MSIP_Label_236020b0-6d69-48c1-9bb5-c586c1062b70_ActionId">
    <vt:lpwstr>ecfd8c17-0e95-45ab-882a-5cd9a8dd80ac</vt:lpwstr>
  </property>
  <property fmtid="{D5CDD505-2E9C-101B-9397-08002B2CF9AE}" pid="9" name="MSIP_Label_236020b0-6d69-48c1-9bb5-c586c1062b70_Extended_MSFT_Method">
    <vt:lpwstr>Automatic</vt:lpwstr>
  </property>
  <property fmtid="{D5CDD505-2E9C-101B-9397-08002B2CF9AE}" pid="10" name="MSIP_Label_5fae8262-b78e-4366-8929-a5d6aac95320_Enabled">
    <vt:lpwstr>True</vt:lpwstr>
  </property>
  <property fmtid="{D5CDD505-2E9C-101B-9397-08002B2CF9AE}" pid="11" name="MSIP_Label_5fae8262-b78e-4366-8929-a5d6aac95320_SiteId">
    <vt:lpwstr>cf36141c-ddd7-45a7-b073-111f66d0b30c</vt:lpwstr>
  </property>
  <property fmtid="{D5CDD505-2E9C-101B-9397-08002B2CF9AE}" pid="12" name="MSIP_Label_5fae8262-b78e-4366-8929-a5d6aac95320_Owner">
    <vt:lpwstr>theo.bondis@avanade.com</vt:lpwstr>
  </property>
  <property fmtid="{D5CDD505-2E9C-101B-9397-08002B2CF9AE}" pid="13" name="MSIP_Label_5fae8262-b78e-4366-8929-a5d6aac95320_SetDate">
    <vt:lpwstr>2020-05-06T16:22:41.7600989Z</vt:lpwstr>
  </property>
  <property fmtid="{D5CDD505-2E9C-101B-9397-08002B2CF9AE}" pid="14" name="MSIP_Label_5fae8262-b78e-4366-8929-a5d6aac95320_Name">
    <vt:lpwstr>Recipients Have Full Control</vt:lpwstr>
  </property>
  <property fmtid="{D5CDD505-2E9C-101B-9397-08002B2CF9AE}" pid="15" name="MSIP_Label_5fae8262-b78e-4366-8929-a5d6aac95320_Application">
    <vt:lpwstr>Microsoft Azure Information Protection</vt:lpwstr>
  </property>
  <property fmtid="{D5CDD505-2E9C-101B-9397-08002B2CF9AE}" pid="16" name="MSIP_Label_5fae8262-b78e-4366-8929-a5d6aac95320_ActionId">
    <vt:lpwstr>ecfd8c17-0e95-45ab-882a-5cd9a8dd80ac</vt:lpwstr>
  </property>
  <property fmtid="{D5CDD505-2E9C-101B-9397-08002B2CF9AE}" pid="17" name="MSIP_Label_5fae8262-b78e-4366-8929-a5d6aac95320_Parent">
    <vt:lpwstr>236020b0-6d69-48c1-9bb5-c586c1062b70</vt:lpwstr>
  </property>
  <property fmtid="{D5CDD505-2E9C-101B-9397-08002B2CF9AE}" pid="18" name="MSIP_Label_5fae8262-b78e-4366-8929-a5d6aac95320_Extended_MSFT_Method">
    <vt:lpwstr>Automatic</vt:lpwstr>
  </property>
  <property fmtid="{D5CDD505-2E9C-101B-9397-08002B2CF9AE}" pid="19" name="ContentTypeId">
    <vt:lpwstr>0x01010042F5F51A125FA84BADF477DECC4E773C</vt:lpwstr>
  </property>
  <property fmtid="{D5CDD505-2E9C-101B-9397-08002B2CF9AE}" pid="20" name="MSIP_Label_1bc0f418-96a4-4caf-9d7c-ccc5ec7f9d91_SetDate">
    <vt:lpwstr>2020-05-12T10:44:37Z</vt:lpwstr>
  </property>
  <property fmtid="{D5CDD505-2E9C-101B-9397-08002B2CF9AE}" pid="21" name="MSIP_Label_1bc0f418-96a4-4caf-9d7c-ccc5ec7f9d91_Name">
    <vt:lpwstr>1bc0f418-96a4-4caf-9d7c-ccc5ec7f9d91</vt:lpwstr>
  </property>
  <property fmtid="{D5CDD505-2E9C-101B-9397-08002B2CF9AE}" pid="22" name="MSIP_Label_1bc0f418-96a4-4caf-9d7c-ccc5ec7f9d91_SiteId">
    <vt:lpwstr>e0793d39-0939-496d-b129-198edd916feb</vt:lpwstr>
  </property>
  <property fmtid="{D5CDD505-2E9C-101B-9397-08002B2CF9AE}" pid="23" name="MSIP_Label_1bc0f418-96a4-4caf-9d7c-ccc5ec7f9d91_ActionId">
    <vt:lpwstr>e442d7c1-0c02-4f7e-a375-000019722f99</vt:lpwstr>
  </property>
  <property fmtid="{D5CDD505-2E9C-101B-9397-08002B2CF9AE}" pid="24" name="MSIP_Label_1bc0f418-96a4-4caf-9d7c-ccc5ec7f9d91_Enabled">
    <vt:lpwstr>True</vt:lpwstr>
  </property>
  <property fmtid="{D5CDD505-2E9C-101B-9397-08002B2CF9AE}" pid="25" name="MSIP_Label_1bc0f418-96a4-4caf-9d7c-ccc5ec7f9d91_Extended_MSFT_Method">
    <vt:lpwstr>Manual</vt:lpwstr>
  </property>
  <property fmtid="{D5CDD505-2E9C-101B-9397-08002B2CF9AE}" pid="26" name="KCAutoClass">
    <vt:lpwstr>Public Without Content Marking 1bc0f418-96a4-4caf-9d7c-ccc5ec7f9d91 Confidential Recipients Have Full Control</vt:lpwstr>
  </property>
  <property fmtid="{D5CDD505-2E9C-101B-9397-08002B2CF9AE}" pid="27" name="MediaServiceImageTags">
    <vt:lpwstr/>
  </property>
  <property fmtid="{D5CDD505-2E9C-101B-9397-08002B2CF9AE}" pid="28" name="MSIP_Label_ec3caa80-b45a-41c4-be35-6a080a795a59_Enabled">
    <vt:lpwstr>true</vt:lpwstr>
  </property>
  <property fmtid="{D5CDD505-2E9C-101B-9397-08002B2CF9AE}" pid="29" name="MSIP_Label_ec3caa80-b45a-41c4-be35-6a080a795a59_SetDate">
    <vt:lpwstr>2022-12-16T15:56:55Z</vt:lpwstr>
  </property>
  <property fmtid="{D5CDD505-2E9C-101B-9397-08002B2CF9AE}" pid="30" name="MSIP_Label_ec3caa80-b45a-41c4-be35-6a080a795a59_Method">
    <vt:lpwstr>Privileged</vt:lpwstr>
  </property>
  <property fmtid="{D5CDD505-2E9C-101B-9397-08002B2CF9AE}" pid="31" name="MSIP_Label_ec3caa80-b45a-41c4-be35-6a080a795a59_Name">
    <vt:lpwstr>ec3caa80-b45a-41c4-be35-6a080a795a59</vt:lpwstr>
  </property>
  <property fmtid="{D5CDD505-2E9C-101B-9397-08002B2CF9AE}" pid="32" name="MSIP_Label_ec3caa80-b45a-41c4-be35-6a080a795a59_SiteId">
    <vt:lpwstr>fee2180b-69b6-4afe-9f14-ccd70bd4c737</vt:lpwstr>
  </property>
  <property fmtid="{D5CDD505-2E9C-101B-9397-08002B2CF9AE}" pid="33" name="MSIP_Label_ec3caa80-b45a-41c4-be35-6a080a795a59_ActionId">
    <vt:lpwstr>d2aa0b22-d880-44e1-b29c-ed3c3df3d2c2</vt:lpwstr>
  </property>
  <property fmtid="{D5CDD505-2E9C-101B-9397-08002B2CF9AE}" pid="34" name="MSIP_Label_ec3caa80-b45a-41c4-be35-6a080a795a59_ContentBits">
    <vt:lpwstr>0</vt:lpwstr>
  </property>
</Properties>
</file>