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8503153"/>
    <w:bookmarkEnd w:id="0"/>
    <w:p w14:paraId="52282CC6" w14:textId="710963E1" w:rsidR="00942BA9" w:rsidRPr="006901C4" w:rsidRDefault="00C65DE9" w:rsidP="1A273C47">
      <w:pPr>
        <w:rPr>
          <w:rFonts w:cstheme="minorHAnsi"/>
        </w:rPr>
      </w:pPr>
      <w:r w:rsidRPr="006901C4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82" behindDoc="0" locked="0" layoutInCell="1" allowOverlap="1" wp14:anchorId="125D8790" wp14:editId="1CEBD56A">
                <wp:simplePos x="0" y="0"/>
                <wp:positionH relativeFrom="page">
                  <wp:align>left</wp:align>
                </wp:positionH>
                <wp:positionV relativeFrom="paragraph">
                  <wp:posOffset>-536796</wp:posOffset>
                </wp:positionV>
                <wp:extent cx="7564755" cy="2965450"/>
                <wp:effectExtent l="0" t="0" r="0" b="6350"/>
                <wp:wrapNone/>
                <wp:docPr id="462515053" name="Group 462515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755" cy="2965450"/>
                          <a:chOff x="0" y="0"/>
                          <a:chExt cx="75742" cy="29655"/>
                        </a:xfrm>
                      </wpg:grpSpPr>
                      <wps:wsp>
                        <wps:cNvPr id="48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515" cy="499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490" name="Group 35"/>
                        <wpg:cNvGrpSpPr>
                          <a:grpSpLocks/>
                        </wpg:cNvGrpSpPr>
                        <wpg:grpSpPr bwMode="auto">
                          <a:xfrm>
                            <a:off x="0" y="1502"/>
                            <a:ext cx="75742" cy="28153"/>
                            <a:chOff x="0" y="-80"/>
                            <a:chExt cx="75743" cy="28156"/>
                          </a:xfrm>
                        </wpg:grpSpPr>
                        <wpg:grpSp>
                          <wpg:cNvPr id="491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0" y="-80"/>
                              <a:ext cx="75743" cy="28156"/>
                              <a:chOff x="0" y="-97"/>
                              <a:chExt cx="92060" cy="34229"/>
                            </a:xfrm>
                          </wpg:grpSpPr>
                          <pic:pic xmlns:pic="http://schemas.openxmlformats.org/drawingml/2006/picture">
                            <pic:nvPicPr>
                              <pic:cNvPr id="492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4890" r="10205" b="1489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346" y="4089"/>
                                <a:ext cx="57663" cy="3004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493" name="Freeform: Shape 30"/>
                            <wps:cNvSpPr>
                              <a:spLocks/>
                            </wps:cNvSpPr>
                            <wps:spPr bwMode="auto">
                              <a:xfrm>
                                <a:off x="1" y="4089"/>
                                <a:ext cx="69094" cy="30043"/>
                              </a:xfrm>
                              <a:custGeom>
                                <a:avLst/>
                                <a:gdLst>
                                  <a:gd name="T0" fmla="*/ 0 w 6909454"/>
                                  <a:gd name="T1" fmla="*/ 0 h 3004274"/>
                                  <a:gd name="T2" fmla="*/ 6909454 w 6909454"/>
                                  <a:gd name="T3" fmla="*/ 0 h 3004274"/>
                                  <a:gd name="T4" fmla="*/ 4908932 w 6909454"/>
                                  <a:gd name="T5" fmla="*/ 3004274 h 3004274"/>
                                  <a:gd name="T6" fmla="*/ 0 w 6909454"/>
                                  <a:gd name="T7" fmla="*/ 3004274 h 3004274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09454" h="3004274">
                                    <a:moveTo>
                                      <a:pt x="0" y="0"/>
                                    </a:moveTo>
                                    <a:lnTo>
                                      <a:pt x="6909454" y="0"/>
                                    </a:lnTo>
                                    <a:lnTo>
                                      <a:pt x="4908932" y="3004274"/>
                                    </a:lnTo>
                                    <a:lnTo>
                                      <a:pt x="0" y="300427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10069F"/>
                                  </a:gs>
                                  <a:gs pos="45000">
                                    <a:srgbClr val="10069F"/>
                                  </a:gs>
                                  <a:gs pos="100000">
                                    <a:srgbClr val="753BBD"/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4" name="Rectangl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-97"/>
                                <a:ext cx="92060" cy="40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5" name="TextBox 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344" y="652"/>
                                <a:ext cx="24384" cy="26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6B826B" w14:textId="0CA94F67" w:rsidR="001424AD" w:rsidRPr="001424AD" w:rsidRDefault="001424AD" w:rsidP="001424AD">
                                  <w:pPr>
                                    <w:jc w:val="right"/>
                                    <w:rPr>
                                      <w:rFonts w:hAnsi="Arial"/>
                                      <w:color w:val="10069F" w:themeColor="accen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1424AD">
                                    <w:rPr>
                                      <w:rFonts w:hAnsi="Arial"/>
                                      <w:color w:val="10069F" w:themeColor="accen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Powering </w:t>
                                  </w:r>
                                  <w:r w:rsidR="007D624C">
                                    <w:rPr>
                                      <w:rFonts w:hAnsi="Arial"/>
                                      <w:color w:val="10069F" w:themeColor="accent1"/>
                                      <w:kern w:val="24"/>
                                      <w:sz w:val="18"/>
                                      <w:szCs w:val="18"/>
                                    </w:rPr>
                                    <w:t>K-</w:t>
                                  </w:r>
                                  <w:r w:rsidRPr="001424AD">
                                    <w:rPr>
                                      <w:rFonts w:hAnsi="Arial"/>
                                      <w:color w:val="10069F" w:themeColor="accent1"/>
                                      <w:kern w:val="24"/>
                                      <w:sz w:val="18"/>
                                      <w:szCs w:val="18"/>
                                    </w:rPr>
                                    <w:t>C’s digital future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96" name="Graphic 3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99" y="1165"/>
                                <a:ext cx="13885" cy="174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497" name="Freeform: Shape 34"/>
                            <wps:cNvSpPr>
                              <a:spLocks/>
                            </wps:cNvSpPr>
                            <wps:spPr bwMode="auto">
                              <a:xfrm>
                                <a:off x="44967" y="10257"/>
                                <a:ext cx="21380" cy="23875"/>
                              </a:xfrm>
                              <a:custGeom>
                                <a:avLst/>
                                <a:gdLst>
                                  <a:gd name="T0" fmla="*/ 1529685 w 2138073"/>
                                  <a:gd name="T1" fmla="*/ 0 h 2387530"/>
                                  <a:gd name="T2" fmla="*/ 2138073 w 2138073"/>
                                  <a:gd name="T3" fmla="*/ 392204 h 2387530"/>
                                  <a:gd name="T4" fmla="*/ 1154184 w 2138073"/>
                                  <a:gd name="T5" fmla="*/ 1917081 h 2387530"/>
                                  <a:gd name="T6" fmla="*/ 850384 w 2138073"/>
                                  <a:gd name="T7" fmla="*/ 2387530 h 2387530"/>
                                  <a:gd name="T8" fmla="*/ 0 w 2138073"/>
                                  <a:gd name="T9" fmla="*/ 2387530 h 238753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38073" h="2387530">
                                    <a:moveTo>
                                      <a:pt x="1529685" y="0"/>
                                    </a:moveTo>
                                    <a:lnTo>
                                      <a:pt x="2138073" y="392204"/>
                                    </a:lnTo>
                                    <a:cubicBezTo>
                                      <a:pt x="1816047" y="890344"/>
                                      <a:pt x="1482147" y="1408788"/>
                                      <a:pt x="1154184" y="1917081"/>
                                    </a:cubicBezTo>
                                    <a:lnTo>
                                      <a:pt x="850384" y="2387530"/>
                                    </a:lnTo>
                                    <a:lnTo>
                                      <a:pt x="0" y="2387530"/>
                                    </a:lnTo>
                                    <a:lnTo>
                                      <a:pt x="1529685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33D196"/>
                                  </a:gs>
                                  <a:gs pos="17999">
                                    <a:srgbClr val="33D196">
                                      <a:alpha val="82001"/>
                                    </a:srgbClr>
                                  </a:gs>
                                  <a:gs pos="100000">
                                    <a:schemeClr val="accent3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</a:gsLst>
                                <a:lin ang="15000000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498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" y="5464"/>
                              <a:ext cx="42241" cy="10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F91FBB" w14:textId="2C828552" w:rsidR="000721EB" w:rsidRPr="00014EF1" w:rsidRDefault="00992ED2" w:rsidP="000721EB">
                                <w:pPr>
                                  <w:rPr>
                                    <w:rFonts w:ascii="Arial" w:hAnsi="Arial" w:cs="Arial"/>
                                    <w:bCs/>
                                    <w:color w:val="10069F" w:themeColor="accent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How to </w:t>
                                </w:r>
                                <w:r w:rsidR="002B7B2C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>Complete a</w:t>
                                </w:r>
                                <w:r w:rsidR="006B3341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 Periodic</w:t>
                                </w:r>
                                <w:r w:rsidR="002B7B2C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 Recertification Request</w:t>
                                </w:r>
                                <w:r w:rsidR="00FB609D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 for Suppliers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499" name="Straight Connector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2" y="16368"/>
                              <a:ext cx="875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5" y="18461"/>
                              <a:ext cx="30728" cy="5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6C2310" w14:textId="77777777" w:rsidR="009843BA" w:rsidRPr="009843BA" w:rsidRDefault="009843BA" w:rsidP="009843B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5D8790" id="Group 462515053" o:spid="_x0000_s1026" style="position:absolute;margin-left:0;margin-top:-42.25pt;width:595.65pt;height:233.5pt;z-index:251658282;mso-position-horizontal:left;mso-position-horizontal-relative:page;mso-width-relative:margin;mso-height-relative:margin" coordsize="75742,296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">
                <v:rect id="Rectangle 4" o:spid="_x0000_s1027" style="position:absolute;width:75515;height:4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" fillcolor="white [3212]" stroked="f" strokeweight="1pt"/>
                <v:group id="Group 35" o:spid="_x0000_s1028" style="position:absolute;top:1502;width:75742;height:28153" coordorigin=",-80" coordsize="75743,28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group id="_x0000_s1029" style="position:absolute;top:-80;width:75743;height:28156" coordorigin=",-97" coordsize="92060,3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9" o:spid="_x0000_s1030" type="#_x0000_t75" style="position:absolute;left:34346;top:4089;width:57663;height:30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">
                      <v:imagedata r:id="rId13" o:title="" croptop="9758f" cropbottom="9758f" cropright="6688f"/>
                    </v:shape>
                    <v:shape id="Freeform: Shape 30" o:spid="_x0000_s1031" style="position:absolute;left:1;top:4089;width:69094;height:30043;visibility:visible;mso-wrap-style:square;v-text-anchor:middle" coordsize="6909454,300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" path="m,l6909454,,4908932,3004274,,3004274,,xe" fillcolor="#10069f" stroked="f" strokeweight="1pt">
                      <v:fill color2="#753bbd" rotate="t" angle="135" colors="0 #10069f;29491f #10069f;1 #753bbd" focus="100%" type="gradient"/>
                      <v:stroke joinstyle="miter"/>
                      <v:path arrowok="t" o:connecttype="custom" o:connectlocs="0,0;69094,0;49089,30043;0,30043" o:connectangles="0,0,0,0"/>
                    </v:shape>
                    <v:rect id="_x0000_s1032" style="position:absolute;top:-97;width:92060;height:4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" fillcolor="white [3212]" stroked="f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7" o:spid="_x0000_s1033" type="#_x0000_t202" style="position:absolute;left:66344;top:652;width:2438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4p7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0DK8z8QjIxR8AAAD//wMAUEsBAi0AFAAGAAgAAAAhANvh9svuAAAAhQEAABMAAAAAAAAAAAAA&#10;AAAAAAAAAFtDb250ZW50X1R5cGVzXS54bWxQSwECLQAUAAYACAAAACEAWvQsW78AAAAVAQAACwAA&#10;AAAAAAAAAAAAAAAfAQAAX3JlbHMvLnJlbHNQSwECLQAUAAYACAAAACEAeUOKe8MAAADcAAAADwAA&#10;AAAAAAAAAAAAAAAHAgAAZHJzL2Rvd25yZXYueG1sUEsFBgAAAAADAAMAtwAAAPcCAAAAAA==&#10;" filled="f" stroked="f">
                      <v:textbox>
                        <w:txbxContent>
                          <w:p w14:paraId="3A6B826B" w14:textId="0CA94F67" w:rsidR="001424AD" w:rsidRPr="001424AD" w:rsidRDefault="001424AD" w:rsidP="001424AD">
                            <w:pPr>
                              <w:jc w:val="right"/>
                              <w:rPr>
                                <w:rFonts w:hAnsi="Arial"/>
                                <w:color w:val="10069F" w:themeColor="accen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424AD">
                              <w:rPr>
                                <w:rFonts w:hAnsi="Arial"/>
                                <w:color w:val="10069F" w:themeColor="accent1"/>
                                <w:kern w:val="24"/>
                                <w:sz w:val="18"/>
                                <w:szCs w:val="18"/>
                              </w:rPr>
                              <w:t xml:space="preserve">Powering </w:t>
                            </w:r>
                            <w:r w:rsidR="007D624C">
                              <w:rPr>
                                <w:rFonts w:hAnsi="Arial"/>
                                <w:color w:val="10069F" w:themeColor="accent1"/>
                                <w:kern w:val="24"/>
                                <w:sz w:val="18"/>
                                <w:szCs w:val="18"/>
                              </w:rPr>
                              <w:t>K-</w:t>
                            </w:r>
                            <w:r w:rsidRPr="001424AD">
                              <w:rPr>
                                <w:rFonts w:hAnsi="Arial"/>
                                <w:color w:val="10069F" w:themeColor="accent1"/>
                                <w:kern w:val="24"/>
                                <w:sz w:val="18"/>
                                <w:szCs w:val="18"/>
                              </w:rPr>
                              <w:t>C’s digital future</w:t>
                            </w:r>
                          </w:p>
                        </w:txbxContent>
                      </v:textbox>
                    </v:shape>
                    <v:shape id="Graphic 38" o:spid="_x0000_s1034" type="#_x0000_t75" style="position:absolute;left:1899;top:1165;width:13885;height:1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">
                      <v:imagedata r:id="rId14" o:title=""/>
                    </v:shape>
                    <v:shape id="Freeform: Shape 34" o:spid="_x0000_s1035" style="position:absolute;left:44967;top:10257;width:21380;height:23875;visibility:visible;mso-wrap-style:square;v-text-anchor:middle" coordsize="2138073,238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" path="m1529685,r608388,392204c1816047,890344,1482147,1408788,1154184,1917081l850384,2387530,,2387530,1529685,xe" fillcolor="#33d196" stroked="f" strokeweight="1pt">
                      <v:fill opacity="0" color2="#33d196 [3206]" angle="200" focus="17%" type="gradient">
                        <o:fill v:ext="view" type="gradientUnscaled"/>
                      </v:fill>
                      <v:stroke joinstyle="miter"/>
                      <v:path arrowok="t" o:connecttype="custom" o:connectlocs="15296,0;21380,3922;11541,19171;8504,23875;0,23875" o:connectangles="0,0,0,0,0"/>
                    </v:shape>
                  </v:group>
                  <v:shape id="Text Box 21" o:spid="_x0000_s1036" type="#_x0000_t202" style="position:absolute;left:4572;top:5464;width:42241;height:10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" filled="f" stroked="f">
                    <v:textbox inset="0,0,0,0">
                      <w:txbxContent>
                        <w:p w14:paraId="66F91FBB" w14:textId="2C828552" w:rsidR="000721EB" w:rsidRPr="00014EF1" w:rsidRDefault="00992ED2" w:rsidP="000721EB">
                          <w:pPr>
                            <w:rPr>
                              <w:rFonts w:ascii="Arial" w:hAnsi="Arial" w:cs="Arial"/>
                              <w:bCs/>
                              <w:color w:val="10069F" w:themeColor="accent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How to </w:t>
                          </w:r>
                          <w:r w:rsidR="002B7B2C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>Complete a</w:t>
                          </w:r>
                          <w:r w:rsidR="006B3341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 Periodic</w:t>
                          </w:r>
                          <w:r w:rsidR="002B7B2C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 Recertification Request</w:t>
                          </w:r>
                          <w:r w:rsidR="00FB609D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 for Suppliers</w:t>
                          </w:r>
                        </w:p>
                      </w:txbxContent>
                    </v:textbox>
                  </v:shape>
                  <v:line id="Straight Connector 11" o:spid="_x0000_s1037" style="position:absolute;visibility:visible;mso-wrap-style:square" from="4572,16368" to="13322,16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" strokecolor="#33d196 [3206]" strokeweight="2.25pt">
                    <v:stroke joinstyle="miter"/>
                  </v:line>
                  <v:shape id="Text Box 110" o:spid="_x0000_s1038" type="#_x0000_t202" style="position:absolute;left:3575;top:18461;width:30728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7P5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U&#10;nB/PxCMgF08AAAD//wMAUEsBAi0AFAAGAAgAAAAhANvh9svuAAAAhQEAABMAAAAAAAAAAAAAAAAA&#10;AAAAAFtDb250ZW50X1R5cGVzXS54bWxQSwECLQAUAAYACAAAACEAWvQsW78AAAAVAQAACwAAAAAA&#10;AAAAAAAAAAAfAQAAX3JlbHMvLnJlbHNQSwECLQAUAAYACAAAACEA99+z+cAAAADcAAAADwAAAAAA&#10;AAAAAAAAAAAHAgAAZHJzL2Rvd25yZXYueG1sUEsFBgAAAAADAAMAtwAAAPQCAAAAAA==&#10;" filled="f" stroked="f">
                    <v:textbox>
                      <w:txbxContent>
                        <w:p w14:paraId="586C2310" w14:textId="77777777" w:rsidR="009843BA" w:rsidRPr="009843BA" w:rsidRDefault="009843BA" w:rsidP="009843BA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46530065" w14:textId="743C7724" w:rsidR="00942BA9" w:rsidRPr="006901C4" w:rsidRDefault="00942BA9" w:rsidP="0069558D">
      <w:pPr>
        <w:pStyle w:val="TOCHeading"/>
        <w:rPr>
          <w:rFonts w:asciiTheme="minorHAnsi" w:hAnsiTheme="minorHAnsi" w:cstheme="minorHAnsi"/>
        </w:rPr>
      </w:pPr>
    </w:p>
    <w:p w14:paraId="11A118B0" w14:textId="77777777" w:rsidR="00EF7B3A" w:rsidRPr="006901C4" w:rsidRDefault="00EF7B3A" w:rsidP="00EF7B3A">
      <w:pPr>
        <w:rPr>
          <w:rFonts w:cstheme="minorHAnsi"/>
          <w:lang w:val="fr-FR" w:eastAsia="fr-FR"/>
        </w:rPr>
      </w:pPr>
    </w:p>
    <w:p w14:paraId="71B965AC" w14:textId="77777777" w:rsidR="00EF7B3A" w:rsidRPr="006901C4" w:rsidRDefault="00EF7B3A" w:rsidP="00EF7B3A">
      <w:pPr>
        <w:rPr>
          <w:rFonts w:cstheme="minorHAnsi"/>
          <w:lang w:val="fr-FR" w:eastAsia="fr-FR"/>
        </w:rPr>
      </w:pPr>
    </w:p>
    <w:p w14:paraId="3B08179F" w14:textId="77777777" w:rsidR="00EF7B3A" w:rsidRPr="006901C4" w:rsidRDefault="00EF7B3A" w:rsidP="00EF7B3A">
      <w:pPr>
        <w:rPr>
          <w:rFonts w:cstheme="minorHAnsi"/>
          <w:lang w:val="fr-FR" w:eastAsia="fr-FR"/>
        </w:rPr>
      </w:pPr>
    </w:p>
    <w:p w14:paraId="43B58A82" w14:textId="77777777" w:rsidR="00C65DE9" w:rsidRPr="006901C4" w:rsidRDefault="00C65DE9" w:rsidP="00EF7B3A">
      <w:pPr>
        <w:rPr>
          <w:rFonts w:cstheme="minorHAnsi"/>
          <w:lang w:val="fr-FR" w:eastAsia="fr-FR"/>
        </w:rPr>
      </w:pPr>
    </w:p>
    <w:p w14:paraId="670BAD8A" w14:textId="77777777" w:rsidR="00C65DE9" w:rsidRPr="006901C4" w:rsidRDefault="00C65DE9" w:rsidP="00EF7B3A">
      <w:pPr>
        <w:rPr>
          <w:rFonts w:cstheme="minorHAnsi"/>
          <w:lang w:val="fr-FR" w:eastAsia="fr-FR"/>
        </w:rPr>
      </w:pPr>
    </w:p>
    <w:p w14:paraId="4BDB9AA9" w14:textId="77777777" w:rsidR="00AD12E9" w:rsidRPr="006901C4" w:rsidRDefault="00AD12E9" w:rsidP="00AD12E9">
      <w:pPr>
        <w:rPr>
          <w:rFonts w:cstheme="minorHAnsi"/>
          <w:lang w:val="fr-FR" w:eastAsia="fr-FR"/>
        </w:rPr>
      </w:pPr>
    </w:p>
    <w:p w14:paraId="5AF605B3" w14:textId="29482DBF" w:rsidR="00AC375B" w:rsidRPr="006901C4" w:rsidRDefault="00AD12E9" w:rsidP="00EF7B3A">
      <w:pPr>
        <w:rPr>
          <w:rFonts w:cstheme="minorHAnsi"/>
          <w:lang w:val="fr-FR" w:eastAsia="fr-FR"/>
        </w:rPr>
      </w:pPr>
      <w:r w:rsidRPr="006901C4">
        <w:rPr>
          <w:rFonts w:cstheme="minorHAnsi"/>
          <w:i/>
          <w:iCs/>
          <w:lang w:val="fr-FR" w:eastAsia="fr-FR"/>
        </w:rPr>
        <w:t xml:space="preserve">For the best </w:t>
      </w:r>
      <w:proofErr w:type="spellStart"/>
      <w:r w:rsidRPr="006901C4">
        <w:rPr>
          <w:rFonts w:cstheme="minorHAnsi"/>
          <w:i/>
          <w:iCs/>
          <w:lang w:val="fr-FR" w:eastAsia="fr-FR"/>
        </w:rPr>
        <w:t>learning</w:t>
      </w:r>
      <w:proofErr w:type="spellEnd"/>
      <w:r w:rsidRPr="006901C4">
        <w:rPr>
          <w:rFonts w:cstheme="minorHAnsi"/>
          <w:i/>
          <w:iCs/>
          <w:lang w:val="fr-FR" w:eastAsia="fr-FR"/>
        </w:rPr>
        <w:t xml:space="preserve"> </w:t>
      </w:r>
      <w:proofErr w:type="spellStart"/>
      <w:r w:rsidRPr="006901C4">
        <w:rPr>
          <w:rFonts w:cstheme="minorHAnsi"/>
          <w:i/>
          <w:iCs/>
          <w:lang w:val="fr-FR" w:eastAsia="fr-FR"/>
        </w:rPr>
        <w:t>experience</w:t>
      </w:r>
      <w:proofErr w:type="spellEnd"/>
      <w:r w:rsidRPr="006901C4">
        <w:rPr>
          <w:rFonts w:cstheme="minorHAnsi"/>
          <w:i/>
          <w:iCs/>
          <w:lang w:val="fr-FR" w:eastAsia="fr-FR"/>
        </w:rPr>
        <w:t xml:space="preserve">, </w:t>
      </w:r>
      <w:proofErr w:type="spellStart"/>
      <w:r w:rsidRPr="006901C4">
        <w:rPr>
          <w:rFonts w:cstheme="minorHAnsi"/>
          <w:i/>
          <w:iCs/>
          <w:lang w:val="fr-FR" w:eastAsia="fr-FR"/>
        </w:rPr>
        <w:t>please</w:t>
      </w:r>
      <w:proofErr w:type="spellEnd"/>
      <w:r w:rsidRPr="006901C4">
        <w:rPr>
          <w:rFonts w:cstheme="minorHAnsi"/>
          <w:i/>
          <w:iCs/>
          <w:lang w:val="fr-FR" w:eastAsia="fr-FR"/>
        </w:rPr>
        <w:t xml:space="preserve"> click the Editing </w:t>
      </w:r>
      <w:proofErr w:type="spellStart"/>
      <w:r w:rsidRPr="006901C4">
        <w:rPr>
          <w:rFonts w:cstheme="minorHAnsi"/>
          <w:i/>
          <w:iCs/>
          <w:lang w:val="fr-FR" w:eastAsia="fr-FR"/>
        </w:rPr>
        <w:t>button</w:t>
      </w:r>
      <w:proofErr w:type="spellEnd"/>
      <w:r w:rsidRPr="006901C4">
        <w:rPr>
          <w:rFonts w:cstheme="minorHAnsi"/>
          <w:i/>
          <w:iCs/>
          <w:lang w:val="fr-FR" w:eastAsia="fr-FR"/>
        </w:rPr>
        <w:t xml:space="preserve"> and select Open in Desktop to </w:t>
      </w:r>
      <w:proofErr w:type="spellStart"/>
      <w:r w:rsidRPr="006901C4">
        <w:rPr>
          <w:rFonts w:cstheme="minorHAnsi"/>
          <w:i/>
          <w:iCs/>
          <w:lang w:val="fr-FR" w:eastAsia="fr-FR"/>
        </w:rPr>
        <w:t>view</w:t>
      </w:r>
      <w:proofErr w:type="spellEnd"/>
      <w:r w:rsidRPr="006901C4">
        <w:rPr>
          <w:rFonts w:cstheme="minorHAnsi"/>
          <w:i/>
          <w:iCs/>
          <w:lang w:val="fr-FR" w:eastAsia="fr-FR"/>
        </w:rPr>
        <w:t xml:space="preserve"> </w:t>
      </w:r>
      <w:proofErr w:type="spellStart"/>
      <w:r w:rsidRPr="006901C4">
        <w:rPr>
          <w:rFonts w:cstheme="minorHAnsi"/>
          <w:i/>
          <w:iCs/>
          <w:lang w:val="fr-FR" w:eastAsia="fr-FR"/>
        </w:rPr>
        <w:t>this</w:t>
      </w:r>
      <w:proofErr w:type="spellEnd"/>
      <w:r w:rsidRPr="006901C4">
        <w:rPr>
          <w:rFonts w:cstheme="minorHAnsi"/>
          <w:i/>
          <w:iCs/>
          <w:lang w:val="fr-FR" w:eastAsia="fr-FR"/>
        </w:rPr>
        <w:t xml:space="preserve"> document in </w:t>
      </w:r>
      <w:proofErr w:type="spellStart"/>
      <w:r w:rsidRPr="006901C4">
        <w:rPr>
          <w:rFonts w:cstheme="minorHAnsi"/>
          <w:i/>
          <w:iCs/>
          <w:lang w:val="fr-FR" w:eastAsia="fr-FR"/>
        </w:rPr>
        <w:t>your</w:t>
      </w:r>
      <w:proofErr w:type="spellEnd"/>
      <w:r w:rsidRPr="006901C4">
        <w:rPr>
          <w:rFonts w:cstheme="minorHAnsi"/>
          <w:i/>
          <w:iCs/>
          <w:lang w:val="fr-FR" w:eastAsia="fr-FR"/>
        </w:rPr>
        <w:t xml:space="preserve"> desktop application of Microsoft Word. </w:t>
      </w:r>
      <w:proofErr w:type="spellStart"/>
      <w:r w:rsidRPr="006901C4">
        <w:rPr>
          <w:rFonts w:cstheme="minorHAnsi"/>
          <w:i/>
          <w:iCs/>
          <w:lang w:val="fr-FR" w:eastAsia="fr-FR"/>
        </w:rPr>
        <w:t>Viewing</w:t>
      </w:r>
      <w:proofErr w:type="spellEnd"/>
      <w:r w:rsidRPr="006901C4">
        <w:rPr>
          <w:rFonts w:cstheme="minorHAnsi"/>
          <w:i/>
          <w:iCs/>
          <w:lang w:val="fr-FR" w:eastAsia="fr-FR"/>
        </w:rPr>
        <w:t xml:space="preserve"> </w:t>
      </w:r>
      <w:proofErr w:type="spellStart"/>
      <w:r w:rsidRPr="006901C4">
        <w:rPr>
          <w:rFonts w:cstheme="minorHAnsi"/>
          <w:i/>
          <w:iCs/>
          <w:lang w:val="fr-FR" w:eastAsia="fr-FR"/>
        </w:rPr>
        <w:t>this</w:t>
      </w:r>
      <w:proofErr w:type="spellEnd"/>
      <w:r w:rsidRPr="006901C4">
        <w:rPr>
          <w:rFonts w:cstheme="minorHAnsi"/>
          <w:i/>
          <w:iCs/>
          <w:lang w:val="fr-FR" w:eastAsia="fr-FR"/>
        </w:rPr>
        <w:t xml:space="preserve"> document in SharePoint or in-browser </w:t>
      </w:r>
      <w:proofErr w:type="spellStart"/>
      <w:r w:rsidRPr="006901C4">
        <w:rPr>
          <w:rFonts w:cstheme="minorHAnsi"/>
          <w:i/>
          <w:iCs/>
          <w:lang w:val="fr-FR" w:eastAsia="fr-FR"/>
        </w:rPr>
        <w:t>may</w:t>
      </w:r>
      <w:proofErr w:type="spellEnd"/>
      <w:r w:rsidRPr="006901C4">
        <w:rPr>
          <w:rFonts w:cstheme="minorHAnsi"/>
          <w:i/>
          <w:iCs/>
          <w:lang w:val="fr-FR" w:eastAsia="fr-FR"/>
        </w:rPr>
        <w:t xml:space="preserve"> </w:t>
      </w:r>
      <w:proofErr w:type="spellStart"/>
      <w:r w:rsidRPr="006901C4">
        <w:rPr>
          <w:rFonts w:cstheme="minorHAnsi"/>
          <w:i/>
          <w:iCs/>
          <w:lang w:val="fr-FR" w:eastAsia="fr-FR"/>
        </w:rPr>
        <w:t>distort</w:t>
      </w:r>
      <w:proofErr w:type="spellEnd"/>
      <w:r w:rsidRPr="006901C4">
        <w:rPr>
          <w:rFonts w:cstheme="minorHAnsi"/>
          <w:i/>
          <w:iCs/>
          <w:lang w:val="fr-FR" w:eastAsia="fr-FR"/>
        </w:rPr>
        <w:t xml:space="preserve"> the placement of images and </w:t>
      </w:r>
      <w:proofErr w:type="spellStart"/>
      <w:r w:rsidRPr="006901C4">
        <w:rPr>
          <w:rFonts w:cstheme="minorHAnsi"/>
          <w:i/>
          <w:iCs/>
          <w:lang w:val="fr-FR" w:eastAsia="fr-FR"/>
        </w:rPr>
        <w:t>text</w:t>
      </w:r>
      <w:proofErr w:type="spellEnd"/>
      <w:r w:rsidR="003A311E">
        <w:rPr>
          <w:rFonts w:cstheme="minorHAnsi"/>
          <w:i/>
          <w:iCs/>
          <w:lang w:val="fr-FR" w:eastAsia="fr-FR"/>
        </w:rPr>
        <w:t>.</w:t>
      </w:r>
    </w:p>
    <w:p w14:paraId="6388587B" w14:textId="77777777" w:rsidR="00EF7B3A" w:rsidRPr="006901C4" w:rsidRDefault="00EF7B3A" w:rsidP="00EF7B3A">
      <w:pPr>
        <w:rPr>
          <w:rFonts w:cstheme="minorHAnsi"/>
          <w:lang w:val="fr-FR" w:eastAsia="fr-FR"/>
        </w:rPr>
      </w:pPr>
    </w:p>
    <w:sdt>
      <w:sdtPr>
        <w:rPr>
          <w:rFonts w:asciiTheme="minorHAnsi" w:eastAsia="Times New Roman" w:hAnsiTheme="minorHAnsi" w:cstheme="minorHAnsi"/>
          <w:bCs w:val="0"/>
          <w:color w:val="auto"/>
          <w:sz w:val="22"/>
          <w:szCs w:val="22"/>
          <w:lang w:val="en-US" w:eastAsia="en-US"/>
        </w:rPr>
        <w:id w:val="800497530"/>
        <w:docPartObj>
          <w:docPartGallery w:val="Table of Contents"/>
          <w:docPartUnique/>
        </w:docPartObj>
      </w:sdtPr>
      <w:sdtEndPr/>
      <w:sdtContent>
        <w:p w14:paraId="0138428E" w14:textId="1D8C4E49" w:rsidR="00852A1F" w:rsidRPr="006901C4" w:rsidRDefault="00852A1F" w:rsidP="4ED4D7FC">
          <w:pPr>
            <w:pStyle w:val="TOCHeading"/>
            <w:rPr>
              <w:rStyle w:val="Heading1Char"/>
              <w:rFonts w:asciiTheme="minorHAnsi" w:eastAsiaTheme="majorEastAsia" w:hAnsiTheme="minorHAnsi" w:cstheme="minorHAnsi"/>
            </w:rPr>
          </w:pPr>
          <w:r w:rsidRPr="006901C4">
            <w:rPr>
              <w:rStyle w:val="Heading1Char"/>
              <w:rFonts w:asciiTheme="minorHAnsi" w:hAnsiTheme="minorHAnsi" w:cstheme="minorHAnsi"/>
            </w:rPr>
            <w:t xml:space="preserve">Table </w:t>
          </w:r>
          <w:r w:rsidR="00AD738B" w:rsidRPr="006901C4">
            <w:rPr>
              <w:rStyle w:val="Heading1Char"/>
              <w:rFonts w:asciiTheme="minorHAnsi" w:hAnsiTheme="minorHAnsi" w:cstheme="minorHAnsi"/>
            </w:rPr>
            <w:t xml:space="preserve">of </w:t>
          </w:r>
          <w:r w:rsidR="00455F8E" w:rsidRPr="006901C4">
            <w:rPr>
              <w:rStyle w:val="Heading1Char"/>
              <w:rFonts w:asciiTheme="minorHAnsi" w:hAnsiTheme="minorHAnsi" w:cstheme="minorHAnsi"/>
            </w:rPr>
            <w:t>C</w:t>
          </w:r>
          <w:r w:rsidR="00AD738B" w:rsidRPr="006901C4">
            <w:rPr>
              <w:rStyle w:val="Heading1Char"/>
              <w:rFonts w:asciiTheme="minorHAnsi" w:hAnsiTheme="minorHAnsi" w:cstheme="minorHAnsi"/>
            </w:rPr>
            <w:t>ontents</w:t>
          </w:r>
        </w:p>
        <w:p w14:paraId="665DF9B5" w14:textId="20E959FE" w:rsidR="00580BBE" w:rsidRPr="006901C4" w:rsidRDefault="00580BBE" w:rsidP="4ED4D7FC">
          <w:pPr>
            <w:rPr>
              <w:rFonts w:cstheme="minorHAnsi"/>
              <w:lang w:val="en-GB" w:eastAsia="fr-FR"/>
            </w:rPr>
          </w:pPr>
        </w:p>
        <w:p w14:paraId="60EBC65E" w14:textId="485192DB" w:rsidR="00AC375B" w:rsidRPr="006901C4" w:rsidRDefault="4ED4D7FC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HAnsi"/>
            </w:rPr>
          </w:pPr>
          <w:r w:rsidRPr="006901C4">
            <w:rPr>
              <w:rFonts w:asciiTheme="minorHAnsi" w:hAnsiTheme="minorHAnsi" w:cstheme="minorHAnsi"/>
            </w:rPr>
            <w:fldChar w:fldCharType="begin"/>
          </w:r>
          <w:r w:rsidR="00A9444F" w:rsidRPr="006901C4">
            <w:rPr>
              <w:rFonts w:asciiTheme="minorHAnsi" w:hAnsiTheme="minorHAnsi" w:cstheme="minorHAnsi"/>
            </w:rPr>
            <w:instrText>TOC \o "1-3" \h \z \u</w:instrText>
          </w:r>
          <w:r w:rsidRPr="006901C4">
            <w:rPr>
              <w:rFonts w:asciiTheme="minorHAnsi" w:hAnsiTheme="minorHAnsi" w:cstheme="minorHAnsi"/>
            </w:rPr>
            <w:fldChar w:fldCharType="separate"/>
          </w:r>
          <w:hyperlink w:anchor="_Toc129611576" w:history="1">
            <w:r w:rsidR="00AC375B" w:rsidRPr="006901C4">
              <w:rPr>
                <w:rStyle w:val="Hyperlink"/>
                <w:rFonts w:asciiTheme="minorHAnsi" w:hAnsiTheme="minorHAnsi" w:cstheme="minorHAnsi"/>
                <w:noProof/>
              </w:rPr>
              <w:t>Purpose</w:t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instrText xml:space="preserve"> PAGEREF _Toc129611576 \h </w:instrText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t>2</w:t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025FCEF" w14:textId="1A43A9CF" w:rsidR="00AC375B" w:rsidRPr="006901C4" w:rsidRDefault="003A311E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HAnsi"/>
            </w:rPr>
          </w:pPr>
          <w:hyperlink w:anchor="_Toc129611577" w:history="1">
            <w:r w:rsidR="00AC375B" w:rsidRPr="006901C4">
              <w:rPr>
                <w:rStyle w:val="Hyperlink"/>
                <w:rFonts w:asciiTheme="minorHAnsi" w:hAnsiTheme="minorHAnsi" w:cstheme="minorHAnsi"/>
                <w:noProof/>
              </w:rPr>
              <w:t>Key Terms</w:t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instrText xml:space="preserve"> PAGEREF _Toc129611577 \h </w:instrText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t>2</w:t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C652F2B" w14:textId="021748D4" w:rsidR="00AC375B" w:rsidRPr="006901C4" w:rsidRDefault="003A311E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HAnsi"/>
            </w:rPr>
          </w:pPr>
          <w:hyperlink w:anchor="_Toc129611578" w:history="1">
            <w:r w:rsidR="00AC375B" w:rsidRPr="006901C4">
              <w:rPr>
                <w:rStyle w:val="Hyperlink"/>
                <w:rFonts w:asciiTheme="minorHAnsi" w:hAnsiTheme="minorHAnsi" w:cstheme="minorHAnsi"/>
                <w:noProof/>
              </w:rPr>
              <w:t>Responding to and Completing a Periodic Recertification</w:t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instrText xml:space="preserve"> PAGEREF _Toc129611578 \h </w:instrText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0CF765D" w14:textId="4C753917" w:rsidR="00AC375B" w:rsidRPr="006901C4" w:rsidRDefault="003A311E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HAnsi"/>
            </w:rPr>
          </w:pPr>
          <w:hyperlink w:anchor="_Toc129611579" w:history="1">
            <w:r w:rsidR="00AC375B" w:rsidRPr="006901C4">
              <w:rPr>
                <w:rStyle w:val="Hyperlink"/>
                <w:rFonts w:asciiTheme="minorHAnsi" w:hAnsiTheme="minorHAnsi" w:cstheme="minorHAnsi"/>
                <w:noProof/>
              </w:rPr>
              <w:t>Delegating Response to a Periodic Recertification</w:t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instrText xml:space="preserve"> PAGEREF _Toc129611579 \h </w:instrText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t>7</w:t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1FC9D49" w14:textId="336011DE" w:rsidR="00AC375B" w:rsidRPr="006901C4" w:rsidRDefault="003A311E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HAnsi"/>
            </w:rPr>
          </w:pPr>
          <w:hyperlink w:anchor="_Toc129611580" w:history="1">
            <w:r w:rsidR="00AC375B" w:rsidRPr="006901C4">
              <w:rPr>
                <w:rStyle w:val="Hyperlink"/>
                <w:rFonts w:asciiTheme="minorHAnsi" w:hAnsiTheme="minorHAnsi" w:cstheme="minorHAnsi"/>
                <w:noProof/>
              </w:rPr>
              <w:t>Submitting Response to a Periodic Recertification</w:t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instrText xml:space="preserve"> PAGEREF _Toc129611580 \h </w:instrText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t>9</w:t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32AC8A4" w14:textId="7C6DF0B9" w:rsidR="00AC375B" w:rsidRPr="006901C4" w:rsidRDefault="003A311E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HAnsi"/>
            </w:rPr>
          </w:pPr>
          <w:hyperlink w:anchor="_Toc129611581" w:history="1">
            <w:r w:rsidR="00AC375B" w:rsidRPr="006901C4">
              <w:rPr>
                <w:rStyle w:val="Hyperlink"/>
                <w:rFonts w:asciiTheme="minorHAnsi" w:hAnsiTheme="minorHAnsi" w:cstheme="minorHAnsi"/>
                <w:noProof/>
              </w:rPr>
              <w:t>Additional Resources</w:t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instrText xml:space="preserve"> PAGEREF _Toc129611581 \h </w:instrText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t>10</w:t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B603496" w14:textId="318401F3" w:rsidR="00AC375B" w:rsidRPr="006901C4" w:rsidRDefault="003A311E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HAnsi"/>
            </w:rPr>
          </w:pPr>
          <w:hyperlink w:anchor="_Toc129611582" w:history="1">
            <w:r w:rsidR="00AC375B" w:rsidRPr="006901C4">
              <w:rPr>
                <w:rStyle w:val="Hyperlink"/>
                <w:rFonts w:asciiTheme="minorHAnsi" w:hAnsiTheme="minorHAnsi" w:cstheme="minorHAnsi"/>
                <w:noProof/>
              </w:rPr>
              <w:t>Change Version</w:t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instrText xml:space="preserve"> PAGEREF _Toc129611582 \h </w:instrText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t>10</w:t>
            </w:r>
            <w:r w:rsidR="00AC375B" w:rsidRPr="006901C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A687212" w14:textId="44CE45D1" w:rsidR="4ED4D7FC" w:rsidRPr="006901C4" w:rsidRDefault="4ED4D7FC" w:rsidP="4ED4D7FC">
          <w:pPr>
            <w:pStyle w:val="TOC2"/>
            <w:tabs>
              <w:tab w:val="right" w:leader="dot" w:pos="9015"/>
            </w:tabs>
            <w:rPr>
              <w:rStyle w:val="Hyperlink"/>
              <w:rFonts w:asciiTheme="minorHAnsi" w:hAnsiTheme="minorHAnsi" w:cstheme="minorHAnsi"/>
            </w:rPr>
          </w:pPr>
          <w:r w:rsidRPr="006901C4">
            <w:rPr>
              <w:rFonts w:asciiTheme="minorHAnsi" w:hAnsiTheme="minorHAnsi" w:cstheme="minorHAnsi"/>
            </w:rPr>
            <w:fldChar w:fldCharType="end"/>
          </w:r>
        </w:p>
      </w:sdtContent>
    </w:sdt>
    <w:tbl>
      <w:tblPr>
        <w:tblStyle w:val="TableGrid"/>
        <w:tblpPr w:leftFromText="180" w:rightFromText="180" w:vertAnchor="page" w:horzAnchor="margin" w:tblpY="2092"/>
        <w:tblW w:w="9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8349"/>
      </w:tblGrid>
      <w:tr w:rsidR="00AB3C3A" w:rsidRPr="006901C4" w14:paraId="1E08D850" w14:textId="77777777">
        <w:trPr>
          <w:trHeight w:val="810"/>
        </w:trPr>
        <w:tc>
          <w:tcPr>
            <w:tcW w:w="660" w:type="dxa"/>
            <w:shd w:val="clear" w:color="auto" w:fill="33D196" w:themeFill="accent3"/>
            <w:vAlign w:val="center"/>
          </w:tcPr>
          <w:p w14:paraId="7D4D9729" w14:textId="77777777" w:rsidR="00AB3C3A" w:rsidRPr="006901C4" w:rsidRDefault="00AB3C3A">
            <w:pPr>
              <w:rPr>
                <w:rFonts w:asciiTheme="minorHAnsi" w:hAnsiTheme="minorHAnsi" w:cstheme="minorHAnsi"/>
              </w:rPr>
            </w:pPr>
            <w:r w:rsidRPr="006901C4">
              <w:rPr>
                <w:rFonts w:cstheme="minorHAnsi"/>
                <w:noProof/>
              </w:rPr>
              <w:drawing>
                <wp:inline distT="0" distB="0" distL="0" distR="0" wp14:anchorId="545F42D6" wp14:editId="6593FA69">
                  <wp:extent cx="266700" cy="266700"/>
                  <wp:effectExtent l="0" t="0" r="8890" b="8890"/>
                  <wp:docPr id="874954423" name="Picture 874954423" descr="Warnin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9" w:type="dxa"/>
            <w:shd w:val="clear" w:color="auto" w:fill="D6F5E9" w:themeFill="accent3" w:themeFillTint="33"/>
            <w:vAlign w:val="center"/>
          </w:tcPr>
          <w:p w14:paraId="24AD0E43" w14:textId="77777777" w:rsidR="00AB3C3A" w:rsidRPr="006901C4" w:rsidRDefault="00AB3C3A">
            <w:pPr>
              <w:rPr>
                <w:rFonts w:asciiTheme="minorHAnsi" w:hAnsiTheme="minorHAnsi" w:cstheme="minorHAnsi"/>
                <w:b/>
                <w:color w:val="753BBD" w:themeColor="accent2"/>
                <w:lang w:val="en-GB"/>
              </w:rPr>
            </w:pPr>
            <w:r w:rsidRPr="006901C4">
              <w:rPr>
                <w:rFonts w:asciiTheme="minorHAnsi" w:hAnsiTheme="minorHAnsi" w:cstheme="minorHAnsi"/>
                <w:b/>
                <w:sz w:val="22"/>
                <w:szCs w:val="22"/>
              </w:rPr>
              <w:t>Your screen in the Coupa Supply Portal may differ slightly from this training, but the steps to complete the activity will be the same.</w:t>
            </w:r>
          </w:p>
        </w:tc>
      </w:tr>
      <w:tr w:rsidR="00AB3C3A" w:rsidRPr="006901C4" w14:paraId="3D94929F" w14:textId="77777777">
        <w:trPr>
          <w:trHeight w:val="810"/>
        </w:trPr>
        <w:tc>
          <w:tcPr>
            <w:tcW w:w="660" w:type="dxa"/>
            <w:shd w:val="clear" w:color="auto" w:fill="33D196" w:themeFill="accent3"/>
            <w:vAlign w:val="center"/>
          </w:tcPr>
          <w:p w14:paraId="04119DA0" w14:textId="77777777" w:rsidR="00AB3C3A" w:rsidRPr="006901C4" w:rsidRDefault="00AB3C3A">
            <w:pPr>
              <w:rPr>
                <w:rFonts w:asciiTheme="minorHAnsi" w:hAnsiTheme="minorHAnsi" w:cstheme="minorHAnsi"/>
              </w:rPr>
            </w:pPr>
            <w:r w:rsidRPr="006901C4">
              <w:rPr>
                <w:rFonts w:cstheme="minorHAnsi"/>
                <w:noProof/>
              </w:rPr>
              <w:drawing>
                <wp:inline distT="0" distB="0" distL="0" distR="0" wp14:anchorId="07C9A27A" wp14:editId="5D6AC516">
                  <wp:extent cx="266700" cy="266700"/>
                  <wp:effectExtent l="0" t="0" r="8890" b="8890"/>
                  <wp:docPr id="46" name="Picture 46" descr="Warnin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9" w:type="dxa"/>
            <w:shd w:val="clear" w:color="auto" w:fill="D6F5E9" w:themeFill="accent3" w:themeFillTint="33"/>
            <w:vAlign w:val="center"/>
          </w:tcPr>
          <w:p w14:paraId="32D8ADE9" w14:textId="77777777" w:rsidR="00AB3C3A" w:rsidRPr="006901C4" w:rsidRDefault="00AB3C3A">
            <w:pPr>
              <w:rPr>
                <w:rFonts w:asciiTheme="minorHAnsi" w:hAnsiTheme="minorHAnsi" w:cstheme="minorHAnsi"/>
                <w:b/>
                <w:color w:val="753BBD" w:themeColor="accent2"/>
                <w:lang w:val="en-GB"/>
              </w:rPr>
            </w:pPr>
            <w:r w:rsidRPr="006901C4">
              <w:rPr>
                <w:rFonts w:asciiTheme="minorHAnsi" w:hAnsiTheme="minorHAnsi" w:cstheme="minorHAnsi"/>
                <w:b/>
                <w:sz w:val="22"/>
                <w:szCs w:val="22"/>
              </w:rPr>
              <w:t>Your screen in the Coupa Supply Portal may differ slightly from this training, but the steps to complete the activity will be the same.</w:t>
            </w:r>
          </w:p>
        </w:tc>
      </w:tr>
    </w:tbl>
    <w:p w14:paraId="0354A402" w14:textId="097D8DD8" w:rsidR="00852A1F" w:rsidRPr="006901C4" w:rsidRDefault="002C6303" w:rsidP="4ED4D7FC">
      <w:pPr>
        <w:rPr>
          <w:rFonts w:cstheme="minorHAnsi"/>
        </w:rPr>
      </w:pPr>
      <w:r w:rsidRPr="006901C4">
        <w:rPr>
          <w:rFonts w:cstheme="minorHAnsi"/>
          <w:noProof/>
        </w:rPr>
        <w:drawing>
          <wp:inline distT="0" distB="0" distL="0" distR="0" wp14:anchorId="30B75729" wp14:editId="5C804320">
            <wp:extent cx="5828306" cy="7143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017" cy="72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8D457" w14:textId="77777777" w:rsidR="00AB3C3A" w:rsidRPr="006901C4" w:rsidRDefault="00AB3C3A" w:rsidP="4ED4D7FC">
      <w:pPr>
        <w:rPr>
          <w:rFonts w:cstheme="minorHAnsi"/>
        </w:rPr>
      </w:pPr>
    </w:p>
    <w:tbl>
      <w:tblPr>
        <w:tblStyle w:val="TableGrid"/>
        <w:tblpPr w:leftFromText="180" w:rightFromText="180" w:vertAnchor="text" w:horzAnchor="margin" w:tblpY="141"/>
        <w:tblW w:w="8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292"/>
      </w:tblGrid>
      <w:tr w:rsidR="002C6303" w:rsidRPr="006901C4" w14:paraId="29E37B3E" w14:textId="77777777" w:rsidTr="002C6303">
        <w:trPr>
          <w:trHeight w:val="1053"/>
        </w:trPr>
        <w:tc>
          <w:tcPr>
            <w:tcW w:w="675" w:type="dxa"/>
            <w:shd w:val="clear" w:color="auto" w:fill="10069F" w:themeFill="accent1"/>
            <w:vAlign w:val="center"/>
          </w:tcPr>
          <w:p w14:paraId="52A06682" w14:textId="77777777" w:rsidR="002C6303" w:rsidRPr="006901C4" w:rsidRDefault="002C6303" w:rsidP="002C6303">
            <w:pPr>
              <w:ind w:right="-430"/>
              <w:rPr>
                <w:rFonts w:asciiTheme="minorHAnsi" w:hAnsiTheme="minorHAnsi" w:cstheme="minorHAnsi"/>
              </w:rPr>
            </w:pPr>
            <w:r w:rsidRPr="006901C4">
              <w:rPr>
                <w:rFonts w:cstheme="minorHAnsi"/>
                <w:noProof/>
              </w:rPr>
              <w:drawing>
                <wp:inline distT="0" distB="0" distL="0" distR="0" wp14:anchorId="16FBC893" wp14:editId="544A7B14">
                  <wp:extent cx="288988" cy="251564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phic 2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" cy="25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2" w:type="dxa"/>
            <w:shd w:val="clear" w:color="auto" w:fill="BED2F3" w:themeFill="accent5"/>
            <w:vAlign w:val="center"/>
          </w:tcPr>
          <w:p w14:paraId="6E8971E6" w14:textId="77777777" w:rsidR="002C6303" w:rsidRPr="006901C4" w:rsidRDefault="002C6303" w:rsidP="002C6303">
            <w:pPr>
              <w:rPr>
                <w:rFonts w:asciiTheme="minorHAnsi" w:hAnsiTheme="minorHAnsi" w:cstheme="minorHAnsi"/>
                <w:b/>
                <w:bCs/>
                <w:color w:val="753BBD" w:themeColor="accent2"/>
                <w:sz w:val="22"/>
                <w:szCs w:val="22"/>
                <w:lang w:val="en-GB"/>
              </w:rPr>
            </w:pPr>
            <w:r w:rsidRPr="006901C4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This icon indicates there are further policy or business process details relating to a step. Click on the provided link(s) placed throughout the QRC for more information.</w:t>
            </w:r>
          </w:p>
        </w:tc>
      </w:tr>
    </w:tbl>
    <w:p w14:paraId="0E41FFBA" w14:textId="0DFBBB14" w:rsidR="00AB3C3A" w:rsidRPr="006901C4" w:rsidRDefault="00AB3C3A" w:rsidP="4ED4D7FC">
      <w:pPr>
        <w:rPr>
          <w:rFonts w:cstheme="minorHAnsi"/>
        </w:rPr>
      </w:pPr>
    </w:p>
    <w:p w14:paraId="292B4D9F" w14:textId="77777777" w:rsidR="00AB3C3A" w:rsidRPr="006901C4" w:rsidRDefault="00AB3C3A" w:rsidP="4ED4D7FC">
      <w:pPr>
        <w:rPr>
          <w:rFonts w:cstheme="minorHAnsi"/>
        </w:rPr>
      </w:pPr>
    </w:p>
    <w:p w14:paraId="623CD39C" w14:textId="73FAB6D7" w:rsidR="002A2CA0" w:rsidRPr="006901C4" w:rsidRDefault="002A2CA0" w:rsidP="00580A3A">
      <w:pPr>
        <w:pStyle w:val="Heading2"/>
      </w:pPr>
      <w:bookmarkStart w:id="1" w:name="_Toc129611576"/>
      <w:r w:rsidRPr="006901C4">
        <w:lastRenderedPageBreak/>
        <w:t>Purpose</w:t>
      </w:r>
      <w:bookmarkEnd w:id="1"/>
    </w:p>
    <w:p w14:paraId="4260F972" w14:textId="66AAF3BD" w:rsidR="00133574" w:rsidRPr="006901C4" w:rsidRDefault="00133574" w:rsidP="00133574">
      <w:pPr>
        <w:tabs>
          <w:tab w:val="left" w:pos="270"/>
        </w:tabs>
        <w:spacing w:before="120" w:after="120"/>
        <w:rPr>
          <w:rFonts w:cstheme="minorHAnsi"/>
          <w:sz w:val="22"/>
          <w:szCs w:val="22"/>
        </w:rPr>
      </w:pPr>
      <w:r w:rsidRPr="006901C4">
        <w:rPr>
          <w:rFonts w:cstheme="minorHAnsi"/>
          <w:sz w:val="22"/>
          <w:szCs w:val="22"/>
        </w:rPr>
        <w:t xml:space="preserve">This Quick Reference Card (QRC) explains the process for </w:t>
      </w:r>
      <w:r w:rsidR="002B7B2C" w:rsidRPr="006901C4">
        <w:rPr>
          <w:rFonts w:cstheme="minorHAnsi"/>
          <w:sz w:val="22"/>
          <w:szCs w:val="22"/>
        </w:rPr>
        <w:t xml:space="preserve">responding to and completing </w:t>
      </w:r>
      <w:r w:rsidR="00B85E6F" w:rsidRPr="006901C4">
        <w:rPr>
          <w:rFonts w:cstheme="minorHAnsi"/>
          <w:sz w:val="22"/>
          <w:szCs w:val="22"/>
        </w:rPr>
        <w:t>a</w:t>
      </w:r>
      <w:r w:rsidR="002B7B2C" w:rsidRPr="006901C4">
        <w:rPr>
          <w:rFonts w:cstheme="minorHAnsi"/>
          <w:sz w:val="22"/>
          <w:szCs w:val="22"/>
        </w:rPr>
        <w:t xml:space="preserve"> </w:t>
      </w:r>
      <w:r w:rsidR="006B3341" w:rsidRPr="006901C4">
        <w:rPr>
          <w:rFonts w:cstheme="minorHAnsi"/>
          <w:sz w:val="22"/>
          <w:szCs w:val="22"/>
        </w:rPr>
        <w:t>periodic</w:t>
      </w:r>
      <w:r w:rsidR="002B7B2C" w:rsidRPr="006901C4">
        <w:rPr>
          <w:rFonts w:cstheme="minorHAnsi"/>
          <w:sz w:val="22"/>
          <w:szCs w:val="22"/>
        </w:rPr>
        <w:t xml:space="preserve"> recertification request.</w:t>
      </w:r>
      <w:r w:rsidRPr="006901C4">
        <w:rPr>
          <w:rFonts w:cstheme="minorHAnsi"/>
          <w:sz w:val="22"/>
          <w:szCs w:val="22"/>
        </w:rPr>
        <w:t xml:space="preserve"> </w:t>
      </w:r>
    </w:p>
    <w:p w14:paraId="1D4E5FE9" w14:textId="77777777" w:rsidR="00133574" w:rsidRPr="006901C4" w:rsidRDefault="00133574" w:rsidP="00133574">
      <w:pPr>
        <w:tabs>
          <w:tab w:val="left" w:pos="270"/>
        </w:tabs>
        <w:spacing w:before="120" w:after="120"/>
        <w:rPr>
          <w:rFonts w:cstheme="minorHAnsi"/>
          <w:color w:val="000000"/>
          <w:u w:val="single"/>
        </w:rPr>
      </w:pPr>
    </w:p>
    <w:p w14:paraId="35D379E2" w14:textId="214D4079" w:rsidR="00133574" w:rsidRPr="006901C4" w:rsidRDefault="00133574">
      <w:pPr>
        <w:pStyle w:val="ListParagraph"/>
        <w:numPr>
          <w:ilvl w:val="0"/>
          <w:numId w:val="9"/>
        </w:numPr>
        <w:tabs>
          <w:tab w:val="left" w:pos="270"/>
          <w:tab w:val="left" w:pos="360"/>
          <w:tab w:val="left" w:pos="720"/>
          <w:tab w:val="left" w:pos="1080"/>
          <w:tab w:val="left" w:pos="1440"/>
        </w:tabs>
        <w:autoSpaceDE w:val="0"/>
        <w:autoSpaceDN w:val="0"/>
        <w:spacing w:before="120" w:after="120"/>
        <w:ind w:left="720"/>
        <w:contextualSpacing w:val="0"/>
        <w:rPr>
          <w:rFonts w:asciiTheme="minorHAnsi" w:hAnsiTheme="minorHAnsi" w:cstheme="minorHAnsi"/>
          <w:noProof/>
          <w:color w:val="000000"/>
          <w:lang w:val="en-US"/>
        </w:rPr>
      </w:pPr>
      <w:r w:rsidRPr="006901C4">
        <w:rPr>
          <w:rFonts w:asciiTheme="minorHAnsi" w:hAnsiTheme="minorHAnsi" w:cstheme="minorHAnsi"/>
          <w:b/>
          <w:bCs/>
          <w:noProof/>
          <w:color w:val="000000"/>
          <w:lang w:val="en-US"/>
        </w:rPr>
        <w:t>Task 1:</w:t>
      </w:r>
      <w:r w:rsidRPr="006901C4">
        <w:rPr>
          <w:rFonts w:asciiTheme="minorHAnsi" w:hAnsiTheme="minorHAnsi" w:cstheme="minorHAnsi"/>
          <w:noProof/>
          <w:color w:val="000000"/>
          <w:lang w:val="en-US"/>
        </w:rPr>
        <w:t xml:space="preserve"> </w:t>
      </w:r>
      <w:r w:rsidR="008375CF" w:rsidRPr="006901C4">
        <w:rPr>
          <w:rFonts w:asciiTheme="minorHAnsi" w:hAnsiTheme="minorHAnsi" w:cstheme="minorHAnsi"/>
          <w:noProof/>
          <w:color w:val="000000"/>
          <w:lang w:val="en-US"/>
        </w:rPr>
        <w:t>Responding to and Completing a</w:t>
      </w:r>
      <w:r w:rsidR="006B3341" w:rsidRPr="006901C4">
        <w:rPr>
          <w:rFonts w:asciiTheme="minorHAnsi" w:hAnsiTheme="minorHAnsi" w:cstheme="minorHAnsi"/>
          <w:noProof/>
          <w:color w:val="000000"/>
          <w:lang w:val="en-US"/>
        </w:rPr>
        <w:t xml:space="preserve"> Periodic</w:t>
      </w:r>
      <w:r w:rsidR="008375CF" w:rsidRPr="006901C4">
        <w:rPr>
          <w:rFonts w:asciiTheme="minorHAnsi" w:hAnsiTheme="minorHAnsi" w:cstheme="minorHAnsi"/>
          <w:noProof/>
          <w:color w:val="000000"/>
          <w:lang w:val="en-US"/>
        </w:rPr>
        <w:t xml:space="preserve"> Recertification</w:t>
      </w:r>
      <w:r w:rsidR="006C5994" w:rsidRPr="006901C4">
        <w:rPr>
          <w:rFonts w:asciiTheme="minorHAnsi" w:hAnsiTheme="minorHAnsi" w:cstheme="minorHAnsi"/>
          <w:noProof/>
          <w:color w:val="000000"/>
          <w:lang w:val="en-US"/>
        </w:rPr>
        <w:t xml:space="preserve"> Questionnaire</w:t>
      </w:r>
    </w:p>
    <w:p w14:paraId="1E2D4650" w14:textId="72FB24A2" w:rsidR="00CA5DB5" w:rsidRPr="006901C4" w:rsidRDefault="00CA5DB5">
      <w:pPr>
        <w:pStyle w:val="ListParagraph"/>
        <w:numPr>
          <w:ilvl w:val="0"/>
          <w:numId w:val="9"/>
        </w:numPr>
        <w:tabs>
          <w:tab w:val="left" w:pos="270"/>
          <w:tab w:val="left" w:pos="360"/>
          <w:tab w:val="left" w:pos="720"/>
          <w:tab w:val="left" w:pos="1080"/>
          <w:tab w:val="left" w:pos="1440"/>
        </w:tabs>
        <w:autoSpaceDE w:val="0"/>
        <w:autoSpaceDN w:val="0"/>
        <w:spacing w:before="120" w:after="120"/>
        <w:ind w:left="720"/>
        <w:contextualSpacing w:val="0"/>
        <w:rPr>
          <w:rFonts w:asciiTheme="minorHAnsi" w:hAnsiTheme="minorHAnsi" w:cstheme="minorHAnsi"/>
          <w:noProof/>
          <w:color w:val="000000"/>
          <w:lang w:val="en-US"/>
        </w:rPr>
      </w:pPr>
      <w:r w:rsidRPr="006901C4">
        <w:rPr>
          <w:rFonts w:asciiTheme="minorHAnsi" w:hAnsiTheme="minorHAnsi" w:cstheme="minorHAnsi"/>
          <w:b/>
          <w:bCs/>
          <w:noProof/>
          <w:color w:val="000000"/>
          <w:lang w:val="en-US"/>
        </w:rPr>
        <w:t>Task 2:</w:t>
      </w:r>
      <w:r w:rsidRPr="006901C4">
        <w:rPr>
          <w:rFonts w:asciiTheme="minorHAnsi" w:hAnsiTheme="minorHAnsi" w:cstheme="minorHAnsi"/>
          <w:noProof/>
          <w:color w:val="000000"/>
          <w:lang w:val="en-US"/>
        </w:rPr>
        <w:t xml:space="preserve"> Delegating a Response to a Periodic Recertification</w:t>
      </w:r>
      <w:r w:rsidR="002A5413" w:rsidRPr="006901C4">
        <w:rPr>
          <w:rFonts w:asciiTheme="minorHAnsi" w:hAnsiTheme="minorHAnsi" w:cstheme="minorHAnsi"/>
          <w:noProof/>
          <w:color w:val="000000"/>
          <w:lang w:val="en-US"/>
        </w:rPr>
        <w:t xml:space="preserve"> Questionnaire</w:t>
      </w:r>
    </w:p>
    <w:p w14:paraId="1DA3ACFA" w14:textId="09D35D46" w:rsidR="002A5413" w:rsidRPr="006901C4" w:rsidRDefault="002A5413">
      <w:pPr>
        <w:pStyle w:val="ListParagraph"/>
        <w:numPr>
          <w:ilvl w:val="0"/>
          <w:numId w:val="9"/>
        </w:numPr>
        <w:tabs>
          <w:tab w:val="left" w:pos="270"/>
          <w:tab w:val="left" w:pos="360"/>
          <w:tab w:val="left" w:pos="720"/>
          <w:tab w:val="left" w:pos="1080"/>
          <w:tab w:val="left" w:pos="1440"/>
        </w:tabs>
        <w:autoSpaceDE w:val="0"/>
        <w:autoSpaceDN w:val="0"/>
        <w:spacing w:before="120" w:after="120"/>
        <w:ind w:left="720"/>
        <w:contextualSpacing w:val="0"/>
        <w:rPr>
          <w:rFonts w:asciiTheme="minorHAnsi" w:hAnsiTheme="minorHAnsi" w:cstheme="minorHAnsi"/>
          <w:noProof/>
          <w:color w:val="000000"/>
          <w:lang w:val="en-US"/>
        </w:rPr>
      </w:pPr>
      <w:r w:rsidRPr="006901C4">
        <w:rPr>
          <w:rFonts w:asciiTheme="minorHAnsi" w:hAnsiTheme="minorHAnsi" w:cstheme="minorHAnsi"/>
          <w:b/>
          <w:bCs/>
          <w:noProof/>
          <w:color w:val="000000"/>
          <w:lang w:val="en-US"/>
        </w:rPr>
        <w:t>Task 3:</w:t>
      </w:r>
      <w:r w:rsidRPr="006901C4">
        <w:rPr>
          <w:rFonts w:asciiTheme="minorHAnsi" w:hAnsiTheme="minorHAnsi" w:cstheme="minorHAnsi"/>
          <w:noProof/>
          <w:color w:val="000000"/>
          <w:lang w:val="en-US"/>
        </w:rPr>
        <w:t xml:space="preserve"> Submitting Responses to a Periodic Recertification Questionnaire</w:t>
      </w:r>
    </w:p>
    <w:p w14:paraId="1E254E81" w14:textId="405CFB1F" w:rsidR="00C0173E" w:rsidRPr="006901C4" w:rsidRDefault="00C0173E" w:rsidP="00C0173E">
      <w:pPr>
        <w:pStyle w:val="Heading2"/>
      </w:pPr>
      <w:bookmarkStart w:id="2" w:name="_Toc129611577"/>
      <w:r w:rsidRPr="006901C4">
        <w:t>Key Terms</w:t>
      </w:r>
      <w:bookmarkEnd w:id="2"/>
    </w:p>
    <w:p w14:paraId="2CE4E662" w14:textId="11C6125C" w:rsidR="002B7B2C" w:rsidRPr="006901C4" w:rsidRDefault="002B7B2C" w:rsidP="002B7B2C">
      <w:pPr>
        <w:pStyle w:val="ListParagraph"/>
        <w:numPr>
          <w:ilvl w:val="1"/>
          <w:numId w:val="10"/>
        </w:numPr>
        <w:spacing w:before="120" w:after="120"/>
        <w:ind w:left="720"/>
        <w:rPr>
          <w:rFonts w:asciiTheme="minorHAnsi" w:hAnsiTheme="minorHAnsi" w:cstheme="minorHAnsi"/>
          <w:szCs w:val="22"/>
        </w:rPr>
      </w:pPr>
      <w:bookmarkStart w:id="3" w:name="_How_to_Access"/>
      <w:bookmarkEnd w:id="3"/>
      <w:r w:rsidRPr="006901C4">
        <w:rPr>
          <w:rFonts w:asciiTheme="minorHAnsi" w:eastAsia="Times New Roman" w:hAnsiTheme="minorHAnsi" w:cstheme="minorHAnsi"/>
          <w:b/>
          <w:bCs/>
          <w:szCs w:val="22"/>
        </w:rPr>
        <w:t>Coupa Risk Assess (CRA)</w:t>
      </w:r>
      <w:r w:rsidRPr="006901C4">
        <w:rPr>
          <w:rFonts w:asciiTheme="minorHAnsi" w:eastAsiaTheme="minorEastAsia" w:hAnsiTheme="minorHAnsi" w:cstheme="minorHAnsi"/>
          <w:color w:val="000000" w:themeColor="text1"/>
          <w:kern w:val="24"/>
          <w:szCs w:val="22"/>
        </w:rPr>
        <w:t xml:space="preserve"> is a</w:t>
      </w:r>
      <w:r w:rsidRPr="006901C4">
        <w:rPr>
          <w:rFonts w:asciiTheme="minorHAnsi" w:eastAsia="Times New Roman" w:hAnsiTheme="minorHAnsi" w:cstheme="minorHAnsi"/>
          <w:b/>
          <w:bCs/>
          <w:szCs w:val="22"/>
        </w:rPr>
        <w:t xml:space="preserve"> </w:t>
      </w:r>
      <w:r w:rsidRPr="006901C4">
        <w:rPr>
          <w:rFonts w:asciiTheme="minorHAnsi" w:eastAsia="Times New Roman" w:hAnsiTheme="minorHAnsi" w:cstheme="minorHAnsi"/>
          <w:szCs w:val="22"/>
        </w:rPr>
        <w:t>system that connects all parties involved in risk management to collaborate on reducing the cost of compliance, minimizing risk and maximizing the value of their relationships.</w:t>
      </w:r>
    </w:p>
    <w:p w14:paraId="4EE1A56E" w14:textId="02463D3C" w:rsidR="002B1B32" w:rsidRPr="006901C4" w:rsidRDefault="002B1B32" w:rsidP="002B7B2C">
      <w:pPr>
        <w:pStyle w:val="ListParagraph"/>
        <w:numPr>
          <w:ilvl w:val="1"/>
          <w:numId w:val="10"/>
        </w:numPr>
        <w:spacing w:before="120" w:after="120"/>
        <w:ind w:left="720"/>
        <w:rPr>
          <w:rFonts w:asciiTheme="minorHAnsi" w:hAnsiTheme="minorHAnsi" w:cstheme="minorHAnsi"/>
          <w:szCs w:val="22"/>
        </w:rPr>
      </w:pPr>
      <w:r w:rsidRPr="006901C4">
        <w:rPr>
          <w:rFonts w:asciiTheme="minorHAnsi" w:eastAsia="Times New Roman" w:hAnsiTheme="minorHAnsi" w:cstheme="minorHAnsi"/>
          <w:b/>
          <w:bCs/>
          <w:szCs w:val="22"/>
        </w:rPr>
        <w:t>Coupa Supplier Portal</w:t>
      </w:r>
      <w:r w:rsidR="00172AB0" w:rsidRPr="006901C4">
        <w:rPr>
          <w:rFonts w:asciiTheme="minorHAnsi" w:eastAsia="Times New Roman" w:hAnsiTheme="minorHAnsi" w:cstheme="minorHAnsi"/>
          <w:b/>
          <w:bCs/>
          <w:szCs w:val="22"/>
        </w:rPr>
        <w:t xml:space="preserve"> (CSP)</w:t>
      </w:r>
      <w:r w:rsidRPr="006901C4">
        <w:rPr>
          <w:rFonts w:asciiTheme="minorHAnsi" w:eastAsia="Times New Roman" w:hAnsiTheme="minorHAnsi" w:cstheme="minorHAnsi"/>
          <w:b/>
          <w:bCs/>
          <w:szCs w:val="22"/>
        </w:rPr>
        <w:t xml:space="preserve"> </w:t>
      </w:r>
      <w:r w:rsidRPr="006901C4">
        <w:rPr>
          <w:rFonts w:asciiTheme="minorHAnsi" w:eastAsia="Times New Roman" w:hAnsiTheme="minorHAnsi" w:cstheme="minorHAnsi"/>
          <w:szCs w:val="22"/>
        </w:rPr>
        <w:t>is a web portal designed to assist suppliers in managing their business transactions with Kimberly-Clark</w:t>
      </w:r>
    </w:p>
    <w:p w14:paraId="5FC7B512" w14:textId="16EF90A2" w:rsidR="002B7B2C" w:rsidRPr="006901C4" w:rsidRDefault="002B7B2C" w:rsidP="002B7B2C">
      <w:pPr>
        <w:pStyle w:val="ListParagraph"/>
        <w:numPr>
          <w:ilvl w:val="1"/>
          <w:numId w:val="10"/>
        </w:numPr>
        <w:spacing w:before="120" w:after="120"/>
        <w:ind w:left="720"/>
        <w:rPr>
          <w:rFonts w:asciiTheme="minorHAnsi" w:hAnsiTheme="minorHAnsi" w:cstheme="minorHAnsi"/>
        </w:rPr>
      </w:pPr>
      <w:r w:rsidRPr="006901C4">
        <w:rPr>
          <w:rFonts w:asciiTheme="minorHAnsi" w:eastAsia="Times New Roman" w:hAnsiTheme="minorHAnsi" w:cstheme="minorHAnsi"/>
          <w:b/>
        </w:rPr>
        <w:t xml:space="preserve">Due Diligence Questionnaires (DDQ) </w:t>
      </w:r>
      <w:r w:rsidRPr="006901C4">
        <w:rPr>
          <w:rFonts w:asciiTheme="minorHAnsi" w:eastAsia="Times New Roman" w:hAnsiTheme="minorHAnsi" w:cstheme="minorHAnsi"/>
          <w:bCs/>
        </w:rPr>
        <w:t>are forms</w:t>
      </w:r>
      <w:r w:rsidRPr="006901C4">
        <w:rPr>
          <w:rFonts w:asciiTheme="minorHAnsi" w:hAnsiTheme="minorHAnsi" w:cstheme="minorHAnsi"/>
          <w:color w:val="000000"/>
          <w:kern w:val="24"/>
        </w:rPr>
        <w:t xml:space="preserve"> used both internally and externally to assist in evaluating retained information on a potential supplier’s data security, legal, </w:t>
      </w:r>
      <w:r w:rsidR="006A1572" w:rsidRPr="006901C4">
        <w:rPr>
          <w:rFonts w:asciiTheme="minorHAnsi" w:hAnsiTheme="minorHAnsi" w:cstheme="minorHAnsi"/>
          <w:color w:val="000000"/>
          <w:kern w:val="24"/>
        </w:rPr>
        <w:t>financial,</w:t>
      </w:r>
      <w:r w:rsidRPr="006901C4">
        <w:rPr>
          <w:rFonts w:asciiTheme="minorHAnsi" w:hAnsiTheme="minorHAnsi" w:cstheme="minorHAnsi"/>
          <w:color w:val="000000"/>
          <w:kern w:val="24"/>
        </w:rPr>
        <w:t xml:space="preserve"> and other aspects of their organization to help </w:t>
      </w:r>
      <w:r w:rsidR="00F46513" w:rsidRPr="006901C4">
        <w:rPr>
          <w:rFonts w:asciiTheme="minorHAnsi" w:hAnsiTheme="minorHAnsi" w:cstheme="minorHAnsi"/>
          <w:color w:val="000000"/>
          <w:kern w:val="24"/>
        </w:rPr>
        <w:t xml:space="preserve">identify </w:t>
      </w:r>
      <w:r w:rsidRPr="006901C4">
        <w:rPr>
          <w:rFonts w:asciiTheme="minorHAnsi" w:hAnsiTheme="minorHAnsi" w:cstheme="minorHAnsi"/>
          <w:color w:val="000000"/>
          <w:kern w:val="24"/>
        </w:rPr>
        <w:t>and mitigate risk.</w:t>
      </w:r>
    </w:p>
    <w:p w14:paraId="5020743B" w14:textId="36599EF3" w:rsidR="000E34BC" w:rsidRPr="006901C4" w:rsidRDefault="000E34BC" w:rsidP="002B7B2C">
      <w:pPr>
        <w:pStyle w:val="ListParagraph"/>
        <w:numPr>
          <w:ilvl w:val="1"/>
          <w:numId w:val="10"/>
        </w:numPr>
        <w:spacing w:before="120" w:after="120"/>
        <w:ind w:left="720"/>
        <w:rPr>
          <w:rFonts w:asciiTheme="minorHAnsi" w:hAnsiTheme="minorHAnsi" w:cstheme="minorHAnsi"/>
          <w:strike/>
        </w:rPr>
      </w:pPr>
      <w:r w:rsidRPr="006901C4">
        <w:rPr>
          <w:rFonts w:asciiTheme="minorHAnsi" w:eastAsia="Times New Roman" w:hAnsiTheme="minorHAnsi" w:cstheme="minorHAnsi"/>
          <w:b/>
        </w:rPr>
        <w:t xml:space="preserve">Recertification </w:t>
      </w:r>
      <w:r w:rsidR="001C0BDF" w:rsidRPr="006901C4">
        <w:rPr>
          <w:rFonts w:asciiTheme="minorHAnsi" w:eastAsia="Times New Roman" w:hAnsiTheme="minorHAnsi" w:cstheme="minorHAnsi"/>
          <w:bCs/>
        </w:rPr>
        <w:t xml:space="preserve">is the process of </w:t>
      </w:r>
      <w:r w:rsidR="00BB53D0" w:rsidRPr="006901C4">
        <w:rPr>
          <w:rFonts w:asciiTheme="minorHAnsi" w:eastAsia="Times New Roman" w:hAnsiTheme="minorHAnsi" w:cstheme="minorHAnsi"/>
          <w:bCs/>
        </w:rPr>
        <w:t xml:space="preserve">periodically </w:t>
      </w:r>
      <w:r w:rsidR="00297C9A" w:rsidRPr="006901C4">
        <w:rPr>
          <w:rFonts w:asciiTheme="minorHAnsi" w:eastAsia="Times New Roman" w:hAnsiTheme="minorHAnsi" w:cstheme="minorHAnsi"/>
          <w:bCs/>
        </w:rPr>
        <w:t>reassessing</w:t>
      </w:r>
      <w:r w:rsidR="00BB53D0" w:rsidRPr="006901C4">
        <w:rPr>
          <w:rFonts w:asciiTheme="minorHAnsi" w:eastAsia="Times New Roman" w:hAnsiTheme="minorHAnsi" w:cstheme="minorHAnsi"/>
          <w:bCs/>
        </w:rPr>
        <w:t xml:space="preserve"> the level of risk </w:t>
      </w:r>
      <w:r w:rsidR="00042D3B" w:rsidRPr="006901C4">
        <w:rPr>
          <w:rFonts w:asciiTheme="minorHAnsi" w:eastAsia="Times New Roman" w:hAnsiTheme="minorHAnsi" w:cstheme="minorHAnsi"/>
          <w:bCs/>
        </w:rPr>
        <w:t>for</w:t>
      </w:r>
      <w:r w:rsidR="00BB53D0" w:rsidRPr="006901C4">
        <w:rPr>
          <w:rFonts w:asciiTheme="minorHAnsi" w:eastAsia="Times New Roman" w:hAnsiTheme="minorHAnsi" w:cstheme="minorHAnsi"/>
          <w:bCs/>
        </w:rPr>
        <w:t xml:space="preserve"> suppliers </w:t>
      </w:r>
      <w:r w:rsidR="00297C9A" w:rsidRPr="006901C4">
        <w:rPr>
          <w:rFonts w:asciiTheme="minorHAnsi" w:eastAsia="Times New Roman" w:hAnsiTheme="minorHAnsi" w:cstheme="minorHAnsi"/>
          <w:bCs/>
        </w:rPr>
        <w:t>via</w:t>
      </w:r>
      <w:r w:rsidR="00082D57" w:rsidRPr="006901C4">
        <w:rPr>
          <w:rFonts w:asciiTheme="minorHAnsi" w:eastAsia="Times New Roman" w:hAnsiTheme="minorHAnsi" w:cstheme="minorHAnsi"/>
          <w:bCs/>
        </w:rPr>
        <w:t xml:space="preserve"> </w:t>
      </w:r>
      <w:r w:rsidR="00297C9A" w:rsidRPr="006901C4">
        <w:rPr>
          <w:rFonts w:asciiTheme="minorHAnsi" w:eastAsia="Times New Roman" w:hAnsiTheme="minorHAnsi" w:cstheme="minorHAnsi"/>
          <w:bCs/>
        </w:rPr>
        <w:t>due diligence questionnaires</w:t>
      </w:r>
      <w:r w:rsidR="002B642E" w:rsidRPr="006901C4">
        <w:rPr>
          <w:rFonts w:asciiTheme="minorHAnsi" w:eastAsia="Times New Roman" w:hAnsiTheme="minorHAnsi" w:cstheme="minorHAnsi"/>
          <w:bCs/>
        </w:rPr>
        <w:t>.</w:t>
      </w:r>
      <w:r w:rsidR="00810F50" w:rsidRPr="006901C4">
        <w:rPr>
          <w:rFonts w:asciiTheme="minorHAnsi" w:eastAsia="Times New Roman" w:hAnsiTheme="minorHAnsi" w:cstheme="minorHAnsi"/>
          <w:bCs/>
        </w:rPr>
        <w:t xml:space="preserve"> </w:t>
      </w:r>
    </w:p>
    <w:p w14:paraId="0FB01AA3" w14:textId="2733979C" w:rsidR="002B7B2C" w:rsidRPr="006901C4" w:rsidRDefault="002B7B2C" w:rsidP="002B7B2C">
      <w:pPr>
        <w:pStyle w:val="ListParagraph"/>
        <w:numPr>
          <w:ilvl w:val="1"/>
          <w:numId w:val="10"/>
        </w:numPr>
        <w:spacing w:before="120" w:after="120"/>
        <w:ind w:left="720"/>
        <w:rPr>
          <w:rFonts w:asciiTheme="minorHAnsi" w:hAnsiTheme="minorHAnsi" w:cstheme="minorHAnsi"/>
        </w:rPr>
      </w:pPr>
      <w:r w:rsidRPr="006901C4">
        <w:rPr>
          <w:rFonts w:asciiTheme="minorHAnsi" w:eastAsia="Times New Roman" w:hAnsiTheme="minorHAnsi" w:cstheme="minorHAnsi"/>
          <w:b/>
        </w:rPr>
        <w:t>Risk Domain</w:t>
      </w:r>
      <w:r w:rsidR="006B3341" w:rsidRPr="006901C4">
        <w:rPr>
          <w:rFonts w:asciiTheme="minorHAnsi" w:eastAsia="Times New Roman" w:hAnsiTheme="minorHAnsi" w:cstheme="minorHAnsi"/>
          <w:b/>
        </w:rPr>
        <w:t>s</w:t>
      </w:r>
      <w:r w:rsidR="006B3341" w:rsidRPr="006901C4">
        <w:rPr>
          <w:rFonts w:asciiTheme="minorHAnsi" w:hAnsiTheme="minorHAnsi" w:cstheme="minorHAnsi"/>
          <w:color w:val="202124"/>
          <w:sz w:val="24"/>
          <w:shd w:val="clear" w:color="auto" w:fill="FFFFFF"/>
          <w:lang w:val="en-US"/>
        </w:rPr>
        <w:t xml:space="preserve"> </w:t>
      </w:r>
      <w:r w:rsidR="006B3341" w:rsidRPr="006901C4">
        <w:rPr>
          <w:rFonts w:asciiTheme="minorHAnsi" w:eastAsia="Times New Roman" w:hAnsiTheme="minorHAnsi" w:cstheme="minorHAnsi"/>
          <w:bCs/>
          <w:lang w:val="en-US"/>
        </w:rPr>
        <w:t xml:space="preserve">are identified areas used to frame the types of </w:t>
      </w:r>
      <w:bookmarkStart w:id="4" w:name="OLE_LINK32"/>
      <w:r w:rsidR="006B3341" w:rsidRPr="006901C4">
        <w:rPr>
          <w:rFonts w:asciiTheme="minorHAnsi" w:eastAsia="Times New Roman" w:hAnsiTheme="minorHAnsi" w:cstheme="minorHAnsi"/>
          <w:bCs/>
          <w:lang w:val="en-US"/>
        </w:rPr>
        <w:t>controls</w:t>
      </w:r>
      <w:bookmarkEnd w:id="4"/>
      <w:r w:rsidR="006B3341" w:rsidRPr="006901C4">
        <w:rPr>
          <w:rFonts w:asciiTheme="minorHAnsi" w:eastAsia="Times New Roman" w:hAnsiTheme="minorHAnsi" w:cstheme="minorHAnsi"/>
          <w:bCs/>
          <w:lang w:val="en-US"/>
        </w:rPr>
        <w:t xml:space="preserve"> that should be evaluated during supplier risk assessment to help guide risk management. </w:t>
      </w:r>
    </w:p>
    <w:p w14:paraId="3CB34064" w14:textId="26797C74" w:rsidR="00F40F75" w:rsidRPr="006901C4" w:rsidRDefault="00F40F75" w:rsidP="00F40F75">
      <w:pPr>
        <w:rPr>
          <w:rFonts w:cstheme="minorHAnsi"/>
          <w:sz w:val="22"/>
          <w:szCs w:val="22"/>
          <w:lang w:val="en-GB"/>
        </w:rPr>
      </w:pPr>
    </w:p>
    <w:p w14:paraId="1DA846EF" w14:textId="5BB5FBAA" w:rsidR="002B7B2C" w:rsidRPr="006901C4" w:rsidRDefault="002B7B2C" w:rsidP="00F40F75">
      <w:pPr>
        <w:rPr>
          <w:rFonts w:cstheme="minorHAnsi"/>
          <w:sz w:val="22"/>
          <w:szCs w:val="22"/>
          <w:lang w:val="en-GB"/>
        </w:rPr>
      </w:pPr>
    </w:p>
    <w:p w14:paraId="6F84957A" w14:textId="190B036E" w:rsidR="002B7B2C" w:rsidRPr="006901C4" w:rsidRDefault="002B7B2C" w:rsidP="00F40F75">
      <w:pPr>
        <w:rPr>
          <w:rFonts w:cstheme="minorHAnsi"/>
          <w:sz w:val="22"/>
          <w:szCs w:val="22"/>
          <w:lang w:val="en-GB"/>
        </w:rPr>
      </w:pPr>
    </w:p>
    <w:p w14:paraId="568F5160" w14:textId="25D6D965" w:rsidR="002B7B2C" w:rsidRPr="006901C4" w:rsidRDefault="002B7B2C" w:rsidP="00F40F75">
      <w:pPr>
        <w:rPr>
          <w:rFonts w:cstheme="minorHAnsi"/>
          <w:sz w:val="22"/>
          <w:szCs w:val="22"/>
          <w:lang w:val="en-GB"/>
        </w:rPr>
      </w:pPr>
    </w:p>
    <w:p w14:paraId="3E5EB402" w14:textId="215E235E" w:rsidR="002B7B2C" w:rsidRPr="006901C4" w:rsidRDefault="002B7B2C" w:rsidP="00F40F75">
      <w:pPr>
        <w:rPr>
          <w:rFonts w:cstheme="minorHAnsi"/>
          <w:sz w:val="22"/>
          <w:szCs w:val="22"/>
          <w:lang w:val="en-GB"/>
        </w:rPr>
      </w:pPr>
    </w:p>
    <w:p w14:paraId="337F9F59" w14:textId="404031DC" w:rsidR="002B7B2C" w:rsidRPr="006901C4" w:rsidRDefault="002B7B2C" w:rsidP="00F40F75">
      <w:pPr>
        <w:rPr>
          <w:rFonts w:cstheme="minorHAnsi"/>
          <w:sz w:val="22"/>
          <w:szCs w:val="22"/>
          <w:lang w:val="en-GB"/>
        </w:rPr>
      </w:pPr>
    </w:p>
    <w:p w14:paraId="79C59E9C" w14:textId="2B5A1F26" w:rsidR="002B7B2C" w:rsidRPr="006901C4" w:rsidRDefault="002B7B2C" w:rsidP="00F40F75">
      <w:pPr>
        <w:rPr>
          <w:rFonts w:cstheme="minorHAnsi"/>
          <w:sz w:val="22"/>
          <w:szCs w:val="22"/>
          <w:lang w:val="en-GB"/>
        </w:rPr>
      </w:pPr>
    </w:p>
    <w:p w14:paraId="3B69CF3E" w14:textId="77777777" w:rsidR="00DF6DCE" w:rsidRPr="006901C4" w:rsidRDefault="00DF6DCE" w:rsidP="00F40F75">
      <w:pPr>
        <w:rPr>
          <w:rFonts w:cstheme="minorHAnsi"/>
          <w:sz w:val="22"/>
          <w:szCs w:val="22"/>
          <w:lang w:val="en-GB"/>
        </w:rPr>
      </w:pPr>
    </w:p>
    <w:p w14:paraId="0229B22A" w14:textId="2BAF3714" w:rsidR="002B7B2C" w:rsidRPr="006901C4" w:rsidRDefault="002B7B2C" w:rsidP="00F40F75">
      <w:pPr>
        <w:rPr>
          <w:rFonts w:cstheme="minorHAnsi"/>
          <w:sz w:val="22"/>
          <w:szCs w:val="22"/>
          <w:lang w:val="en-GB"/>
        </w:rPr>
      </w:pPr>
    </w:p>
    <w:p w14:paraId="7BE0BAED" w14:textId="77700CEE" w:rsidR="00FB609D" w:rsidRPr="006901C4" w:rsidRDefault="00FB609D" w:rsidP="00F40F75">
      <w:pPr>
        <w:rPr>
          <w:rFonts w:cstheme="minorHAnsi"/>
          <w:sz w:val="22"/>
          <w:szCs w:val="22"/>
          <w:lang w:val="en-GB"/>
        </w:rPr>
      </w:pPr>
    </w:p>
    <w:p w14:paraId="20AD09F6" w14:textId="2963F3D1" w:rsidR="00FB609D" w:rsidRPr="006901C4" w:rsidRDefault="00FB609D" w:rsidP="00F40F75">
      <w:pPr>
        <w:rPr>
          <w:rFonts w:cstheme="minorHAnsi"/>
          <w:sz w:val="22"/>
          <w:szCs w:val="22"/>
          <w:lang w:val="en-GB"/>
        </w:rPr>
      </w:pPr>
    </w:p>
    <w:p w14:paraId="7A8D5D68" w14:textId="1C455FBC" w:rsidR="00FB609D" w:rsidRPr="006901C4" w:rsidRDefault="00FB609D" w:rsidP="00F40F75">
      <w:pPr>
        <w:rPr>
          <w:rFonts w:cstheme="minorHAnsi"/>
          <w:sz w:val="22"/>
          <w:szCs w:val="22"/>
          <w:lang w:val="en-GB"/>
        </w:rPr>
      </w:pPr>
    </w:p>
    <w:p w14:paraId="2C767A00" w14:textId="77777777" w:rsidR="00FB609D" w:rsidRPr="006901C4" w:rsidRDefault="00FB609D" w:rsidP="00F40F75">
      <w:pPr>
        <w:rPr>
          <w:rFonts w:cstheme="minorHAnsi"/>
          <w:sz w:val="22"/>
          <w:szCs w:val="22"/>
          <w:lang w:val="en-GB"/>
        </w:rPr>
      </w:pPr>
    </w:p>
    <w:p w14:paraId="62CBD1C3" w14:textId="38A4322F" w:rsidR="002B7B2C" w:rsidRPr="006901C4" w:rsidRDefault="002B7B2C" w:rsidP="00F40F75">
      <w:pPr>
        <w:rPr>
          <w:rFonts w:cstheme="minorHAnsi"/>
          <w:sz w:val="22"/>
          <w:szCs w:val="22"/>
          <w:lang w:val="en-GB"/>
        </w:rPr>
      </w:pPr>
    </w:p>
    <w:p w14:paraId="0E25F96A" w14:textId="68E26BF9" w:rsidR="002B7B2C" w:rsidRPr="006901C4" w:rsidRDefault="002B7B2C" w:rsidP="00F40F75">
      <w:pPr>
        <w:rPr>
          <w:rFonts w:cstheme="minorHAnsi"/>
          <w:sz w:val="22"/>
          <w:szCs w:val="22"/>
          <w:lang w:val="en-GB"/>
        </w:rPr>
      </w:pPr>
    </w:p>
    <w:p w14:paraId="51552ED6" w14:textId="0A16BFAD" w:rsidR="002B7B2C" w:rsidRPr="006901C4" w:rsidRDefault="002B7B2C" w:rsidP="00F40F75">
      <w:pPr>
        <w:rPr>
          <w:rFonts w:cstheme="minorHAnsi"/>
          <w:sz w:val="22"/>
          <w:szCs w:val="22"/>
          <w:lang w:val="en-GB"/>
        </w:rPr>
      </w:pPr>
    </w:p>
    <w:p w14:paraId="25C3F59D" w14:textId="58332F82" w:rsidR="002B7B2C" w:rsidRPr="006901C4" w:rsidRDefault="002B7B2C" w:rsidP="00F40F75">
      <w:pPr>
        <w:rPr>
          <w:rFonts w:cstheme="minorHAnsi"/>
          <w:sz w:val="22"/>
          <w:szCs w:val="22"/>
          <w:lang w:val="en-GB"/>
        </w:rPr>
      </w:pPr>
    </w:p>
    <w:p w14:paraId="3EB28271" w14:textId="6142F853" w:rsidR="00FB609D" w:rsidRPr="006901C4" w:rsidRDefault="00FB609D" w:rsidP="00F40F75">
      <w:pPr>
        <w:rPr>
          <w:rFonts w:cstheme="minorHAnsi"/>
          <w:sz w:val="22"/>
          <w:szCs w:val="22"/>
          <w:lang w:val="en-GB"/>
        </w:rPr>
      </w:pPr>
    </w:p>
    <w:p w14:paraId="613D68BC" w14:textId="0BE7D34F" w:rsidR="00FB609D" w:rsidRPr="006901C4" w:rsidRDefault="00FB609D" w:rsidP="00F40F75">
      <w:pPr>
        <w:rPr>
          <w:rFonts w:cstheme="minorHAnsi"/>
          <w:sz w:val="22"/>
          <w:szCs w:val="22"/>
          <w:lang w:val="en-GB"/>
        </w:rPr>
      </w:pPr>
    </w:p>
    <w:p w14:paraId="57A23D76" w14:textId="77777777" w:rsidR="00FB609D" w:rsidRPr="006901C4" w:rsidRDefault="00FB609D" w:rsidP="00F40F75">
      <w:pPr>
        <w:rPr>
          <w:rFonts w:cstheme="minorHAnsi"/>
          <w:sz w:val="22"/>
          <w:szCs w:val="22"/>
          <w:lang w:val="en-GB"/>
        </w:rPr>
      </w:pPr>
    </w:p>
    <w:p w14:paraId="71977601" w14:textId="2DEC0D41" w:rsidR="002B7B2C" w:rsidRPr="006901C4" w:rsidRDefault="002B7B2C" w:rsidP="00F40F75">
      <w:pPr>
        <w:rPr>
          <w:rFonts w:cstheme="minorHAnsi"/>
          <w:sz w:val="22"/>
          <w:szCs w:val="22"/>
          <w:lang w:val="en-GB"/>
        </w:rPr>
      </w:pPr>
    </w:p>
    <w:p w14:paraId="53C53015" w14:textId="4EB71645" w:rsidR="002B7B2C" w:rsidRPr="006901C4" w:rsidRDefault="002B7B2C" w:rsidP="00F40F75">
      <w:pPr>
        <w:rPr>
          <w:rFonts w:cstheme="minorHAnsi"/>
          <w:sz w:val="22"/>
          <w:szCs w:val="22"/>
          <w:lang w:val="en-GB"/>
        </w:rPr>
      </w:pPr>
    </w:p>
    <w:p w14:paraId="60DE39FE" w14:textId="407FC424" w:rsidR="002B7B2C" w:rsidRPr="006901C4" w:rsidRDefault="002B7B2C" w:rsidP="00F40F75">
      <w:pPr>
        <w:rPr>
          <w:rFonts w:cstheme="minorHAnsi"/>
          <w:sz w:val="22"/>
          <w:szCs w:val="22"/>
          <w:lang w:val="en-GB"/>
        </w:rPr>
      </w:pPr>
    </w:p>
    <w:p w14:paraId="009474B8" w14:textId="5DB3A285" w:rsidR="002B7B2C" w:rsidRPr="006901C4" w:rsidRDefault="002B7B2C" w:rsidP="00F40F75">
      <w:pPr>
        <w:rPr>
          <w:rFonts w:cstheme="minorHAnsi"/>
          <w:sz w:val="22"/>
          <w:szCs w:val="22"/>
          <w:lang w:val="en-GB"/>
        </w:rPr>
      </w:pPr>
    </w:p>
    <w:p w14:paraId="1A19BC4E" w14:textId="552988D3" w:rsidR="007E6C8A" w:rsidRPr="006901C4" w:rsidRDefault="007E6C8A" w:rsidP="007E6C8A">
      <w:pPr>
        <w:pStyle w:val="Heading2"/>
      </w:pPr>
      <w:bookmarkStart w:id="5" w:name="_Toc129611578"/>
      <w:r w:rsidRPr="006901C4">
        <w:lastRenderedPageBreak/>
        <w:t xml:space="preserve">Responding to and Completing a </w:t>
      </w:r>
      <w:r w:rsidR="006B3341" w:rsidRPr="006901C4">
        <w:t>Periodic</w:t>
      </w:r>
      <w:r w:rsidRPr="006901C4">
        <w:t xml:space="preserve"> Recertification</w:t>
      </w:r>
      <w:bookmarkEnd w:id="5"/>
      <w:r w:rsidRPr="006901C4">
        <w:t xml:space="preserve"> </w:t>
      </w:r>
    </w:p>
    <w:p w14:paraId="4A410DF9" w14:textId="6ABCE84B" w:rsidR="009A1AD7" w:rsidRPr="006901C4" w:rsidRDefault="009A1AD7" w:rsidP="009A1AD7">
      <w:pPr>
        <w:rPr>
          <w:rFonts w:cstheme="minorHAnsi"/>
          <w:sz w:val="22"/>
          <w:szCs w:val="22"/>
        </w:rPr>
      </w:pPr>
      <w:r w:rsidRPr="006901C4">
        <w:rPr>
          <w:rFonts w:cstheme="minorHAnsi"/>
          <w:sz w:val="22"/>
          <w:szCs w:val="22"/>
        </w:rPr>
        <w:t xml:space="preserve">Kimberly-Clark has </w:t>
      </w:r>
      <w:r w:rsidR="006D5682" w:rsidRPr="006901C4">
        <w:rPr>
          <w:rFonts w:cstheme="minorHAnsi"/>
          <w:sz w:val="22"/>
          <w:szCs w:val="22"/>
        </w:rPr>
        <w:t xml:space="preserve">varying Due Diligence Questionnaires to support its risk programs. Periodically, information gathering for recertification for in-scope areas of risk will be required. </w:t>
      </w:r>
      <w:r w:rsidRPr="006901C4">
        <w:rPr>
          <w:rFonts w:cstheme="minorHAnsi"/>
          <w:sz w:val="22"/>
          <w:szCs w:val="22"/>
        </w:rPr>
        <w:t xml:space="preserve">The </w:t>
      </w:r>
      <w:r w:rsidR="006D5682" w:rsidRPr="006901C4">
        <w:rPr>
          <w:rFonts w:cstheme="minorHAnsi"/>
          <w:sz w:val="22"/>
          <w:szCs w:val="22"/>
        </w:rPr>
        <w:t>completion of</w:t>
      </w:r>
      <w:r w:rsidRPr="006901C4">
        <w:rPr>
          <w:rFonts w:cstheme="minorHAnsi"/>
          <w:sz w:val="22"/>
          <w:szCs w:val="22"/>
        </w:rPr>
        <w:t xml:space="preserve"> recertification questionnaires is an automated process that adheres to the predetermined recertification criteria</w:t>
      </w:r>
      <w:r w:rsidR="006D5682" w:rsidRPr="006901C4">
        <w:rPr>
          <w:rFonts w:cstheme="minorHAnsi"/>
          <w:sz w:val="22"/>
          <w:szCs w:val="22"/>
        </w:rPr>
        <w:t xml:space="preserve"> from </w:t>
      </w:r>
      <w:r w:rsidR="00F9005B" w:rsidRPr="006901C4">
        <w:rPr>
          <w:rFonts w:cstheme="minorHAnsi"/>
          <w:sz w:val="22"/>
          <w:szCs w:val="22"/>
        </w:rPr>
        <w:t>Kimberly-Clark</w:t>
      </w:r>
      <w:r w:rsidRPr="006901C4">
        <w:rPr>
          <w:rFonts w:cstheme="minorHAnsi"/>
          <w:sz w:val="22"/>
          <w:szCs w:val="22"/>
        </w:rPr>
        <w:t xml:space="preserve">. </w:t>
      </w:r>
    </w:p>
    <w:p w14:paraId="7CA1121E" w14:textId="77777777" w:rsidR="009A1AD7" w:rsidRPr="006901C4" w:rsidRDefault="009A1AD7" w:rsidP="0066501B">
      <w:pPr>
        <w:rPr>
          <w:rFonts w:cstheme="minorHAnsi"/>
          <w:sz w:val="22"/>
          <w:szCs w:val="22"/>
        </w:rPr>
      </w:pPr>
    </w:p>
    <w:p w14:paraId="16D288A4" w14:textId="279DAB99" w:rsidR="0066501B" w:rsidRPr="006901C4" w:rsidRDefault="0066501B" w:rsidP="0066501B">
      <w:pPr>
        <w:rPr>
          <w:rFonts w:cstheme="minorHAnsi"/>
          <w:sz w:val="22"/>
          <w:szCs w:val="22"/>
        </w:rPr>
      </w:pPr>
      <w:r w:rsidRPr="006901C4">
        <w:rPr>
          <w:rFonts w:cstheme="minorHAnsi"/>
          <w:sz w:val="22"/>
          <w:szCs w:val="22"/>
        </w:rPr>
        <w:t xml:space="preserve">Please follow the steps below to respond to </w:t>
      </w:r>
      <w:r w:rsidR="002B1B32" w:rsidRPr="006901C4">
        <w:rPr>
          <w:rFonts w:cstheme="minorHAnsi"/>
          <w:sz w:val="22"/>
          <w:szCs w:val="22"/>
        </w:rPr>
        <w:t xml:space="preserve">and submit </w:t>
      </w:r>
      <w:r w:rsidRPr="006901C4">
        <w:rPr>
          <w:rFonts w:cstheme="minorHAnsi"/>
          <w:sz w:val="22"/>
          <w:szCs w:val="22"/>
        </w:rPr>
        <w:t>a periodic recertification questionnaire.</w:t>
      </w:r>
    </w:p>
    <w:p w14:paraId="3572F94B" w14:textId="1ED26FEA" w:rsidR="0066501B" w:rsidRPr="006901C4" w:rsidRDefault="0066501B" w:rsidP="0066501B">
      <w:pPr>
        <w:rPr>
          <w:rFonts w:cstheme="minorHAnsi"/>
        </w:rPr>
      </w:pPr>
    </w:p>
    <w:p w14:paraId="1F7E054E" w14:textId="6C287AF5" w:rsidR="006D5682" w:rsidRPr="006901C4" w:rsidRDefault="002B1B32" w:rsidP="0066501B">
      <w:pPr>
        <w:rPr>
          <w:rFonts w:cstheme="minorHAnsi"/>
        </w:rPr>
      </w:pPr>
      <w:r w:rsidRPr="006901C4">
        <w:rPr>
          <w:rFonts w:cstheme="minorHAnsi"/>
        </w:rPr>
        <w:t>Th</w:t>
      </w:r>
      <w:r w:rsidR="0008249A" w:rsidRPr="006901C4">
        <w:rPr>
          <w:rFonts w:cstheme="minorHAnsi"/>
        </w:rPr>
        <w:t xml:space="preserve">e individual </w:t>
      </w:r>
      <w:r w:rsidRPr="006901C4">
        <w:rPr>
          <w:rFonts w:cstheme="minorHAnsi"/>
        </w:rPr>
        <w:t>designated</w:t>
      </w:r>
      <w:r w:rsidR="00172AB0" w:rsidRPr="006901C4">
        <w:rPr>
          <w:rFonts w:cstheme="minorHAnsi"/>
        </w:rPr>
        <w:t xml:space="preserve"> </w:t>
      </w:r>
      <w:r w:rsidR="0008249A" w:rsidRPr="006901C4">
        <w:rPr>
          <w:rFonts w:cstheme="minorHAnsi"/>
        </w:rPr>
        <w:t xml:space="preserve">as </w:t>
      </w:r>
      <w:r w:rsidR="00DA294E" w:rsidRPr="006901C4">
        <w:rPr>
          <w:rFonts w:cstheme="minorHAnsi"/>
        </w:rPr>
        <w:t xml:space="preserve">the </w:t>
      </w:r>
      <w:r w:rsidR="00172AB0" w:rsidRPr="006901C4">
        <w:rPr>
          <w:rFonts w:cstheme="minorHAnsi"/>
        </w:rPr>
        <w:t>CSP</w:t>
      </w:r>
      <w:r w:rsidR="00CA5FB1" w:rsidRPr="006901C4">
        <w:rPr>
          <w:rFonts w:cstheme="minorHAnsi"/>
        </w:rPr>
        <w:t xml:space="preserve"> primary contact</w:t>
      </w:r>
      <w:r w:rsidRPr="006901C4">
        <w:rPr>
          <w:rFonts w:cstheme="minorHAnsi"/>
        </w:rPr>
        <w:t xml:space="preserve"> </w:t>
      </w:r>
      <w:r w:rsidR="006D5682" w:rsidRPr="006901C4">
        <w:rPr>
          <w:rFonts w:cstheme="minorHAnsi"/>
        </w:rPr>
        <w:t>will receive an email notification from</w:t>
      </w:r>
      <w:r w:rsidR="00F9005B" w:rsidRPr="006901C4">
        <w:rPr>
          <w:rFonts w:cstheme="minorHAnsi"/>
        </w:rPr>
        <w:t xml:space="preserve"> </w:t>
      </w:r>
      <w:r w:rsidR="00F9005B" w:rsidRPr="006901C4">
        <w:rPr>
          <w:rFonts w:cstheme="minorHAnsi"/>
          <w:sz w:val="22"/>
          <w:szCs w:val="22"/>
        </w:rPr>
        <w:t xml:space="preserve">Kimberly-Clark </w:t>
      </w:r>
      <w:r w:rsidR="006D5682" w:rsidRPr="006901C4">
        <w:rPr>
          <w:rFonts w:cstheme="minorHAnsi"/>
        </w:rPr>
        <w:t>with instructions</w:t>
      </w:r>
      <w:r w:rsidRPr="006901C4">
        <w:rPr>
          <w:rFonts w:cstheme="minorHAnsi"/>
        </w:rPr>
        <w:t>.</w:t>
      </w:r>
      <w:r w:rsidR="006D5682" w:rsidRPr="006901C4">
        <w:rPr>
          <w:rFonts w:cstheme="minorHAnsi"/>
        </w:rPr>
        <w:t xml:space="preserve"> </w:t>
      </w:r>
    </w:p>
    <w:p w14:paraId="4808D800" w14:textId="779B7446" w:rsidR="00F40F75" w:rsidRPr="006901C4" w:rsidRDefault="006D5682" w:rsidP="00F4170B">
      <w:pPr>
        <w:pStyle w:val="BodyText"/>
        <w:numPr>
          <w:ilvl w:val="0"/>
          <w:numId w:val="1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bookmarkStart w:id="6" w:name="_Hlk126302649"/>
      <w:r w:rsidRPr="006901C4">
        <w:rPr>
          <w:rFonts w:asciiTheme="minorHAnsi" w:hAnsiTheme="minorHAnsi" w:cstheme="minorHAnsi"/>
          <w:szCs w:val="22"/>
        </w:rPr>
        <w:t>C</w:t>
      </w:r>
      <w:r w:rsidR="00F40F75" w:rsidRPr="006901C4">
        <w:rPr>
          <w:rFonts w:asciiTheme="minorHAnsi" w:hAnsiTheme="minorHAnsi" w:cstheme="minorHAnsi"/>
          <w:szCs w:val="22"/>
        </w:rPr>
        <w:t xml:space="preserve">lick the </w:t>
      </w:r>
      <w:r w:rsidR="00D31531" w:rsidRPr="006901C4">
        <w:rPr>
          <w:rFonts w:asciiTheme="minorHAnsi" w:hAnsiTheme="minorHAnsi" w:cstheme="minorHAnsi"/>
          <w:b/>
          <w:bCs/>
          <w:szCs w:val="22"/>
        </w:rPr>
        <w:t>R. Portal</w:t>
      </w:r>
      <w:r w:rsidR="00D31531" w:rsidRPr="006901C4">
        <w:rPr>
          <w:rFonts w:asciiTheme="minorHAnsi" w:hAnsiTheme="minorHAnsi" w:cstheme="minorHAnsi"/>
          <w:szCs w:val="22"/>
        </w:rPr>
        <w:t xml:space="preserve"> </w:t>
      </w:r>
      <w:r w:rsidRPr="006901C4">
        <w:rPr>
          <w:rFonts w:asciiTheme="minorHAnsi" w:hAnsiTheme="minorHAnsi" w:cstheme="minorHAnsi"/>
          <w:szCs w:val="22"/>
        </w:rPr>
        <w:t>link</w:t>
      </w:r>
      <w:r w:rsidRPr="006901C4">
        <w:rPr>
          <w:rFonts w:asciiTheme="minorHAnsi" w:hAnsiTheme="minorHAnsi" w:cstheme="minorHAnsi"/>
          <w:b/>
          <w:bCs/>
          <w:szCs w:val="22"/>
        </w:rPr>
        <w:t xml:space="preserve"> </w:t>
      </w:r>
      <w:r w:rsidRPr="006901C4">
        <w:rPr>
          <w:rFonts w:asciiTheme="minorHAnsi" w:hAnsiTheme="minorHAnsi" w:cstheme="minorHAnsi"/>
          <w:szCs w:val="22"/>
        </w:rPr>
        <w:t>to access the questionnaire.</w:t>
      </w:r>
    </w:p>
    <w:p w14:paraId="580057F3" w14:textId="5EA859EA" w:rsidR="00F65A70" w:rsidRPr="006901C4" w:rsidRDefault="00F65A70" w:rsidP="00F65A70">
      <w:pPr>
        <w:pStyle w:val="BodyText"/>
        <w:numPr>
          <w:ilvl w:val="1"/>
          <w:numId w:val="1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>Suppliers can also access the Chat</w:t>
      </w:r>
      <w:r w:rsidR="00773EA7" w:rsidRPr="006901C4">
        <w:rPr>
          <w:rFonts w:asciiTheme="minorHAnsi" w:hAnsiTheme="minorHAnsi" w:cstheme="minorHAnsi"/>
          <w:szCs w:val="22"/>
        </w:rPr>
        <w:t>bot Link to communicate with Kimberly-Clark if further assistance is needed.</w:t>
      </w:r>
    </w:p>
    <w:p w14:paraId="4EFCDBA6" w14:textId="33A8FE4A" w:rsidR="00EB6637" w:rsidRPr="006901C4" w:rsidRDefault="00EB6637" w:rsidP="006901C4">
      <w:pPr>
        <w:pStyle w:val="BodyText"/>
        <w:numPr>
          <w:ilvl w:val="1"/>
          <w:numId w:val="1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>Suppliers can also access additional training resources from Kimberly-Clark if further assistance is needed.</w:t>
      </w:r>
    </w:p>
    <w:p w14:paraId="5573F4D7" w14:textId="52749FF7" w:rsidR="007E6C8A" w:rsidRPr="006901C4" w:rsidRDefault="007E6C8A" w:rsidP="007E6C8A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</w:p>
    <w:bookmarkEnd w:id="6"/>
    <w:p w14:paraId="165347BA" w14:textId="61DB4EBD" w:rsidR="00F40F75" w:rsidRPr="006901C4" w:rsidRDefault="00773EA7" w:rsidP="00D14475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336" behindDoc="0" locked="0" layoutInCell="1" allowOverlap="1" wp14:anchorId="2F0E8F6B" wp14:editId="14249641">
            <wp:simplePos x="0" y="0"/>
            <wp:positionH relativeFrom="margin">
              <wp:align>center</wp:align>
            </wp:positionH>
            <wp:positionV relativeFrom="paragraph">
              <wp:posOffset>12314</wp:posOffset>
            </wp:positionV>
            <wp:extent cx="3319272" cy="3854906"/>
            <wp:effectExtent l="0" t="0" r="0" b="0"/>
            <wp:wrapNone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72" cy="3854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1E3975" w14:textId="3B7EAC4B" w:rsidR="00F40F75" w:rsidRPr="006901C4" w:rsidRDefault="00F40F75">
      <w:pPr>
        <w:rPr>
          <w:rFonts w:cstheme="minorHAnsi"/>
        </w:rPr>
      </w:pPr>
    </w:p>
    <w:p w14:paraId="6FB4A1E7" w14:textId="68D83BCC" w:rsidR="00F40F75" w:rsidRPr="006901C4" w:rsidRDefault="00F40F75">
      <w:pPr>
        <w:rPr>
          <w:rFonts w:cstheme="minorHAnsi"/>
        </w:rPr>
      </w:pPr>
    </w:p>
    <w:p w14:paraId="39C699ED" w14:textId="36E2BCCA" w:rsidR="00F40F75" w:rsidRPr="006901C4" w:rsidRDefault="00F40F75">
      <w:pPr>
        <w:rPr>
          <w:rFonts w:cstheme="minorHAnsi"/>
        </w:rPr>
      </w:pPr>
    </w:p>
    <w:p w14:paraId="4AD005BE" w14:textId="6132A6C9" w:rsidR="00F40F75" w:rsidRPr="006901C4" w:rsidRDefault="00F40F75">
      <w:pPr>
        <w:rPr>
          <w:rFonts w:cstheme="minorHAnsi"/>
        </w:rPr>
      </w:pPr>
    </w:p>
    <w:p w14:paraId="257EBCB0" w14:textId="6D03F9CB" w:rsidR="00F40F75" w:rsidRPr="006901C4" w:rsidRDefault="00F40F75">
      <w:pPr>
        <w:rPr>
          <w:rFonts w:cstheme="minorHAnsi"/>
        </w:rPr>
      </w:pPr>
    </w:p>
    <w:p w14:paraId="238121D3" w14:textId="26AFE8A7" w:rsidR="00530EDB" w:rsidRPr="006901C4" w:rsidRDefault="00530EDB">
      <w:pPr>
        <w:rPr>
          <w:rFonts w:cstheme="minorHAnsi"/>
        </w:rPr>
      </w:pPr>
    </w:p>
    <w:p w14:paraId="1142C633" w14:textId="2D8121F1" w:rsidR="00530EDB" w:rsidRPr="006901C4" w:rsidRDefault="00530EDB">
      <w:pPr>
        <w:rPr>
          <w:rFonts w:cstheme="minorHAnsi"/>
        </w:rPr>
      </w:pPr>
    </w:p>
    <w:p w14:paraId="3BD5148E" w14:textId="453D02F4" w:rsidR="002B7B2C" w:rsidRPr="006901C4" w:rsidRDefault="002B7B2C">
      <w:pPr>
        <w:rPr>
          <w:rFonts w:cstheme="minorHAnsi"/>
        </w:rPr>
      </w:pPr>
    </w:p>
    <w:p w14:paraId="17E72B73" w14:textId="206DAE7C" w:rsidR="002B7B2C" w:rsidRPr="006901C4" w:rsidRDefault="00773EA7">
      <w:pPr>
        <w:rPr>
          <w:rFonts w:cstheme="minorHAnsi"/>
        </w:rPr>
      </w:pPr>
      <w:r w:rsidRPr="006901C4">
        <w:rPr>
          <w:rFonts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38" behindDoc="0" locked="0" layoutInCell="1" allowOverlap="1" wp14:anchorId="08CA604A" wp14:editId="4F1FB5E9">
                <wp:simplePos x="0" y="0"/>
                <wp:positionH relativeFrom="column">
                  <wp:posOffset>4128521</wp:posOffset>
                </wp:positionH>
                <wp:positionV relativeFrom="paragraph">
                  <wp:posOffset>127220</wp:posOffset>
                </wp:positionV>
                <wp:extent cx="292100" cy="23495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05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94EAF" w14:textId="10FC264C" w:rsidR="00F40F75" w:rsidRPr="009843BA" w:rsidRDefault="00F40F75" w:rsidP="00F40F75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36FC3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A604A" id="Group 104" o:spid="_x0000_s1039" style="position:absolute;margin-left:325.1pt;margin-top:10pt;width:23pt;height:18.5pt;z-index:251658338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">
                <v:oval id="Oval 188" o:spid="_x0000_s1040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" fillcolor="red" stroked="f" strokecolor="red"/>
                <v:shape id="Text Box 189" o:spid="_x0000_s1041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" filled="f" stroked="f" strokecolor="#6f9">
                  <v:textbox>
                    <w:txbxContent>
                      <w:p w14:paraId="68894EAF" w14:textId="10FC264C" w:rsidR="00F40F75" w:rsidRPr="009843BA" w:rsidRDefault="00F40F75" w:rsidP="00F40F75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36FC3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027DBD" w14:textId="210A83B4" w:rsidR="009D570A" w:rsidRPr="006901C4" w:rsidRDefault="00773EA7">
      <w:pPr>
        <w:rPr>
          <w:rFonts w:cstheme="minorHAnsi"/>
        </w:rPr>
      </w:pPr>
      <w:r w:rsidRPr="006901C4">
        <w:rPr>
          <w:rFonts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2DCE1E61" wp14:editId="274CBE57">
                <wp:simplePos x="0" y="0"/>
                <wp:positionH relativeFrom="column">
                  <wp:posOffset>3851661</wp:posOffset>
                </wp:positionH>
                <wp:positionV relativeFrom="paragraph">
                  <wp:posOffset>94200</wp:posOffset>
                </wp:positionV>
                <wp:extent cx="349250" cy="134620"/>
                <wp:effectExtent l="0" t="0" r="12700" b="1778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1346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0E2D5" w14:textId="77777777" w:rsidR="00F40F75" w:rsidRDefault="00F40F75" w:rsidP="00F40F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E1E61" id="Rectangle 103" o:spid="_x0000_s1042" style="position:absolute;margin-left:303.3pt;margin-top:7.4pt;width:27.5pt;height:10.6pt;z-index:25165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" filled="f" strokecolor="#ee3744 [3207]" strokeweight="2pt">
                <v:path arrowok="t"/>
                <v:textbox>
                  <w:txbxContent>
                    <w:p w14:paraId="0F90E2D5" w14:textId="77777777" w:rsidR="00F40F75" w:rsidRDefault="00F40F75" w:rsidP="00F40F7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E066FCD" w14:textId="051C5516" w:rsidR="009D570A" w:rsidRPr="006901C4" w:rsidRDefault="009D570A">
      <w:pPr>
        <w:rPr>
          <w:rFonts w:cstheme="minorHAnsi"/>
        </w:rPr>
      </w:pPr>
    </w:p>
    <w:p w14:paraId="5753ABD1" w14:textId="2DA13972" w:rsidR="009D570A" w:rsidRPr="006901C4" w:rsidRDefault="009D570A">
      <w:pPr>
        <w:rPr>
          <w:rFonts w:cstheme="minorHAnsi"/>
        </w:rPr>
      </w:pPr>
    </w:p>
    <w:p w14:paraId="76177563" w14:textId="4A8E3A67" w:rsidR="009D570A" w:rsidRPr="006901C4" w:rsidRDefault="00773EA7">
      <w:pPr>
        <w:rPr>
          <w:rFonts w:cstheme="minorHAnsi"/>
        </w:rPr>
      </w:pPr>
      <w:r w:rsidRPr="006901C4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40" behindDoc="0" locked="0" layoutInCell="1" allowOverlap="1" wp14:anchorId="3A83FED7" wp14:editId="24EF3118">
                <wp:simplePos x="0" y="0"/>
                <wp:positionH relativeFrom="column">
                  <wp:posOffset>1644181</wp:posOffset>
                </wp:positionH>
                <wp:positionV relativeFrom="paragraph">
                  <wp:posOffset>125730</wp:posOffset>
                </wp:positionV>
                <wp:extent cx="292100" cy="234950"/>
                <wp:effectExtent l="0" t="0" r="0" b="0"/>
                <wp:wrapNone/>
                <wp:docPr id="1367" name="Group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369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9C221" w14:textId="3201D141" w:rsidR="00773EA7" w:rsidRPr="009843BA" w:rsidRDefault="00773EA7" w:rsidP="00773EA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36FC3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3FED7" id="Group 1367" o:spid="_x0000_s1043" style="position:absolute;margin-left:129.45pt;margin-top:9.9pt;width:23pt;height:18.5pt;z-index:251658340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">
                <v:oval id="Oval 188" o:spid="_x0000_s1044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" fillcolor="red" stroked="f" strokecolor="red"/>
                <v:shape id="Text Box 189" o:spid="_x0000_s1045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" filled="f" stroked="f" strokecolor="#6f9">
                  <v:textbox>
                    <w:txbxContent>
                      <w:p w14:paraId="4F19C221" w14:textId="3201D141" w:rsidR="00773EA7" w:rsidRPr="009843BA" w:rsidRDefault="00773EA7" w:rsidP="00773EA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36FC3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DA3FBB" w14:textId="4AA53B14" w:rsidR="009D570A" w:rsidRPr="006901C4" w:rsidRDefault="00EB6637">
      <w:pPr>
        <w:rPr>
          <w:rFonts w:cstheme="minorHAnsi"/>
        </w:rPr>
      </w:pPr>
      <w:r w:rsidRPr="006901C4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42" behindDoc="0" locked="0" layoutInCell="1" allowOverlap="1" wp14:anchorId="0D6FEB40" wp14:editId="4F988A53">
                <wp:simplePos x="0" y="0"/>
                <wp:positionH relativeFrom="column">
                  <wp:posOffset>1824024</wp:posOffset>
                </wp:positionH>
                <wp:positionV relativeFrom="paragraph">
                  <wp:posOffset>142240</wp:posOffset>
                </wp:positionV>
                <wp:extent cx="292100" cy="234950"/>
                <wp:effectExtent l="0" t="0" r="0" b="0"/>
                <wp:wrapNone/>
                <wp:docPr id="1383" name="Group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399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D9590" w14:textId="5657D824" w:rsidR="00EB6637" w:rsidRPr="009843BA" w:rsidRDefault="00EB6637" w:rsidP="00EB663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36FC3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FEB40" id="Group 1383" o:spid="_x0000_s1046" style="position:absolute;margin-left:143.6pt;margin-top:11.2pt;width:23pt;height:18.5pt;z-index:251658342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">
                <v:oval id="Oval 188" o:spid="_x0000_s1047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" fillcolor="red" stroked="f" strokecolor="red"/>
                <v:shape id="Text Box 189" o:spid="_x0000_s1048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" filled="f" stroked="f" strokecolor="#6f9">
                  <v:textbox>
                    <w:txbxContent>
                      <w:p w14:paraId="59ED9590" w14:textId="5657D824" w:rsidR="00EB6637" w:rsidRPr="009843BA" w:rsidRDefault="00EB6637" w:rsidP="00EB663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36FC3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3EA7" w:rsidRPr="006901C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7C92FDEB" wp14:editId="51E7DC51">
                <wp:simplePos x="0" y="0"/>
                <wp:positionH relativeFrom="column">
                  <wp:posOffset>1272208</wp:posOffset>
                </wp:positionH>
                <wp:positionV relativeFrom="paragraph">
                  <wp:posOffset>103946</wp:posOffset>
                </wp:positionV>
                <wp:extent cx="492981" cy="151075"/>
                <wp:effectExtent l="0" t="0" r="21590" b="20955"/>
                <wp:wrapNone/>
                <wp:docPr id="1366" name="Rectangl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981" cy="151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95902" w14:textId="77777777" w:rsidR="00773EA7" w:rsidRDefault="00773EA7" w:rsidP="00773E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2FDEB" id="Rectangle 1366" o:spid="_x0000_s1049" style="position:absolute;margin-left:100.15pt;margin-top:8.2pt;width:38.8pt;height:11.9pt;z-index:251658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" filled="f" strokecolor="#ee3744 [3207]" strokeweight="2pt">
                <v:path arrowok="t"/>
                <v:textbox>
                  <w:txbxContent>
                    <w:p w14:paraId="52D95902" w14:textId="77777777" w:rsidR="00773EA7" w:rsidRDefault="00773EA7" w:rsidP="00773E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B14FCE3" w14:textId="3FD84E8C" w:rsidR="009D570A" w:rsidRPr="006901C4" w:rsidRDefault="00EB6637">
      <w:pPr>
        <w:rPr>
          <w:rFonts w:cstheme="minorHAnsi"/>
        </w:rPr>
      </w:pPr>
      <w:r w:rsidRPr="006901C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0AA35711" wp14:editId="37298355">
                <wp:simplePos x="0" y="0"/>
                <wp:positionH relativeFrom="column">
                  <wp:posOffset>1661823</wp:posOffset>
                </wp:positionH>
                <wp:positionV relativeFrom="paragraph">
                  <wp:posOffset>119573</wp:posOffset>
                </wp:positionV>
                <wp:extent cx="254441" cy="159026"/>
                <wp:effectExtent l="0" t="0" r="12700" b="12700"/>
                <wp:wrapNone/>
                <wp:docPr id="1371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441" cy="15902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BD7D1" w14:textId="77777777" w:rsidR="00EB6637" w:rsidRDefault="00EB6637" w:rsidP="00EB66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35711" id="Rectangle 1371" o:spid="_x0000_s1050" style="position:absolute;margin-left:130.85pt;margin-top:9.4pt;width:20.05pt;height:12.5pt;z-index:251658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" filled="f" strokecolor="#ee3744 [3207]" strokeweight="2pt">
                <v:path arrowok="t"/>
                <v:textbox>
                  <w:txbxContent>
                    <w:p w14:paraId="5C8BD7D1" w14:textId="77777777" w:rsidR="00EB6637" w:rsidRDefault="00EB6637" w:rsidP="00EB663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6DAF586" w14:textId="77777777" w:rsidR="009D570A" w:rsidRPr="006901C4" w:rsidRDefault="009D570A">
      <w:pPr>
        <w:rPr>
          <w:rFonts w:cstheme="minorHAnsi"/>
        </w:rPr>
      </w:pPr>
    </w:p>
    <w:p w14:paraId="7CF755D4" w14:textId="77777777" w:rsidR="009D570A" w:rsidRPr="006901C4" w:rsidRDefault="009D570A">
      <w:pPr>
        <w:rPr>
          <w:rFonts w:cstheme="minorHAnsi"/>
        </w:rPr>
      </w:pPr>
    </w:p>
    <w:p w14:paraId="0B195AA8" w14:textId="66B7A709" w:rsidR="00530EDB" w:rsidRPr="006901C4" w:rsidRDefault="00530EDB">
      <w:pPr>
        <w:rPr>
          <w:rFonts w:cstheme="minorHAnsi"/>
        </w:rPr>
      </w:pPr>
    </w:p>
    <w:p w14:paraId="2E8FF377" w14:textId="5FFB0D4D" w:rsidR="00530EDB" w:rsidRPr="006901C4" w:rsidRDefault="00530EDB">
      <w:pPr>
        <w:rPr>
          <w:rFonts w:cstheme="minorHAnsi"/>
        </w:rPr>
      </w:pPr>
    </w:p>
    <w:p w14:paraId="3D3A1AA4" w14:textId="40251ECF" w:rsidR="006D5682" w:rsidRPr="006901C4" w:rsidRDefault="006D5682">
      <w:pPr>
        <w:rPr>
          <w:rFonts w:cstheme="minorHAnsi"/>
        </w:rPr>
      </w:pPr>
    </w:p>
    <w:p w14:paraId="6B1BCD47" w14:textId="249F1415" w:rsidR="006D5682" w:rsidRPr="006901C4" w:rsidRDefault="006D5682">
      <w:pPr>
        <w:rPr>
          <w:rFonts w:cstheme="minorHAnsi"/>
        </w:rPr>
      </w:pPr>
    </w:p>
    <w:p w14:paraId="3B84F681" w14:textId="77777777" w:rsidR="00C00836" w:rsidRPr="006901C4" w:rsidRDefault="00C00836">
      <w:pPr>
        <w:rPr>
          <w:rFonts w:cstheme="minorHAnsi"/>
        </w:rPr>
      </w:pPr>
    </w:p>
    <w:p w14:paraId="2B3F8C1C" w14:textId="77777777" w:rsidR="00C00836" w:rsidRPr="006901C4" w:rsidRDefault="00C00836">
      <w:pPr>
        <w:rPr>
          <w:rFonts w:cstheme="minorHAnsi"/>
        </w:rPr>
      </w:pPr>
    </w:p>
    <w:p w14:paraId="46904314" w14:textId="77777777" w:rsidR="00C00836" w:rsidRPr="006901C4" w:rsidRDefault="00C00836">
      <w:pPr>
        <w:rPr>
          <w:rFonts w:cstheme="minorHAnsi"/>
        </w:rPr>
      </w:pPr>
    </w:p>
    <w:p w14:paraId="305F8680" w14:textId="77777777" w:rsidR="00C00836" w:rsidRPr="006901C4" w:rsidRDefault="00C00836">
      <w:pPr>
        <w:rPr>
          <w:rFonts w:cstheme="minorHAnsi"/>
        </w:rPr>
      </w:pPr>
    </w:p>
    <w:p w14:paraId="2D2F2F14" w14:textId="77777777" w:rsidR="00C00836" w:rsidRPr="006901C4" w:rsidRDefault="00C00836">
      <w:pPr>
        <w:rPr>
          <w:rFonts w:cstheme="minorHAnsi"/>
        </w:rPr>
      </w:pPr>
    </w:p>
    <w:p w14:paraId="28EA6EF3" w14:textId="77777777" w:rsidR="00C00836" w:rsidRPr="006901C4" w:rsidRDefault="00C00836">
      <w:pPr>
        <w:rPr>
          <w:rFonts w:cstheme="minorHAnsi"/>
        </w:rPr>
      </w:pPr>
    </w:p>
    <w:p w14:paraId="104CEE79" w14:textId="77777777" w:rsidR="00C00836" w:rsidRPr="006901C4" w:rsidRDefault="00C00836">
      <w:pPr>
        <w:rPr>
          <w:rFonts w:cstheme="minorHAnsi"/>
        </w:rPr>
      </w:pPr>
    </w:p>
    <w:p w14:paraId="324DFB88" w14:textId="77777777" w:rsidR="00C00836" w:rsidRPr="006901C4" w:rsidRDefault="00C00836">
      <w:pPr>
        <w:rPr>
          <w:rFonts w:cstheme="minorHAnsi"/>
        </w:rPr>
      </w:pPr>
    </w:p>
    <w:p w14:paraId="55FDB174" w14:textId="569D453A" w:rsidR="00A37406" w:rsidRPr="006901C4" w:rsidRDefault="00AA675D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The </w:t>
      </w:r>
      <w:r w:rsidR="00A37406" w:rsidRPr="006901C4">
        <w:rPr>
          <w:rFonts w:asciiTheme="minorHAnsi" w:hAnsiTheme="minorHAnsi" w:cstheme="minorHAnsi"/>
          <w:b/>
          <w:bCs/>
          <w:szCs w:val="22"/>
        </w:rPr>
        <w:t xml:space="preserve">Coupa </w:t>
      </w:r>
      <w:r w:rsidR="00D65075" w:rsidRPr="006901C4">
        <w:rPr>
          <w:rFonts w:asciiTheme="minorHAnsi" w:hAnsiTheme="minorHAnsi" w:cstheme="minorHAnsi"/>
          <w:b/>
          <w:bCs/>
          <w:szCs w:val="22"/>
        </w:rPr>
        <w:t>home screen</w:t>
      </w:r>
      <w:r w:rsidRPr="006901C4">
        <w:rPr>
          <w:rFonts w:asciiTheme="minorHAnsi" w:hAnsiTheme="minorHAnsi" w:cstheme="minorHAnsi"/>
          <w:szCs w:val="22"/>
        </w:rPr>
        <w:t xml:space="preserve"> appears.</w:t>
      </w:r>
    </w:p>
    <w:p w14:paraId="6A908F34" w14:textId="67FD542B" w:rsidR="00AA675D" w:rsidRPr="006901C4" w:rsidRDefault="005F6972" w:rsidP="00AA675D">
      <w:pPr>
        <w:pStyle w:val="BodyText"/>
        <w:numPr>
          <w:ilvl w:val="0"/>
          <w:numId w:val="1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Click the </w:t>
      </w:r>
      <w:r w:rsidRPr="006901C4">
        <w:rPr>
          <w:rFonts w:asciiTheme="minorHAnsi" w:hAnsiTheme="minorHAnsi" w:cstheme="minorHAnsi"/>
          <w:b/>
          <w:bCs/>
          <w:szCs w:val="22"/>
        </w:rPr>
        <w:t>Suppliers</w:t>
      </w:r>
      <w:r w:rsidRPr="006901C4">
        <w:rPr>
          <w:rFonts w:asciiTheme="minorHAnsi" w:hAnsiTheme="minorHAnsi" w:cstheme="minorHAnsi"/>
          <w:szCs w:val="22"/>
        </w:rPr>
        <w:t xml:space="preserve"> tab</w:t>
      </w:r>
      <w:r w:rsidR="00AA675D" w:rsidRPr="006901C4">
        <w:rPr>
          <w:rFonts w:asciiTheme="minorHAnsi" w:hAnsiTheme="minorHAnsi" w:cstheme="minorHAnsi"/>
          <w:szCs w:val="22"/>
        </w:rPr>
        <w:t>.</w:t>
      </w:r>
    </w:p>
    <w:p w14:paraId="0DF25A54" w14:textId="6D284669" w:rsidR="00AA675D" w:rsidRPr="006901C4" w:rsidRDefault="00022734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273" behindDoc="0" locked="0" layoutInCell="1" allowOverlap="1" wp14:anchorId="03ECF917" wp14:editId="65D34D06">
                <wp:simplePos x="0" y="0"/>
                <wp:positionH relativeFrom="column">
                  <wp:posOffset>3904311</wp:posOffset>
                </wp:positionH>
                <wp:positionV relativeFrom="paragraph">
                  <wp:posOffset>184150</wp:posOffset>
                </wp:positionV>
                <wp:extent cx="292100" cy="23495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1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7110B" w14:textId="61A58B75" w:rsidR="00022734" w:rsidRPr="009843BA" w:rsidRDefault="00022734" w:rsidP="00022734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CF917" id="Group 7" o:spid="_x0000_s1051" style="position:absolute;margin-left:307.45pt;margin-top:14.5pt;width:23pt;height:18.5pt;z-index:251658273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">
                <v:oval id="Oval 188" o:spid="_x0000_s1052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" fillcolor="red" stroked="f" strokecolor="red"/>
                <v:shape id="Text Box 189" o:spid="_x0000_s1053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" filled="f" stroked="f" strokecolor="#6f9">
                  <v:textbox>
                    <w:txbxContent>
                      <w:p w14:paraId="26C7110B" w14:textId="61A58B75" w:rsidR="00022734" w:rsidRPr="009843BA" w:rsidRDefault="00022734" w:rsidP="00022734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5195A8" w14:textId="504E7696" w:rsidR="00AA675D" w:rsidRPr="006901C4" w:rsidRDefault="00022734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694E424E" wp14:editId="565A1159">
                <wp:simplePos x="0" y="0"/>
                <wp:positionH relativeFrom="column">
                  <wp:posOffset>3578086</wp:posOffset>
                </wp:positionH>
                <wp:positionV relativeFrom="paragraph">
                  <wp:posOffset>63887</wp:posOffset>
                </wp:positionV>
                <wp:extent cx="421419" cy="159026"/>
                <wp:effectExtent l="0" t="0" r="17145" b="127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419" cy="15902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2635A" w14:textId="77777777" w:rsidR="00022734" w:rsidRDefault="00022734" w:rsidP="000227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E424E" id="Rectangle 2" o:spid="_x0000_s1054" style="position:absolute;margin-left:281.75pt;margin-top:5.05pt;width:33.2pt;height:12.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" filled="f" strokecolor="#ee3744 [3207]" strokeweight="2pt">
                <v:path arrowok="t"/>
                <v:textbox>
                  <w:txbxContent>
                    <w:p w14:paraId="14D2635A" w14:textId="77777777" w:rsidR="00022734" w:rsidRDefault="00022734" w:rsidP="0002273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F6972" w:rsidRPr="006901C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68" behindDoc="0" locked="0" layoutInCell="1" allowOverlap="1" wp14:anchorId="7338D86E" wp14:editId="184305F5">
            <wp:simplePos x="0" y="0"/>
            <wp:positionH relativeFrom="margin">
              <wp:align>center</wp:align>
            </wp:positionH>
            <wp:positionV relativeFrom="paragraph">
              <wp:posOffset>22308</wp:posOffset>
            </wp:positionV>
            <wp:extent cx="5235575" cy="2286000"/>
            <wp:effectExtent l="19050" t="19050" r="22225" b="1905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" b="36649"/>
                    <a:stretch/>
                  </pic:blipFill>
                  <pic:spPr bwMode="auto">
                    <a:xfrm>
                      <a:off x="0" y="0"/>
                      <a:ext cx="5235575" cy="228600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CBB258" w14:textId="3096C1AE" w:rsidR="00AA675D" w:rsidRPr="006901C4" w:rsidRDefault="00AA675D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2D3EC6B" w14:textId="172164A5" w:rsidR="00AA675D" w:rsidRPr="006901C4" w:rsidRDefault="00AA675D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71ECD83" w14:textId="73BF1BA7" w:rsidR="00AA675D" w:rsidRPr="006901C4" w:rsidRDefault="00AA675D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28B2072" w14:textId="77777777" w:rsidR="005F6972" w:rsidRPr="006901C4" w:rsidRDefault="005F6972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C386331" w14:textId="77777777" w:rsidR="005F6972" w:rsidRPr="006901C4" w:rsidRDefault="005F6972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59F9E74" w14:textId="77777777" w:rsidR="005F6972" w:rsidRPr="006901C4" w:rsidRDefault="005F6972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1BE7BD6" w14:textId="77777777" w:rsidR="005F6972" w:rsidRPr="006901C4" w:rsidRDefault="005F6972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2A2CEAE" w14:textId="77777777" w:rsidR="00C00836" w:rsidRPr="006901C4" w:rsidRDefault="00C00836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8CE2226" w14:textId="77777777" w:rsidR="005F6972" w:rsidRPr="006901C4" w:rsidRDefault="005F6972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6155808" w14:textId="77777777" w:rsidR="005F6972" w:rsidRPr="006901C4" w:rsidRDefault="005F6972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FF045ED" w14:textId="67757B7B" w:rsidR="00AA675D" w:rsidRPr="006901C4" w:rsidRDefault="00274EFD" w:rsidP="00AA675D">
      <w:pPr>
        <w:pStyle w:val="BodyText"/>
        <w:numPr>
          <w:ilvl w:val="0"/>
          <w:numId w:val="1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Click the </w:t>
      </w:r>
      <w:r w:rsidRPr="006901C4">
        <w:rPr>
          <w:rFonts w:asciiTheme="minorHAnsi" w:hAnsiTheme="minorHAnsi" w:cstheme="minorHAnsi"/>
          <w:b/>
          <w:bCs/>
          <w:szCs w:val="22"/>
        </w:rPr>
        <w:t>Risk Assess</w:t>
      </w:r>
      <w:r w:rsidRPr="006901C4">
        <w:rPr>
          <w:rFonts w:asciiTheme="minorHAnsi" w:hAnsiTheme="minorHAnsi" w:cstheme="minorHAnsi"/>
          <w:szCs w:val="22"/>
        </w:rPr>
        <w:t xml:space="preserve"> subtab.</w:t>
      </w:r>
    </w:p>
    <w:p w14:paraId="26D0EEDC" w14:textId="77777777" w:rsidR="00AA675D" w:rsidRPr="006901C4" w:rsidRDefault="00AA675D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5F18AE2" w14:textId="10BC6F7C" w:rsidR="00AA675D" w:rsidRPr="006901C4" w:rsidRDefault="00022734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43955AAB" wp14:editId="1A72D240">
                <wp:simplePos x="0" y="0"/>
                <wp:positionH relativeFrom="column">
                  <wp:posOffset>1266190</wp:posOffset>
                </wp:positionH>
                <wp:positionV relativeFrom="paragraph">
                  <wp:posOffset>158750</wp:posOffset>
                </wp:positionV>
                <wp:extent cx="421005" cy="158750"/>
                <wp:effectExtent l="0" t="0" r="17145" b="1270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005" cy="158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3D575" w14:textId="77777777" w:rsidR="00022734" w:rsidRDefault="00022734" w:rsidP="000227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55AAB" id="Rectangle 24" o:spid="_x0000_s1055" style="position:absolute;margin-left:99.7pt;margin-top:12.5pt;width:33.15pt;height:12.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" filled="f" strokecolor="#ee3744 [3207]" strokeweight="2pt">
                <v:path arrowok="t"/>
                <v:textbox>
                  <w:txbxContent>
                    <w:p w14:paraId="6DE3D575" w14:textId="77777777" w:rsidR="00022734" w:rsidRDefault="00022734" w:rsidP="0002273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901C4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275" behindDoc="0" locked="0" layoutInCell="1" allowOverlap="1" wp14:anchorId="24F76F26" wp14:editId="0381825D">
                <wp:simplePos x="0" y="0"/>
                <wp:positionH relativeFrom="column">
                  <wp:posOffset>1592884</wp:posOffset>
                </wp:positionH>
                <wp:positionV relativeFrom="paragraph">
                  <wp:posOffset>42545</wp:posOffset>
                </wp:positionV>
                <wp:extent cx="292100" cy="23495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29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3A2879" w14:textId="78ECEF8C" w:rsidR="00022734" w:rsidRPr="009843BA" w:rsidRDefault="00022734" w:rsidP="00022734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76F26" id="Group 28" o:spid="_x0000_s1056" style="position:absolute;margin-left:125.4pt;margin-top:3.35pt;width:23pt;height:18.5pt;z-index:251658275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">
                <v:oval id="Oval 188" o:spid="_x0000_s1057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" fillcolor="red" stroked="f" strokecolor="red"/>
                <v:shape id="Text Box 189" o:spid="_x0000_s1058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" filled="f" stroked="f" strokecolor="#6f9">
                  <v:textbox>
                    <w:txbxContent>
                      <w:p w14:paraId="603A2879" w14:textId="78ECEF8C" w:rsidR="00022734" w:rsidRPr="009843BA" w:rsidRDefault="00022734" w:rsidP="00022734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603E" w:rsidRPr="006901C4">
        <w:rPr>
          <w:rFonts w:asciiTheme="minorHAnsi" w:eastAsia="Calibri" w:hAnsiTheme="minorHAnsi"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58269" behindDoc="0" locked="0" layoutInCell="1" allowOverlap="1" wp14:anchorId="4C61D5F3" wp14:editId="4ABCCCD9">
            <wp:simplePos x="0" y="0"/>
            <wp:positionH relativeFrom="margin">
              <wp:align>center</wp:align>
            </wp:positionH>
            <wp:positionV relativeFrom="paragraph">
              <wp:posOffset>22032</wp:posOffset>
            </wp:positionV>
            <wp:extent cx="5239512" cy="1329047"/>
            <wp:effectExtent l="19050" t="19050" r="18415" b="2413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1329047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14:paraId="238978B9" w14:textId="402303A4" w:rsidR="00AA675D" w:rsidRPr="006901C4" w:rsidRDefault="00AA675D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A4F92CE" w14:textId="79BFB5B6" w:rsidR="00AA675D" w:rsidRPr="006901C4" w:rsidRDefault="00AA675D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AAAEEE4" w14:textId="1A9B90B3" w:rsidR="00AA675D" w:rsidRPr="006901C4" w:rsidRDefault="00AA675D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D0ADDC5" w14:textId="04EAB7FF" w:rsidR="00AA675D" w:rsidRPr="006901C4" w:rsidRDefault="00AA675D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BA1548E" w14:textId="373597CA" w:rsidR="00AA675D" w:rsidRPr="006901C4" w:rsidRDefault="00AA675D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E0CEFCF" w14:textId="7158A05A" w:rsidR="00AA675D" w:rsidRPr="006901C4" w:rsidRDefault="00AA675D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A8D6623" w14:textId="77777777" w:rsidR="00BF4224" w:rsidRPr="006901C4" w:rsidRDefault="00BF4224" w:rsidP="00BF422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bookmarkStart w:id="7" w:name="_Hlk128111517"/>
      <w:r w:rsidRPr="006901C4">
        <w:rPr>
          <w:rFonts w:asciiTheme="minorHAnsi" w:hAnsiTheme="minorHAnsi" w:cstheme="minorHAnsi"/>
          <w:szCs w:val="22"/>
        </w:rPr>
        <w:t xml:space="preserve">The </w:t>
      </w:r>
      <w:r w:rsidRPr="006901C4">
        <w:rPr>
          <w:rFonts w:asciiTheme="minorHAnsi" w:hAnsiTheme="minorHAnsi" w:cstheme="minorHAnsi"/>
          <w:b/>
          <w:bCs/>
          <w:szCs w:val="22"/>
        </w:rPr>
        <w:t xml:space="preserve">Coupa Risk Assess Dashboard </w:t>
      </w:r>
      <w:r w:rsidRPr="006901C4">
        <w:rPr>
          <w:rFonts w:asciiTheme="minorHAnsi" w:hAnsiTheme="minorHAnsi" w:cstheme="minorHAnsi"/>
          <w:szCs w:val="22"/>
        </w:rPr>
        <w:t>appears.</w:t>
      </w:r>
      <w:bookmarkEnd w:id="7"/>
    </w:p>
    <w:p w14:paraId="2D9433BE" w14:textId="2CD22E9B" w:rsidR="00BF4224" w:rsidRPr="006901C4" w:rsidRDefault="00BF4224" w:rsidP="00FA723E">
      <w:pPr>
        <w:pStyle w:val="BodyText"/>
        <w:numPr>
          <w:ilvl w:val="0"/>
          <w:numId w:val="1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bookmarkStart w:id="8" w:name="_Hlk128111546"/>
      <w:r w:rsidRPr="006901C4">
        <w:rPr>
          <w:rFonts w:asciiTheme="minorHAnsi" w:hAnsiTheme="minorHAnsi" w:cstheme="minorHAnsi"/>
          <w:szCs w:val="22"/>
        </w:rPr>
        <w:t xml:space="preserve">Locate the </w:t>
      </w:r>
      <w:r w:rsidRPr="006901C4">
        <w:rPr>
          <w:rFonts w:asciiTheme="minorHAnsi" w:hAnsiTheme="minorHAnsi" w:cstheme="minorHAnsi"/>
          <w:b/>
          <w:bCs/>
          <w:szCs w:val="22"/>
        </w:rPr>
        <w:t>Evaluations</w:t>
      </w:r>
      <w:r w:rsidRPr="006901C4">
        <w:rPr>
          <w:rFonts w:asciiTheme="minorHAnsi" w:hAnsiTheme="minorHAnsi" w:cstheme="minorHAnsi"/>
          <w:szCs w:val="22"/>
        </w:rPr>
        <w:t xml:space="preserve"> tile and click the </w:t>
      </w:r>
      <w:r w:rsidRPr="006901C4">
        <w:rPr>
          <w:rFonts w:asciiTheme="minorHAnsi" w:hAnsiTheme="minorHAnsi" w:cstheme="minorHAnsi"/>
          <w:b/>
          <w:bCs/>
          <w:szCs w:val="22"/>
        </w:rPr>
        <w:t>Show Me All</w:t>
      </w:r>
      <w:r w:rsidRPr="006901C4">
        <w:rPr>
          <w:rFonts w:asciiTheme="minorHAnsi" w:hAnsiTheme="minorHAnsi" w:cstheme="minorHAnsi"/>
          <w:szCs w:val="22"/>
        </w:rPr>
        <w:t xml:space="preserve"> link. </w:t>
      </w:r>
    </w:p>
    <w:p w14:paraId="78FD06C8" w14:textId="0671FD0A" w:rsidR="00CF7ACC" w:rsidRPr="006901C4" w:rsidRDefault="00CF7ACC" w:rsidP="006901C4">
      <w:pPr>
        <w:pStyle w:val="BodyText"/>
        <w:numPr>
          <w:ilvl w:val="1"/>
          <w:numId w:val="27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Review the list </w:t>
      </w:r>
      <w:r w:rsidR="008543AE" w:rsidRPr="006901C4">
        <w:rPr>
          <w:rFonts w:asciiTheme="minorHAnsi" w:hAnsiTheme="minorHAnsi" w:cstheme="minorHAnsi"/>
          <w:szCs w:val="22"/>
        </w:rPr>
        <w:t>for open evaluations.</w:t>
      </w:r>
    </w:p>
    <w:p w14:paraId="2991D080" w14:textId="7CC2866B" w:rsidR="00BF4224" w:rsidRPr="006901C4" w:rsidRDefault="00BF4224" w:rsidP="00FA723E">
      <w:pPr>
        <w:pStyle w:val="BodyText"/>
        <w:numPr>
          <w:ilvl w:val="0"/>
          <w:numId w:val="1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bookmarkStart w:id="9" w:name="_Hlk127689032"/>
      <w:bookmarkEnd w:id="8"/>
      <w:r w:rsidRPr="006901C4">
        <w:rPr>
          <w:rFonts w:asciiTheme="minorHAnsi" w:hAnsiTheme="minorHAnsi" w:cstheme="minorHAnsi"/>
          <w:szCs w:val="22"/>
        </w:rPr>
        <w:t xml:space="preserve">Click the </w:t>
      </w:r>
      <w:r w:rsidRPr="006901C4">
        <w:rPr>
          <w:rFonts w:asciiTheme="minorHAnsi" w:hAnsiTheme="minorHAnsi" w:cstheme="minorHAnsi"/>
          <w:b/>
          <w:bCs/>
          <w:szCs w:val="22"/>
        </w:rPr>
        <w:t>View</w:t>
      </w:r>
      <w:r w:rsidRPr="006901C4">
        <w:rPr>
          <w:rFonts w:asciiTheme="minorHAnsi" w:hAnsiTheme="minorHAnsi" w:cstheme="minorHAnsi"/>
          <w:szCs w:val="22"/>
        </w:rPr>
        <w:t xml:space="preserve"> button to open the appropriate (pending) questionnaire.</w:t>
      </w:r>
    </w:p>
    <w:bookmarkEnd w:id="9"/>
    <w:p w14:paraId="59F8751F" w14:textId="5A0F1047" w:rsidR="00BF4224" w:rsidRPr="006901C4" w:rsidRDefault="00F15207" w:rsidP="00F15207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277" behindDoc="0" locked="0" layoutInCell="1" allowOverlap="1" wp14:anchorId="58312270" wp14:editId="4DF47143">
                <wp:simplePos x="0" y="0"/>
                <wp:positionH relativeFrom="column">
                  <wp:posOffset>900926</wp:posOffset>
                </wp:positionH>
                <wp:positionV relativeFrom="paragraph">
                  <wp:posOffset>84510</wp:posOffset>
                </wp:positionV>
                <wp:extent cx="292100" cy="23495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34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8C56A7" w14:textId="3788275D" w:rsidR="00022734" w:rsidRPr="009843BA" w:rsidRDefault="00F15207" w:rsidP="00022734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12270" id="Group 32" o:spid="_x0000_s1059" style="position:absolute;left:0;text-align:left;margin-left:70.95pt;margin-top:6.65pt;width:23pt;height:18.5pt;z-index:251658277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">
                <v:oval id="Oval 188" o:spid="_x0000_s1060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" fillcolor="red" stroked="f" strokecolor="red"/>
                <v:shape id="Text Box 189" o:spid="_x0000_s1061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" filled="f" stroked="f" strokecolor="#6f9">
                  <v:textbox>
                    <w:txbxContent>
                      <w:p w14:paraId="0D8C56A7" w14:textId="3788275D" w:rsidR="00022734" w:rsidRPr="009843BA" w:rsidRDefault="00F15207" w:rsidP="00022734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01C4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2D17D252" wp14:editId="0434C89F">
                <wp:simplePos x="0" y="0"/>
                <wp:positionH relativeFrom="column">
                  <wp:posOffset>262394</wp:posOffset>
                </wp:positionH>
                <wp:positionV relativeFrom="paragraph">
                  <wp:posOffset>193344</wp:posOffset>
                </wp:positionV>
                <wp:extent cx="754794" cy="429232"/>
                <wp:effectExtent l="0" t="0" r="26670" b="2857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794" cy="42923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00569" w14:textId="77777777" w:rsidR="00022734" w:rsidRDefault="00022734" w:rsidP="000227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7D252" id="Rectangle 31" o:spid="_x0000_s1062" style="position:absolute;left:0;text-align:left;margin-left:20.65pt;margin-top:15.2pt;width:59.45pt;height:33.8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" filled="f" strokecolor="#ee3744 [3207]" strokeweight="2pt">
                <v:path arrowok="t"/>
                <v:textbox>
                  <w:txbxContent>
                    <w:p w14:paraId="3D700569" w14:textId="77777777" w:rsidR="00022734" w:rsidRDefault="00022734" w:rsidP="0002273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F4224" w:rsidRPr="006901C4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8270" behindDoc="0" locked="0" layoutInCell="1" allowOverlap="1" wp14:anchorId="64A5EDFF" wp14:editId="529F2A50">
            <wp:simplePos x="0" y="0"/>
            <wp:positionH relativeFrom="margin">
              <wp:posOffset>277793</wp:posOffset>
            </wp:positionH>
            <wp:positionV relativeFrom="paragraph">
              <wp:posOffset>225691</wp:posOffset>
            </wp:positionV>
            <wp:extent cx="5239512" cy="829493"/>
            <wp:effectExtent l="19050" t="19050" r="18415" b="27940"/>
            <wp:wrapNone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829493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C99D3" w14:textId="1C1736F9" w:rsidR="00AA675D" w:rsidRPr="006901C4" w:rsidRDefault="00AA675D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3EA55C3" w14:textId="08E7D93E" w:rsidR="00AA675D" w:rsidRPr="006901C4" w:rsidRDefault="00AA675D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994AA12" w14:textId="7FB8F0EB" w:rsidR="00C00836" w:rsidRPr="006901C4" w:rsidRDefault="00C00836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279" behindDoc="0" locked="0" layoutInCell="1" allowOverlap="1" wp14:anchorId="00876662" wp14:editId="37763DED">
                <wp:simplePos x="0" y="0"/>
                <wp:positionH relativeFrom="column">
                  <wp:posOffset>5438775</wp:posOffset>
                </wp:positionH>
                <wp:positionV relativeFrom="paragraph">
                  <wp:posOffset>5715</wp:posOffset>
                </wp:positionV>
                <wp:extent cx="292100" cy="23495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38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C8786" w14:textId="253971DE" w:rsidR="00F15207" w:rsidRPr="009843BA" w:rsidRDefault="00F15207" w:rsidP="00F1520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76662" id="Group 37" o:spid="_x0000_s1063" style="position:absolute;margin-left:428.25pt;margin-top:.45pt;width:23pt;height:18.5pt;z-index:251658279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">
                <v:oval id="Oval 188" o:spid="_x0000_s1064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" fillcolor="red" stroked="f" strokecolor="red"/>
                <v:shape id="Text Box 189" o:spid="_x0000_s1065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" filled="f" stroked="f" strokecolor="#6f9">
                  <v:textbox>
                    <w:txbxContent>
                      <w:p w14:paraId="409C8786" w14:textId="253971DE" w:rsidR="00F15207" w:rsidRPr="009843BA" w:rsidRDefault="00F15207" w:rsidP="00F1520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01C4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3F084A3C" wp14:editId="64554CF5">
                <wp:simplePos x="0" y="0"/>
                <wp:positionH relativeFrom="column">
                  <wp:posOffset>5112757</wp:posOffset>
                </wp:positionH>
                <wp:positionV relativeFrom="paragraph">
                  <wp:posOffset>122471</wp:posOffset>
                </wp:positionV>
                <wp:extent cx="421005" cy="158750"/>
                <wp:effectExtent l="0" t="0" r="17145" b="1270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005" cy="158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D5E4DE" w14:textId="77777777" w:rsidR="00F15207" w:rsidRDefault="00F15207" w:rsidP="00F152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84A3C" id="Rectangle 36" o:spid="_x0000_s1066" style="position:absolute;margin-left:402.6pt;margin-top:9.65pt;width:33.15pt;height:12.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" filled="f" strokecolor="#ee3744 [3207]" strokeweight="2pt">
                <v:path arrowok="t"/>
                <v:textbox>
                  <w:txbxContent>
                    <w:p w14:paraId="0FD5E4DE" w14:textId="77777777" w:rsidR="00F15207" w:rsidRDefault="00F15207" w:rsidP="00F1520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6CE2A12" w14:textId="076C3BA4" w:rsidR="00C00836" w:rsidRPr="006901C4" w:rsidRDefault="00C00836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41C11F3" w14:textId="4EB8F25B" w:rsidR="00C00836" w:rsidRPr="006901C4" w:rsidRDefault="00C00836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A21A60C" w14:textId="2C0FBE79" w:rsidR="00C00836" w:rsidRPr="006901C4" w:rsidRDefault="00C00836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587D1B9" w14:textId="3804AD39" w:rsidR="00C00836" w:rsidRPr="006901C4" w:rsidRDefault="00C00836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29D7CA4" w14:textId="67491850" w:rsidR="00AA675D" w:rsidRPr="006901C4" w:rsidRDefault="00AA675D" w:rsidP="00A3740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B216E56" w14:textId="0AEE3956" w:rsidR="007312E6" w:rsidRPr="006901C4" w:rsidRDefault="007312E6" w:rsidP="007312E6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>The Recertification form will load</w:t>
      </w:r>
      <w:r w:rsidR="00EB6637" w:rsidRPr="006901C4">
        <w:rPr>
          <w:rFonts w:asciiTheme="minorHAnsi" w:hAnsiTheme="minorHAnsi" w:cstheme="minorHAnsi"/>
          <w:szCs w:val="22"/>
        </w:rPr>
        <w:t xml:space="preserve"> with prepopulated data that was provided at the initial form completion.</w:t>
      </w:r>
      <w:r w:rsidR="007507AB" w:rsidRPr="006901C4">
        <w:rPr>
          <w:rFonts w:asciiTheme="minorHAnsi" w:hAnsiTheme="minorHAnsi" w:cstheme="minorHAnsi"/>
          <w:szCs w:val="22"/>
        </w:rPr>
        <w:t xml:space="preserve"> </w:t>
      </w:r>
    </w:p>
    <w:p w14:paraId="5A86DC60" w14:textId="1D33ECAB" w:rsidR="008B092F" w:rsidRPr="006901C4" w:rsidRDefault="008B092F" w:rsidP="00BC3343">
      <w:pPr>
        <w:pStyle w:val="BodyText"/>
        <w:numPr>
          <w:ilvl w:val="0"/>
          <w:numId w:val="1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>Click the</w:t>
      </w:r>
      <w:r w:rsidRPr="006901C4">
        <w:rPr>
          <w:rFonts w:asciiTheme="minorHAnsi" w:hAnsiTheme="minorHAnsi" w:cstheme="minorHAnsi"/>
          <w:b/>
          <w:bCs/>
          <w:szCs w:val="22"/>
        </w:rPr>
        <w:t xml:space="preserve"> Instructions</w:t>
      </w:r>
      <w:r w:rsidRPr="006901C4">
        <w:rPr>
          <w:rFonts w:asciiTheme="minorHAnsi" w:hAnsiTheme="minorHAnsi" w:cstheme="minorHAnsi"/>
          <w:szCs w:val="22"/>
        </w:rPr>
        <w:t xml:space="preserve"> link </w:t>
      </w:r>
      <w:r w:rsidR="00004623" w:rsidRPr="006901C4">
        <w:rPr>
          <w:rFonts w:asciiTheme="minorHAnsi" w:hAnsiTheme="minorHAnsi" w:cstheme="minorHAnsi"/>
          <w:szCs w:val="22"/>
        </w:rPr>
        <w:t>(if available)</w:t>
      </w:r>
      <w:r w:rsidRPr="006901C4">
        <w:rPr>
          <w:rFonts w:asciiTheme="minorHAnsi" w:hAnsiTheme="minorHAnsi" w:cstheme="minorHAnsi"/>
          <w:szCs w:val="22"/>
        </w:rPr>
        <w:t xml:space="preserve"> to </w:t>
      </w:r>
      <w:r w:rsidR="00BF4224" w:rsidRPr="006901C4">
        <w:rPr>
          <w:rFonts w:asciiTheme="minorHAnsi" w:hAnsiTheme="minorHAnsi" w:cstheme="minorHAnsi"/>
          <w:szCs w:val="22"/>
        </w:rPr>
        <w:t>expand</w:t>
      </w:r>
      <w:r w:rsidRPr="006901C4">
        <w:rPr>
          <w:rFonts w:asciiTheme="minorHAnsi" w:hAnsiTheme="minorHAnsi" w:cstheme="minorHAnsi"/>
          <w:szCs w:val="22"/>
        </w:rPr>
        <w:t xml:space="preserve"> the questionnaire’s instructions.</w:t>
      </w:r>
    </w:p>
    <w:tbl>
      <w:tblPr>
        <w:tblStyle w:val="TableGrid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472907" w:rsidRPr="006901C4" w14:paraId="48397035" w14:textId="77777777">
        <w:trPr>
          <w:trHeight w:val="941"/>
        </w:trPr>
        <w:tc>
          <w:tcPr>
            <w:tcW w:w="678" w:type="dxa"/>
            <w:shd w:val="clear" w:color="auto" w:fill="753BBD" w:themeFill="accent2"/>
            <w:vAlign w:val="center"/>
          </w:tcPr>
          <w:p w14:paraId="1AB83E1F" w14:textId="77777777" w:rsidR="00472907" w:rsidRPr="006901C4" w:rsidRDefault="00472907">
            <w:pPr>
              <w:ind w:right="-430"/>
              <w:rPr>
                <w:rFonts w:asciiTheme="minorHAnsi" w:hAnsiTheme="minorHAnsi" w:cstheme="minorHAnsi"/>
              </w:rPr>
            </w:pPr>
            <w:r w:rsidRPr="006901C4">
              <w:rPr>
                <w:rFonts w:cstheme="minorHAnsi"/>
                <w:noProof/>
              </w:rPr>
              <w:drawing>
                <wp:inline distT="0" distB="0" distL="0" distR="0" wp14:anchorId="5E92862E" wp14:editId="36328640">
                  <wp:extent cx="284814" cy="284814"/>
                  <wp:effectExtent l="0" t="0" r="1270" b="1270"/>
                  <wp:docPr id="1350" name="Picture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" cy="28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E3D8F2" w:themeFill="accent6"/>
            <w:vAlign w:val="center"/>
          </w:tcPr>
          <w:p w14:paraId="2FCF0238" w14:textId="2C004868" w:rsidR="00472907" w:rsidRPr="006901C4" w:rsidRDefault="00472907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</w:pPr>
            <w:r w:rsidRPr="006901C4">
              <w:rPr>
                <w:rFonts w:asciiTheme="minorHAnsi" w:hAnsiTheme="minorHAnsi" w:cstheme="minorHAnsi"/>
                <w:b/>
                <w:bCs/>
                <w:color w:val="000000" w:themeColor="text2"/>
                <w:sz w:val="22"/>
                <w:szCs w:val="22"/>
              </w:rPr>
              <w:t xml:space="preserve">Note: </w:t>
            </w:r>
            <w:r w:rsidR="007507AB" w:rsidRPr="006901C4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Suppliers will only </w:t>
            </w:r>
            <w:r w:rsidR="006C7185" w:rsidRPr="006901C4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edit</w:t>
            </w:r>
            <w:r w:rsidR="007507AB" w:rsidRPr="006901C4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information on the form that needs to be </w:t>
            </w:r>
            <w:r w:rsidR="00FC2E4F" w:rsidRPr="006901C4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updated and/or </w:t>
            </w:r>
            <w:r w:rsidR="006543B9" w:rsidRPr="006901C4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upload</w:t>
            </w:r>
            <w:r w:rsidR="006C7185" w:rsidRPr="006901C4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any supporting documentation. </w:t>
            </w:r>
            <w:r w:rsidRPr="006901C4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</w:t>
            </w:r>
          </w:p>
          <w:p w14:paraId="3394F20A" w14:textId="15F82B73" w:rsidR="00472907" w:rsidRPr="006901C4" w:rsidRDefault="006C7185" w:rsidP="00472907">
            <w:pPr>
              <w:pStyle w:val="BodyText"/>
              <w:kinsoku w:val="0"/>
              <w:overflowPunct w:val="0"/>
              <w:spacing w:before="120"/>
              <w:rPr>
                <w:rFonts w:asciiTheme="minorHAnsi" w:hAnsiTheme="minorHAnsi" w:cstheme="minorHAnsi"/>
                <w:szCs w:val="22"/>
              </w:rPr>
            </w:pPr>
            <w:r w:rsidRPr="006901C4">
              <w:rPr>
                <w:rFonts w:asciiTheme="minorHAnsi" w:hAnsiTheme="minorHAnsi" w:cstheme="minorHAnsi"/>
                <w:szCs w:val="22"/>
              </w:rPr>
              <w:t>P</w:t>
            </w:r>
            <w:r w:rsidR="00472907" w:rsidRPr="006901C4">
              <w:rPr>
                <w:rFonts w:asciiTheme="minorHAnsi" w:hAnsiTheme="minorHAnsi" w:cstheme="minorHAnsi"/>
                <w:szCs w:val="22"/>
              </w:rPr>
              <w:t xml:space="preserve">lease provide those requested documents </w:t>
            </w:r>
            <w:r w:rsidR="00A8094A" w:rsidRPr="006901C4">
              <w:rPr>
                <w:rFonts w:asciiTheme="minorHAnsi" w:hAnsiTheme="minorHAnsi" w:cstheme="minorHAnsi"/>
                <w:szCs w:val="22"/>
              </w:rPr>
              <w:t xml:space="preserve">via upload </w:t>
            </w:r>
            <w:r w:rsidR="00472907" w:rsidRPr="006901C4">
              <w:rPr>
                <w:rFonts w:asciiTheme="minorHAnsi" w:hAnsiTheme="minorHAnsi" w:cstheme="minorHAnsi"/>
                <w:szCs w:val="22"/>
              </w:rPr>
              <w:t>whe</w:t>
            </w:r>
            <w:r w:rsidR="00EB6637" w:rsidRPr="006901C4">
              <w:rPr>
                <w:rFonts w:asciiTheme="minorHAnsi" w:hAnsiTheme="minorHAnsi" w:cstheme="minorHAnsi"/>
                <w:szCs w:val="22"/>
              </w:rPr>
              <w:t>re</w:t>
            </w:r>
            <w:r w:rsidR="00472907" w:rsidRPr="006901C4">
              <w:rPr>
                <w:rFonts w:asciiTheme="minorHAnsi" w:hAnsiTheme="minorHAnsi" w:cstheme="minorHAnsi"/>
                <w:szCs w:val="22"/>
              </w:rPr>
              <w:t xml:space="preserve"> applicable.</w:t>
            </w:r>
          </w:p>
          <w:p w14:paraId="2933EDE0" w14:textId="2059CB0A" w:rsidR="00472907" w:rsidRPr="006901C4" w:rsidRDefault="00472907">
            <w:pPr>
              <w:rPr>
                <w:rFonts w:asciiTheme="minorHAnsi" w:hAnsiTheme="minorHAnsi" w:cstheme="minorHAnsi"/>
                <w:color w:val="000000" w:themeColor="text2"/>
              </w:rPr>
            </w:pPr>
          </w:p>
        </w:tc>
      </w:tr>
    </w:tbl>
    <w:p w14:paraId="06A09123" w14:textId="77777777" w:rsidR="006C7185" w:rsidRPr="006901C4" w:rsidRDefault="006C7185" w:rsidP="006901C4">
      <w:pPr>
        <w:pStyle w:val="BodyText"/>
        <w:numPr>
          <w:ilvl w:val="0"/>
          <w:numId w:val="1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Click the </w:t>
      </w:r>
      <w:r w:rsidRPr="006901C4">
        <w:rPr>
          <w:rFonts w:asciiTheme="minorHAnsi" w:hAnsiTheme="minorHAnsi" w:cstheme="minorHAnsi"/>
          <w:b/>
          <w:bCs/>
          <w:szCs w:val="22"/>
        </w:rPr>
        <w:t>Upload</w:t>
      </w:r>
      <w:r w:rsidRPr="006901C4">
        <w:rPr>
          <w:rFonts w:asciiTheme="minorHAnsi" w:hAnsiTheme="minorHAnsi" w:cstheme="minorHAnsi"/>
          <w:szCs w:val="22"/>
        </w:rPr>
        <w:t xml:space="preserve"> button to attach supporting documents (if applicable).</w:t>
      </w:r>
    </w:p>
    <w:p w14:paraId="27AFA800" w14:textId="77777777" w:rsidR="00951133" w:rsidRPr="006901C4" w:rsidRDefault="00951133" w:rsidP="009511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4F59E52" w14:textId="3E0A1263" w:rsidR="00951133" w:rsidRPr="006901C4" w:rsidRDefault="00960E2D" w:rsidP="009511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01" behindDoc="0" locked="0" layoutInCell="1" allowOverlap="1" wp14:anchorId="11FC615B" wp14:editId="43F20E4B">
                <wp:simplePos x="0" y="0"/>
                <wp:positionH relativeFrom="column">
                  <wp:posOffset>781050</wp:posOffset>
                </wp:positionH>
                <wp:positionV relativeFrom="paragraph">
                  <wp:posOffset>72126</wp:posOffset>
                </wp:positionV>
                <wp:extent cx="292100" cy="234950"/>
                <wp:effectExtent l="0" t="0" r="0" b="0"/>
                <wp:wrapNone/>
                <wp:docPr id="1396" name="Group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397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2DF92" w14:textId="0FAFB729" w:rsidR="00960E2D" w:rsidRPr="009843BA" w:rsidRDefault="00960E2D" w:rsidP="00960E2D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C615B" id="Group 1396" o:spid="_x0000_s1067" style="position:absolute;margin-left:61.5pt;margin-top:5.7pt;width:23pt;height:18.5pt;z-index:251658301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">
                <v:oval id="Oval 188" o:spid="_x0000_s1068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" fillcolor="red" stroked="f" strokecolor="red"/>
                <v:shape id="Text Box 189" o:spid="_x0000_s1069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" filled="f" stroked="f" strokecolor="#6f9">
                  <v:textbox>
                    <w:txbxContent>
                      <w:p w14:paraId="2792DF92" w14:textId="0FAFB729" w:rsidR="00960E2D" w:rsidRPr="009843BA" w:rsidRDefault="00960E2D" w:rsidP="00960E2D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01C4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0B802880" wp14:editId="52B011D9">
                <wp:simplePos x="0" y="0"/>
                <wp:positionH relativeFrom="margin">
                  <wp:posOffset>276044</wp:posOffset>
                </wp:positionH>
                <wp:positionV relativeFrom="paragraph">
                  <wp:posOffset>145977</wp:posOffset>
                </wp:positionV>
                <wp:extent cx="620575" cy="249591"/>
                <wp:effectExtent l="0" t="0" r="27305" b="17145"/>
                <wp:wrapNone/>
                <wp:docPr id="1395" name="Rectangl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575" cy="24959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7D6FD8" w14:textId="77777777" w:rsidR="00960E2D" w:rsidRDefault="00960E2D" w:rsidP="00960E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02880" id="Rectangle 1395" o:spid="_x0000_s1070" style="position:absolute;margin-left:21.75pt;margin-top:11.5pt;width:48.85pt;height:19.65pt;z-index:2516583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" filled="f" strokecolor="#ee3744 [3207]" strokeweight="2pt">
                <v:path arrowok="t"/>
                <v:textbox>
                  <w:txbxContent>
                    <w:p w14:paraId="547D6FD8" w14:textId="77777777" w:rsidR="00960E2D" w:rsidRDefault="00960E2D" w:rsidP="00960E2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51133" w:rsidRPr="006901C4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8299" behindDoc="0" locked="0" layoutInCell="1" allowOverlap="1" wp14:anchorId="667D1311" wp14:editId="6CD4DB85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5239512" cy="2065323"/>
            <wp:effectExtent l="19050" t="19050" r="18415" b="11430"/>
            <wp:wrapNone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Picture 1394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62"/>
                    <a:stretch/>
                  </pic:blipFill>
                  <pic:spPr bwMode="auto">
                    <a:xfrm>
                      <a:off x="0" y="0"/>
                      <a:ext cx="5239512" cy="206532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DEED4" w14:textId="7C5F817F" w:rsidR="00951133" w:rsidRPr="006901C4" w:rsidRDefault="00951133" w:rsidP="009511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926DCC6" w14:textId="1AA48053" w:rsidR="00951133" w:rsidRPr="006901C4" w:rsidRDefault="00951133" w:rsidP="009511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A3007EF" w14:textId="0FC3F7D8" w:rsidR="00951133" w:rsidRPr="006901C4" w:rsidRDefault="00951133" w:rsidP="009511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0D9E47D" w14:textId="76440FAC" w:rsidR="00951133" w:rsidRPr="006901C4" w:rsidRDefault="00951133" w:rsidP="009511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427D234" w14:textId="1EB398BC" w:rsidR="00951133" w:rsidRPr="006901C4" w:rsidRDefault="00951133" w:rsidP="009511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D5EDECA" w14:textId="52FF6A43" w:rsidR="00951133" w:rsidRPr="006901C4" w:rsidRDefault="006C7185" w:rsidP="009511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04" behindDoc="0" locked="0" layoutInCell="1" allowOverlap="1" wp14:anchorId="65CF5377" wp14:editId="34AB4B78">
                <wp:simplePos x="0" y="0"/>
                <wp:positionH relativeFrom="column">
                  <wp:posOffset>2003399</wp:posOffset>
                </wp:positionH>
                <wp:positionV relativeFrom="paragraph">
                  <wp:posOffset>197713</wp:posOffset>
                </wp:positionV>
                <wp:extent cx="292100" cy="234950"/>
                <wp:effectExtent l="0" t="0" r="0" b="0"/>
                <wp:wrapNone/>
                <wp:docPr id="462515024" name="Group 462515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462515025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515026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E84E7" w14:textId="53D8555E" w:rsidR="00B85E6F" w:rsidRPr="009843BA" w:rsidRDefault="001274DD" w:rsidP="00B85E6F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F5377" id="Group 462515024" o:spid="_x0000_s1071" style="position:absolute;margin-left:157.75pt;margin-top:15.55pt;width:23pt;height:18.5pt;z-index:251658304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">
                <v:oval id="Oval 188" o:spid="_x0000_s1072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" fillcolor="red" stroked="f" strokecolor="red"/>
                <v:shape id="Text Box 189" o:spid="_x0000_s1073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" filled="f" stroked="f" strokecolor="#6f9">
                  <v:textbox>
                    <w:txbxContent>
                      <w:p w14:paraId="274E84E7" w14:textId="53D8555E" w:rsidR="00B85E6F" w:rsidRPr="009843BA" w:rsidRDefault="001274DD" w:rsidP="00B85E6F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5166A8" w14:textId="366E7C7E" w:rsidR="00951133" w:rsidRPr="006901C4" w:rsidRDefault="006C7185" w:rsidP="009511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1C5311ED" wp14:editId="1C665B8A">
                <wp:simplePos x="0" y="0"/>
                <wp:positionH relativeFrom="column">
                  <wp:posOffset>1133855</wp:posOffset>
                </wp:positionH>
                <wp:positionV relativeFrom="paragraph">
                  <wp:posOffset>89332</wp:posOffset>
                </wp:positionV>
                <wp:extent cx="979729" cy="299923"/>
                <wp:effectExtent l="0" t="0" r="11430" b="24130"/>
                <wp:wrapNone/>
                <wp:docPr id="462515023" name="Rectangle 462515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9729" cy="29992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54DC25" w14:textId="77777777" w:rsidR="00B85E6F" w:rsidRDefault="00B85E6F" w:rsidP="00B85E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311ED" id="Rectangle 462515023" o:spid="_x0000_s1074" style="position:absolute;margin-left:89.3pt;margin-top:7.05pt;width:77.15pt;height:23.6pt;z-index:251658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" filled="f" strokecolor="#ee3744 [3207]" strokeweight="2pt">
                <v:path arrowok="t"/>
                <v:textbox>
                  <w:txbxContent>
                    <w:p w14:paraId="6A54DC25" w14:textId="77777777" w:rsidR="00B85E6F" w:rsidRDefault="00B85E6F" w:rsidP="00B85E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495692E" w14:textId="5D9C816B" w:rsidR="00951133" w:rsidRPr="006901C4" w:rsidRDefault="00951133" w:rsidP="009511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92F0CB6" w14:textId="0B12AE5E" w:rsidR="0085588F" w:rsidRPr="006901C4" w:rsidRDefault="00755D89" w:rsidP="00D14475">
      <w:pPr>
        <w:rPr>
          <w:rFonts w:cstheme="minorHAnsi"/>
        </w:rPr>
      </w:pPr>
      <w:r w:rsidRPr="006901C4">
        <w:rPr>
          <w:rFonts w:eastAsia="Times New Roman" w:cstheme="minorHAnsi"/>
          <w:noProof/>
          <w:sz w:val="22"/>
          <w:szCs w:val="20"/>
          <w:lang w:val="en-GB"/>
        </w:rPr>
        <mc:AlternateContent>
          <mc:Choice Requires="wpg">
            <w:drawing>
              <wp:anchor distT="0" distB="0" distL="114300" distR="114300" simplePos="0" relativeHeight="251658311" behindDoc="0" locked="0" layoutInCell="1" allowOverlap="1" wp14:anchorId="4F709793" wp14:editId="00E67503">
                <wp:simplePos x="0" y="0"/>
                <wp:positionH relativeFrom="column">
                  <wp:posOffset>4582160</wp:posOffset>
                </wp:positionH>
                <wp:positionV relativeFrom="paragraph">
                  <wp:posOffset>1688465</wp:posOffset>
                </wp:positionV>
                <wp:extent cx="233680" cy="213360"/>
                <wp:effectExtent l="635" t="0" r="3810" b="0"/>
                <wp:wrapNone/>
                <wp:docPr id="467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</wpg:grpSpPr>
                      <wps:wsp>
                        <wps:cNvPr id="468" name="Oval 2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56929" w14:textId="77777777" w:rsidR="004D4637" w:rsidRPr="007E2CF9" w:rsidRDefault="004D4637" w:rsidP="004D4637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E97CE1" w14:textId="3C671E3D" w:rsidR="004D4637" w:rsidRPr="00A9702C" w:rsidRDefault="002D1D60" w:rsidP="004D4637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3</w:t>
                              </w:r>
                              <w:r w:rsidR="004D4637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09793" id="Group 467" o:spid="_x0000_s1075" style="position:absolute;margin-left:360.8pt;margin-top:132.95pt;width:18.4pt;height:16.8pt;z-index:251658311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">
                <v:oval id="Oval 294" o:spid="_x0000_s1076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" filled="f" stroked="f" strokeweight="1pt">
                  <v:stroke joinstyle="miter"/>
                  <v:textbox>
                    <w:txbxContent>
                      <w:p w14:paraId="03A56929" w14:textId="77777777" w:rsidR="004D4637" w:rsidRPr="007E2CF9" w:rsidRDefault="004D4637" w:rsidP="004D4637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077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0EE97CE1" w14:textId="3C671E3D" w:rsidR="004D4637" w:rsidRPr="00A9702C" w:rsidRDefault="002D1D60" w:rsidP="004D4637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3</w:t>
                        </w:r>
                        <w:r w:rsidR="004D4637"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10" w:name="_How_to_Approve"/>
      <w:bookmarkStart w:id="11" w:name="_A_Note_on"/>
      <w:bookmarkEnd w:id="10"/>
      <w:bookmarkEnd w:id="11"/>
    </w:p>
    <w:p w14:paraId="3FEB5736" w14:textId="3FF17E59" w:rsidR="007E6037" w:rsidRPr="006901C4" w:rsidRDefault="00193168" w:rsidP="006901C4">
      <w:pPr>
        <w:pStyle w:val="BodyText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>Q</w:t>
      </w:r>
      <w:r w:rsidR="00DB1F19" w:rsidRPr="006901C4">
        <w:rPr>
          <w:rFonts w:asciiTheme="minorHAnsi" w:hAnsiTheme="minorHAnsi" w:cstheme="minorHAnsi"/>
          <w:szCs w:val="22"/>
        </w:rPr>
        <w:t xml:space="preserve">uestions are organized by section title. </w:t>
      </w:r>
      <w:r w:rsidR="00156653" w:rsidRPr="006901C4">
        <w:rPr>
          <w:rFonts w:asciiTheme="minorHAnsi" w:hAnsiTheme="minorHAnsi" w:cstheme="minorHAnsi"/>
          <w:szCs w:val="22"/>
        </w:rPr>
        <w:t>Be sure to expand each section</w:t>
      </w:r>
      <w:r w:rsidR="006C7185" w:rsidRPr="006901C4">
        <w:rPr>
          <w:rFonts w:asciiTheme="minorHAnsi" w:hAnsiTheme="minorHAnsi" w:cstheme="minorHAnsi"/>
          <w:szCs w:val="22"/>
        </w:rPr>
        <w:t xml:space="preserve"> to review responses</w:t>
      </w:r>
      <w:r w:rsidR="00156653" w:rsidRPr="006901C4">
        <w:rPr>
          <w:rFonts w:asciiTheme="minorHAnsi" w:hAnsiTheme="minorHAnsi" w:cstheme="minorHAnsi"/>
          <w:szCs w:val="22"/>
        </w:rPr>
        <w:t xml:space="preserve">. A </w:t>
      </w:r>
      <w:r w:rsidR="00DB1F19" w:rsidRPr="006901C4">
        <w:rPr>
          <w:rFonts w:asciiTheme="minorHAnsi" w:hAnsiTheme="minorHAnsi" w:cstheme="minorHAnsi"/>
          <w:szCs w:val="22"/>
        </w:rPr>
        <w:t xml:space="preserve">section may contain </w:t>
      </w:r>
      <w:r w:rsidR="006C7185" w:rsidRPr="006901C4">
        <w:rPr>
          <w:rFonts w:asciiTheme="minorHAnsi" w:hAnsiTheme="minorHAnsi" w:cstheme="minorHAnsi"/>
          <w:szCs w:val="22"/>
        </w:rPr>
        <w:t xml:space="preserve">either </w:t>
      </w:r>
      <w:r w:rsidR="00DB1F19" w:rsidRPr="006901C4">
        <w:rPr>
          <w:rFonts w:asciiTheme="minorHAnsi" w:hAnsiTheme="minorHAnsi" w:cstheme="minorHAnsi"/>
          <w:szCs w:val="22"/>
        </w:rPr>
        <w:t xml:space="preserve">one (1) or a grouping of several questions. </w:t>
      </w:r>
    </w:p>
    <w:p w14:paraId="628B5851" w14:textId="2EE6A578" w:rsidR="007E6037" w:rsidRPr="006901C4" w:rsidRDefault="002617A2" w:rsidP="00131C1E">
      <w:pPr>
        <w:rPr>
          <w:rFonts w:cstheme="minorHAnsi"/>
          <w:sz w:val="22"/>
          <w:szCs w:val="22"/>
        </w:rPr>
      </w:pPr>
      <w:r w:rsidRPr="006901C4">
        <w:rPr>
          <w:rFonts w:cstheme="minorHAnsi"/>
          <w:noProof/>
          <w:szCs w:val="22"/>
        </w:rPr>
        <w:drawing>
          <wp:anchor distT="0" distB="0" distL="114300" distR="114300" simplePos="0" relativeHeight="251658247" behindDoc="0" locked="0" layoutInCell="1" allowOverlap="1" wp14:anchorId="073FF79C" wp14:editId="2CE9B138">
            <wp:simplePos x="0" y="0"/>
            <wp:positionH relativeFrom="margin">
              <wp:align>center</wp:align>
            </wp:positionH>
            <wp:positionV relativeFrom="paragraph">
              <wp:posOffset>135890</wp:posOffset>
            </wp:positionV>
            <wp:extent cx="5239512" cy="2909271"/>
            <wp:effectExtent l="19050" t="19050" r="18415" b="2476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983"/>
                    <a:stretch/>
                  </pic:blipFill>
                  <pic:spPr bwMode="auto">
                    <a:xfrm>
                      <a:off x="0" y="0"/>
                      <a:ext cx="5239512" cy="2909271"/>
                    </a:xfrm>
                    <a:prstGeom prst="rect">
                      <a:avLst/>
                    </a:prstGeom>
                    <a:ln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7CB73" w14:textId="1B841432" w:rsidR="002617A2" w:rsidRPr="006901C4" w:rsidRDefault="002617A2" w:rsidP="00131C1E">
      <w:pPr>
        <w:rPr>
          <w:rFonts w:cstheme="minorHAnsi"/>
          <w:sz w:val="22"/>
          <w:szCs w:val="22"/>
        </w:rPr>
      </w:pPr>
    </w:p>
    <w:p w14:paraId="6EC3CFEA" w14:textId="3D246BF4" w:rsidR="002617A2" w:rsidRPr="006901C4" w:rsidRDefault="006C7185" w:rsidP="00131C1E">
      <w:pPr>
        <w:rPr>
          <w:rFonts w:cstheme="minorHAnsi"/>
          <w:sz w:val="22"/>
          <w:szCs w:val="22"/>
        </w:rPr>
      </w:pPr>
      <w:r w:rsidRPr="006901C4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411EA15F" wp14:editId="6AB986D2">
                <wp:simplePos x="0" y="0"/>
                <wp:positionH relativeFrom="column">
                  <wp:posOffset>270662</wp:posOffset>
                </wp:positionH>
                <wp:positionV relativeFrom="paragraph">
                  <wp:posOffset>6247</wp:posOffset>
                </wp:positionV>
                <wp:extent cx="5214544" cy="929031"/>
                <wp:effectExtent l="0" t="0" r="24765" b="23495"/>
                <wp:wrapNone/>
                <wp:docPr id="1359" name="Rectangl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4544" cy="92903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82F363" w14:textId="77777777" w:rsidR="006C7185" w:rsidRDefault="006C7185" w:rsidP="006C71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EA15F" id="Rectangle 1359" o:spid="_x0000_s1078" style="position:absolute;margin-left:21.3pt;margin-top:.5pt;width:410.6pt;height:73.15pt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" filled="f" strokecolor="#ee3744 [3207]" strokeweight="2pt">
                <v:path arrowok="t"/>
                <v:textbox>
                  <w:txbxContent>
                    <w:p w14:paraId="0A82F363" w14:textId="77777777" w:rsidR="006C7185" w:rsidRDefault="006C7185" w:rsidP="006C718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5514C93" w14:textId="4007B494" w:rsidR="002617A2" w:rsidRPr="006901C4" w:rsidRDefault="002617A2" w:rsidP="00131C1E">
      <w:pPr>
        <w:rPr>
          <w:rFonts w:cstheme="minorHAnsi"/>
          <w:sz w:val="22"/>
          <w:szCs w:val="22"/>
        </w:rPr>
      </w:pPr>
    </w:p>
    <w:p w14:paraId="13E2ECB7" w14:textId="167E17DA" w:rsidR="002617A2" w:rsidRPr="006901C4" w:rsidRDefault="002617A2" w:rsidP="00131C1E">
      <w:pPr>
        <w:rPr>
          <w:rFonts w:cstheme="minorHAnsi"/>
          <w:sz w:val="22"/>
          <w:szCs w:val="22"/>
        </w:rPr>
      </w:pPr>
    </w:p>
    <w:p w14:paraId="290ABD8E" w14:textId="476682EA" w:rsidR="002617A2" w:rsidRPr="006901C4" w:rsidRDefault="002617A2" w:rsidP="00131C1E">
      <w:pPr>
        <w:rPr>
          <w:rFonts w:cstheme="minorHAnsi"/>
          <w:sz w:val="22"/>
          <w:szCs w:val="22"/>
        </w:rPr>
      </w:pPr>
    </w:p>
    <w:p w14:paraId="2D4A3858" w14:textId="193A62B8" w:rsidR="002617A2" w:rsidRPr="006901C4" w:rsidRDefault="002617A2" w:rsidP="00131C1E">
      <w:pPr>
        <w:rPr>
          <w:rFonts w:cstheme="minorHAnsi"/>
          <w:sz w:val="22"/>
          <w:szCs w:val="22"/>
        </w:rPr>
      </w:pPr>
    </w:p>
    <w:p w14:paraId="74194DEB" w14:textId="09CF3260" w:rsidR="002617A2" w:rsidRPr="006901C4" w:rsidRDefault="002617A2" w:rsidP="00131C1E">
      <w:pPr>
        <w:rPr>
          <w:rFonts w:cstheme="minorHAnsi"/>
          <w:sz w:val="22"/>
          <w:szCs w:val="22"/>
        </w:rPr>
      </w:pPr>
    </w:p>
    <w:p w14:paraId="6CCC460B" w14:textId="607EC3AA" w:rsidR="002617A2" w:rsidRPr="006901C4" w:rsidRDefault="002617A2" w:rsidP="00131C1E">
      <w:pPr>
        <w:rPr>
          <w:rFonts w:cstheme="minorHAnsi"/>
          <w:sz w:val="22"/>
          <w:szCs w:val="22"/>
        </w:rPr>
      </w:pPr>
    </w:p>
    <w:p w14:paraId="0FC2F562" w14:textId="454C5C96" w:rsidR="002617A2" w:rsidRPr="006901C4" w:rsidRDefault="002617A2" w:rsidP="00131C1E">
      <w:pPr>
        <w:rPr>
          <w:rFonts w:cstheme="minorHAnsi"/>
          <w:sz w:val="22"/>
          <w:szCs w:val="22"/>
        </w:rPr>
      </w:pPr>
    </w:p>
    <w:p w14:paraId="1D88B1DF" w14:textId="46825D28" w:rsidR="002617A2" w:rsidRPr="006901C4" w:rsidRDefault="002617A2" w:rsidP="00131C1E">
      <w:pPr>
        <w:rPr>
          <w:rFonts w:cstheme="minorHAnsi"/>
          <w:sz w:val="22"/>
          <w:szCs w:val="22"/>
        </w:rPr>
      </w:pPr>
    </w:p>
    <w:p w14:paraId="01877BB8" w14:textId="3B580253" w:rsidR="002617A2" w:rsidRPr="006901C4" w:rsidRDefault="002617A2" w:rsidP="00131C1E">
      <w:pPr>
        <w:rPr>
          <w:rFonts w:cstheme="minorHAnsi"/>
          <w:sz w:val="22"/>
          <w:szCs w:val="22"/>
        </w:rPr>
      </w:pPr>
    </w:p>
    <w:p w14:paraId="703928E0" w14:textId="67BED6A4" w:rsidR="002617A2" w:rsidRPr="006901C4" w:rsidRDefault="002617A2" w:rsidP="00131C1E">
      <w:pPr>
        <w:rPr>
          <w:rFonts w:cstheme="minorHAnsi"/>
          <w:sz w:val="22"/>
          <w:szCs w:val="22"/>
        </w:rPr>
      </w:pPr>
    </w:p>
    <w:p w14:paraId="09AECF1A" w14:textId="359791FD" w:rsidR="002617A2" w:rsidRPr="006901C4" w:rsidRDefault="002617A2" w:rsidP="00131C1E">
      <w:pPr>
        <w:rPr>
          <w:rFonts w:cstheme="minorHAnsi"/>
          <w:sz w:val="22"/>
          <w:szCs w:val="22"/>
        </w:rPr>
      </w:pPr>
    </w:p>
    <w:p w14:paraId="02FFF5B6" w14:textId="5831F919" w:rsidR="002617A2" w:rsidRPr="006901C4" w:rsidRDefault="002617A2" w:rsidP="00131C1E">
      <w:pPr>
        <w:rPr>
          <w:rFonts w:cstheme="minorHAnsi"/>
          <w:sz w:val="22"/>
          <w:szCs w:val="22"/>
        </w:rPr>
      </w:pPr>
    </w:p>
    <w:p w14:paraId="026C6DF2" w14:textId="56639E2F" w:rsidR="002617A2" w:rsidRPr="006901C4" w:rsidRDefault="002617A2" w:rsidP="00131C1E">
      <w:pPr>
        <w:rPr>
          <w:rFonts w:cstheme="minorHAnsi"/>
          <w:sz w:val="22"/>
          <w:szCs w:val="22"/>
        </w:rPr>
      </w:pPr>
    </w:p>
    <w:p w14:paraId="056F71EC" w14:textId="423AC675" w:rsidR="002617A2" w:rsidRPr="006901C4" w:rsidRDefault="002617A2" w:rsidP="00131C1E">
      <w:pPr>
        <w:rPr>
          <w:rFonts w:cstheme="minorHAnsi"/>
          <w:sz w:val="22"/>
          <w:szCs w:val="22"/>
        </w:rPr>
      </w:pPr>
    </w:p>
    <w:p w14:paraId="78BE669F" w14:textId="6FE3ABFE" w:rsidR="002617A2" w:rsidRPr="006901C4" w:rsidRDefault="002617A2" w:rsidP="00131C1E">
      <w:pPr>
        <w:rPr>
          <w:rFonts w:cstheme="minorHAnsi"/>
          <w:sz w:val="22"/>
          <w:szCs w:val="22"/>
        </w:rPr>
      </w:pPr>
    </w:p>
    <w:p w14:paraId="667D003D" w14:textId="78DA82C1" w:rsidR="002617A2" w:rsidRPr="006901C4" w:rsidRDefault="002617A2" w:rsidP="00131C1E">
      <w:pPr>
        <w:rPr>
          <w:rFonts w:cstheme="minorHAnsi"/>
          <w:sz w:val="22"/>
          <w:szCs w:val="22"/>
        </w:rPr>
      </w:pPr>
    </w:p>
    <w:p w14:paraId="79A917BA" w14:textId="21239AA3" w:rsidR="002617A2" w:rsidRPr="006901C4" w:rsidRDefault="002617A2" w:rsidP="00131C1E">
      <w:pPr>
        <w:rPr>
          <w:rFonts w:cstheme="minorHAnsi"/>
          <w:sz w:val="22"/>
          <w:szCs w:val="22"/>
        </w:rPr>
      </w:pPr>
    </w:p>
    <w:p w14:paraId="2CAD2020" w14:textId="77777777" w:rsidR="00960E2D" w:rsidRPr="006901C4" w:rsidRDefault="00960E2D" w:rsidP="00131C1E">
      <w:pPr>
        <w:rPr>
          <w:rFonts w:cstheme="minorHAnsi"/>
          <w:sz w:val="22"/>
          <w:szCs w:val="22"/>
        </w:rPr>
      </w:pPr>
    </w:p>
    <w:p w14:paraId="50762F8B" w14:textId="77777777" w:rsidR="006C7185" w:rsidRPr="006901C4" w:rsidRDefault="006C7185" w:rsidP="00131C1E">
      <w:pPr>
        <w:rPr>
          <w:rFonts w:cstheme="minorHAnsi"/>
          <w:sz w:val="22"/>
          <w:szCs w:val="22"/>
        </w:rPr>
      </w:pPr>
    </w:p>
    <w:p w14:paraId="72EA45F5" w14:textId="77777777" w:rsidR="006C7185" w:rsidRPr="006901C4" w:rsidRDefault="006C7185" w:rsidP="00131C1E">
      <w:pPr>
        <w:rPr>
          <w:rFonts w:cstheme="minorHAnsi"/>
          <w:sz w:val="22"/>
          <w:szCs w:val="22"/>
        </w:rPr>
      </w:pPr>
    </w:p>
    <w:p w14:paraId="51E48B4D" w14:textId="77777777" w:rsidR="00960E2D" w:rsidRPr="006901C4" w:rsidRDefault="00960E2D" w:rsidP="00131C1E">
      <w:pPr>
        <w:rPr>
          <w:rFonts w:cstheme="minorHAnsi"/>
          <w:sz w:val="22"/>
          <w:szCs w:val="22"/>
        </w:rPr>
      </w:pPr>
    </w:p>
    <w:p w14:paraId="7E59AC73" w14:textId="02810213" w:rsidR="00FD7C20" w:rsidRPr="006901C4" w:rsidRDefault="00FD7C20" w:rsidP="006901C4">
      <w:pPr>
        <w:pStyle w:val="BodyText"/>
        <w:numPr>
          <w:ilvl w:val="0"/>
          <w:numId w:val="29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Click the </w:t>
      </w:r>
      <w:r w:rsidRPr="006901C4">
        <w:rPr>
          <w:rFonts w:asciiTheme="minorHAnsi" w:hAnsiTheme="minorHAnsi" w:cstheme="minorHAnsi"/>
          <w:b/>
          <w:bCs/>
          <w:szCs w:val="22"/>
        </w:rPr>
        <w:t>(+)</w:t>
      </w:r>
      <w:r w:rsidRPr="006901C4">
        <w:rPr>
          <w:rFonts w:asciiTheme="minorHAnsi" w:hAnsiTheme="minorHAnsi" w:cstheme="minorHAnsi"/>
          <w:szCs w:val="22"/>
        </w:rPr>
        <w:t xml:space="preserve"> icon to expand the question sections</w:t>
      </w:r>
      <w:r w:rsidR="00272A7E" w:rsidRPr="006901C4">
        <w:rPr>
          <w:rFonts w:asciiTheme="minorHAnsi" w:hAnsiTheme="minorHAnsi" w:cstheme="minorHAnsi"/>
          <w:szCs w:val="22"/>
        </w:rPr>
        <w:t>’ details</w:t>
      </w:r>
      <w:r w:rsidRPr="006901C4">
        <w:rPr>
          <w:rFonts w:asciiTheme="minorHAnsi" w:hAnsiTheme="minorHAnsi" w:cstheme="minorHAnsi"/>
          <w:szCs w:val="22"/>
        </w:rPr>
        <w:t xml:space="preserve">. </w:t>
      </w:r>
    </w:p>
    <w:p w14:paraId="745AC4BD" w14:textId="4CB58045" w:rsidR="00FD7C20" w:rsidRPr="006901C4" w:rsidRDefault="00272A7E" w:rsidP="00131C1E">
      <w:pPr>
        <w:rPr>
          <w:rFonts w:cstheme="minorHAnsi"/>
          <w:sz w:val="22"/>
          <w:szCs w:val="22"/>
        </w:rPr>
      </w:pPr>
      <w:r w:rsidRPr="006901C4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313" behindDoc="0" locked="0" layoutInCell="1" allowOverlap="1" wp14:anchorId="640C5799" wp14:editId="1D058E3B">
                <wp:simplePos x="0" y="0"/>
                <wp:positionH relativeFrom="column">
                  <wp:posOffset>5343477</wp:posOffset>
                </wp:positionH>
                <wp:positionV relativeFrom="paragraph">
                  <wp:posOffset>67238</wp:posOffset>
                </wp:positionV>
                <wp:extent cx="353917" cy="284672"/>
                <wp:effectExtent l="0" t="0" r="0" b="1270"/>
                <wp:wrapNone/>
                <wp:docPr id="1355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917" cy="284672"/>
                          <a:chOff x="7273" y="4260"/>
                          <a:chExt cx="460" cy="370"/>
                        </a:xfrm>
                      </wpg:grpSpPr>
                      <wps:wsp>
                        <wps:cNvPr id="1356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2DAB5" w14:textId="6D4D2655" w:rsidR="00272A7E" w:rsidRPr="009843BA" w:rsidRDefault="001274DD" w:rsidP="00272A7E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7</w:t>
                              </w:r>
                              <w:r w:rsidR="00272A7E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C5799" id="Group 1355" o:spid="_x0000_s1079" style="position:absolute;margin-left:420.75pt;margin-top:5.3pt;width:27.85pt;height:22.4pt;z-index:251658313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">
                <v:oval id="Oval 188" o:spid="_x0000_s1080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" fillcolor="red" stroked="f" strokecolor="red"/>
                <v:shape id="Text Box 189" o:spid="_x0000_s1081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" filled="f" stroked="f" strokecolor="#6f9">
                  <v:textbox>
                    <w:txbxContent>
                      <w:p w14:paraId="50E2DAB5" w14:textId="6D4D2655" w:rsidR="00272A7E" w:rsidRPr="009843BA" w:rsidRDefault="001274DD" w:rsidP="00272A7E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7</w:t>
                        </w:r>
                        <w:r w:rsidR="00272A7E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D67C61" w14:textId="2A3938D1" w:rsidR="00C9284E" w:rsidRPr="006901C4" w:rsidRDefault="00272A7E" w:rsidP="00131C1E">
      <w:pPr>
        <w:rPr>
          <w:rFonts w:cstheme="minorHAnsi"/>
          <w:sz w:val="22"/>
          <w:szCs w:val="22"/>
        </w:rPr>
      </w:pPr>
      <w:r w:rsidRPr="006901C4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09C0949E" wp14:editId="6C00CBB2">
                <wp:simplePos x="0" y="0"/>
                <wp:positionH relativeFrom="margin">
                  <wp:posOffset>140335</wp:posOffset>
                </wp:positionH>
                <wp:positionV relativeFrom="paragraph">
                  <wp:posOffset>67046</wp:posOffset>
                </wp:positionV>
                <wp:extent cx="5405755" cy="2337698"/>
                <wp:effectExtent l="0" t="0" r="23495" b="24765"/>
                <wp:wrapNone/>
                <wp:docPr id="1358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5755" cy="233769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A09FB" w14:textId="77777777" w:rsidR="00272A7E" w:rsidRDefault="00272A7E" w:rsidP="00272A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0949E" id="Rectangle 1358" o:spid="_x0000_s1082" style="position:absolute;margin-left:11.05pt;margin-top:5.3pt;width:425.65pt;height:184.05pt;z-index:2516582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" filled="f" strokecolor="#ee3744 [3207]" strokeweight="2pt">
                <v:path arrowok="t"/>
                <v:textbox>
                  <w:txbxContent>
                    <w:p w14:paraId="3EEA09FB" w14:textId="77777777" w:rsidR="00272A7E" w:rsidRDefault="00272A7E" w:rsidP="00272A7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D7C20" w:rsidRPr="006901C4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B14ACE1" wp14:editId="4A4DDAA5">
                <wp:simplePos x="0" y="0"/>
                <wp:positionH relativeFrom="margin">
                  <wp:align>center</wp:align>
                </wp:positionH>
                <wp:positionV relativeFrom="paragraph">
                  <wp:posOffset>85078</wp:posOffset>
                </wp:positionV>
                <wp:extent cx="5406965" cy="2327275"/>
                <wp:effectExtent l="19050" t="19050" r="22860" b="15875"/>
                <wp:wrapNone/>
                <wp:docPr id="1352" name="Group 1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6965" cy="2327275"/>
                          <a:chOff x="0" y="0"/>
                          <a:chExt cx="10422382" cy="4848683"/>
                        </a:xfrm>
                      </wpg:grpSpPr>
                      <pic:pic xmlns:pic="http://schemas.openxmlformats.org/drawingml/2006/picture">
                        <pic:nvPicPr>
                          <pic:cNvPr id="1353" name="Picture 13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972"/>
                          <a:stretch/>
                        </pic:blipFill>
                        <pic:spPr>
                          <a:xfrm>
                            <a:off x="0" y="0"/>
                            <a:ext cx="10422382" cy="22198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4" name="Picture 135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1398"/>
                            <a:ext cx="10422382" cy="2667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8C811F" id="Group 1352" o:spid="_x0000_s1026" style="position:absolute;margin-left:0;margin-top:6.7pt;width:425.75pt;height:183.25pt;z-index:251657215;mso-position-horizontal:center;mso-position-horizontal-relative:margin;mso-width-relative:margin;mso-height-relative:margin" coordsize="104223,48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">
                <v:shape id="Picture 1353" o:spid="_x0000_s1027" type="#_x0000_t75" style="position:absolute;width:104223;height:2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" stroked="t" strokecolor="black [3213]">
                  <v:imagedata r:id="rId38" o:title="" cropbottom="36026f"/>
                  <v:path arrowok="t"/>
                </v:shape>
                <v:shape id="Picture 1354" o:spid="_x0000_s1028" type="#_x0000_t75" style="position:absolute;top:21813;width:104223;height:2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" stroked="t" strokecolor="black [3213]">
                  <v:imagedata r:id="rId39" o:title=""/>
                  <v:path arrowok="t"/>
                </v:shape>
                <w10:wrap anchorx="margin"/>
              </v:group>
            </w:pict>
          </mc:Fallback>
        </mc:AlternateContent>
      </w:r>
    </w:p>
    <w:p w14:paraId="36B2C1C3" w14:textId="61A6F124" w:rsidR="00C06AE4" w:rsidRPr="006901C4" w:rsidRDefault="00C06AE4" w:rsidP="00131C1E">
      <w:pPr>
        <w:rPr>
          <w:rFonts w:cstheme="minorHAnsi"/>
          <w:sz w:val="22"/>
          <w:szCs w:val="22"/>
        </w:rPr>
      </w:pPr>
    </w:p>
    <w:p w14:paraId="4A9FAFD6" w14:textId="4F3BB044" w:rsidR="00C9284E" w:rsidRPr="006901C4" w:rsidRDefault="00C9284E" w:rsidP="00131C1E">
      <w:pPr>
        <w:rPr>
          <w:rFonts w:cstheme="minorHAnsi"/>
          <w:sz w:val="22"/>
          <w:szCs w:val="22"/>
        </w:rPr>
      </w:pPr>
    </w:p>
    <w:p w14:paraId="18999583" w14:textId="4B5B9FAC" w:rsidR="00C9284E" w:rsidRPr="006901C4" w:rsidRDefault="00C9284E" w:rsidP="00131C1E">
      <w:pPr>
        <w:rPr>
          <w:rFonts w:cstheme="minorHAnsi"/>
          <w:sz w:val="22"/>
          <w:szCs w:val="22"/>
        </w:rPr>
      </w:pPr>
    </w:p>
    <w:p w14:paraId="50DCD6D9" w14:textId="641931CF" w:rsidR="00C9284E" w:rsidRPr="006901C4" w:rsidRDefault="00C9284E" w:rsidP="00131C1E">
      <w:pPr>
        <w:rPr>
          <w:rFonts w:cstheme="minorHAnsi"/>
          <w:sz w:val="22"/>
          <w:szCs w:val="22"/>
        </w:rPr>
      </w:pPr>
    </w:p>
    <w:p w14:paraId="15ED86EF" w14:textId="126E974E" w:rsidR="00C9284E" w:rsidRPr="006901C4" w:rsidRDefault="00C9284E" w:rsidP="00131C1E">
      <w:pPr>
        <w:rPr>
          <w:rFonts w:cstheme="minorHAnsi"/>
          <w:sz w:val="22"/>
          <w:szCs w:val="22"/>
        </w:rPr>
      </w:pPr>
    </w:p>
    <w:p w14:paraId="01E5E06D" w14:textId="0508C064" w:rsidR="00C9284E" w:rsidRPr="006901C4" w:rsidRDefault="00C9284E" w:rsidP="00131C1E">
      <w:pPr>
        <w:rPr>
          <w:rFonts w:cstheme="minorHAnsi"/>
          <w:sz w:val="22"/>
          <w:szCs w:val="22"/>
        </w:rPr>
      </w:pPr>
    </w:p>
    <w:p w14:paraId="2CF6AC2F" w14:textId="7FF1D7FE" w:rsidR="00C9284E" w:rsidRPr="006901C4" w:rsidRDefault="00C9284E" w:rsidP="00131C1E">
      <w:pPr>
        <w:rPr>
          <w:rFonts w:cstheme="minorHAnsi"/>
          <w:sz w:val="22"/>
          <w:szCs w:val="22"/>
        </w:rPr>
      </w:pPr>
    </w:p>
    <w:p w14:paraId="6A372D8A" w14:textId="6BC1DABE" w:rsidR="00C9284E" w:rsidRPr="006901C4" w:rsidRDefault="00C9284E" w:rsidP="00131C1E">
      <w:pPr>
        <w:rPr>
          <w:rFonts w:cstheme="minorHAnsi"/>
          <w:sz w:val="22"/>
          <w:szCs w:val="22"/>
        </w:rPr>
      </w:pPr>
    </w:p>
    <w:p w14:paraId="4B2DF77E" w14:textId="42313575" w:rsidR="00C9284E" w:rsidRPr="006901C4" w:rsidRDefault="00C9284E" w:rsidP="00131C1E">
      <w:pPr>
        <w:rPr>
          <w:rFonts w:cstheme="minorHAnsi"/>
          <w:sz w:val="22"/>
          <w:szCs w:val="22"/>
        </w:rPr>
      </w:pPr>
    </w:p>
    <w:p w14:paraId="663561A9" w14:textId="77777777" w:rsidR="00C9284E" w:rsidRPr="006901C4" w:rsidRDefault="00C9284E" w:rsidP="00131C1E">
      <w:pPr>
        <w:rPr>
          <w:rFonts w:cstheme="minorHAnsi"/>
          <w:sz w:val="22"/>
          <w:szCs w:val="22"/>
        </w:rPr>
      </w:pPr>
    </w:p>
    <w:p w14:paraId="10E4C4FB" w14:textId="77777777" w:rsidR="00C9284E" w:rsidRPr="006901C4" w:rsidRDefault="00C9284E" w:rsidP="00131C1E">
      <w:pPr>
        <w:rPr>
          <w:rFonts w:cstheme="minorHAnsi"/>
          <w:sz w:val="22"/>
          <w:szCs w:val="22"/>
        </w:rPr>
      </w:pPr>
    </w:p>
    <w:p w14:paraId="7091F663" w14:textId="77777777" w:rsidR="00C9284E" w:rsidRPr="006901C4" w:rsidRDefault="00C9284E" w:rsidP="00131C1E">
      <w:pPr>
        <w:rPr>
          <w:rFonts w:cstheme="minorHAnsi"/>
          <w:sz w:val="22"/>
          <w:szCs w:val="22"/>
        </w:rPr>
      </w:pPr>
    </w:p>
    <w:p w14:paraId="38AB6BE3" w14:textId="77777777" w:rsidR="00C9284E" w:rsidRPr="006901C4" w:rsidRDefault="00C9284E" w:rsidP="00131C1E">
      <w:pPr>
        <w:rPr>
          <w:rFonts w:cstheme="minorHAnsi"/>
          <w:sz w:val="22"/>
          <w:szCs w:val="22"/>
        </w:rPr>
      </w:pPr>
    </w:p>
    <w:p w14:paraId="7E6A78F7" w14:textId="77777777" w:rsidR="00C9284E" w:rsidRPr="006901C4" w:rsidRDefault="00C9284E" w:rsidP="00131C1E">
      <w:pPr>
        <w:rPr>
          <w:rFonts w:cstheme="minorHAnsi"/>
          <w:sz w:val="22"/>
          <w:szCs w:val="22"/>
        </w:rPr>
      </w:pPr>
    </w:p>
    <w:p w14:paraId="35DC45E4" w14:textId="77777777" w:rsidR="00C9284E" w:rsidRPr="006901C4" w:rsidRDefault="00C9284E" w:rsidP="00131C1E">
      <w:pPr>
        <w:rPr>
          <w:rFonts w:cstheme="minorHAnsi"/>
          <w:sz w:val="22"/>
          <w:szCs w:val="22"/>
        </w:rPr>
      </w:pPr>
    </w:p>
    <w:p w14:paraId="3697B5AD" w14:textId="77777777" w:rsidR="00916ABC" w:rsidRPr="006901C4" w:rsidRDefault="00916ABC" w:rsidP="00916ABC">
      <w:pPr>
        <w:rPr>
          <w:rFonts w:eastAsia="Times New Roman" w:cstheme="minorHAnsi"/>
          <w:sz w:val="22"/>
          <w:szCs w:val="22"/>
          <w:lang w:val="en-GB"/>
        </w:rPr>
      </w:pPr>
    </w:p>
    <w:p w14:paraId="52677225" w14:textId="77777777" w:rsidR="00916ABC" w:rsidRPr="006901C4" w:rsidRDefault="00916ABC" w:rsidP="00916ABC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For those question sections that do not feature an upload button, comments and documentation can still be provided by clicking the </w:t>
      </w:r>
      <w:r w:rsidRPr="006901C4">
        <w:rPr>
          <w:rFonts w:asciiTheme="minorHAnsi" w:hAnsiTheme="minorHAnsi" w:cstheme="minorHAnsi"/>
          <w:b/>
          <w:bCs/>
          <w:szCs w:val="22"/>
        </w:rPr>
        <w:t>Actions</w:t>
      </w:r>
      <w:r w:rsidRPr="006901C4">
        <w:rPr>
          <w:rFonts w:asciiTheme="minorHAnsi" w:hAnsiTheme="minorHAnsi" w:cstheme="minorHAnsi"/>
          <w:szCs w:val="22"/>
        </w:rPr>
        <w:t xml:space="preserve"> button.</w:t>
      </w:r>
    </w:p>
    <w:p w14:paraId="6592CE14" w14:textId="77777777" w:rsidR="00916ABC" w:rsidRPr="006901C4" w:rsidRDefault="00916ABC" w:rsidP="00C86BB8">
      <w:pPr>
        <w:pStyle w:val="BodyText"/>
        <w:numPr>
          <w:ilvl w:val="0"/>
          <w:numId w:val="1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>Click the</w:t>
      </w:r>
      <w:r w:rsidRPr="006901C4">
        <w:rPr>
          <w:rFonts w:asciiTheme="minorHAnsi" w:hAnsiTheme="minorHAnsi" w:cstheme="minorHAnsi"/>
          <w:b/>
          <w:szCs w:val="22"/>
        </w:rPr>
        <w:t xml:space="preserve"> </w:t>
      </w:r>
      <w:r w:rsidRPr="006901C4">
        <w:rPr>
          <w:rFonts w:asciiTheme="minorHAnsi" w:hAnsiTheme="minorHAnsi" w:cstheme="minorHAnsi"/>
          <w:b/>
          <w:bCs/>
          <w:szCs w:val="22"/>
        </w:rPr>
        <w:t>Actions</w:t>
      </w:r>
      <w:r w:rsidRPr="006901C4">
        <w:rPr>
          <w:rFonts w:asciiTheme="minorHAnsi" w:hAnsiTheme="minorHAnsi" w:cstheme="minorHAnsi"/>
          <w:szCs w:val="22"/>
        </w:rPr>
        <w:t xml:space="preserve"> button to add any comments to the questionnaire for Kimberly-Clark to receive.</w:t>
      </w:r>
    </w:p>
    <w:p w14:paraId="4BF8D0E6" w14:textId="2EDC3897" w:rsidR="00916ABC" w:rsidRPr="006901C4" w:rsidRDefault="008D656A" w:rsidP="00916ABC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63651E2B" wp14:editId="09282389">
                <wp:simplePos x="0" y="0"/>
                <wp:positionH relativeFrom="column">
                  <wp:posOffset>5071110</wp:posOffset>
                </wp:positionH>
                <wp:positionV relativeFrom="paragraph">
                  <wp:posOffset>80010</wp:posOffset>
                </wp:positionV>
                <wp:extent cx="309880" cy="309880"/>
                <wp:effectExtent l="0" t="0" r="13970" b="13970"/>
                <wp:wrapNone/>
                <wp:docPr id="1385" name="Rectangl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A940E" w14:textId="77777777" w:rsidR="00916ABC" w:rsidRDefault="00916ABC" w:rsidP="00916A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51E2B" id="Rectangle 1385" o:spid="_x0000_s1083" style="position:absolute;left:0;text-align:left;margin-left:399.3pt;margin-top:6.3pt;width:24.4pt;height:24.4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" filled="f" strokecolor="#ee3744 [3207]" strokeweight="2pt">
                <v:path arrowok="t"/>
                <v:textbox>
                  <w:txbxContent>
                    <w:p w14:paraId="4BCA940E" w14:textId="77777777" w:rsidR="00916ABC" w:rsidRDefault="00916ABC" w:rsidP="00916A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901C4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14" behindDoc="0" locked="0" layoutInCell="1" allowOverlap="1" wp14:anchorId="670031A9" wp14:editId="1CFBF664">
                <wp:simplePos x="0" y="0"/>
                <wp:positionH relativeFrom="column">
                  <wp:posOffset>5269561</wp:posOffset>
                </wp:positionH>
                <wp:positionV relativeFrom="paragraph">
                  <wp:posOffset>3175</wp:posOffset>
                </wp:positionV>
                <wp:extent cx="292100" cy="234950"/>
                <wp:effectExtent l="0" t="0" r="0" b="0"/>
                <wp:wrapNone/>
                <wp:docPr id="1386" name="Group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387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EBFD8" w14:textId="43C48D08" w:rsidR="00916ABC" w:rsidRPr="009843BA" w:rsidRDefault="001274DD" w:rsidP="00916ABC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031A9" id="Group 1386" o:spid="_x0000_s1084" style="position:absolute;left:0;text-align:left;margin-left:414.95pt;margin-top:.25pt;width:23pt;height:18.5pt;z-index:251658314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">
                <v:oval id="Oval 188" o:spid="_x0000_s1085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" fillcolor="red" stroked="f" strokecolor="red"/>
                <v:shape id="Text Box 189" o:spid="_x0000_s1086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" filled="f" stroked="f" strokecolor="#6f9">
                  <v:textbox>
                    <w:txbxContent>
                      <w:p w14:paraId="359EBFD8" w14:textId="43C48D08" w:rsidR="00916ABC" w:rsidRPr="009843BA" w:rsidRDefault="001274DD" w:rsidP="00916ABC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6ABC" w:rsidRPr="006901C4">
        <w:rPr>
          <w:rFonts w:asciiTheme="minorHAnsi" w:hAnsiTheme="minorHAnsi" w:cstheme="minorHAnsi"/>
          <w:noProof/>
          <w:szCs w:val="22"/>
        </w:rPr>
        <w:t xml:space="preserve"> </w:t>
      </w:r>
      <w:r w:rsidR="00916ABC" w:rsidRPr="006901C4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8296" behindDoc="0" locked="0" layoutInCell="1" allowOverlap="1" wp14:anchorId="7B0D5EF1" wp14:editId="4637DDB0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5239512" cy="1775161"/>
            <wp:effectExtent l="19050" t="19050" r="18415" b="15875"/>
            <wp:wrapNone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177516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6C2EB16" w14:textId="77777777" w:rsidR="00916ABC" w:rsidRPr="006901C4" w:rsidRDefault="00916ABC" w:rsidP="00916ABC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</w:p>
    <w:p w14:paraId="7D31FDAA" w14:textId="77777777" w:rsidR="00916ABC" w:rsidRPr="006901C4" w:rsidRDefault="00916ABC" w:rsidP="00916ABC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</w:p>
    <w:p w14:paraId="257225CF" w14:textId="77777777" w:rsidR="00916ABC" w:rsidRPr="006901C4" w:rsidRDefault="00916ABC" w:rsidP="00916ABC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</w:p>
    <w:p w14:paraId="4006467A" w14:textId="77777777" w:rsidR="00916ABC" w:rsidRPr="006901C4" w:rsidRDefault="00916ABC" w:rsidP="006901C4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</w:p>
    <w:p w14:paraId="2372D628" w14:textId="77777777" w:rsidR="00916ABC" w:rsidRPr="006901C4" w:rsidRDefault="00916ABC" w:rsidP="00916ABC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78E84C4" w14:textId="77777777" w:rsidR="00916ABC" w:rsidRPr="006901C4" w:rsidRDefault="00916ABC" w:rsidP="00916ABC">
      <w:pPr>
        <w:rPr>
          <w:rFonts w:cstheme="minorHAnsi"/>
        </w:rPr>
      </w:pPr>
    </w:p>
    <w:p w14:paraId="01880A94" w14:textId="77777777" w:rsidR="00916ABC" w:rsidRPr="006901C4" w:rsidRDefault="00916ABC" w:rsidP="00916ABC">
      <w:pPr>
        <w:rPr>
          <w:rFonts w:cstheme="minorHAnsi"/>
        </w:rPr>
      </w:pPr>
    </w:p>
    <w:p w14:paraId="5B0A8C28" w14:textId="77777777" w:rsidR="00916ABC" w:rsidRPr="006901C4" w:rsidRDefault="00916ABC" w:rsidP="00916ABC">
      <w:pPr>
        <w:rPr>
          <w:rFonts w:cstheme="minorHAnsi"/>
        </w:rPr>
      </w:pPr>
    </w:p>
    <w:p w14:paraId="15CDB8C6" w14:textId="77777777" w:rsidR="00960E2D" w:rsidRPr="006901C4" w:rsidRDefault="00960E2D" w:rsidP="00916ABC">
      <w:pPr>
        <w:rPr>
          <w:rFonts w:cstheme="minorHAnsi"/>
        </w:rPr>
      </w:pPr>
    </w:p>
    <w:p w14:paraId="0E343D36" w14:textId="77777777" w:rsidR="00960E2D" w:rsidRPr="006901C4" w:rsidRDefault="00960E2D" w:rsidP="00916ABC">
      <w:pPr>
        <w:rPr>
          <w:rFonts w:cstheme="minorHAnsi"/>
        </w:rPr>
      </w:pPr>
    </w:p>
    <w:p w14:paraId="4317CB07" w14:textId="77777777" w:rsidR="00960E2D" w:rsidRPr="006901C4" w:rsidRDefault="00960E2D" w:rsidP="00916ABC">
      <w:pPr>
        <w:rPr>
          <w:rFonts w:cstheme="minorHAnsi"/>
        </w:rPr>
      </w:pPr>
    </w:p>
    <w:p w14:paraId="33F8E558" w14:textId="26F9B9A4" w:rsidR="00960E2D" w:rsidRPr="006901C4" w:rsidRDefault="00960E2D" w:rsidP="00916ABC">
      <w:pPr>
        <w:rPr>
          <w:rFonts w:cstheme="minorHAnsi"/>
        </w:rPr>
      </w:pPr>
    </w:p>
    <w:p w14:paraId="555383EC" w14:textId="77777777" w:rsidR="00BF2240" w:rsidRPr="006901C4" w:rsidRDefault="00BF2240" w:rsidP="00916ABC">
      <w:pPr>
        <w:rPr>
          <w:rFonts w:cstheme="minorHAnsi"/>
        </w:rPr>
      </w:pPr>
    </w:p>
    <w:p w14:paraId="371E71CB" w14:textId="77777777" w:rsidR="00960E2D" w:rsidRPr="006901C4" w:rsidRDefault="00960E2D" w:rsidP="00916ABC">
      <w:pPr>
        <w:rPr>
          <w:rFonts w:cstheme="minorHAnsi"/>
        </w:rPr>
      </w:pPr>
    </w:p>
    <w:p w14:paraId="76AF07AD" w14:textId="77777777" w:rsidR="00960E2D" w:rsidRPr="006901C4" w:rsidRDefault="00960E2D" w:rsidP="00916ABC">
      <w:pPr>
        <w:rPr>
          <w:rFonts w:cstheme="minorHAnsi"/>
        </w:rPr>
      </w:pPr>
    </w:p>
    <w:p w14:paraId="5FB91F50" w14:textId="77777777" w:rsidR="00960E2D" w:rsidRPr="006901C4" w:rsidRDefault="00960E2D" w:rsidP="00916ABC">
      <w:pPr>
        <w:rPr>
          <w:rFonts w:cstheme="minorHAnsi"/>
        </w:rPr>
      </w:pPr>
    </w:p>
    <w:p w14:paraId="1B464149" w14:textId="77777777" w:rsidR="00960E2D" w:rsidRPr="006901C4" w:rsidRDefault="00960E2D" w:rsidP="00916ABC">
      <w:pPr>
        <w:rPr>
          <w:rFonts w:cstheme="minorHAnsi"/>
        </w:rPr>
      </w:pPr>
    </w:p>
    <w:p w14:paraId="3FEFBC78" w14:textId="77777777" w:rsidR="00960E2D" w:rsidRPr="006901C4" w:rsidRDefault="00960E2D" w:rsidP="00916ABC">
      <w:pPr>
        <w:rPr>
          <w:rFonts w:cstheme="minorHAnsi"/>
        </w:rPr>
      </w:pPr>
    </w:p>
    <w:p w14:paraId="7B82CD30" w14:textId="77777777" w:rsidR="00960E2D" w:rsidRPr="006901C4" w:rsidRDefault="00960E2D" w:rsidP="00916ABC">
      <w:pPr>
        <w:rPr>
          <w:rFonts w:cstheme="minorHAnsi"/>
        </w:rPr>
      </w:pPr>
    </w:p>
    <w:p w14:paraId="6B634EA3" w14:textId="77777777" w:rsidR="00960E2D" w:rsidRPr="006901C4" w:rsidRDefault="00960E2D" w:rsidP="00916ABC">
      <w:pPr>
        <w:rPr>
          <w:rFonts w:cstheme="minorHAnsi"/>
        </w:rPr>
      </w:pPr>
    </w:p>
    <w:p w14:paraId="5871DD34" w14:textId="77777777" w:rsidR="00960E2D" w:rsidRPr="006901C4" w:rsidRDefault="00960E2D" w:rsidP="00916ABC">
      <w:pPr>
        <w:rPr>
          <w:rFonts w:cstheme="minorHAnsi"/>
        </w:rPr>
      </w:pPr>
    </w:p>
    <w:p w14:paraId="70C2065D" w14:textId="77777777" w:rsidR="00916ABC" w:rsidRPr="006901C4" w:rsidRDefault="00916ABC" w:rsidP="00C86BB8">
      <w:pPr>
        <w:pStyle w:val="BodyText"/>
        <w:numPr>
          <w:ilvl w:val="0"/>
          <w:numId w:val="1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lastRenderedPageBreak/>
        <w:t xml:space="preserve">Enter a comment in the </w:t>
      </w:r>
      <w:r w:rsidRPr="006901C4">
        <w:rPr>
          <w:rFonts w:asciiTheme="minorHAnsi" w:hAnsiTheme="minorHAnsi" w:cstheme="minorHAnsi"/>
          <w:b/>
          <w:bCs/>
          <w:szCs w:val="22"/>
        </w:rPr>
        <w:t>Comments</w:t>
      </w:r>
      <w:r w:rsidRPr="006901C4">
        <w:rPr>
          <w:rFonts w:asciiTheme="minorHAnsi" w:hAnsiTheme="minorHAnsi" w:cstheme="minorHAnsi"/>
          <w:szCs w:val="22"/>
        </w:rPr>
        <w:t xml:space="preserve"> field to add additional information regarding attached information, ask questions, or to provide more detail about responses to action item(s) indicated in the plan.</w:t>
      </w:r>
    </w:p>
    <w:p w14:paraId="5E7B2302" w14:textId="77777777" w:rsidR="00916ABC" w:rsidRPr="006901C4" w:rsidRDefault="00916ABC" w:rsidP="00916ABC">
      <w:pPr>
        <w:pStyle w:val="BodyText"/>
        <w:numPr>
          <w:ilvl w:val="0"/>
          <w:numId w:val="13"/>
        </w:numPr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Click the </w:t>
      </w:r>
      <w:r w:rsidRPr="006901C4">
        <w:rPr>
          <w:rFonts w:asciiTheme="minorHAnsi" w:hAnsiTheme="minorHAnsi" w:cstheme="minorHAnsi"/>
          <w:b/>
          <w:bCs/>
          <w:szCs w:val="22"/>
        </w:rPr>
        <w:t>Attachments</w:t>
      </w:r>
      <w:r w:rsidRPr="006901C4">
        <w:rPr>
          <w:rFonts w:asciiTheme="minorHAnsi" w:hAnsiTheme="minorHAnsi" w:cstheme="minorHAnsi"/>
          <w:szCs w:val="22"/>
        </w:rPr>
        <w:t xml:space="preserve"> tab to add supporting attachments (if applicable).</w:t>
      </w:r>
    </w:p>
    <w:p w14:paraId="34FAF2FF" w14:textId="77777777" w:rsidR="00916ABC" w:rsidRPr="006901C4" w:rsidRDefault="00916ABC" w:rsidP="00916ABC">
      <w:pPr>
        <w:pStyle w:val="BodyText"/>
        <w:numPr>
          <w:ilvl w:val="0"/>
          <w:numId w:val="13"/>
        </w:numPr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Click the </w:t>
      </w:r>
      <w:r w:rsidRPr="006901C4">
        <w:rPr>
          <w:rFonts w:asciiTheme="minorHAnsi" w:hAnsiTheme="minorHAnsi" w:cstheme="minorHAnsi"/>
          <w:b/>
          <w:bCs/>
          <w:szCs w:val="22"/>
        </w:rPr>
        <w:t>Save &amp; Close</w:t>
      </w:r>
      <w:r w:rsidRPr="006901C4">
        <w:rPr>
          <w:rFonts w:asciiTheme="minorHAnsi" w:hAnsiTheme="minorHAnsi" w:cstheme="minorHAnsi"/>
          <w:szCs w:val="22"/>
        </w:rPr>
        <w:t xml:space="preserve"> button when complete. </w:t>
      </w:r>
    </w:p>
    <w:p w14:paraId="1A48F05D" w14:textId="77777777" w:rsidR="00916ABC" w:rsidRPr="006901C4" w:rsidRDefault="00916ABC" w:rsidP="00916ABC">
      <w:pPr>
        <w:rPr>
          <w:rFonts w:cstheme="minorHAnsi"/>
        </w:rPr>
      </w:pPr>
    </w:p>
    <w:p w14:paraId="7B39DD73" w14:textId="77777777" w:rsidR="00916ABC" w:rsidRPr="006901C4" w:rsidRDefault="00916ABC" w:rsidP="00916ABC">
      <w:pPr>
        <w:rPr>
          <w:rFonts w:cstheme="minorHAnsi"/>
        </w:rPr>
      </w:pPr>
      <w:r w:rsidRPr="006901C4">
        <w:rPr>
          <w:rFonts w:cstheme="minorHAnsi"/>
          <w:noProof/>
        </w:rPr>
        <w:drawing>
          <wp:anchor distT="0" distB="0" distL="114300" distR="114300" simplePos="0" relativeHeight="251658293" behindDoc="0" locked="0" layoutInCell="1" allowOverlap="1" wp14:anchorId="6DF60E07" wp14:editId="138518C8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3319272" cy="2513163"/>
            <wp:effectExtent l="19050" t="19050" r="14605" b="20955"/>
            <wp:wrapNone/>
            <wp:docPr id="1384" name="Pictur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272" cy="251316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5F1716C" w14:textId="7024C97A" w:rsidR="00916ABC" w:rsidRPr="006901C4" w:rsidRDefault="00916ABC" w:rsidP="00916ABC">
      <w:pPr>
        <w:rPr>
          <w:rFonts w:cstheme="minorHAnsi"/>
        </w:rPr>
      </w:pPr>
      <w:r w:rsidRPr="006901C4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15" behindDoc="0" locked="0" layoutInCell="1" allowOverlap="1" wp14:anchorId="74147C68" wp14:editId="378D62EB">
                <wp:simplePos x="0" y="0"/>
                <wp:positionH relativeFrom="column">
                  <wp:posOffset>2294199</wp:posOffset>
                </wp:positionH>
                <wp:positionV relativeFrom="paragraph">
                  <wp:posOffset>70872</wp:posOffset>
                </wp:positionV>
                <wp:extent cx="375084" cy="295222"/>
                <wp:effectExtent l="0" t="0" r="0" b="0"/>
                <wp:wrapNone/>
                <wp:docPr id="1372" name="Group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084" cy="295222"/>
                          <a:chOff x="7273" y="4260"/>
                          <a:chExt cx="460" cy="370"/>
                        </a:xfrm>
                      </wpg:grpSpPr>
                      <wps:wsp>
                        <wps:cNvPr id="1373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4EAB7" w14:textId="06A8E265" w:rsidR="00916ABC" w:rsidRPr="00CA5DB5" w:rsidRDefault="00916ABC" w:rsidP="00916ABC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A5DB5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47C68" id="Group 1372" o:spid="_x0000_s1087" style="position:absolute;margin-left:180.65pt;margin-top:5.6pt;width:29.55pt;height:23.25pt;z-index:251658315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">
                <v:oval id="Oval 188" o:spid="_x0000_s1088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" fillcolor="red" stroked="f" strokecolor="red"/>
                <v:shape id="Text Box 189" o:spid="_x0000_s1089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" filled="f" stroked="f" strokecolor="#6f9">
                  <v:textbox>
                    <w:txbxContent>
                      <w:p w14:paraId="0164EAB7" w14:textId="06A8E265" w:rsidR="00916ABC" w:rsidRPr="00CA5DB5" w:rsidRDefault="00916ABC" w:rsidP="00916ABC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A5DB5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9924C2" w14:textId="722159EC" w:rsidR="00916ABC" w:rsidRPr="006901C4" w:rsidRDefault="00916ABC" w:rsidP="00916ABC">
      <w:pPr>
        <w:rPr>
          <w:rFonts w:cstheme="minorHAnsi"/>
        </w:rPr>
      </w:pPr>
      <w:r w:rsidRPr="006901C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78404A4A" wp14:editId="4D108E58">
                <wp:simplePos x="0" y="0"/>
                <wp:positionH relativeFrom="column">
                  <wp:posOffset>1888177</wp:posOffset>
                </wp:positionH>
                <wp:positionV relativeFrom="paragraph">
                  <wp:posOffset>68753</wp:posOffset>
                </wp:positionV>
                <wp:extent cx="534389" cy="166370"/>
                <wp:effectExtent l="0" t="0" r="18415" b="24130"/>
                <wp:wrapNone/>
                <wp:docPr id="1375" name="Rectangl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389" cy="166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0F5A5" w14:textId="77777777" w:rsidR="00916ABC" w:rsidRDefault="00916ABC" w:rsidP="00916A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04A4A" id="Rectangle 1375" o:spid="_x0000_s1090" style="position:absolute;margin-left:148.7pt;margin-top:5.4pt;width:42.1pt;height:13.1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" filled="f" strokecolor="#ee3744 [3207]" strokeweight="2pt">
                <v:path arrowok="t"/>
                <v:textbox>
                  <w:txbxContent>
                    <w:p w14:paraId="1DC0F5A5" w14:textId="77777777" w:rsidR="00916ABC" w:rsidRDefault="00916ABC" w:rsidP="00916A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0240F4C" w14:textId="4527693E" w:rsidR="00916ABC" w:rsidRPr="006901C4" w:rsidRDefault="00916ABC" w:rsidP="00916ABC">
      <w:pPr>
        <w:rPr>
          <w:rFonts w:cstheme="minorHAnsi"/>
        </w:rPr>
      </w:pPr>
      <w:r w:rsidRPr="006901C4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16" behindDoc="0" locked="0" layoutInCell="1" allowOverlap="1" wp14:anchorId="1EA123F2" wp14:editId="75171BEC">
                <wp:simplePos x="0" y="0"/>
                <wp:positionH relativeFrom="column">
                  <wp:posOffset>4159692</wp:posOffset>
                </wp:positionH>
                <wp:positionV relativeFrom="paragraph">
                  <wp:posOffset>71147</wp:posOffset>
                </wp:positionV>
                <wp:extent cx="375084" cy="295222"/>
                <wp:effectExtent l="0" t="0" r="0" b="0"/>
                <wp:wrapNone/>
                <wp:docPr id="1379" name="Group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084" cy="295222"/>
                          <a:chOff x="7273" y="4260"/>
                          <a:chExt cx="460" cy="370"/>
                        </a:xfrm>
                      </wpg:grpSpPr>
                      <wps:wsp>
                        <wps:cNvPr id="1380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562AE" w14:textId="1C817DA4" w:rsidR="00916ABC" w:rsidRPr="00CA5DB5" w:rsidRDefault="001274DD" w:rsidP="00916ABC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123F2" id="Group 1379" o:spid="_x0000_s1091" style="position:absolute;margin-left:327.55pt;margin-top:5.6pt;width:29.55pt;height:23.25pt;z-index:251658316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">
                <v:oval id="Oval 188" o:spid="_x0000_s1092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" fillcolor="red" stroked="f" strokecolor="red"/>
                <v:shape id="Text Box 189" o:spid="_x0000_s1093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" filled="f" stroked="f" strokecolor="#6f9">
                  <v:textbox>
                    <w:txbxContent>
                      <w:p w14:paraId="221562AE" w14:textId="1C817DA4" w:rsidR="00916ABC" w:rsidRPr="00CA5DB5" w:rsidRDefault="001274DD" w:rsidP="00916ABC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6BDB3C" w14:textId="77777777" w:rsidR="00916ABC" w:rsidRPr="006901C4" w:rsidRDefault="00916ABC" w:rsidP="00916ABC">
      <w:pPr>
        <w:rPr>
          <w:rFonts w:cstheme="minorHAnsi"/>
        </w:rPr>
      </w:pPr>
      <w:r w:rsidRPr="006901C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0E82421" wp14:editId="44BEE380">
                <wp:simplePos x="0" y="0"/>
                <wp:positionH relativeFrom="column">
                  <wp:posOffset>1216550</wp:posOffset>
                </wp:positionH>
                <wp:positionV relativeFrom="paragraph">
                  <wp:posOffset>25621</wp:posOffset>
                </wp:positionV>
                <wp:extent cx="3132813" cy="683812"/>
                <wp:effectExtent l="0" t="0" r="10795" b="21590"/>
                <wp:wrapNone/>
                <wp:docPr id="1382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2813" cy="68381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4D058" w14:textId="77777777" w:rsidR="00916ABC" w:rsidRDefault="00916ABC" w:rsidP="00916A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82421" id="Rectangle 1382" o:spid="_x0000_s1094" style="position:absolute;margin-left:95.8pt;margin-top:2pt;width:246.7pt;height:53.8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" filled="f" strokecolor="#ee3744 [3207]" strokeweight="2pt">
                <v:path arrowok="t"/>
                <v:textbox>
                  <w:txbxContent>
                    <w:p w14:paraId="6544D058" w14:textId="77777777" w:rsidR="00916ABC" w:rsidRDefault="00916ABC" w:rsidP="00916A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F685EC1" w14:textId="585378E4" w:rsidR="00916ABC" w:rsidRPr="006901C4" w:rsidRDefault="00916ABC" w:rsidP="00916ABC">
      <w:pPr>
        <w:rPr>
          <w:rFonts w:eastAsia="Times New Roman" w:cstheme="minorHAnsi"/>
          <w:sz w:val="22"/>
          <w:szCs w:val="22"/>
          <w:lang w:val="en-GB"/>
        </w:rPr>
      </w:pPr>
    </w:p>
    <w:p w14:paraId="01396C41" w14:textId="367DA2F2" w:rsidR="00916ABC" w:rsidRPr="006901C4" w:rsidRDefault="00916ABC" w:rsidP="00916ABC">
      <w:pPr>
        <w:rPr>
          <w:rFonts w:eastAsia="Times New Roman" w:cstheme="minorHAnsi"/>
          <w:sz w:val="22"/>
          <w:szCs w:val="22"/>
          <w:lang w:val="en-GB"/>
        </w:rPr>
      </w:pPr>
    </w:p>
    <w:p w14:paraId="33CF8B0C" w14:textId="3C1FB171" w:rsidR="00916ABC" w:rsidRPr="006901C4" w:rsidRDefault="00916ABC" w:rsidP="00916ABC">
      <w:pPr>
        <w:rPr>
          <w:rFonts w:eastAsia="Times New Roman" w:cstheme="minorHAnsi"/>
          <w:sz w:val="22"/>
          <w:szCs w:val="22"/>
          <w:lang w:val="en-GB"/>
        </w:rPr>
      </w:pPr>
    </w:p>
    <w:p w14:paraId="350558A3" w14:textId="30FD89C7" w:rsidR="00916ABC" w:rsidRPr="006901C4" w:rsidRDefault="00916ABC" w:rsidP="00916ABC">
      <w:pPr>
        <w:rPr>
          <w:rFonts w:eastAsia="Times New Roman" w:cstheme="minorHAnsi"/>
          <w:sz w:val="22"/>
          <w:szCs w:val="22"/>
          <w:lang w:val="en-GB"/>
        </w:rPr>
      </w:pPr>
    </w:p>
    <w:p w14:paraId="380F1322" w14:textId="07B3C278" w:rsidR="00916ABC" w:rsidRPr="006901C4" w:rsidRDefault="001274DD" w:rsidP="00916ABC">
      <w:pPr>
        <w:rPr>
          <w:rFonts w:eastAsia="Times New Roman" w:cstheme="minorHAnsi"/>
          <w:sz w:val="22"/>
          <w:szCs w:val="22"/>
          <w:lang w:val="en-GB"/>
        </w:rPr>
      </w:pPr>
      <w:r w:rsidRPr="006901C4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17" behindDoc="0" locked="0" layoutInCell="1" allowOverlap="1" wp14:anchorId="41970822" wp14:editId="18232115">
                <wp:simplePos x="0" y="0"/>
                <wp:positionH relativeFrom="column">
                  <wp:posOffset>3281177</wp:posOffset>
                </wp:positionH>
                <wp:positionV relativeFrom="paragraph">
                  <wp:posOffset>14272</wp:posOffset>
                </wp:positionV>
                <wp:extent cx="375084" cy="295222"/>
                <wp:effectExtent l="0" t="0" r="0" b="0"/>
                <wp:wrapNone/>
                <wp:docPr id="1390" name="Group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084" cy="295222"/>
                          <a:chOff x="7273" y="4260"/>
                          <a:chExt cx="460" cy="370"/>
                        </a:xfrm>
                      </wpg:grpSpPr>
                      <wps:wsp>
                        <wps:cNvPr id="1391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DD63AD" w14:textId="12276149" w:rsidR="001274DD" w:rsidRPr="00CA5DB5" w:rsidRDefault="00BC3A7A" w:rsidP="001274DD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70822" id="Group 1390" o:spid="_x0000_s1095" style="position:absolute;margin-left:258.35pt;margin-top:1.1pt;width:29.55pt;height:23.25pt;z-index:251658317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">
                <v:oval id="Oval 188" o:spid="_x0000_s1096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" fillcolor="red" stroked="f" strokecolor="red"/>
                <v:shape id="Text Box 189" o:spid="_x0000_s1097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" filled="f" stroked="f" strokecolor="#6f9">
                  <v:textbox>
                    <w:txbxContent>
                      <w:p w14:paraId="17DD63AD" w14:textId="12276149" w:rsidR="001274DD" w:rsidRPr="00CA5DB5" w:rsidRDefault="00BC3A7A" w:rsidP="001274DD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92DC46" w14:textId="0483AB99" w:rsidR="00916ABC" w:rsidRPr="006901C4" w:rsidRDefault="001274DD" w:rsidP="00916ABC">
      <w:pPr>
        <w:rPr>
          <w:rFonts w:eastAsia="Times New Roman" w:cstheme="minorHAnsi"/>
          <w:sz w:val="22"/>
          <w:szCs w:val="22"/>
          <w:lang w:val="en-GB"/>
        </w:rPr>
      </w:pPr>
      <w:r w:rsidRPr="006901C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0B231928" wp14:editId="64ED216C">
                <wp:simplePos x="0" y="0"/>
                <wp:positionH relativeFrom="column">
                  <wp:posOffset>2579298</wp:posOffset>
                </wp:positionH>
                <wp:positionV relativeFrom="paragraph">
                  <wp:posOffset>5116</wp:posOffset>
                </wp:positionV>
                <wp:extent cx="836607" cy="215660"/>
                <wp:effectExtent l="0" t="0" r="20955" b="13335"/>
                <wp:wrapNone/>
                <wp:docPr id="1393" name="Rectangl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6607" cy="2156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2C196" w14:textId="77777777" w:rsidR="001274DD" w:rsidRDefault="001274DD" w:rsidP="001274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31928" id="Rectangle 1393" o:spid="_x0000_s1098" style="position:absolute;margin-left:203.1pt;margin-top:.4pt;width:65.85pt;height:17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" filled="f" strokecolor="#ee3744 [3207]" strokeweight="2pt">
                <v:path arrowok="t"/>
                <v:textbox>
                  <w:txbxContent>
                    <w:p w14:paraId="7BD2C196" w14:textId="77777777" w:rsidR="001274DD" w:rsidRDefault="001274DD" w:rsidP="001274D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A251528" w14:textId="700E5F30" w:rsidR="00916ABC" w:rsidRPr="006901C4" w:rsidRDefault="00916ABC" w:rsidP="00916ABC">
      <w:pPr>
        <w:rPr>
          <w:rFonts w:eastAsia="Times New Roman" w:cstheme="minorHAnsi"/>
          <w:sz w:val="22"/>
          <w:szCs w:val="22"/>
          <w:lang w:val="en-GB"/>
        </w:rPr>
      </w:pPr>
    </w:p>
    <w:p w14:paraId="6C63488E" w14:textId="77777777" w:rsidR="00916ABC" w:rsidRPr="006901C4" w:rsidRDefault="00916ABC" w:rsidP="00916ABC">
      <w:pPr>
        <w:rPr>
          <w:rFonts w:eastAsia="Times New Roman" w:cstheme="minorHAnsi"/>
          <w:sz w:val="22"/>
          <w:szCs w:val="22"/>
          <w:lang w:val="en-GB"/>
        </w:rPr>
      </w:pPr>
    </w:p>
    <w:p w14:paraId="2B7547DC" w14:textId="77777777" w:rsidR="00916ABC" w:rsidRPr="006901C4" w:rsidRDefault="00916ABC" w:rsidP="00916ABC">
      <w:pPr>
        <w:rPr>
          <w:rFonts w:eastAsia="Times New Roman" w:cstheme="minorHAnsi"/>
          <w:sz w:val="22"/>
          <w:szCs w:val="22"/>
          <w:lang w:val="en-GB"/>
        </w:rPr>
      </w:pPr>
    </w:p>
    <w:p w14:paraId="70838DFD" w14:textId="77777777" w:rsidR="00916ABC" w:rsidRPr="006901C4" w:rsidRDefault="00916ABC" w:rsidP="00916ABC">
      <w:pPr>
        <w:rPr>
          <w:rFonts w:eastAsia="Times New Roman" w:cstheme="minorHAnsi"/>
          <w:sz w:val="22"/>
          <w:szCs w:val="22"/>
          <w:lang w:val="en-GB"/>
        </w:rPr>
      </w:pPr>
    </w:p>
    <w:p w14:paraId="35193C6C" w14:textId="77777777" w:rsidR="00916ABC" w:rsidRPr="006901C4" w:rsidRDefault="00916ABC" w:rsidP="00916ABC">
      <w:pPr>
        <w:rPr>
          <w:rFonts w:eastAsia="Times New Roman" w:cstheme="minorHAnsi"/>
          <w:sz w:val="22"/>
          <w:szCs w:val="22"/>
          <w:lang w:val="en-GB"/>
        </w:rPr>
      </w:pPr>
    </w:p>
    <w:p w14:paraId="5A2241AC" w14:textId="77777777" w:rsidR="00916ABC" w:rsidRPr="006901C4" w:rsidRDefault="00916ABC" w:rsidP="00916ABC">
      <w:pPr>
        <w:rPr>
          <w:rFonts w:eastAsia="Times New Roman" w:cstheme="minorHAnsi"/>
          <w:sz w:val="22"/>
          <w:szCs w:val="22"/>
          <w:lang w:val="en-GB"/>
        </w:rPr>
      </w:pPr>
    </w:p>
    <w:p w14:paraId="41C36AD3" w14:textId="233FEA5C" w:rsidR="00960E2D" w:rsidRPr="006901C4" w:rsidRDefault="00960E2D">
      <w:pPr>
        <w:rPr>
          <w:rFonts w:eastAsia="Times New Roman" w:cstheme="minorHAnsi"/>
          <w:sz w:val="22"/>
          <w:szCs w:val="22"/>
          <w:lang w:val="en-GB"/>
        </w:rPr>
      </w:pPr>
      <w:r w:rsidRPr="006901C4">
        <w:rPr>
          <w:rFonts w:eastAsia="Times New Roman" w:cstheme="minorHAnsi"/>
          <w:sz w:val="22"/>
          <w:szCs w:val="22"/>
          <w:lang w:val="en-GB"/>
        </w:rPr>
        <w:br w:type="page"/>
      </w:r>
    </w:p>
    <w:p w14:paraId="5D6B1B4B" w14:textId="1B34E9A2" w:rsidR="00FA723E" w:rsidRPr="006901C4" w:rsidRDefault="00FA723E">
      <w:pPr>
        <w:rPr>
          <w:rFonts w:eastAsia="Times New Roman" w:cstheme="minorHAnsi"/>
          <w:sz w:val="22"/>
          <w:szCs w:val="22"/>
          <w:lang w:val="en-GB"/>
        </w:rPr>
      </w:pPr>
    </w:p>
    <w:p w14:paraId="6C385D41" w14:textId="2F3ED19C" w:rsidR="0051740C" w:rsidRPr="006901C4" w:rsidRDefault="0051740C" w:rsidP="0051740C">
      <w:pPr>
        <w:pStyle w:val="Heading2"/>
      </w:pPr>
      <w:bookmarkStart w:id="12" w:name="_Toc129611579"/>
      <w:bookmarkStart w:id="13" w:name="OLE_LINK14"/>
      <w:r w:rsidRPr="006901C4">
        <w:t>Delegating Response to a Periodic Recertification</w:t>
      </w:r>
      <w:bookmarkEnd w:id="12"/>
      <w:r w:rsidRPr="006901C4">
        <w:t xml:space="preserve"> </w:t>
      </w:r>
    </w:p>
    <w:bookmarkEnd w:id="13"/>
    <w:p w14:paraId="544E1E3A" w14:textId="04013048" w:rsidR="00130EE8" w:rsidRPr="006901C4" w:rsidRDefault="00130EE8" w:rsidP="00130EE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>If a Periodic Recertification questionnaire needs to be reassigned, follow these steps</w:t>
      </w:r>
      <w:r w:rsidR="00156653" w:rsidRPr="006901C4">
        <w:rPr>
          <w:rFonts w:asciiTheme="minorHAnsi" w:hAnsiTheme="minorHAnsi" w:cstheme="minorHAnsi"/>
          <w:szCs w:val="22"/>
        </w:rPr>
        <w:t>.</w:t>
      </w:r>
    </w:p>
    <w:p w14:paraId="6A802CA4" w14:textId="39C4F740" w:rsidR="006A4342" w:rsidRPr="006901C4" w:rsidRDefault="00F54205" w:rsidP="006901C4">
      <w:pPr>
        <w:pStyle w:val="BodyText"/>
        <w:numPr>
          <w:ilvl w:val="0"/>
          <w:numId w:val="30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Click the </w:t>
      </w:r>
      <w:r w:rsidRPr="006901C4">
        <w:rPr>
          <w:rFonts w:asciiTheme="minorHAnsi" w:hAnsiTheme="minorHAnsi" w:cstheme="minorHAnsi"/>
          <w:b/>
          <w:bCs/>
          <w:szCs w:val="22"/>
        </w:rPr>
        <w:t>Delegate</w:t>
      </w:r>
      <w:r w:rsidRPr="006901C4">
        <w:rPr>
          <w:rFonts w:asciiTheme="minorHAnsi" w:hAnsiTheme="minorHAnsi" w:cstheme="minorHAnsi"/>
          <w:szCs w:val="22"/>
        </w:rPr>
        <w:t xml:space="preserve"> button to assign the completion of the questionnaire to a</w:t>
      </w:r>
      <w:r w:rsidR="00193168" w:rsidRPr="006901C4">
        <w:rPr>
          <w:rFonts w:asciiTheme="minorHAnsi" w:hAnsiTheme="minorHAnsi" w:cstheme="minorHAnsi"/>
          <w:szCs w:val="22"/>
        </w:rPr>
        <w:t xml:space="preserve"> designee</w:t>
      </w:r>
      <w:r w:rsidRPr="006901C4">
        <w:rPr>
          <w:rFonts w:asciiTheme="minorHAnsi" w:hAnsiTheme="minorHAnsi" w:cstheme="minorHAnsi"/>
          <w:szCs w:val="22"/>
        </w:rPr>
        <w:t xml:space="preserve">. </w:t>
      </w:r>
    </w:p>
    <w:p w14:paraId="3185EE16" w14:textId="7278F744" w:rsidR="00A465C8" w:rsidRPr="006901C4" w:rsidRDefault="00F54205" w:rsidP="00BC25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8248" behindDoc="0" locked="0" layoutInCell="1" allowOverlap="1" wp14:anchorId="6182E7A2" wp14:editId="312A2C56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5239209" cy="1905000"/>
            <wp:effectExtent l="19050" t="19050" r="19050" b="190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5" t="34766"/>
                    <a:stretch/>
                  </pic:blipFill>
                  <pic:spPr bwMode="auto">
                    <a:xfrm>
                      <a:off x="0" y="0"/>
                      <a:ext cx="5239209" cy="1905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59CB4" w14:textId="239379A4" w:rsidR="00A465C8" w:rsidRPr="006901C4" w:rsidRDefault="00A465C8" w:rsidP="00BC25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AC2031C" w14:textId="5A5E4865" w:rsidR="00A465C8" w:rsidRPr="006901C4" w:rsidRDefault="00A465C8" w:rsidP="00BC25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3332008" w14:textId="71C8DAE0" w:rsidR="00A465C8" w:rsidRPr="006901C4" w:rsidRDefault="00A465C8" w:rsidP="00BC25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420EBF8" w14:textId="12ADAFF8" w:rsidR="00A465C8" w:rsidRPr="006901C4" w:rsidRDefault="00A465C8" w:rsidP="00BC25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733F2DE" w14:textId="25B2D667" w:rsidR="00A465C8" w:rsidRPr="006901C4" w:rsidRDefault="00B85E6F" w:rsidP="00BC25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20" behindDoc="0" locked="0" layoutInCell="1" allowOverlap="1" wp14:anchorId="51359687" wp14:editId="70A15768">
                <wp:simplePos x="0" y="0"/>
                <wp:positionH relativeFrom="column">
                  <wp:posOffset>5234719</wp:posOffset>
                </wp:positionH>
                <wp:positionV relativeFrom="paragraph">
                  <wp:posOffset>128739</wp:posOffset>
                </wp:positionV>
                <wp:extent cx="292100" cy="234950"/>
                <wp:effectExtent l="0" t="0" r="0" b="0"/>
                <wp:wrapNone/>
                <wp:docPr id="462515039" name="Group 462515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462515040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515041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8AFCB" w14:textId="5061B942" w:rsidR="00B85E6F" w:rsidRPr="009843BA" w:rsidRDefault="0051740C" w:rsidP="00B85E6F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59687" id="Group 462515039" o:spid="_x0000_s1099" style="position:absolute;margin-left:412.2pt;margin-top:10.15pt;width:23pt;height:18.5pt;z-index:251658320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">
                <v:oval id="Oval 188" o:spid="_x0000_s1100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" fillcolor="red" stroked="f" strokecolor="red"/>
                <v:shape id="Text Box 189" o:spid="_x0000_s1101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" filled="f" stroked="f" strokecolor="#6f9">
                  <v:textbox>
                    <w:txbxContent>
                      <w:p w14:paraId="2638AFCB" w14:textId="5061B942" w:rsidR="00B85E6F" w:rsidRPr="009843BA" w:rsidRDefault="0051740C" w:rsidP="00B85E6F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B6936C" w14:textId="4CB1E44D" w:rsidR="0085588F" w:rsidRPr="006901C4" w:rsidRDefault="00B85E6F" w:rsidP="00BC25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3443478" wp14:editId="37AC84D0">
                <wp:simplePos x="0" y="0"/>
                <wp:positionH relativeFrom="column">
                  <wp:posOffset>4882101</wp:posOffset>
                </wp:positionH>
                <wp:positionV relativeFrom="paragraph">
                  <wp:posOffset>8421</wp:posOffset>
                </wp:positionV>
                <wp:extent cx="437073" cy="135172"/>
                <wp:effectExtent l="0" t="0" r="20320" b="17780"/>
                <wp:wrapNone/>
                <wp:docPr id="462515042" name="Rectangle 462515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073" cy="13517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D41DE" w14:textId="77777777" w:rsidR="00B85E6F" w:rsidRDefault="00B85E6F" w:rsidP="00B85E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43478" id="Rectangle 462515042" o:spid="_x0000_s1102" style="position:absolute;margin-left:384.4pt;margin-top:.65pt;width:34.4pt;height:10.6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" filled="f" strokecolor="#ee3744 [3207]" strokeweight="2pt">
                <v:path arrowok="t"/>
                <v:textbox>
                  <w:txbxContent>
                    <w:p w14:paraId="06FD41DE" w14:textId="77777777" w:rsidR="00B85E6F" w:rsidRDefault="00B85E6F" w:rsidP="00B85E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0EE6E2F" w14:textId="3BECE799" w:rsidR="00BC2533" w:rsidRPr="006901C4" w:rsidRDefault="00BC2533" w:rsidP="00BC25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552D61B" w14:textId="09D418D7" w:rsidR="00EE0699" w:rsidRPr="006901C4" w:rsidRDefault="00EE0699" w:rsidP="1A273C47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</w:p>
    <w:p w14:paraId="0DA03EE9" w14:textId="21F904FC" w:rsidR="00EE0699" w:rsidRPr="006901C4" w:rsidRDefault="00EE0699" w:rsidP="00BC25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0933365" w14:textId="1082E550" w:rsidR="00F54205" w:rsidRPr="006901C4" w:rsidRDefault="00F54205" w:rsidP="00240A7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The </w:t>
      </w:r>
      <w:r w:rsidRPr="006901C4">
        <w:rPr>
          <w:rFonts w:asciiTheme="minorHAnsi" w:hAnsiTheme="minorHAnsi" w:cstheme="minorHAnsi"/>
          <w:b/>
          <w:bCs/>
          <w:szCs w:val="22"/>
        </w:rPr>
        <w:t>Confirm Action</w:t>
      </w:r>
      <w:r w:rsidRPr="006901C4">
        <w:rPr>
          <w:rFonts w:asciiTheme="minorHAnsi" w:hAnsiTheme="minorHAnsi" w:cstheme="minorHAnsi"/>
          <w:szCs w:val="22"/>
        </w:rPr>
        <w:t xml:space="preserve"> popup window appears. </w:t>
      </w:r>
    </w:p>
    <w:p w14:paraId="522E7F7D" w14:textId="77777777" w:rsidR="00240A73" w:rsidRPr="006901C4" w:rsidRDefault="00240A73" w:rsidP="00130EE8">
      <w:pPr>
        <w:pStyle w:val="BodyText"/>
        <w:numPr>
          <w:ilvl w:val="0"/>
          <w:numId w:val="30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Click the </w:t>
      </w:r>
      <w:r w:rsidRPr="006901C4">
        <w:rPr>
          <w:rFonts w:asciiTheme="minorHAnsi" w:hAnsiTheme="minorHAnsi" w:cstheme="minorHAnsi"/>
          <w:b/>
          <w:bCs/>
          <w:szCs w:val="22"/>
        </w:rPr>
        <w:t>Confirm</w:t>
      </w:r>
      <w:r w:rsidRPr="006901C4">
        <w:rPr>
          <w:rFonts w:asciiTheme="minorHAnsi" w:hAnsiTheme="minorHAnsi" w:cstheme="minorHAnsi"/>
          <w:szCs w:val="22"/>
        </w:rPr>
        <w:t xml:space="preserve"> button. </w:t>
      </w:r>
    </w:p>
    <w:p w14:paraId="03561C0D" w14:textId="60C72049" w:rsidR="00130EE8" w:rsidRPr="006901C4" w:rsidRDefault="00130EE8" w:rsidP="006901C4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8242" behindDoc="0" locked="0" layoutInCell="1" allowOverlap="1" wp14:anchorId="7E47B4C4" wp14:editId="25047929">
            <wp:simplePos x="0" y="0"/>
            <wp:positionH relativeFrom="margin">
              <wp:align>center</wp:align>
            </wp:positionH>
            <wp:positionV relativeFrom="paragraph">
              <wp:posOffset>224179</wp:posOffset>
            </wp:positionV>
            <wp:extent cx="5239385" cy="1889125"/>
            <wp:effectExtent l="19050" t="19050" r="18415" b="15875"/>
            <wp:wrapNone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Picture 1360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18891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E2C5929" w14:textId="4D551696" w:rsidR="00EE0699" w:rsidRPr="006901C4" w:rsidRDefault="00EE0699" w:rsidP="00447C35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</w:p>
    <w:p w14:paraId="5892652B" w14:textId="3AC3BAA6" w:rsidR="00E560DD" w:rsidRPr="006901C4" w:rsidRDefault="00E560DD" w:rsidP="00BC25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7019761" w14:textId="0A77DC29" w:rsidR="00A465C8" w:rsidRPr="006901C4" w:rsidRDefault="00A465C8" w:rsidP="00BC25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99AA082" w14:textId="61061765" w:rsidR="00A465C8" w:rsidRPr="006901C4" w:rsidRDefault="00A465C8" w:rsidP="00BC25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BFF95E3" w14:textId="2D16348F" w:rsidR="009D7AFE" w:rsidRPr="006901C4" w:rsidRDefault="009D7AFE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  <w:bookmarkStart w:id="14" w:name="_Hlk125558399"/>
    </w:p>
    <w:p w14:paraId="3A9BB816" w14:textId="47EB286B" w:rsidR="00F54205" w:rsidRPr="006901C4" w:rsidRDefault="001579C1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  <w:r w:rsidRPr="006901C4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21" behindDoc="0" locked="0" layoutInCell="1" allowOverlap="1" wp14:anchorId="4BE17622" wp14:editId="2B34D8B5">
                <wp:simplePos x="0" y="0"/>
                <wp:positionH relativeFrom="column">
                  <wp:posOffset>4370125</wp:posOffset>
                </wp:positionH>
                <wp:positionV relativeFrom="paragraph">
                  <wp:posOffset>149198</wp:posOffset>
                </wp:positionV>
                <wp:extent cx="292100" cy="234950"/>
                <wp:effectExtent l="0" t="0" r="0" b="0"/>
                <wp:wrapNone/>
                <wp:docPr id="462515044" name="Group 462515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462515045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515046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DE21D" w14:textId="2ED6CB88" w:rsidR="001579C1" w:rsidRPr="009843BA" w:rsidRDefault="0051740C" w:rsidP="001579C1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17622" id="Group 462515044" o:spid="_x0000_s1103" style="position:absolute;left:0;text-align:left;margin-left:344.1pt;margin-top:11.75pt;width:23pt;height:18.5pt;z-index:251658321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">
                <v:oval id="Oval 188" o:spid="_x0000_s1104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" fillcolor="red" stroked="f" strokecolor="red"/>
                <v:shape id="Text Box 189" o:spid="_x0000_s1105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" filled="f" stroked="f" strokecolor="#6f9">
                  <v:textbox>
                    <w:txbxContent>
                      <w:p w14:paraId="6DADE21D" w14:textId="2ED6CB88" w:rsidR="001579C1" w:rsidRPr="009843BA" w:rsidRDefault="0051740C" w:rsidP="001579C1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5049CE" w14:textId="5568A5D8" w:rsidR="00F54205" w:rsidRPr="006901C4" w:rsidRDefault="001579C1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  <w:r w:rsidRPr="006901C4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F81C76D" wp14:editId="656C0720">
                <wp:simplePos x="0" y="0"/>
                <wp:positionH relativeFrom="column">
                  <wp:posOffset>3570135</wp:posOffset>
                </wp:positionH>
                <wp:positionV relativeFrom="paragraph">
                  <wp:posOffset>36582</wp:posOffset>
                </wp:positionV>
                <wp:extent cx="937757" cy="325782"/>
                <wp:effectExtent l="0" t="0" r="15240" b="17145"/>
                <wp:wrapNone/>
                <wp:docPr id="462515043" name="Rectangle 462515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7757" cy="32578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D9F1C" w14:textId="77777777" w:rsidR="001579C1" w:rsidRDefault="001579C1" w:rsidP="001579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1C76D" id="Rectangle 462515043" o:spid="_x0000_s1106" style="position:absolute;left:0;text-align:left;margin-left:281.1pt;margin-top:2.9pt;width:73.85pt;height:25.6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" filled="f" strokecolor="#ee3744 [3207]" strokeweight="2pt">
                <v:path arrowok="t"/>
                <v:textbox>
                  <w:txbxContent>
                    <w:p w14:paraId="475D9F1C" w14:textId="77777777" w:rsidR="001579C1" w:rsidRDefault="001579C1" w:rsidP="001579C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46DC757" w14:textId="3A83650F" w:rsidR="00F54205" w:rsidRPr="006901C4" w:rsidRDefault="00F54205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</w:p>
    <w:p w14:paraId="64086018" w14:textId="77777777" w:rsidR="0051740C" w:rsidRPr="006901C4" w:rsidRDefault="0051740C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</w:p>
    <w:tbl>
      <w:tblPr>
        <w:tblStyle w:val="TableGrid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C55FC2" w:rsidRPr="006901C4" w14:paraId="773725CF" w14:textId="77777777">
        <w:trPr>
          <w:trHeight w:val="941"/>
        </w:trPr>
        <w:tc>
          <w:tcPr>
            <w:tcW w:w="678" w:type="dxa"/>
            <w:shd w:val="clear" w:color="auto" w:fill="753BBD" w:themeFill="accent2"/>
            <w:vAlign w:val="center"/>
          </w:tcPr>
          <w:p w14:paraId="1F4D47B4" w14:textId="77777777" w:rsidR="00C55FC2" w:rsidRPr="006901C4" w:rsidRDefault="00C55FC2">
            <w:pPr>
              <w:ind w:right="-430"/>
              <w:rPr>
                <w:rFonts w:asciiTheme="minorHAnsi" w:hAnsiTheme="minorHAnsi" w:cstheme="minorHAnsi"/>
              </w:rPr>
            </w:pPr>
            <w:r w:rsidRPr="006901C4">
              <w:rPr>
                <w:rFonts w:cstheme="minorHAnsi"/>
                <w:noProof/>
              </w:rPr>
              <w:drawing>
                <wp:inline distT="0" distB="0" distL="0" distR="0" wp14:anchorId="19B26086" wp14:editId="6B2DC4ED">
                  <wp:extent cx="284814" cy="284814"/>
                  <wp:effectExtent l="0" t="0" r="1270" b="1270"/>
                  <wp:docPr id="1368" name="Picture 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" cy="28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E3D8F2" w:themeFill="accent6"/>
            <w:vAlign w:val="center"/>
          </w:tcPr>
          <w:p w14:paraId="72C47E88" w14:textId="35AE57C9" w:rsidR="00C55FC2" w:rsidRPr="006901C4" w:rsidRDefault="00C55FC2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</w:pPr>
            <w:r w:rsidRPr="006901C4">
              <w:rPr>
                <w:rFonts w:asciiTheme="minorHAnsi" w:hAnsiTheme="minorHAnsi" w:cstheme="minorHAnsi"/>
                <w:b/>
                <w:bCs/>
                <w:color w:val="000000" w:themeColor="text2"/>
                <w:sz w:val="22"/>
                <w:szCs w:val="22"/>
              </w:rPr>
              <w:t xml:space="preserve">Note: </w:t>
            </w:r>
            <w:r w:rsidRPr="006901C4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Confirming this action continues the process of reassigning your ability to submit responses to the questionnaire</w:t>
            </w:r>
            <w:r w:rsidRPr="006901C4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.</w:t>
            </w:r>
          </w:p>
        </w:tc>
      </w:tr>
    </w:tbl>
    <w:p w14:paraId="43BE2713" w14:textId="0C78AF04" w:rsidR="005C4EF8" w:rsidRPr="006901C4" w:rsidRDefault="005C4EF8" w:rsidP="00F5420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  <w:lang w:val="en-US"/>
        </w:rPr>
      </w:pPr>
    </w:p>
    <w:p w14:paraId="0CDEF729" w14:textId="19E6AE65" w:rsidR="00BC3343" w:rsidRPr="006901C4" w:rsidRDefault="00BC3343" w:rsidP="00F5420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  <w:lang w:val="en-US"/>
        </w:rPr>
      </w:pPr>
    </w:p>
    <w:p w14:paraId="41BD116A" w14:textId="0D51D63E" w:rsidR="00BC3343" w:rsidRPr="006901C4" w:rsidRDefault="00BC3343" w:rsidP="00F5420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  <w:lang w:val="en-US"/>
        </w:rPr>
      </w:pPr>
    </w:p>
    <w:p w14:paraId="1794CDFC" w14:textId="42AEFEA2" w:rsidR="00BC3343" w:rsidRPr="006901C4" w:rsidRDefault="00BC3343" w:rsidP="00F5420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  <w:lang w:val="en-US"/>
        </w:rPr>
      </w:pPr>
    </w:p>
    <w:p w14:paraId="4E6B6EA2" w14:textId="0A801845" w:rsidR="00BC3343" w:rsidRPr="006901C4" w:rsidRDefault="00BC3343" w:rsidP="00F5420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  <w:lang w:val="en-US"/>
        </w:rPr>
      </w:pPr>
    </w:p>
    <w:p w14:paraId="6F2FB341" w14:textId="13FCBA8E" w:rsidR="00BC3343" w:rsidRPr="006901C4" w:rsidRDefault="00BC3343" w:rsidP="00F5420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  <w:lang w:val="en-US"/>
        </w:rPr>
      </w:pPr>
    </w:p>
    <w:p w14:paraId="4769CD70" w14:textId="1BDEECE9" w:rsidR="005C4EF8" w:rsidRPr="006901C4" w:rsidRDefault="005C4EF8" w:rsidP="0051740C">
      <w:pPr>
        <w:pStyle w:val="BodyText"/>
        <w:numPr>
          <w:ilvl w:val="0"/>
          <w:numId w:val="2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In the </w:t>
      </w:r>
      <w:r w:rsidRPr="006901C4">
        <w:rPr>
          <w:rFonts w:asciiTheme="minorHAnsi" w:hAnsiTheme="minorHAnsi" w:cstheme="minorHAnsi"/>
          <w:b/>
          <w:bCs/>
          <w:szCs w:val="22"/>
        </w:rPr>
        <w:t>Delegate to User/Group</w:t>
      </w:r>
      <w:r w:rsidRPr="006901C4">
        <w:rPr>
          <w:rFonts w:asciiTheme="minorHAnsi" w:hAnsiTheme="minorHAnsi" w:cstheme="minorHAnsi"/>
          <w:szCs w:val="22"/>
        </w:rPr>
        <w:t xml:space="preserve"> section select from either of the following radio button options:</w:t>
      </w:r>
    </w:p>
    <w:p w14:paraId="40FB2BDC" w14:textId="4C2D6C02" w:rsidR="005C4EF8" w:rsidRPr="006901C4" w:rsidRDefault="005C4EF8" w:rsidP="00821B84">
      <w:pPr>
        <w:numPr>
          <w:ilvl w:val="1"/>
          <w:numId w:val="14"/>
        </w:numPr>
        <w:kinsoku w:val="0"/>
        <w:overflowPunct w:val="0"/>
        <w:spacing w:before="120" w:after="120"/>
        <w:rPr>
          <w:rFonts w:eastAsia="Times New Roman" w:cstheme="minorHAnsi"/>
          <w:sz w:val="22"/>
          <w:szCs w:val="22"/>
          <w:lang w:val="en-GB"/>
        </w:rPr>
      </w:pPr>
      <w:r w:rsidRPr="006901C4">
        <w:rPr>
          <w:rFonts w:eastAsia="Times New Roman" w:cstheme="minorHAnsi"/>
          <w:b/>
          <w:bCs/>
          <w:sz w:val="22"/>
          <w:szCs w:val="22"/>
          <w:lang w:val="en-GB"/>
        </w:rPr>
        <w:t>Delegate User</w:t>
      </w:r>
      <w:r w:rsidRPr="006901C4">
        <w:rPr>
          <w:rFonts w:eastAsia="Times New Roman" w:cstheme="minorHAnsi"/>
          <w:sz w:val="22"/>
          <w:szCs w:val="22"/>
          <w:lang w:val="en-GB"/>
        </w:rPr>
        <w:t xml:space="preserve"> (assigns and delegates approval authority of this action to an individual)</w:t>
      </w:r>
    </w:p>
    <w:p w14:paraId="52FF0109" w14:textId="7BBDC426" w:rsidR="005C4EF8" w:rsidRPr="006901C4" w:rsidRDefault="005C4EF8" w:rsidP="0051740C">
      <w:pPr>
        <w:pStyle w:val="BodyText"/>
        <w:numPr>
          <w:ilvl w:val="0"/>
          <w:numId w:val="2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Enter the </w:t>
      </w:r>
      <w:r w:rsidR="00193168" w:rsidRPr="006901C4">
        <w:rPr>
          <w:rFonts w:asciiTheme="minorHAnsi" w:hAnsiTheme="minorHAnsi" w:cstheme="minorHAnsi"/>
          <w:b/>
          <w:bCs/>
          <w:szCs w:val="22"/>
        </w:rPr>
        <w:t>N</w:t>
      </w:r>
      <w:r w:rsidRPr="006901C4">
        <w:rPr>
          <w:rFonts w:asciiTheme="minorHAnsi" w:hAnsiTheme="minorHAnsi" w:cstheme="minorHAnsi"/>
          <w:b/>
          <w:bCs/>
          <w:szCs w:val="22"/>
        </w:rPr>
        <w:t>ame</w:t>
      </w:r>
      <w:r w:rsidR="006569D8" w:rsidRPr="006901C4">
        <w:rPr>
          <w:rFonts w:asciiTheme="minorHAnsi" w:hAnsiTheme="minorHAnsi" w:cstheme="minorHAnsi"/>
          <w:b/>
          <w:bCs/>
          <w:szCs w:val="22"/>
        </w:rPr>
        <w:t xml:space="preserve"> o</w:t>
      </w:r>
      <w:r w:rsidRPr="006901C4">
        <w:rPr>
          <w:rFonts w:asciiTheme="minorHAnsi" w:hAnsiTheme="minorHAnsi" w:cstheme="minorHAnsi"/>
          <w:b/>
          <w:bCs/>
          <w:szCs w:val="22"/>
        </w:rPr>
        <w:t xml:space="preserve">f the individual </w:t>
      </w:r>
      <w:r w:rsidRPr="006901C4">
        <w:rPr>
          <w:rFonts w:asciiTheme="minorHAnsi" w:hAnsiTheme="minorHAnsi" w:cstheme="minorHAnsi"/>
          <w:szCs w:val="22"/>
        </w:rPr>
        <w:t>in the field.</w:t>
      </w:r>
    </w:p>
    <w:p w14:paraId="2E0C8A1C" w14:textId="65D3B2BB" w:rsidR="00DE7BA6" w:rsidRPr="006901C4" w:rsidRDefault="00DE7BA6" w:rsidP="006901C4">
      <w:pPr>
        <w:pStyle w:val="BodyText"/>
        <w:numPr>
          <w:ilvl w:val="1"/>
          <w:numId w:val="2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If the individual’s name does not populate, click the </w:t>
      </w:r>
      <w:r w:rsidR="008F210B" w:rsidRPr="006901C4">
        <w:rPr>
          <w:rFonts w:asciiTheme="minorHAnsi" w:hAnsiTheme="minorHAnsi" w:cstheme="minorHAnsi"/>
          <w:szCs w:val="22"/>
        </w:rPr>
        <w:t>green</w:t>
      </w:r>
      <w:r w:rsidR="008F210B" w:rsidRPr="006901C4">
        <w:rPr>
          <w:rFonts w:asciiTheme="minorHAnsi" w:hAnsiTheme="minorHAnsi" w:cstheme="minorHAnsi"/>
          <w:b/>
          <w:bCs/>
          <w:color w:val="00B050"/>
          <w:szCs w:val="22"/>
        </w:rPr>
        <w:t xml:space="preserve"> </w:t>
      </w:r>
      <w:r w:rsidR="00494458" w:rsidRPr="006901C4">
        <w:rPr>
          <w:rFonts w:asciiTheme="minorHAnsi" w:hAnsiTheme="minorHAnsi" w:cstheme="minorHAnsi"/>
          <w:b/>
          <w:bCs/>
          <w:color w:val="00B050"/>
          <w:szCs w:val="22"/>
        </w:rPr>
        <w:t>(</w:t>
      </w:r>
      <w:r w:rsidR="008F210B" w:rsidRPr="006901C4">
        <w:rPr>
          <w:rFonts w:asciiTheme="minorHAnsi" w:hAnsiTheme="minorHAnsi" w:cstheme="minorHAnsi"/>
          <w:b/>
          <w:bCs/>
          <w:color w:val="00B050"/>
          <w:szCs w:val="22"/>
        </w:rPr>
        <w:t>+</w:t>
      </w:r>
      <w:r w:rsidR="00F91E24" w:rsidRPr="006901C4">
        <w:rPr>
          <w:rFonts w:asciiTheme="minorHAnsi" w:hAnsiTheme="minorHAnsi" w:cstheme="minorHAnsi"/>
          <w:b/>
          <w:bCs/>
          <w:color w:val="00B050"/>
          <w:szCs w:val="22"/>
        </w:rPr>
        <w:t>)</w:t>
      </w:r>
      <w:r w:rsidR="008F210B" w:rsidRPr="006901C4">
        <w:rPr>
          <w:rFonts w:asciiTheme="minorHAnsi" w:hAnsiTheme="minorHAnsi" w:cstheme="minorHAnsi"/>
          <w:color w:val="00B050"/>
          <w:szCs w:val="22"/>
        </w:rPr>
        <w:t xml:space="preserve"> </w:t>
      </w:r>
      <w:r w:rsidR="008F210B" w:rsidRPr="006901C4">
        <w:rPr>
          <w:rFonts w:asciiTheme="minorHAnsi" w:hAnsiTheme="minorHAnsi" w:cstheme="minorHAnsi"/>
          <w:szCs w:val="22"/>
        </w:rPr>
        <w:t>icon to add</w:t>
      </w:r>
      <w:r w:rsidR="00494458" w:rsidRPr="006901C4">
        <w:rPr>
          <w:rFonts w:asciiTheme="minorHAnsi" w:hAnsiTheme="minorHAnsi" w:cstheme="minorHAnsi"/>
          <w:szCs w:val="22"/>
        </w:rPr>
        <w:t xml:space="preserve"> the individual</w:t>
      </w:r>
      <w:r w:rsidR="00232704" w:rsidRPr="006901C4">
        <w:rPr>
          <w:rFonts w:asciiTheme="minorHAnsi" w:hAnsiTheme="minorHAnsi" w:cstheme="minorHAnsi"/>
          <w:szCs w:val="22"/>
        </w:rPr>
        <w:t xml:space="preserve"> as user</w:t>
      </w:r>
      <w:r w:rsidR="00494458" w:rsidRPr="006901C4">
        <w:rPr>
          <w:rFonts w:asciiTheme="minorHAnsi" w:hAnsiTheme="minorHAnsi" w:cstheme="minorHAnsi"/>
          <w:szCs w:val="22"/>
        </w:rPr>
        <w:t>.</w:t>
      </w:r>
    </w:p>
    <w:p w14:paraId="7FE032DA" w14:textId="1E651E8F" w:rsidR="00F54205" w:rsidRPr="006901C4" w:rsidRDefault="00F91E24" w:rsidP="00F5420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  <w:lang w:val="en-US"/>
        </w:rPr>
      </w:pPr>
      <w:r w:rsidRPr="006901C4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23" behindDoc="0" locked="0" layoutInCell="1" allowOverlap="1" wp14:anchorId="6EA1D0AD" wp14:editId="3004321C">
                <wp:simplePos x="0" y="0"/>
                <wp:positionH relativeFrom="column">
                  <wp:posOffset>1264692</wp:posOffset>
                </wp:positionH>
                <wp:positionV relativeFrom="paragraph">
                  <wp:posOffset>125730</wp:posOffset>
                </wp:positionV>
                <wp:extent cx="292100" cy="234950"/>
                <wp:effectExtent l="0" t="0" r="0" b="0"/>
                <wp:wrapNone/>
                <wp:docPr id="462515049" name="Group 462515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462515050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515051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9DA65" w14:textId="498AC37B" w:rsidR="00897022" w:rsidRPr="009843BA" w:rsidRDefault="00B0744F" w:rsidP="0089702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1D0AD" id="Group 462515049" o:spid="_x0000_s1107" style="position:absolute;margin-left:99.6pt;margin-top:9.9pt;width:23pt;height:18.5pt;z-index:251658323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">
                <v:oval id="Oval 188" o:spid="_x0000_s1108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" fillcolor="red" stroked="f" strokecolor="red"/>
                <v:shape id="Text Box 189" o:spid="_x0000_s1109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" filled="f" stroked="f" strokecolor="#6f9">
                  <v:textbox>
                    <w:txbxContent>
                      <w:p w14:paraId="19B9DA65" w14:textId="498AC37B" w:rsidR="00897022" w:rsidRPr="009843BA" w:rsidRDefault="00B0744F" w:rsidP="0089702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01C4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921E941" wp14:editId="2C031C89">
                <wp:simplePos x="0" y="0"/>
                <wp:positionH relativeFrom="column">
                  <wp:posOffset>250166</wp:posOffset>
                </wp:positionH>
                <wp:positionV relativeFrom="paragraph">
                  <wp:posOffset>223232</wp:posOffset>
                </wp:positionV>
                <wp:extent cx="1130060" cy="172529"/>
                <wp:effectExtent l="0" t="0" r="13335" b="18415"/>
                <wp:wrapNone/>
                <wp:docPr id="462515057" name="Rectangle 462515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0060" cy="17252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A44EF9" w14:textId="77777777" w:rsidR="00897022" w:rsidRDefault="00897022" w:rsidP="008970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1E941" id="Rectangle 462515057" o:spid="_x0000_s1110" style="position:absolute;margin-left:19.7pt;margin-top:17.6pt;width:89pt;height:13.6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" filled="f" strokecolor="#ee3744 [3207]" strokeweight="2pt">
                <v:path arrowok="t"/>
                <v:textbox>
                  <w:txbxContent>
                    <w:p w14:paraId="11A44EF9" w14:textId="77777777" w:rsidR="00897022" w:rsidRDefault="00897022" w:rsidP="008970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B48C455" w14:textId="3B59664C" w:rsidR="00F54205" w:rsidRPr="006901C4" w:rsidRDefault="00DE7BA6" w:rsidP="00F5420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  <w:lang w:val="en-US"/>
        </w:rPr>
      </w:pPr>
      <w:r w:rsidRPr="006901C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85" behindDoc="0" locked="0" layoutInCell="1" allowOverlap="1" wp14:anchorId="48399626" wp14:editId="2C3895C7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5239512" cy="2029585"/>
            <wp:effectExtent l="19050" t="19050" r="18415" b="279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202958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9D448A1" w14:textId="49902E9F" w:rsidR="00871052" w:rsidRPr="006901C4" w:rsidRDefault="00871052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</w:p>
    <w:p w14:paraId="69954057" w14:textId="0E22F681" w:rsidR="005C4EF8" w:rsidRPr="006901C4" w:rsidRDefault="00F91E24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  <w:r w:rsidRPr="006901C4">
        <w:rPr>
          <w:rFonts w:asciiTheme="minorHAnsi" w:hAnsiTheme="minorHAnsi" w:cstheme="minorHAnsi"/>
          <w:noProof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58324" behindDoc="0" locked="0" layoutInCell="1" allowOverlap="1" wp14:anchorId="2E0F8E06" wp14:editId="062F92E8">
                <wp:simplePos x="0" y="0"/>
                <wp:positionH relativeFrom="column">
                  <wp:posOffset>2918723</wp:posOffset>
                </wp:positionH>
                <wp:positionV relativeFrom="paragraph">
                  <wp:posOffset>207490</wp:posOffset>
                </wp:positionV>
                <wp:extent cx="292100" cy="234950"/>
                <wp:effectExtent l="0" t="0" r="0" b="0"/>
                <wp:wrapNone/>
                <wp:docPr id="462515054" name="Group 462515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462515055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515056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23DB1" w14:textId="77777777" w:rsidR="00897022" w:rsidRPr="009843BA" w:rsidRDefault="00B0744F" w:rsidP="0089702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F8E06" id="Group 462515054" o:spid="_x0000_s1111" style="position:absolute;left:0;text-align:left;margin-left:229.8pt;margin-top:16.35pt;width:23pt;height:18.5pt;z-index:251658324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">
                <v:oval id="Oval 188" o:spid="_x0000_s1112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" fillcolor="red" stroked="f" strokecolor="red"/>
                <v:shape id="Text Box 189" o:spid="_x0000_s1113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" filled="f" stroked="f" strokecolor="#6f9">
                  <v:textbox>
                    <w:txbxContent>
                      <w:p w14:paraId="40823DB1" w14:textId="77777777" w:rsidR="00897022" w:rsidRPr="009843BA" w:rsidRDefault="00B0744F" w:rsidP="0089702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523CC7" w14:textId="364A2AA5" w:rsidR="005C4EF8" w:rsidRPr="006901C4" w:rsidRDefault="00F91E24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  <w:r w:rsidRPr="006901C4">
        <w:rPr>
          <w:rFonts w:asciiTheme="minorHAnsi" w:hAnsiTheme="minorHAnsi" w:cstheme="minorHAnsi"/>
          <w:noProof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58325" behindDoc="0" locked="0" layoutInCell="1" allowOverlap="1" wp14:anchorId="1E961DE0" wp14:editId="6B601999">
                <wp:simplePos x="0" y="0"/>
                <wp:positionH relativeFrom="column">
                  <wp:posOffset>2281184</wp:posOffset>
                </wp:positionH>
                <wp:positionV relativeFrom="paragraph">
                  <wp:posOffset>114300</wp:posOffset>
                </wp:positionV>
                <wp:extent cx="292100" cy="23495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51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3F0D2" w14:textId="0BCBF84D" w:rsidR="00F91E24" w:rsidRPr="009843BA" w:rsidRDefault="00F91E24" w:rsidP="00F91E24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61DE0" id="Group 50" o:spid="_x0000_s1114" style="position:absolute;left:0;text-align:left;margin-left:179.6pt;margin-top:9pt;width:23pt;height:18.5pt;z-index:251658325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">
                <v:oval id="Oval 188" o:spid="_x0000_s1115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" fillcolor="red" stroked="f" strokecolor="red"/>
                <v:shape id="Text Box 189" o:spid="_x0000_s1116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" filled="f" stroked="f" strokecolor="#6f9">
                  <v:textbox>
                    <w:txbxContent>
                      <w:p w14:paraId="7733F0D2" w14:textId="0BCBF84D" w:rsidR="00F91E24" w:rsidRPr="009843BA" w:rsidRDefault="00F91E24" w:rsidP="00F91E24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01C4">
        <w:rPr>
          <w:rFonts w:asciiTheme="minorHAnsi" w:hAnsiTheme="minorHAnsi" w:cstheme="minorHAnsi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774A829E" wp14:editId="1462AFEF">
                <wp:simplePos x="0" y="0"/>
                <wp:positionH relativeFrom="column">
                  <wp:posOffset>258445</wp:posOffset>
                </wp:positionH>
                <wp:positionV relativeFrom="paragraph">
                  <wp:posOffset>121896</wp:posOffset>
                </wp:positionV>
                <wp:extent cx="2786332" cy="537845"/>
                <wp:effectExtent l="0" t="0" r="14605" b="14605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6332" cy="5378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FB107" w14:textId="77777777" w:rsidR="00F91E24" w:rsidRDefault="00F91E24" w:rsidP="00F91E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A829E" id="Rectangle 49" o:spid="_x0000_s1117" style="position:absolute;left:0;text-align:left;margin-left:20.35pt;margin-top:9.6pt;width:219.4pt;height:42.3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" filled="f" strokecolor="#ee3744 [3207]" strokeweight="2pt">
                <v:path arrowok="t"/>
                <v:textbox>
                  <w:txbxContent>
                    <w:p w14:paraId="735FB107" w14:textId="77777777" w:rsidR="00F91E24" w:rsidRDefault="00F91E24" w:rsidP="00F91E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24794C" w14:textId="2DFDAC87" w:rsidR="005C4EF8" w:rsidRPr="006901C4" w:rsidRDefault="00F91E24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  <w:r w:rsidRPr="006901C4">
        <w:rPr>
          <w:rFonts w:asciiTheme="minorHAnsi" w:hAnsiTheme="minorHAnsi" w:cstheme="minorHAnsi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5A1DE986" wp14:editId="2F23EB11">
                <wp:simplePos x="0" y="0"/>
                <wp:positionH relativeFrom="column">
                  <wp:posOffset>2208362</wp:posOffset>
                </wp:positionH>
                <wp:positionV relativeFrom="paragraph">
                  <wp:posOffset>5116</wp:posOffset>
                </wp:positionV>
                <wp:extent cx="154569" cy="207034"/>
                <wp:effectExtent l="0" t="0" r="17145" b="2159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569" cy="20703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9FA92" w14:textId="77777777" w:rsidR="00F91E24" w:rsidRDefault="00F91E24" w:rsidP="00F91E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DE986" id="Rectangle 53" o:spid="_x0000_s1118" style="position:absolute;left:0;text-align:left;margin-left:173.9pt;margin-top:.4pt;width:12.15pt;height:16.3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" filled="f" strokecolor="#ee3744 [3207]" strokeweight="2pt">
                <v:path arrowok="t"/>
                <v:textbox>
                  <w:txbxContent>
                    <w:p w14:paraId="25F9FA92" w14:textId="77777777" w:rsidR="00F91E24" w:rsidRDefault="00F91E24" w:rsidP="00F91E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00DFFA0" w14:textId="11D54A20" w:rsidR="005C4EF8" w:rsidRPr="006901C4" w:rsidRDefault="005C4EF8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</w:p>
    <w:p w14:paraId="3E38568C" w14:textId="5A83848A" w:rsidR="005C4EF8" w:rsidRPr="006901C4" w:rsidRDefault="005C4EF8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</w:p>
    <w:p w14:paraId="15DD0323" w14:textId="71F5DB53" w:rsidR="005C4EF8" w:rsidRPr="006901C4" w:rsidRDefault="005C4EF8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</w:p>
    <w:p w14:paraId="1853472B" w14:textId="00CF06AE" w:rsidR="00F769E5" w:rsidRPr="006901C4" w:rsidRDefault="00F769E5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</w:p>
    <w:p w14:paraId="4BAC71AF" w14:textId="4C8DDC3C" w:rsidR="007F6040" w:rsidRPr="006901C4" w:rsidRDefault="007F6040" w:rsidP="007F6040">
      <w:pPr>
        <w:pStyle w:val="BodyText"/>
        <w:numPr>
          <w:ilvl w:val="1"/>
          <w:numId w:val="2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>Complete the following fields</w:t>
      </w:r>
      <w:r w:rsidR="006543B9" w:rsidRPr="006901C4">
        <w:rPr>
          <w:rFonts w:asciiTheme="minorHAnsi" w:hAnsiTheme="minorHAnsi" w:cstheme="minorHAnsi"/>
          <w:szCs w:val="22"/>
        </w:rPr>
        <w:t xml:space="preserve"> to add a user</w:t>
      </w:r>
      <w:r w:rsidRPr="006901C4">
        <w:rPr>
          <w:rFonts w:asciiTheme="minorHAnsi" w:hAnsiTheme="minorHAnsi" w:cstheme="minorHAnsi"/>
          <w:szCs w:val="22"/>
        </w:rPr>
        <w:t>:</w:t>
      </w:r>
    </w:p>
    <w:p w14:paraId="4788FE2E" w14:textId="7A0CA91E" w:rsidR="007F6040" w:rsidRPr="006901C4" w:rsidRDefault="00DC3A63" w:rsidP="006901C4">
      <w:pPr>
        <w:pStyle w:val="BodyText"/>
        <w:numPr>
          <w:ilvl w:val="2"/>
          <w:numId w:val="25"/>
        </w:numPr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  <w:r w:rsidRPr="006901C4">
        <w:rPr>
          <w:rFonts w:asciiTheme="minorHAnsi" w:hAnsiTheme="minorHAnsi" w:cstheme="minorHAnsi"/>
          <w:b/>
          <w:bCs/>
          <w:szCs w:val="22"/>
        </w:rPr>
        <w:t>Email Address</w:t>
      </w:r>
    </w:p>
    <w:p w14:paraId="7CA50A70" w14:textId="36F141B2" w:rsidR="00DC3A63" w:rsidRPr="006901C4" w:rsidRDefault="00DC3A63" w:rsidP="006901C4">
      <w:pPr>
        <w:pStyle w:val="BodyText"/>
        <w:numPr>
          <w:ilvl w:val="2"/>
          <w:numId w:val="25"/>
        </w:numPr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  <w:r w:rsidRPr="006901C4">
        <w:rPr>
          <w:rFonts w:asciiTheme="minorHAnsi" w:hAnsiTheme="minorHAnsi" w:cstheme="minorHAnsi"/>
          <w:b/>
          <w:bCs/>
          <w:szCs w:val="22"/>
        </w:rPr>
        <w:t>First Name</w:t>
      </w:r>
    </w:p>
    <w:p w14:paraId="170B6944" w14:textId="489B03EC" w:rsidR="00DC3A63" w:rsidRPr="006901C4" w:rsidRDefault="00DC3A63" w:rsidP="00DC3A63">
      <w:pPr>
        <w:pStyle w:val="BodyText"/>
        <w:numPr>
          <w:ilvl w:val="2"/>
          <w:numId w:val="25"/>
        </w:numPr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  <w:r w:rsidRPr="006901C4">
        <w:rPr>
          <w:rFonts w:asciiTheme="minorHAnsi" w:hAnsiTheme="minorHAnsi" w:cstheme="minorHAnsi"/>
          <w:b/>
          <w:bCs/>
          <w:szCs w:val="22"/>
        </w:rPr>
        <w:t>Last Name</w:t>
      </w:r>
    </w:p>
    <w:p w14:paraId="1FCB4588" w14:textId="66167B52" w:rsidR="00DC3A63" w:rsidRPr="006901C4" w:rsidRDefault="00DC3A63" w:rsidP="006901C4">
      <w:pPr>
        <w:pStyle w:val="BodyText"/>
        <w:numPr>
          <w:ilvl w:val="0"/>
          <w:numId w:val="26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Click the </w:t>
      </w:r>
      <w:r w:rsidRPr="006901C4">
        <w:rPr>
          <w:rFonts w:asciiTheme="minorHAnsi" w:hAnsiTheme="minorHAnsi" w:cstheme="minorHAnsi"/>
          <w:b/>
          <w:bCs/>
          <w:szCs w:val="22"/>
        </w:rPr>
        <w:t>Create User</w:t>
      </w:r>
      <w:r w:rsidRPr="006901C4">
        <w:rPr>
          <w:rFonts w:asciiTheme="minorHAnsi" w:hAnsiTheme="minorHAnsi" w:cstheme="minorHAnsi"/>
          <w:szCs w:val="22"/>
        </w:rPr>
        <w:t xml:space="preserve"> button when complete.</w:t>
      </w:r>
    </w:p>
    <w:p w14:paraId="6A6CA40E" w14:textId="27D68558" w:rsidR="006D1D70" w:rsidRPr="006901C4" w:rsidRDefault="007F6040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  <w:r w:rsidRPr="006901C4">
        <w:rPr>
          <w:rFonts w:cstheme="minorHAnsi"/>
          <w:noProof/>
        </w:rPr>
        <w:drawing>
          <wp:anchor distT="0" distB="0" distL="114300" distR="114300" simplePos="0" relativeHeight="251658283" behindDoc="0" locked="0" layoutInCell="1" allowOverlap="1" wp14:anchorId="659DD2D4" wp14:editId="7AB27E2D">
            <wp:simplePos x="0" y="0"/>
            <wp:positionH relativeFrom="margin">
              <wp:align>center</wp:align>
            </wp:positionH>
            <wp:positionV relativeFrom="paragraph">
              <wp:posOffset>235442</wp:posOffset>
            </wp:positionV>
            <wp:extent cx="3319272" cy="1783826"/>
            <wp:effectExtent l="19050" t="19050" r="14605" b="2603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272" cy="178382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7C1DE" w14:textId="7A234DD0" w:rsidR="00F91E24" w:rsidRPr="006901C4" w:rsidRDefault="00F91E24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</w:p>
    <w:p w14:paraId="4A796B38" w14:textId="4A686D37" w:rsidR="00F91E24" w:rsidRPr="006901C4" w:rsidRDefault="00DC3A63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  <w:r w:rsidRPr="006901C4">
        <w:rPr>
          <w:rFonts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26" behindDoc="0" locked="0" layoutInCell="1" allowOverlap="1" wp14:anchorId="3B337F5A" wp14:editId="6987C45C">
                <wp:simplePos x="0" y="0"/>
                <wp:positionH relativeFrom="column">
                  <wp:posOffset>2566491</wp:posOffset>
                </wp:positionH>
                <wp:positionV relativeFrom="paragraph">
                  <wp:posOffset>9597</wp:posOffset>
                </wp:positionV>
                <wp:extent cx="292100" cy="234950"/>
                <wp:effectExtent l="0" t="0" r="0" b="0"/>
                <wp:wrapNone/>
                <wp:docPr id="462515058" name="Group 462515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462515059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515060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766F5C" w14:textId="6ED01C15" w:rsidR="00897022" w:rsidRPr="009843BA" w:rsidRDefault="00A91092" w:rsidP="0089702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37F5A" id="Group 462515058" o:spid="_x0000_s1119" style="position:absolute;left:0;text-align:left;margin-left:202.1pt;margin-top:.75pt;width:23pt;height:18.5pt;z-index:251658326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">
                <v:oval id="Oval 188" o:spid="_x0000_s1120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" fillcolor="red" stroked="f" strokecolor="red"/>
                <v:shape id="Text Box 189" o:spid="_x0000_s1121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" filled="f" stroked="f" strokecolor="#6f9">
                  <v:textbox>
                    <w:txbxContent>
                      <w:p w14:paraId="67766F5C" w14:textId="6ED01C15" w:rsidR="00897022" w:rsidRPr="009843BA" w:rsidRDefault="00A91092" w:rsidP="0089702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6040" w:rsidRPr="006901C4">
        <w:rPr>
          <w:rFonts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242B72CC" wp14:editId="38C940DF">
                <wp:simplePos x="0" y="0"/>
                <wp:positionH relativeFrom="column">
                  <wp:posOffset>1181819</wp:posOffset>
                </wp:positionH>
                <wp:positionV relativeFrom="paragraph">
                  <wp:posOffset>76991</wp:posOffset>
                </wp:positionV>
                <wp:extent cx="1483743" cy="1112687"/>
                <wp:effectExtent l="0" t="0" r="21590" b="11430"/>
                <wp:wrapNone/>
                <wp:docPr id="462515048" name="Rectangle 462515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3743" cy="111268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33F8D" w14:textId="77777777" w:rsidR="00897022" w:rsidRDefault="00897022" w:rsidP="008970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B72CC" id="Rectangle 462515048" o:spid="_x0000_s1122" style="position:absolute;left:0;text-align:left;margin-left:93.05pt;margin-top:6.05pt;width:116.85pt;height:87.6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" filled="f" strokecolor="#ee3744 [3207]" strokeweight="2pt">
                <v:path arrowok="t"/>
                <v:textbox>
                  <w:txbxContent>
                    <w:p w14:paraId="49533F8D" w14:textId="77777777" w:rsidR="00897022" w:rsidRDefault="00897022" w:rsidP="008970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AD167CF" w14:textId="1FA6D569" w:rsidR="00F91E24" w:rsidRPr="006901C4" w:rsidRDefault="00F91E24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</w:p>
    <w:p w14:paraId="64E4B675" w14:textId="69C831F5" w:rsidR="00F91E24" w:rsidRPr="006901C4" w:rsidRDefault="00F91E24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</w:p>
    <w:p w14:paraId="19A9FF05" w14:textId="1E6A9E05" w:rsidR="00F91E24" w:rsidRPr="006901C4" w:rsidRDefault="00F91E24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</w:p>
    <w:p w14:paraId="6B04B7B5" w14:textId="2332A402" w:rsidR="00F91E24" w:rsidRPr="006901C4" w:rsidRDefault="00A91092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  <w:r w:rsidRPr="006901C4">
        <w:rPr>
          <w:rFonts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27" behindDoc="0" locked="0" layoutInCell="1" allowOverlap="1" wp14:anchorId="605807FC" wp14:editId="747FCB12">
                <wp:simplePos x="0" y="0"/>
                <wp:positionH relativeFrom="column">
                  <wp:posOffset>4387515</wp:posOffset>
                </wp:positionH>
                <wp:positionV relativeFrom="paragraph">
                  <wp:posOffset>183203</wp:posOffset>
                </wp:positionV>
                <wp:extent cx="292100" cy="23495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58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74191" w14:textId="5E133BB6" w:rsidR="00A91092" w:rsidRPr="009843BA" w:rsidRDefault="00A91092" w:rsidP="00A9109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807FC" id="Group 57" o:spid="_x0000_s1123" style="position:absolute;left:0;text-align:left;margin-left:345.45pt;margin-top:14.45pt;width:23pt;height:18.5pt;z-index:251658327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">
                <v:oval id="Oval 188" o:spid="_x0000_s1124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" fillcolor="red" stroked="f" strokecolor="red"/>
                <v:shape id="Text Box 189" o:spid="_x0000_s1125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" filled="f" stroked="f" strokecolor="#6f9">
                  <v:textbox>
                    <w:txbxContent>
                      <w:p w14:paraId="34074191" w14:textId="5E133BB6" w:rsidR="00A91092" w:rsidRPr="009843BA" w:rsidRDefault="00A91092" w:rsidP="00A9109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F1209C" w14:textId="68CAB013" w:rsidR="00232704" w:rsidRPr="006901C4" w:rsidRDefault="00DC3A63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  <w:r w:rsidRPr="006901C4">
        <w:rPr>
          <w:rFonts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0093D90B" wp14:editId="0541BE5C">
                <wp:simplePos x="0" y="0"/>
                <wp:positionH relativeFrom="column">
                  <wp:posOffset>3821501</wp:posOffset>
                </wp:positionH>
                <wp:positionV relativeFrom="paragraph">
                  <wp:posOffset>52825</wp:posOffset>
                </wp:positionV>
                <wp:extent cx="706551" cy="336430"/>
                <wp:effectExtent l="0" t="0" r="17780" b="2603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551" cy="3364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7699B3" w14:textId="77777777" w:rsidR="00DC3A63" w:rsidRDefault="00DC3A63" w:rsidP="00DC3A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3D90B" id="Rectangle 56" o:spid="_x0000_s1126" style="position:absolute;left:0;text-align:left;margin-left:300.9pt;margin-top:4.15pt;width:55.65pt;height:26.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" filled="f" strokecolor="#ee3744 [3207]" strokeweight="2pt">
                <v:path arrowok="t"/>
                <v:textbox>
                  <w:txbxContent>
                    <w:p w14:paraId="6C7699B3" w14:textId="77777777" w:rsidR="00DC3A63" w:rsidRDefault="00DC3A63" w:rsidP="00DC3A6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E62A467" w14:textId="77777777" w:rsidR="00232704" w:rsidRPr="006901C4" w:rsidRDefault="00232704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</w:p>
    <w:p w14:paraId="60193166" w14:textId="77777777" w:rsidR="00232704" w:rsidRPr="006901C4" w:rsidRDefault="00232704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</w:p>
    <w:p w14:paraId="40A6B07D" w14:textId="77777777" w:rsidR="00232704" w:rsidRPr="006901C4" w:rsidRDefault="00232704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</w:p>
    <w:p w14:paraId="1E08BCE8" w14:textId="77777777" w:rsidR="00F91E24" w:rsidRPr="006901C4" w:rsidRDefault="00F91E24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</w:p>
    <w:p w14:paraId="54D16ECE" w14:textId="77777777" w:rsidR="007F6040" w:rsidRPr="006901C4" w:rsidRDefault="007F6040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</w:p>
    <w:p w14:paraId="52172D79" w14:textId="77777777" w:rsidR="007F6040" w:rsidRPr="006901C4" w:rsidRDefault="007F6040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</w:p>
    <w:p w14:paraId="4F55C6CB" w14:textId="77777777" w:rsidR="007F6040" w:rsidRPr="006901C4" w:rsidRDefault="007F6040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</w:p>
    <w:p w14:paraId="28B82700" w14:textId="77777777" w:rsidR="007F6040" w:rsidRPr="006901C4" w:rsidRDefault="007F6040" w:rsidP="007F6040">
      <w:pPr>
        <w:pStyle w:val="BodyText"/>
        <w:numPr>
          <w:ilvl w:val="0"/>
          <w:numId w:val="2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Enter an </w:t>
      </w:r>
      <w:r w:rsidRPr="006901C4">
        <w:rPr>
          <w:rFonts w:asciiTheme="minorHAnsi" w:hAnsiTheme="minorHAnsi" w:cstheme="minorHAnsi"/>
          <w:b/>
          <w:bCs/>
          <w:szCs w:val="22"/>
        </w:rPr>
        <w:t>Explanation</w:t>
      </w:r>
      <w:r w:rsidRPr="006901C4">
        <w:rPr>
          <w:rFonts w:asciiTheme="minorHAnsi" w:hAnsiTheme="minorHAnsi" w:cstheme="minorHAnsi"/>
          <w:szCs w:val="22"/>
        </w:rPr>
        <w:t xml:space="preserve"> for submitting the delegation in the comments field (</w:t>
      </w:r>
      <w:r w:rsidRPr="006901C4">
        <w:rPr>
          <w:rFonts w:asciiTheme="minorHAnsi" w:hAnsiTheme="minorHAnsi" w:cstheme="minorHAnsi"/>
          <w:color w:val="FF0000"/>
          <w:szCs w:val="22"/>
        </w:rPr>
        <w:t>*</w:t>
      </w:r>
      <w:r w:rsidRPr="006901C4">
        <w:rPr>
          <w:rFonts w:asciiTheme="minorHAnsi" w:hAnsiTheme="minorHAnsi" w:cstheme="minorHAnsi"/>
          <w:szCs w:val="22"/>
        </w:rPr>
        <w:t>required).</w:t>
      </w:r>
    </w:p>
    <w:p w14:paraId="3BBCE8E4" w14:textId="3527D2D0" w:rsidR="007F6040" w:rsidRPr="006901C4" w:rsidRDefault="007F6040" w:rsidP="007F6040">
      <w:pPr>
        <w:pStyle w:val="BodyText"/>
        <w:numPr>
          <w:ilvl w:val="0"/>
          <w:numId w:val="2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Click the </w:t>
      </w:r>
      <w:r w:rsidRPr="006901C4">
        <w:rPr>
          <w:rFonts w:asciiTheme="minorHAnsi" w:hAnsiTheme="minorHAnsi" w:cstheme="minorHAnsi"/>
          <w:b/>
          <w:bCs/>
          <w:szCs w:val="22"/>
        </w:rPr>
        <w:t>Delegate</w:t>
      </w:r>
      <w:r w:rsidRPr="006901C4">
        <w:rPr>
          <w:rFonts w:asciiTheme="minorHAnsi" w:hAnsiTheme="minorHAnsi" w:cstheme="minorHAnsi"/>
          <w:szCs w:val="22"/>
        </w:rPr>
        <w:t xml:space="preserve"> button when complete.</w:t>
      </w:r>
    </w:p>
    <w:p w14:paraId="1A5BD3DA" w14:textId="58BBDAB5" w:rsidR="007F6040" w:rsidRPr="006901C4" w:rsidRDefault="00A91092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  <w:r w:rsidRPr="006901C4">
        <w:rPr>
          <w:rFonts w:eastAsia="Times New Roman" w:cstheme="minorHAnsi"/>
          <w:i/>
          <w:noProof/>
          <w:sz w:val="22"/>
          <w:szCs w:val="20"/>
          <w:lang w:val="en-GB"/>
        </w:rPr>
        <mc:AlternateContent>
          <mc:Choice Requires="wpg">
            <w:drawing>
              <wp:anchor distT="0" distB="0" distL="114300" distR="114300" simplePos="0" relativeHeight="251658328" behindDoc="0" locked="0" layoutInCell="1" allowOverlap="1" wp14:anchorId="2E5C4F72" wp14:editId="67CB3E96">
                <wp:simplePos x="0" y="0"/>
                <wp:positionH relativeFrom="column">
                  <wp:posOffset>5413506</wp:posOffset>
                </wp:positionH>
                <wp:positionV relativeFrom="paragraph">
                  <wp:posOffset>167999</wp:posOffset>
                </wp:positionV>
                <wp:extent cx="292100" cy="23495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63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31597" w14:textId="22E6ACDB" w:rsidR="00A91092" w:rsidRPr="009843BA" w:rsidRDefault="00A91092" w:rsidP="00A9109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C4F72" id="Group 62" o:spid="_x0000_s1127" style="position:absolute;left:0;text-align:left;margin-left:426.25pt;margin-top:13.25pt;width:23pt;height:18.5pt;z-index:251658328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">
                <v:oval id="Oval 188" o:spid="_x0000_s1128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" fillcolor="red" stroked="f" strokecolor="red"/>
                <v:shape id="Text Box 189" o:spid="_x0000_s1129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" filled="f" stroked="f" strokecolor="#6f9">
                  <v:textbox>
                    <w:txbxContent>
                      <w:p w14:paraId="48A31597" w14:textId="22E6ACDB" w:rsidR="00A91092" w:rsidRPr="009843BA" w:rsidRDefault="00A91092" w:rsidP="00A9109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ABDB31" w14:textId="68712C42" w:rsidR="007F6040" w:rsidRPr="006901C4" w:rsidRDefault="00A91092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  <w:r w:rsidRPr="006901C4">
        <w:rPr>
          <w:rFonts w:eastAsia="Times New Roman" w:cstheme="minorHAnsi"/>
          <w:i/>
          <w:noProof/>
          <w:sz w:val="22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1B8852C5" wp14:editId="5B5D5350">
                <wp:simplePos x="0" y="0"/>
                <wp:positionH relativeFrom="column">
                  <wp:posOffset>4925683</wp:posOffset>
                </wp:positionH>
                <wp:positionV relativeFrom="paragraph">
                  <wp:posOffset>41814</wp:posOffset>
                </wp:positionV>
                <wp:extent cx="603262" cy="217697"/>
                <wp:effectExtent l="0" t="0" r="25400" b="1143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62" cy="21769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64542" w14:textId="77777777" w:rsidR="00A91092" w:rsidRDefault="00A91092" w:rsidP="00A910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852C5" id="Rectangle 60" o:spid="_x0000_s1130" style="position:absolute;left:0;text-align:left;margin-left:387.85pt;margin-top:3.3pt;width:47.5pt;height:17.1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" filled="f" strokecolor="#ee3744 [3207]" strokeweight="2pt">
                <v:path arrowok="t"/>
                <v:textbox>
                  <w:txbxContent>
                    <w:p w14:paraId="65764542" w14:textId="77777777" w:rsidR="00A91092" w:rsidRDefault="00A91092" w:rsidP="00A9109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F6040" w:rsidRPr="006901C4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12F6FDD9" wp14:editId="08420F94">
            <wp:simplePos x="0" y="0"/>
            <wp:positionH relativeFrom="margin">
              <wp:align>center</wp:align>
            </wp:positionH>
            <wp:positionV relativeFrom="paragraph">
              <wp:posOffset>30241</wp:posOffset>
            </wp:positionV>
            <wp:extent cx="5239512" cy="2029585"/>
            <wp:effectExtent l="19050" t="19050" r="18415" b="2794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202958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2D88DDC" w14:textId="77777777" w:rsidR="007F6040" w:rsidRPr="006901C4" w:rsidRDefault="007F6040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</w:p>
    <w:p w14:paraId="3556BF23" w14:textId="7F47987E" w:rsidR="007F6040" w:rsidRPr="006901C4" w:rsidRDefault="007F6040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</w:p>
    <w:p w14:paraId="0A44AC37" w14:textId="07F8FFEB" w:rsidR="007F6040" w:rsidRPr="006901C4" w:rsidRDefault="007F6040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</w:p>
    <w:p w14:paraId="238C7D02" w14:textId="2ADD4046" w:rsidR="007F6040" w:rsidRPr="006901C4" w:rsidRDefault="007F6040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</w:p>
    <w:p w14:paraId="4244F77A" w14:textId="3FC141F5" w:rsidR="007F6040" w:rsidRPr="006901C4" w:rsidRDefault="00A91092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  <w:r w:rsidRPr="006901C4">
        <w:rPr>
          <w:rFonts w:eastAsia="Times New Roman" w:cstheme="minorHAnsi"/>
          <w:i/>
          <w:noProof/>
          <w:sz w:val="22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23A27381" wp14:editId="57C2E0B4">
                <wp:simplePos x="0" y="0"/>
                <wp:positionH relativeFrom="column">
                  <wp:posOffset>241540</wp:posOffset>
                </wp:positionH>
                <wp:positionV relativeFrom="paragraph">
                  <wp:posOffset>160128</wp:posOffset>
                </wp:positionV>
                <wp:extent cx="2785745" cy="709834"/>
                <wp:effectExtent l="0" t="0" r="14605" b="14605"/>
                <wp:wrapNone/>
                <wp:docPr id="1345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5745" cy="70983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10199" w14:textId="77777777" w:rsidR="00A91092" w:rsidRDefault="00A91092" w:rsidP="00A910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27381" id="Rectangle 1345" o:spid="_x0000_s1131" style="position:absolute;left:0;text-align:left;margin-left:19pt;margin-top:12.6pt;width:219.35pt;height:55.9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" filled="f" strokecolor="#ee3744 [3207]" strokeweight="2pt">
                <v:path arrowok="t"/>
                <v:textbox>
                  <w:txbxContent>
                    <w:p w14:paraId="62210199" w14:textId="77777777" w:rsidR="00A91092" w:rsidRDefault="00A91092" w:rsidP="00A9109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901C4">
        <w:rPr>
          <w:rFonts w:eastAsia="Times New Roman" w:cstheme="minorHAnsi"/>
          <w:i/>
          <w:noProof/>
          <w:sz w:val="22"/>
          <w:szCs w:val="20"/>
          <w:lang w:val="en-GB"/>
        </w:rPr>
        <mc:AlternateContent>
          <mc:Choice Requires="wpg">
            <w:drawing>
              <wp:anchor distT="0" distB="0" distL="114300" distR="114300" simplePos="0" relativeHeight="251658329" behindDoc="0" locked="0" layoutInCell="1" allowOverlap="1" wp14:anchorId="6EAD7F46" wp14:editId="6D9C3D21">
                <wp:simplePos x="0" y="0"/>
                <wp:positionH relativeFrom="column">
                  <wp:posOffset>2900968</wp:posOffset>
                </wp:positionH>
                <wp:positionV relativeFrom="paragraph">
                  <wp:posOffset>179105</wp:posOffset>
                </wp:positionV>
                <wp:extent cx="292100" cy="234950"/>
                <wp:effectExtent l="0" t="0" r="0" b="0"/>
                <wp:wrapNone/>
                <wp:docPr id="1346" name="Group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347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B48BF" w14:textId="06820B14" w:rsidR="00A91092" w:rsidRPr="009843BA" w:rsidRDefault="00A91092" w:rsidP="00A9109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D7F46" id="Group 1346" o:spid="_x0000_s1132" style="position:absolute;left:0;text-align:left;margin-left:228.4pt;margin-top:14.1pt;width:23pt;height:18.5pt;z-index:251658329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">
                <v:oval id="Oval 188" o:spid="_x0000_s1133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" fillcolor="red" stroked="f" strokecolor="red"/>
                <v:shape id="Text Box 189" o:spid="_x0000_s1134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" filled="f" stroked="f" strokecolor="#6f9">
                  <v:textbox>
                    <w:txbxContent>
                      <w:p w14:paraId="705B48BF" w14:textId="06820B14" w:rsidR="00A91092" w:rsidRPr="009843BA" w:rsidRDefault="00A91092" w:rsidP="00A9109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B0596E" w14:textId="2A7403C4" w:rsidR="007F6040" w:rsidRPr="006901C4" w:rsidRDefault="007F6040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</w:p>
    <w:p w14:paraId="6A59AC96" w14:textId="6C1D446E" w:rsidR="007F6040" w:rsidRPr="006901C4" w:rsidRDefault="007F6040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</w:p>
    <w:p w14:paraId="4243368B" w14:textId="0E0A3E99" w:rsidR="007F6040" w:rsidRPr="006901C4" w:rsidRDefault="007F6040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</w:p>
    <w:p w14:paraId="65F2AF3B" w14:textId="77777777" w:rsidR="007F6040" w:rsidRPr="006901C4" w:rsidRDefault="007F6040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</w:p>
    <w:p w14:paraId="1A329252" w14:textId="77777777" w:rsidR="00F91E24" w:rsidRPr="006901C4" w:rsidRDefault="00F91E24" w:rsidP="00A85436">
      <w:pPr>
        <w:kinsoku w:val="0"/>
        <w:overflowPunct w:val="0"/>
        <w:spacing w:before="120" w:after="120"/>
        <w:ind w:left="720"/>
        <w:rPr>
          <w:rFonts w:eastAsia="Times New Roman" w:cstheme="minorHAnsi"/>
          <w:i/>
          <w:sz w:val="22"/>
          <w:szCs w:val="20"/>
          <w:lang w:val="en-GB"/>
        </w:rPr>
      </w:pPr>
    </w:p>
    <w:tbl>
      <w:tblPr>
        <w:tblStyle w:val="TableGrid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A85436" w:rsidRPr="006901C4" w14:paraId="1C099B62" w14:textId="77777777">
        <w:trPr>
          <w:trHeight w:val="941"/>
        </w:trPr>
        <w:tc>
          <w:tcPr>
            <w:tcW w:w="678" w:type="dxa"/>
            <w:shd w:val="clear" w:color="auto" w:fill="753BBD" w:themeFill="accent2"/>
            <w:vAlign w:val="center"/>
          </w:tcPr>
          <w:p w14:paraId="4FC46392" w14:textId="77777777" w:rsidR="00A85436" w:rsidRPr="006901C4" w:rsidRDefault="00A85436">
            <w:pPr>
              <w:ind w:right="-430"/>
              <w:rPr>
                <w:rFonts w:asciiTheme="minorHAnsi" w:hAnsiTheme="minorHAnsi" w:cstheme="minorHAnsi"/>
              </w:rPr>
            </w:pPr>
            <w:bookmarkStart w:id="15" w:name="OLE_LINK30"/>
            <w:r w:rsidRPr="006901C4">
              <w:rPr>
                <w:rFonts w:cstheme="minorHAnsi"/>
                <w:noProof/>
              </w:rPr>
              <w:drawing>
                <wp:inline distT="0" distB="0" distL="0" distR="0" wp14:anchorId="379AC6AF" wp14:editId="47C4F75F">
                  <wp:extent cx="284814" cy="284814"/>
                  <wp:effectExtent l="0" t="0" r="1270" b="1270"/>
                  <wp:docPr id="1363" name="Picture 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" cy="28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E3D8F2" w:themeFill="accent6"/>
            <w:vAlign w:val="center"/>
          </w:tcPr>
          <w:p w14:paraId="3C2CC18A" w14:textId="125FB8F1" w:rsidR="00A85436" w:rsidRPr="006901C4" w:rsidRDefault="00A85436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</w:pPr>
            <w:r w:rsidRPr="006901C4">
              <w:rPr>
                <w:rFonts w:asciiTheme="minorHAnsi" w:hAnsiTheme="minorHAnsi" w:cstheme="minorHAnsi"/>
                <w:b/>
                <w:bCs/>
                <w:color w:val="000000" w:themeColor="text2"/>
                <w:sz w:val="22"/>
                <w:szCs w:val="22"/>
              </w:rPr>
              <w:t xml:space="preserve">Note: </w:t>
            </w:r>
            <w:r w:rsidRPr="006901C4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The delegated individual receives an email notification of their newly assigned action.</w:t>
            </w:r>
          </w:p>
        </w:tc>
      </w:tr>
      <w:bookmarkEnd w:id="15"/>
    </w:tbl>
    <w:p w14:paraId="68AD63A3" w14:textId="35EBA98E" w:rsidR="00F769E5" w:rsidRPr="006901C4" w:rsidRDefault="00F769E5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</w:p>
    <w:p w14:paraId="2CD4726C" w14:textId="6D3657CC" w:rsidR="00447C35" w:rsidRPr="006901C4" w:rsidRDefault="00447C35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</w:p>
    <w:p w14:paraId="58D320A6" w14:textId="538D2DEE" w:rsidR="00447C35" w:rsidRPr="006901C4" w:rsidRDefault="00A91092">
      <w:pPr>
        <w:rPr>
          <w:rFonts w:eastAsia="Times New Roman" w:cstheme="minorHAnsi"/>
          <w:sz w:val="22"/>
          <w:szCs w:val="22"/>
        </w:rPr>
      </w:pPr>
      <w:r w:rsidRPr="006901C4">
        <w:rPr>
          <w:rFonts w:cstheme="minorHAnsi"/>
          <w:szCs w:val="22"/>
        </w:rPr>
        <w:br w:type="page"/>
      </w:r>
    </w:p>
    <w:p w14:paraId="33C434B6" w14:textId="7EAA0F86" w:rsidR="0051740C" w:rsidRPr="006901C4" w:rsidRDefault="0051740C" w:rsidP="0051740C">
      <w:pPr>
        <w:pStyle w:val="Heading2"/>
      </w:pPr>
      <w:bookmarkStart w:id="16" w:name="_Toc129611580"/>
      <w:r w:rsidRPr="006901C4">
        <w:lastRenderedPageBreak/>
        <w:t>Submitting Response to a Periodic Recertification</w:t>
      </w:r>
      <w:bookmarkEnd w:id="16"/>
      <w:r w:rsidRPr="006901C4">
        <w:t xml:space="preserve"> </w:t>
      </w:r>
    </w:p>
    <w:p w14:paraId="7B6A70FE" w14:textId="1050C006" w:rsidR="00844933" w:rsidRPr="006901C4" w:rsidRDefault="0051740C" w:rsidP="0051740C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If delegation is not needed, </w:t>
      </w:r>
      <w:r w:rsidR="00A91092" w:rsidRPr="006901C4">
        <w:rPr>
          <w:rFonts w:asciiTheme="minorHAnsi" w:hAnsiTheme="minorHAnsi" w:cstheme="minorHAnsi"/>
          <w:szCs w:val="22"/>
        </w:rPr>
        <w:t>and</w:t>
      </w:r>
      <w:r w:rsidRPr="006901C4">
        <w:rPr>
          <w:rFonts w:asciiTheme="minorHAnsi" w:hAnsiTheme="minorHAnsi" w:cstheme="minorHAnsi"/>
          <w:szCs w:val="22"/>
        </w:rPr>
        <w:t xml:space="preserve"> </w:t>
      </w:r>
      <w:r w:rsidR="00831F54" w:rsidRPr="006901C4">
        <w:rPr>
          <w:rFonts w:asciiTheme="minorHAnsi" w:hAnsiTheme="minorHAnsi" w:cstheme="minorHAnsi"/>
          <w:szCs w:val="22"/>
        </w:rPr>
        <w:t xml:space="preserve">after </w:t>
      </w:r>
      <w:r w:rsidR="004D16D6" w:rsidRPr="006901C4">
        <w:rPr>
          <w:rFonts w:asciiTheme="minorHAnsi" w:hAnsiTheme="minorHAnsi" w:cstheme="minorHAnsi"/>
          <w:szCs w:val="22"/>
        </w:rPr>
        <w:t xml:space="preserve">reviewing and/or </w:t>
      </w:r>
      <w:r w:rsidR="00C85AF1" w:rsidRPr="006901C4">
        <w:rPr>
          <w:rFonts w:asciiTheme="minorHAnsi" w:hAnsiTheme="minorHAnsi" w:cstheme="minorHAnsi"/>
          <w:szCs w:val="22"/>
        </w:rPr>
        <w:t>providing updated</w:t>
      </w:r>
      <w:r w:rsidRPr="006901C4">
        <w:rPr>
          <w:rFonts w:asciiTheme="minorHAnsi" w:hAnsiTheme="minorHAnsi" w:cstheme="minorHAnsi"/>
          <w:szCs w:val="22"/>
        </w:rPr>
        <w:t xml:space="preserve"> responses </w:t>
      </w:r>
      <w:r w:rsidR="00C85AF1" w:rsidRPr="006901C4">
        <w:rPr>
          <w:rFonts w:asciiTheme="minorHAnsi" w:hAnsiTheme="minorHAnsi" w:cstheme="minorHAnsi"/>
          <w:szCs w:val="22"/>
        </w:rPr>
        <w:t>and attachments (if applicable)</w:t>
      </w:r>
      <w:r w:rsidRPr="006901C4">
        <w:rPr>
          <w:rFonts w:asciiTheme="minorHAnsi" w:hAnsiTheme="minorHAnsi" w:cstheme="minorHAnsi"/>
          <w:szCs w:val="22"/>
        </w:rPr>
        <w:t xml:space="preserve"> to the questionnaire</w:t>
      </w:r>
      <w:r w:rsidR="00AC375B" w:rsidRPr="006901C4">
        <w:rPr>
          <w:rFonts w:asciiTheme="minorHAnsi" w:hAnsiTheme="minorHAnsi" w:cstheme="minorHAnsi"/>
          <w:szCs w:val="22"/>
        </w:rPr>
        <w:t>:</w:t>
      </w:r>
      <w:r w:rsidRPr="006901C4">
        <w:rPr>
          <w:rFonts w:asciiTheme="minorHAnsi" w:hAnsiTheme="minorHAnsi" w:cstheme="minorHAnsi"/>
          <w:szCs w:val="22"/>
        </w:rPr>
        <w:t xml:space="preserve"> </w:t>
      </w:r>
    </w:p>
    <w:p w14:paraId="3786CA8B" w14:textId="5CE940DE" w:rsidR="00A85436" w:rsidRPr="006901C4" w:rsidRDefault="00A85436" w:rsidP="00844933">
      <w:pPr>
        <w:pStyle w:val="BodyText"/>
        <w:numPr>
          <w:ilvl w:val="0"/>
          <w:numId w:val="23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>Click the</w:t>
      </w:r>
      <w:r w:rsidRPr="006901C4">
        <w:rPr>
          <w:rFonts w:asciiTheme="minorHAnsi" w:hAnsiTheme="minorHAnsi" w:cstheme="minorHAnsi"/>
          <w:b/>
          <w:bCs/>
          <w:szCs w:val="22"/>
        </w:rPr>
        <w:t xml:space="preserve"> Save</w:t>
      </w:r>
      <w:r w:rsidRPr="006901C4">
        <w:rPr>
          <w:rFonts w:asciiTheme="minorHAnsi" w:hAnsiTheme="minorHAnsi" w:cstheme="minorHAnsi"/>
          <w:szCs w:val="22"/>
        </w:rPr>
        <w:t xml:space="preserve"> button to save all submitted responses.</w:t>
      </w:r>
    </w:p>
    <w:p w14:paraId="027ACBC6" w14:textId="24859AD6" w:rsidR="00F769E5" w:rsidRPr="006901C4" w:rsidRDefault="00F769E5" w:rsidP="00844933">
      <w:pPr>
        <w:pStyle w:val="BodyText"/>
        <w:numPr>
          <w:ilvl w:val="0"/>
          <w:numId w:val="23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Click the </w:t>
      </w:r>
      <w:r w:rsidRPr="006901C4">
        <w:rPr>
          <w:rFonts w:asciiTheme="minorHAnsi" w:hAnsiTheme="minorHAnsi" w:cstheme="minorHAnsi"/>
          <w:b/>
          <w:bCs/>
          <w:szCs w:val="22"/>
        </w:rPr>
        <w:t>Submit</w:t>
      </w:r>
      <w:r w:rsidRPr="006901C4">
        <w:rPr>
          <w:rFonts w:asciiTheme="minorHAnsi" w:hAnsiTheme="minorHAnsi" w:cstheme="minorHAnsi"/>
          <w:szCs w:val="22"/>
        </w:rPr>
        <w:t xml:space="preserve"> button </w:t>
      </w:r>
      <w:r w:rsidR="00A85436" w:rsidRPr="006901C4">
        <w:rPr>
          <w:rFonts w:asciiTheme="minorHAnsi" w:hAnsiTheme="minorHAnsi" w:cstheme="minorHAnsi"/>
          <w:szCs w:val="22"/>
        </w:rPr>
        <w:t>to submit the responses.</w:t>
      </w:r>
    </w:p>
    <w:p w14:paraId="3491CF45" w14:textId="1393B646" w:rsidR="00C55FC2" w:rsidRPr="006901C4" w:rsidRDefault="00C55FC2" w:rsidP="00C55FC2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</w:p>
    <w:p w14:paraId="30CE6D81" w14:textId="59D90A79" w:rsidR="005C4EF8" w:rsidRPr="006901C4" w:rsidRDefault="00F769E5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  <w:r w:rsidRPr="006901C4">
        <w:rPr>
          <w:rFonts w:asciiTheme="minorHAnsi" w:hAnsiTheme="minorHAnsi" w:cstheme="minorHAnsi"/>
          <w:noProof/>
          <w:szCs w:val="22"/>
          <w:lang w:val="en-US"/>
        </w:rPr>
        <w:drawing>
          <wp:anchor distT="0" distB="0" distL="114300" distR="114300" simplePos="0" relativeHeight="251658250" behindDoc="0" locked="0" layoutInCell="1" allowOverlap="1" wp14:anchorId="09D2F94A" wp14:editId="7673AE21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5239512" cy="1259342"/>
            <wp:effectExtent l="19050" t="19050" r="18415" b="17145"/>
            <wp:wrapNone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Picture 136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125934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B393D" w14:textId="7BF81317" w:rsidR="005C4EF8" w:rsidRPr="006901C4" w:rsidRDefault="005C4EF8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</w:p>
    <w:p w14:paraId="74086E28" w14:textId="7017C46B" w:rsidR="00F769E5" w:rsidRPr="006901C4" w:rsidRDefault="00F769E5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</w:p>
    <w:p w14:paraId="01D388EE" w14:textId="1D78A55F" w:rsidR="00447C35" w:rsidRPr="006901C4" w:rsidRDefault="00447C35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  <w:r w:rsidRPr="006901C4">
        <w:rPr>
          <w:rFonts w:asciiTheme="minorHAnsi" w:hAnsiTheme="minorHAnsi" w:cstheme="minorHAnsi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3B3FF4A" wp14:editId="4470368A">
                <wp:simplePos x="0" y="0"/>
                <wp:positionH relativeFrom="column">
                  <wp:posOffset>4985385</wp:posOffset>
                </wp:positionH>
                <wp:positionV relativeFrom="paragraph">
                  <wp:posOffset>189230</wp:posOffset>
                </wp:positionV>
                <wp:extent cx="484505" cy="127000"/>
                <wp:effectExtent l="0" t="0" r="10795" b="25400"/>
                <wp:wrapNone/>
                <wp:docPr id="462515065" name="Rectangle 462515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505" cy="127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53CED" w14:textId="77777777" w:rsidR="00897022" w:rsidRDefault="00897022" w:rsidP="008970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3FF4A" id="Rectangle 462515065" o:spid="_x0000_s1135" style="position:absolute;left:0;text-align:left;margin-left:392.55pt;margin-top:14.9pt;width:38.15pt;height:10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" filled="f" strokecolor="#ee3744 [3207]" strokeweight="2pt">
                <v:path arrowok="t"/>
                <v:textbox>
                  <w:txbxContent>
                    <w:p w14:paraId="20753CED" w14:textId="77777777" w:rsidR="00897022" w:rsidRDefault="00897022" w:rsidP="008970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901C4">
        <w:rPr>
          <w:rFonts w:asciiTheme="minorHAnsi" w:hAnsiTheme="minorHAnsi" w:cstheme="minorHAnsi"/>
          <w:noProof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58330" behindDoc="0" locked="0" layoutInCell="1" allowOverlap="1" wp14:anchorId="58E871B5" wp14:editId="3132CC71">
                <wp:simplePos x="0" y="0"/>
                <wp:positionH relativeFrom="column">
                  <wp:posOffset>5401310</wp:posOffset>
                </wp:positionH>
                <wp:positionV relativeFrom="paragraph">
                  <wp:posOffset>83489</wp:posOffset>
                </wp:positionV>
                <wp:extent cx="292100" cy="234950"/>
                <wp:effectExtent l="0" t="0" r="0" b="0"/>
                <wp:wrapNone/>
                <wp:docPr id="462515070" name="Group 462515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462515071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515072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3E5E4" w14:textId="71D10EB1" w:rsidR="00897022" w:rsidRPr="009843BA" w:rsidRDefault="00897022" w:rsidP="0089702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871B5" id="Group 462515070" o:spid="_x0000_s1136" style="position:absolute;left:0;text-align:left;margin-left:425.3pt;margin-top:6.55pt;width:23pt;height:18.5pt;z-index:251658330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">
                <v:oval id="Oval 188" o:spid="_x0000_s1137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" fillcolor="red" stroked="f" strokecolor="red"/>
                <v:shape id="Text Box 189" o:spid="_x0000_s1138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" filled="f" stroked="f" strokecolor="#6f9">
                  <v:textbox>
                    <w:txbxContent>
                      <w:p w14:paraId="17E3E5E4" w14:textId="71D10EB1" w:rsidR="00897022" w:rsidRPr="009843BA" w:rsidRDefault="00897022" w:rsidP="0089702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2AC18D" w14:textId="0044A0BF" w:rsidR="00447C35" w:rsidRPr="006901C4" w:rsidRDefault="00447C35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  <w:r w:rsidRPr="006901C4">
        <w:rPr>
          <w:rFonts w:asciiTheme="minorHAnsi" w:hAnsiTheme="minorHAnsi" w:cstheme="minorHAnsi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582230F" wp14:editId="289FF754">
                <wp:simplePos x="0" y="0"/>
                <wp:positionH relativeFrom="column">
                  <wp:posOffset>4977517</wp:posOffset>
                </wp:positionH>
                <wp:positionV relativeFrom="paragraph">
                  <wp:posOffset>169932</wp:posOffset>
                </wp:positionV>
                <wp:extent cx="503555" cy="179290"/>
                <wp:effectExtent l="0" t="0" r="10795" b="11430"/>
                <wp:wrapNone/>
                <wp:docPr id="462515073" name="Rectangle 462515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555" cy="1792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8A1A6" w14:textId="77777777" w:rsidR="00897022" w:rsidRDefault="00897022" w:rsidP="008970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2230F" id="Rectangle 462515073" o:spid="_x0000_s1139" style="position:absolute;left:0;text-align:left;margin-left:391.95pt;margin-top:13.4pt;width:39.65pt;height:14.1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" filled="f" strokecolor="#ee3744 [3207]" strokeweight="2pt">
                <v:path arrowok="t"/>
                <v:textbox>
                  <w:txbxContent>
                    <w:p w14:paraId="23C8A1A6" w14:textId="77777777" w:rsidR="00897022" w:rsidRDefault="00897022" w:rsidP="008970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901C4">
        <w:rPr>
          <w:rFonts w:asciiTheme="minorHAnsi" w:hAnsiTheme="minorHAnsi" w:cstheme="minorHAnsi"/>
          <w:noProof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58331" behindDoc="0" locked="0" layoutInCell="1" allowOverlap="1" wp14:anchorId="16C65993" wp14:editId="02DFE80D">
                <wp:simplePos x="0" y="0"/>
                <wp:positionH relativeFrom="column">
                  <wp:posOffset>5397500</wp:posOffset>
                </wp:positionH>
                <wp:positionV relativeFrom="paragraph">
                  <wp:posOffset>115929</wp:posOffset>
                </wp:positionV>
                <wp:extent cx="292100" cy="234950"/>
                <wp:effectExtent l="0" t="0" r="0" b="0"/>
                <wp:wrapNone/>
                <wp:docPr id="462515074" name="Group 462515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462515075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515076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E12BA" w14:textId="28B90D87" w:rsidR="00897022" w:rsidRPr="009843BA" w:rsidRDefault="00844933" w:rsidP="0089702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65993" id="Group 462515074" o:spid="_x0000_s1140" style="position:absolute;left:0;text-align:left;margin-left:425pt;margin-top:9.15pt;width:23pt;height:18.5pt;z-index:251658331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">
                <v:oval id="Oval 188" o:spid="_x0000_s1141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" fillcolor="red" stroked="f" strokecolor="red"/>
                <v:shape id="Text Box 189" o:spid="_x0000_s1142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" filled="f" stroked="f" strokecolor="#6f9">
                  <v:textbox>
                    <w:txbxContent>
                      <w:p w14:paraId="62EE12BA" w14:textId="28B90D87" w:rsidR="00897022" w:rsidRPr="009843BA" w:rsidRDefault="00844933" w:rsidP="0089702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39F7B4" w14:textId="109368AA" w:rsidR="00447C35" w:rsidRPr="006901C4" w:rsidRDefault="00447C35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</w:p>
    <w:p w14:paraId="24C08E46" w14:textId="60C5B6F7" w:rsidR="00F769E5" w:rsidRPr="006901C4" w:rsidRDefault="00F769E5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</w:p>
    <w:p w14:paraId="7667EEFA" w14:textId="5CA1549F" w:rsidR="009027D7" w:rsidRPr="006901C4" w:rsidRDefault="009027D7" w:rsidP="00B7117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The </w:t>
      </w:r>
      <w:r w:rsidRPr="006901C4">
        <w:rPr>
          <w:rFonts w:asciiTheme="minorHAnsi" w:hAnsiTheme="minorHAnsi" w:cstheme="minorHAnsi"/>
          <w:b/>
          <w:bCs/>
          <w:szCs w:val="22"/>
        </w:rPr>
        <w:t>Submit Evaluation</w:t>
      </w:r>
      <w:r w:rsidRPr="006901C4">
        <w:rPr>
          <w:rFonts w:asciiTheme="minorHAnsi" w:hAnsiTheme="minorHAnsi" w:cstheme="minorHAnsi"/>
          <w:szCs w:val="22"/>
        </w:rPr>
        <w:t xml:space="preserve"> </w:t>
      </w:r>
      <w:r w:rsidR="00B71178" w:rsidRPr="006901C4">
        <w:rPr>
          <w:rFonts w:asciiTheme="minorHAnsi" w:hAnsiTheme="minorHAnsi" w:cstheme="minorHAnsi"/>
          <w:szCs w:val="22"/>
        </w:rPr>
        <w:t>popup window</w:t>
      </w:r>
      <w:r w:rsidRPr="006901C4">
        <w:rPr>
          <w:rFonts w:asciiTheme="minorHAnsi" w:hAnsiTheme="minorHAnsi" w:cstheme="minorHAnsi"/>
          <w:szCs w:val="22"/>
        </w:rPr>
        <w:t xml:space="preserve"> appears</w:t>
      </w:r>
    </w:p>
    <w:p w14:paraId="26178978" w14:textId="04E36B91" w:rsidR="00447C35" w:rsidRPr="006901C4" w:rsidRDefault="00447C35" w:rsidP="00844933">
      <w:pPr>
        <w:pStyle w:val="BodyText"/>
        <w:numPr>
          <w:ilvl w:val="0"/>
          <w:numId w:val="23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Click the </w:t>
      </w:r>
      <w:r w:rsidRPr="006901C4">
        <w:rPr>
          <w:rFonts w:asciiTheme="minorHAnsi" w:hAnsiTheme="minorHAnsi" w:cstheme="minorHAnsi"/>
          <w:b/>
          <w:bCs/>
          <w:szCs w:val="22"/>
        </w:rPr>
        <w:t>Submit</w:t>
      </w:r>
      <w:r w:rsidRPr="006901C4">
        <w:rPr>
          <w:rFonts w:asciiTheme="minorHAnsi" w:hAnsiTheme="minorHAnsi" w:cstheme="minorHAnsi"/>
          <w:szCs w:val="22"/>
        </w:rPr>
        <w:t xml:space="preserve"> button to </w:t>
      </w:r>
      <w:r w:rsidR="00B71178" w:rsidRPr="006901C4">
        <w:rPr>
          <w:rFonts w:asciiTheme="minorHAnsi" w:hAnsiTheme="minorHAnsi" w:cstheme="minorHAnsi"/>
          <w:szCs w:val="22"/>
        </w:rPr>
        <w:t xml:space="preserve">validate and </w:t>
      </w:r>
      <w:r w:rsidRPr="006901C4">
        <w:rPr>
          <w:rFonts w:asciiTheme="minorHAnsi" w:hAnsiTheme="minorHAnsi" w:cstheme="minorHAnsi"/>
          <w:szCs w:val="22"/>
        </w:rPr>
        <w:t>submit the responses</w:t>
      </w:r>
      <w:r w:rsidR="00B71178" w:rsidRPr="006901C4">
        <w:rPr>
          <w:rFonts w:asciiTheme="minorHAnsi" w:hAnsiTheme="minorHAnsi" w:cstheme="minorHAnsi"/>
          <w:szCs w:val="22"/>
        </w:rPr>
        <w:t xml:space="preserve"> to </w:t>
      </w:r>
      <w:r w:rsidR="00F9005B" w:rsidRPr="006901C4">
        <w:rPr>
          <w:rFonts w:asciiTheme="minorHAnsi" w:hAnsiTheme="minorHAnsi" w:cstheme="minorHAnsi"/>
          <w:szCs w:val="22"/>
        </w:rPr>
        <w:t>Kimberly-Clark</w:t>
      </w:r>
      <w:r w:rsidRPr="006901C4">
        <w:rPr>
          <w:rFonts w:asciiTheme="minorHAnsi" w:hAnsiTheme="minorHAnsi" w:cstheme="minorHAnsi"/>
          <w:szCs w:val="22"/>
        </w:rPr>
        <w:t>.</w:t>
      </w:r>
    </w:p>
    <w:p w14:paraId="1C091A38" w14:textId="395CEAA9" w:rsidR="00447C35" w:rsidRPr="006901C4" w:rsidRDefault="00447C35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</w:p>
    <w:p w14:paraId="350A09CA" w14:textId="53D16BA3" w:rsidR="00447C35" w:rsidRPr="006901C4" w:rsidRDefault="00447C35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  <w:r w:rsidRPr="006901C4">
        <w:rPr>
          <w:rFonts w:asciiTheme="minorHAnsi" w:hAnsiTheme="minorHAnsi" w:cstheme="minorHAnsi"/>
          <w:noProof/>
          <w:szCs w:val="22"/>
          <w:lang w:val="en-US"/>
        </w:rPr>
        <w:drawing>
          <wp:anchor distT="0" distB="0" distL="114300" distR="114300" simplePos="0" relativeHeight="251658266" behindDoc="0" locked="0" layoutInCell="1" allowOverlap="1" wp14:anchorId="7D61BBED" wp14:editId="20F38563">
            <wp:simplePos x="0" y="0"/>
            <wp:positionH relativeFrom="margin">
              <wp:align>center</wp:align>
            </wp:positionH>
            <wp:positionV relativeFrom="paragraph">
              <wp:posOffset>106432</wp:posOffset>
            </wp:positionV>
            <wp:extent cx="5239512" cy="1753462"/>
            <wp:effectExtent l="19050" t="19050" r="18415" b="18415"/>
            <wp:wrapNone/>
            <wp:docPr id="462515150" name="Picture 46251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15150" name="Picture 46251515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175346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31984D0" w14:textId="50FC4F58" w:rsidR="00447C35" w:rsidRPr="006901C4" w:rsidRDefault="00447C35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</w:p>
    <w:p w14:paraId="641B38AD" w14:textId="37E21B91" w:rsidR="00447C35" w:rsidRPr="006901C4" w:rsidRDefault="00447C35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</w:p>
    <w:p w14:paraId="34214E8F" w14:textId="0C93DD21" w:rsidR="00447C35" w:rsidRPr="006901C4" w:rsidRDefault="00447C35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</w:p>
    <w:p w14:paraId="04DF906B" w14:textId="54E2997D" w:rsidR="00447C35" w:rsidRPr="006901C4" w:rsidRDefault="00447C35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</w:p>
    <w:p w14:paraId="0A97F501" w14:textId="6D682305" w:rsidR="00447C35" w:rsidRPr="006901C4" w:rsidRDefault="009027D7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  <w:r w:rsidRPr="006901C4">
        <w:rPr>
          <w:rFonts w:asciiTheme="minorHAnsi" w:hAnsiTheme="minorHAnsi" w:cstheme="minorHAnsi"/>
          <w:noProof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58332" behindDoc="0" locked="0" layoutInCell="1" allowOverlap="1" wp14:anchorId="64ABFF24" wp14:editId="7F85159D">
                <wp:simplePos x="0" y="0"/>
                <wp:positionH relativeFrom="column">
                  <wp:posOffset>4389865</wp:posOffset>
                </wp:positionH>
                <wp:positionV relativeFrom="paragraph">
                  <wp:posOffset>127359</wp:posOffset>
                </wp:positionV>
                <wp:extent cx="292100" cy="234950"/>
                <wp:effectExtent l="0" t="0" r="0" b="0"/>
                <wp:wrapNone/>
                <wp:docPr id="462515152" name="Group 462515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462515153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515154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C3C34" w14:textId="3068BE32" w:rsidR="009027D7" w:rsidRPr="009843BA" w:rsidRDefault="00844933" w:rsidP="009027D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BFF24" id="Group 462515152" o:spid="_x0000_s1143" style="position:absolute;left:0;text-align:left;margin-left:345.65pt;margin-top:10.05pt;width:23pt;height:18.5pt;z-index:251658332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">
                <v:oval id="Oval 188" o:spid="_x0000_s1144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" fillcolor="red" stroked="f" strokecolor="red"/>
                <v:shape id="Text Box 189" o:spid="_x0000_s1145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" filled="f" stroked="f" strokecolor="#6f9">
                  <v:textbox>
                    <w:txbxContent>
                      <w:p w14:paraId="5D1C3C34" w14:textId="3068BE32" w:rsidR="009027D7" w:rsidRPr="009843BA" w:rsidRDefault="00844933" w:rsidP="009027D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4658DC" w14:textId="6F92CA4F" w:rsidR="00447C35" w:rsidRPr="006901C4" w:rsidRDefault="009027D7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  <w:r w:rsidRPr="006901C4">
        <w:rPr>
          <w:rFonts w:asciiTheme="minorHAnsi" w:hAnsiTheme="minorHAnsi" w:cstheme="minorHAnsi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9048CC7" wp14:editId="2C16E0BB">
                <wp:simplePos x="0" y="0"/>
                <wp:positionH relativeFrom="column">
                  <wp:posOffset>3649649</wp:posOffset>
                </wp:positionH>
                <wp:positionV relativeFrom="paragraph">
                  <wp:posOffset>15212</wp:posOffset>
                </wp:positionV>
                <wp:extent cx="858492" cy="349333"/>
                <wp:effectExtent l="0" t="0" r="18415" b="12700"/>
                <wp:wrapNone/>
                <wp:docPr id="462515151" name="Rectangle 462515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8492" cy="34933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AE5C6B" w14:textId="77777777" w:rsidR="009027D7" w:rsidRDefault="009027D7" w:rsidP="009027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48CC7" id="Rectangle 462515151" o:spid="_x0000_s1146" style="position:absolute;left:0;text-align:left;margin-left:287.35pt;margin-top:1.2pt;width:67.6pt;height:27.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" filled="f" strokecolor="#ee3744 [3207]" strokeweight="2pt">
                <v:path arrowok="t"/>
                <v:textbox>
                  <w:txbxContent>
                    <w:p w14:paraId="15AE5C6B" w14:textId="77777777" w:rsidR="009027D7" w:rsidRDefault="009027D7" w:rsidP="009027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BF1278C" w14:textId="540ECF77" w:rsidR="00447C35" w:rsidRPr="006901C4" w:rsidRDefault="00447C35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</w:p>
    <w:p w14:paraId="6292DF2A" w14:textId="762BDB3A" w:rsidR="00447C35" w:rsidRPr="006901C4" w:rsidRDefault="00447C35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</w:p>
    <w:p w14:paraId="5EFA3ED1" w14:textId="76F02826" w:rsidR="00F769E5" w:rsidRPr="006901C4" w:rsidRDefault="00F769E5" w:rsidP="009D7AF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  <w:lang w:val="en-US"/>
        </w:rPr>
      </w:pPr>
    </w:p>
    <w:p w14:paraId="0D3C85A4" w14:textId="65DF9A26" w:rsidR="009A5C24" w:rsidRPr="006901C4" w:rsidRDefault="009A5C24" w:rsidP="00871052">
      <w:pPr>
        <w:rPr>
          <w:rFonts w:cstheme="minorHAnsi"/>
          <w:sz w:val="22"/>
          <w:szCs w:val="22"/>
        </w:rPr>
      </w:pPr>
      <w:bookmarkStart w:id="17" w:name="_Hlk128496762"/>
    </w:p>
    <w:tbl>
      <w:tblPr>
        <w:tblStyle w:val="TableGrid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9A5C24" w:rsidRPr="006901C4" w14:paraId="5464A275" w14:textId="77777777">
        <w:trPr>
          <w:trHeight w:val="941"/>
        </w:trPr>
        <w:tc>
          <w:tcPr>
            <w:tcW w:w="678" w:type="dxa"/>
            <w:shd w:val="clear" w:color="auto" w:fill="753BBD" w:themeFill="accent2"/>
            <w:vAlign w:val="center"/>
          </w:tcPr>
          <w:p w14:paraId="2DCADACE" w14:textId="77777777" w:rsidR="009A5C24" w:rsidRPr="006901C4" w:rsidRDefault="009A5C24">
            <w:pPr>
              <w:ind w:right="-430"/>
              <w:rPr>
                <w:rFonts w:asciiTheme="minorHAnsi" w:hAnsiTheme="minorHAnsi" w:cstheme="minorHAnsi"/>
              </w:rPr>
            </w:pPr>
            <w:r w:rsidRPr="006901C4">
              <w:rPr>
                <w:rFonts w:cstheme="minorHAnsi"/>
                <w:noProof/>
              </w:rPr>
              <w:drawing>
                <wp:inline distT="0" distB="0" distL="0" distR="0" wp14:anchorId="33B95359" wp14:editId="67BF45EF">
                  <wp:extent cx="284814" cy="284814"/>
                  <wp:effectExtent l="0" t="0" r="1270" b="127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" cy="28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E3D8F2" w:themeFill="accent6"/>
            <w:vAlign w:val="center"/>
          </w:tcPr>
          <w:p w14:paraId="5A38E98D" w14:textId="66601C57" w:rsidR="009A5C24" w:rsidRPr="006901C4" w:rsidRDefault="009A5C24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</w:pPr>
            <w:r w:rsidRPr="006901C4">
              <w:rPr>
                <w:rFonts w:asciiTheme="minorHAnsi" w:hAnsiTheme="minorHAnsi" w:cstheme="minorHAnsi"/>
                <w:b/>
                <w:bCs/>
                <w:color w:val="000000" w:themeColor="text2"/>
                <w:sz w:val="22"/>
                <w:szCs w:val="22"/>
              </w:rPr>
              <w:t xml:space="preserve">Note: </w:t>
            </w:r>
            <w:r w:rsidR="00B71178" w:rsidRPr="006901C4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Submitted questionnaires </w:t>
            </w:r>
            <w:r w:rsidR="002B1B32" w:rsidRPr="006901C4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route via CRA for review and approval p</w:t>
            </w:r>
            <w:r w:rsidR="00B71178" w:rsidRPr="006901C4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rocesses within K</w:t>
            </w:r>
            <w:r w:rsidR="00F46513" w:rsidRPr="006901C4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imberly-Clark.</w:t>
            </w:r>
            <w:r w:rsidR="00B71178" w:rsidRPr="006901C4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The designated individual</w:t>
            </w:r>
            <w:r w:rsidR="002B1B32" w:rsidRPr="006901C4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submitting the form</w:t>
            </w:r>
            <w:r w:rsidR="00B71178" w:rsidRPr="006901C4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will be notified</w:t>
            </w:r>
            <w:r w:rsidR="002B1B32" w:rsidRPr="006901C4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via email of the evaluation outcome.</w:t>
            </w:r>
          </w:p>
        </w:tc>
      </w:tr>
    </w:tbl>
    <w:p w14:paraId="4E299F23" w14:textId="77777777" w:rsidR="009A5C24" w:rsidRPr="006901C4" w:rsidRDefault="009A5C24" w:rsidP="00871052">
      <w:pPr>
        <w:rPr>
          <w:rFonts w:cstheme="minorHAnsi"/>
          <w:sz w:val="22"/>
          <w:szCs w:val="22"/>
        </w:rPr>
      </w:pPr>
    </w:p>
    <w:p w14:paraId="47201892" w14:textId="355B6C5C" w:rsidR="00C55FC2" w:rsidRPr="006901C4" w:rsidRDefault="00C55FC2" w:rsidP="00871052">
      <w:pPr>
        <w:rPr>
          <w:rFonts w:cstheme="minorHAnsi"/>
          <w:sz w:val="22"/>
          <w:szCs w:val="22"/>
        </w:rPr>
      </w:pPr>
    </w:p>
    <w:bookmarkEnd w:id="14"/>
    <w:bookmarkEnd w:id="17"/>
    <w:p w14:paraId="30CDC32F" w14:textId="77777777" w:rsidR="00447C35" w:rsidRPr="006901C4" w:rsidRDefault="00447C35">
      <w:pPr>
        <w:rPr>
          <w:rFonts w:eastAsia="Times New Roman" w:cstheme="minorHAnsi"/>
          <w:sz w:val="22"/>
          <w:szCs w:val="22"/>
          <w:lang w:val="en-GB"/>
        </w:rPr>
      </w:pPr>
      <w:r w:rsidRPr="006901C4">
        <w:rPr>
          <w:rFonts w:cstheme="minorHAnsi"/>
          <w:szCs w:val="22"/>
        </w:rPr>
        <w:br w:type="page"/>
      </w:r>
    </w:p>
    <w:p w14:paraId="6F150B13" w14:textId="6173C15C" w:rsidR="003A5AF1" w:rsidRPr="006901C4" w:rsidRDefault="00755D89" w:rsidP="00771C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33" behindDoc="0" locked="0" layoutInCell="1" allowOverlap="1" wp14:anchorId="53A9A74A" wp14:editId="3BE95503">
                <wp:simplePos x="0" y="0"/>
                <wp:positionH relativeFrom="column">
                  <wp:posOffset>1449070</wp:posOffset>
                </wp:positionH>
                <wp:positionV relativeFrom="paragraph">
                  <wp:posOffset>60325</wp:posOffset>
                </wp:positionV>
                <wp:extent cx="233680" cy="213360"/>
                <wp:effectExtent l="1270" t="1270" r="3175" b="4445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</wpg:grpSpPr>
                      <wps:wsp>
                        <wps:cNvPr id="21" name="Oval 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0C94E" w14:textId="77777777" w:rsidR="009E12FD" w:rsidRPr="007E2CF9" w:rsidRDefault="009E12FD" w:rsidP="009E12FD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C7953F" w14:textId="389EB88B" w:rsidR="009E12FD" w:rsidRPr="00A9702C" w:rsidRDefault="009E12FD" w:rsidP="009E12FD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9A74A" id="Group 20" o:spid="_x0000_s1147" style="position:absolute;margin-left:114.1pt;margin-top:4.75pt;width:18.4pt;height:16.8pt;z-index:251658333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">
                <v:oval id="Oval 94" o:spid="_x0000_s1148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" filled="f" stroked="f" strokeweight="1pt">
                  <v:stroke joinstyle="miter"/>
                  <v:textbox>
                    <w:txbxContent>
                      <w:p w14:paraId="6BD0C94E" w14:textId="77777777" w:rsidR="009E12FD" w:rsidRPr="007E2CF9" w:rsidRDefault="009E12FD" w:rsidP="009E12FD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49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43C7953F" w14:textId="389EB88B" w:rsidR="009E12FD" w:rsidRPr="00A9702C" w:rsidRDefault="009E12FD" w:rsidP="009E12FD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01C4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334" behindDoc="0" locked="0" layoutInCell="1" allowOverlap="1" wp14:anchorId="1C5945DD" wp14:editId="672F37D4">
                <wp:simplePos x="0" y="0"/>
                <wp:positionH relativeFrom="column">
                  <wp:posOffset>2344420</wp:posOffset>
                </wp:positionH>
                <wp:positionV relativeFrom="paragraph">
                  <wp:posOffset>197485</wp:posOffset>
                </wp:positionV>
                <wp:extent cx="233680" cy="213360"/>
                <wp:effectExtent l="1270" t="0" r="3175" b="63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</wpg:grpSpPr>
                      <wps:wsp>
                        <wps:cNvPr id="13" name="Oval 1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D76A6" w14:textId="77777777" w:rsidR="000C7C1E" w:rsidRDefault="000C7C1E" w:rsidP="000C7C1E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616B9" w14:textId="1DBB6A03" w:rsidR="000C7C1E" w:rsidRDefault="000C7C1E" w:rsidP="000C7C1E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945DD" id="Group 6" o:spid="_x0000_s1150" style="position:absolute;margin-left:184.6pt;margin-top:15.55pt;width:18.4pt;height:16.8pt;z-index:251658334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">
                <v:oval id="Oval 184" o:spid="_x0000_s1151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" filled="f" stroked="f" strokeweight="1pt">
                  <v:stroke joinstyle="miter"/>
                  <v:textbox>
                    <w:txbxContent>
                      <w:p w14:paraId="480D76A6" w14:textId="77777777" w:rsidR="000C7C1E" w:rsidRDefault="000C7C1E" w:rsidP="000C7C1E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52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0B616B9" w14:textId="1DBB6A03" w:rsidR="000C7C1E" w:rsidRDefault="000C7C1E" w:rsidP="000C7C1E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B5DD85" w14:textId="1D1A069D" w:rsidR="00B76488" w:rsidRPr="006901C4" w:rsidRDefault="0000706A" w:rsidP="00B76488">
      <w:pPr>
        <w:pStyle w:val="Heading2"/>
      </w:pPr>
      <w:bookmarkStart w:id="18" w:name="_Related_Resources"/>
      <w:bookmarkStart w:id="19" w:name="_Additional_Resources"/>
      <w:bookmarkStart w:id="20" w:name="_Toc129611581"/>
      <w:bookmarkEnd w:id="18"/>
      <w:bookmarkEnd w:id="19"/>
      <w:r w:rsidRPr="006901C4">
        <w:t>Additional</w:t>
      </w:r>
      <w:r w:rsidR="00B76488" w:rsidRPr="006901C4">
        <w:t xml:space="preserve"> Resources</w:t>
      </w:r>
      <w:bookmarkEnd w:id="20"/>
    </w:p>
    <w:p w14:paraId="640F6B25" w14:textId="358EA5A8" w:rsidR="00D54E2A" w:rsidRPr="006901C4" w:rsidRDefault="00670C96" w:rsidP="00F4170B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 w:rsidRPr="006901C4">
        <w:rPr>
          <w:rFonts w:asciiTheme="minorHAnsi" w:hAnsiTheme="minorHAnsi" w:cstheme="minorHAnsi"/>
          <w:szCs w:val="22"/>
        </w:rPr>
        <w:t>N/A</w:t>
      </w:r>
    </w:p>
    <w:p w14:paraId="3CE74C60" w14:textId="77777777" w:rsidR="002A2CA0" w:rsidRPr="006901C4" w:rsidRDefault="002A2CA0" w:rsidP="00455F8E">
      <w:pPr>
        <w:pStyle w:val="BodyText"/>
        <w:kinsoku w:val="0"/>
        <w:overflowPunct w:val="0"/>
        <w:spacing w:before="89"/>
        <w:ind w:right="1080"/>
        <w:rPr>
          <w:rFonts w:asciiTheme="minorHAnsi" w:hAnsiTheme="minorHAnsi" w:cstheme="minorHAnsi"/>
        </w:rPr>
      </w:pPr>
    </w:p>
    <w:sectPr w:rsidR="002A2CA0" w:rsidRPr="006901C4" w:rsidSect="00455F8E">
      <w:headerReference w:type="default" r:id="rId47"/>
      <w:footerReference w:type="default" r:id="rId48"/>
      <w:pgSz w:w="11900" w:h="16840"/>
      <w:pgMar w:top="1831" w:right="1440" w:bottom="1440" w:left="1440" w:header="720" w:footer="1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A7596" w14:textId="77777777" w:rsidR="00B92E91" w:rsidRDefault="00B92E91" w:rsidP="00324F90">
      <w:r>
        <w:separator/>
      </w:r>
    </w:p>
  </w:endnote>
  <w:endnote w:type="continuationSeparator" w:id="0">
    <w:p w14:paraId="1D47370E" w14:textId="77777777" w:rsidR="00B92E91" w:rsidRDefault="00B92E91" w:rsidP="00324F90">
      <w:r>
        <w:continuationSeparator/>
      </w:r>
    </w:p>
  </w:endnote>
  <w:endnote w:type="continuationNotice" w:id="1">
    <w:p w14:paraId="3C91A280" w14:textId="77777777" w:rsidR="00B92E91" w:rsidRDefault="00B92E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raphik">
    <w:altName w:val="Calibri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189362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F4D2802" w14:textId="0B948E40" w:rsidR="00813344" w:rsidRPr="000F35ED" w:rsidRDefault="00813344" w:rsidP="00504504">
            <w:pPr>
              <w:pStyle w:val="Footer"/>
              <w:ind w:left="-993" w:right="-1045"/>
              <w:rPr>
                <w:rFonts w:cs="Arial"/>
                <w:color w:val="000000"/>
                <w:sz w:val="18"/>
                <w:szCs w:val="20"/>
              </w:rPr>
            </w:pPr>
            <w:r w:rsidRPr="00813344">
              <w:rPr>
                <w:rFonts w:cs="Arial"/>
                <w:color w:val="000000"/>
                <w:sz w:val="18"/>
                <w:szCs w:val="20"/>
              </w:rPr>
              <w:t xml:space="preserve"> </w:t>
            </w:r>
            <w:sdt>
              <w:sdtPr>
                <w:rPr>
                  <w:rFonts w:cs="Arial"/>
                  <w:color w:val="000000"/>
                  <w:sz w:val="18"/>
                  <w:szCs w:val="20"/>
                </w:rPr>
                <w:id w:val="-824588020"/>
                <w:docPartObj>
                  <w:docPartGallery w:val="Page Numbers (Bottom of Page)"/>
                  <w:docPartUnique/>
                </w:docPartObj>
              </w:sdtPr>
              <w:sdtEndPr/>
              <w:sdtContent>
                <w:sdt>
                  <w:sdtPr>
                    <w:rPr>
                      <w:rFonts w:cs="Arial"/>
                      <w:color w:val="000000"/>
                      <w:sz w:val="18"/>
                      <w:szCs w:val="20"/>
                    </w:rPr>
                    <w:id w:val="783619808"/>
                    <w:docPartObj>
                      <w:docPartGallery w:val="Page Numbers (Top of Page)"/>
                      <w:docPartUnique/>
                    </w:docPartObj>
                  </w:sdtPr>
                  <w:sdtEndPr/>
                  <w:sdtContent>
                    <w:r w:rsidRPr="00FC0830">
                      <w:rPr>
                        <w:rFonts w:cs="Arial"/>
                        <w:color w:val="000000"/>
                        <w:sz w:val="18"/>
                        <w:szCs w:val="20"/>
                      </w:rPr>
                      <w:t>Copyright © 202</w:t>
                    </w:r>
                    <w:r w:rsidR="00B703DB">
                      <w:rPr>
                        <w:rFonts w:cs="Arial"/>
                        <w:color w:val="000000"/>
                        <w:sz w:val="18"/>
                        <w:szCs w:val="20"/>
                      </w:rPr>
                      <w:t>3</w:t>
                    </w:r>
                    <w:r w:rsidRPr="00FC0830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Kimberly-Clark Worldwide, Inc. all rights reserved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      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                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</w:t>
                    </w:r>
                    <w:r w:rsidR="00504504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</w:t>
                    </w:r>
                    <w:r w:rsidR="005F2993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P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age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begin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instrText xml:space="preserve"> PAGE </w:instrTex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separate"/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>8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end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of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begin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instrText xml:space="preserve"> NUMPAGES  </w:instrTex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separate"/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>8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end"/>
                    </w:r>
                  </w:sdtContent>
                </w:sdt>
              </w:sdtContent>
            </w:sdt>
          </w:p>
          <w:p w14:paraId="020F3E49" w14:textId="3192423A" w:rsidR="002140AB" w:rsidRPr="00126215" w:rsidRDefault="00755D89" w:rsidP="008643BB">
            <w:pPr>
              <w:pStyle w:val="Footer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7C49E630" wp14:editId="1B190697">
                      <wp:simplePos x="0" y="0"/>
                      <wp:positionH relativeFrom="column">
                        <wp:posOffset>5499100</wp:posOffset>
                      </wp:positionH>
                      <wp:positionV relativeFrom="paragraph">
                        <wp:posOffset>212725</wp:posOffset>
                      </wp:positionV>
                      <wp:extent cx="762000" cy="92075"/>
                      <wp:effectExtent l="0" t="0" r="0" b="0"/>
                      <wp:wrapNone/>
                      <wp:docPr id="4" name="Parallelogra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92075"/>
                              </a:xfrm>
                              <a:prstGeom prst="parallelogram">
                                <a:avLst>
                                  <a:gd name="adj" fmla="val 97414"/>
                                </a:avLst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arto="http://schemas.microsoft.com/office/word/2006/arto">
                  <w:pict>
                    <v:shapetype w14:anchorId="7822B677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 4" o:spid="_x0000_s1026" type="#_x0000_t7" style="position:absolute;margin-left:433pt;margin-top:16.75pt;width:60pt;height:7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" adj="2543" fillcolor="#33d196 [3206]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1" locked="0" layoutInCell="1" allowOverlap="1" wp14:anchorId="3FACF81E" wp14:editId="3CA280F1">
                      <wp:simplePos x="0" y="0"/>
                      <wp:positionH relativeFrom="column">
                        <wp:posOffset>-901700</wp:posOffset>
                      </wp:positionH>
                      <wp:positionV relativeFrom="paragraph">
                        <wp:posOffset>211455</wp:posOffset>
                      </wp:positionV>
                      <wp:extent cx="7545705" cy="212090"/>
                      <wp:effectExtent l="0" t="0" r="0" b="0"/>
                      <wp:wrapNone/>
                      <wp:docPr id="3" name="Freeform: 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545705" cy="212090"/>
                              </a:xfrm>
                              <a:custGeom>
                                <a:avLst/>
                                <a:gdLst>
                                  <a:gd name="T0" fmla="*/ 0 w 6480"/>
                                  <a:gd name="T1" fmla="*/ 285 h 286"/>
                                  <a:gd name="T2" fmla="*/ 6480 w 6480"/>
                                  <a:gd name="T3" fmla="*/ 285 h 286"/>
                                  <a:gd name="T4" fmla="*/ 6480 w 6480"/>
                                  <a:gd name="T5" fmla="*/ 0 h 286"/>
                                  <a:gd name="T6" fmla="*/ 0 w 6480"/>
                                  <a:gd name="T7" fmla="*/ 0 h 286"/>
                                  <a:gd name="T8" fmla="*/ 0 w 6480"/>
                                  <a:gd name="T9" fmla="*/ 285 h 2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480" h="286">
                                    <a:moveTo>
                                      <a:pt x="0" y="285"/>
                                    </a:moveTo>
                                    <a:lnTo>
                                      <a:pt x="6480" y="285"/>
                                    </a:lnTo>
                                    <a:lnTo>
                                      <a:pt x="64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arto="http://schemas.microsoft.com/office/word/2006/arto">
                  <w:pict>
                    <v:shape w14:anchorId="016FC811" id="Freeform: Shape 3" o:spid="_x0000_s1026" style="position:absolute;margin-left:-71pt;margin-top:16.65pt;width:594.15pt;height:16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80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" path="m,285r6480,l6480,,,,,285xe" fillcolor="#10069f [3204]" stroked="f">
                      <v:path arrowok="t" o:connecttype="custom" o:connectlocs="0,211348;7545705,211348;7545705,0;0,0;0,211348" o:connectangles="0,0,0,0,0"/>
                    </v:shape>
                  </w:pict>
                </mc:Fallback>
              </mc:AlternateConten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47238" w14:textId="77777777" w:rsidR="00B92E91" w:rsidRDefault="00B92E91" w:rsidP="00324F90">
      <w:r>
        <w:separator/>
      </w:r>
    </w:p>
  </w:footnote>
  <w:footnote w:type="continuationSeparator" w:id="0">
    <w:p w14:paraId="5584156E" w14:textId="77777777" w:rsidR="00B92E91" w:rsidRDefault="00B92E91" w:rsidP="00324F90">
      <w:r>
        <w:continuationSeparator/>
      </w:r>
    </w:p>
  </w:footnote>
  <w:footnote w:type="continuationNotice" w:id="1">
    <w:p w14:paraId="21C3D25D" w14:textId="77777777" w:rsidR="00B92E91" w:rsidRDefault="00B92E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Layout w:type="fixed"/>
      <w:tblLook w:val="0000" w:firstRow="0" w:lastRow="0" w:firstColumn="0" w:lastColumn="0" w:noHBand="0" w:noVBand="0"/>
    </w:tblPr>
    <w:tblGrid>
      <w:gridCol w:w="1418"/>
      <w:gridCol w:w="5103"/>
      <w:gridCol w:w="2835"/>
    </w:tblGrid>
    <w:tr w:rsidR="00906F47" w:rsidRPr="00357BA0" w14:paraId="3F68B5D9" w14:textId="77777777" w:rsidTr="00173B58">
      <w:trPr>
        <w:trHeight w:val="149"/>
      </w:trPr>
      <w:tc>
        <w:tcPr>
          <w:tcW w:w="1418" w:type="dxa"/>
        </w:tcPr>
        <w:p w14:paraId="36EE4221" w14:textId="188F113C" w:rsidR="00906F47" w:rsidRPr="00357BA0" w:rsidRDefault="00235929" w:rsidP="00906F47">
          <w:pPr>
            <w:pStyle w:val="Header"/>
            <w:ind w:left="-100"/>
            <w:rPr>
              <w:rFonts w:cs="Arial"/>
              <w:color w:val="10069F" w:themeColor="accent1"/>
            </w:rPr>
          </w:pPr>
          <w:r>
            <w:rPr>
              <w:rFonts w:cs="Arial"/>
              <w:color w:val="10069F" w:themeColor="accent1"/>
            </w:rPr>
            <w:t xml:space="preserve">  </w:t>
          </w:r>
        </w:p>
      </w:tc>
      <w:tc>
        <w:tcPr>
          <w:tcW w:w="5103" w:type="dxa"/>
        </w:tcPr>
        <w:p w14:paraId="6D6BB198" w14:textId="383A9B81" w:rsidR="00906F47" w:rsidRPr="00357BA0" w:rsidRDefault="002B7B2C" w:rsidP="00235929">
          <w:pPr>
            <w:pStyle w:val="Header"/>
            <w:ind w:left="40"/>
            <w:rPr>
              <w:rFonts w:cs="Arial"/>
              <w:color w:val="10069F" w:themeColor="accent1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3FDE0D9" wp14:editId="0F1C14F8">
                    <wp:simplePos x="0" y="0"/>
                    <wp:positionH relativeFrom="column">
                      <wp:posOffset>-1883410</wp:posOffset>
                    </wp:positionH>
                    <wp:positionV relativeFrom="paragraph">
                      <wp:posOffset>-520861</wp:posOffset>
                    </wp:positionV>
                    <wp:extent cx="7674528" cy="623570"/>
                    <wp:effectExtent l="0" t="0" r="3175" b="5080"/>
                    <wp:wrapNone/>
                    <wp:docPr id="5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674528" cy="62357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1A0086" w14:textId="6554E2B8" w:rsidR="00813344" w:rsidRPr="00BC3343" w:rsidRDefault="002B7B2C" w:rsidP="00813344">
                                <w:pPr>
                                  <w:ind w:left="-142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  <w:lang w:val="en-IN"/>
                                  </w:rPr>
                                </w:pPr>
                                <w:r w:rsidRPr="00BC3343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  <w:lang w:val="en-IN"/>
                                  </w:rPr>
                                  <w:t xml:space="preserve">  How to Complete a </w:t>
                                </w:r>
                                <w:r w:rsidR="006B3341" w:rsidRPr="00BC3343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  <w:lang w:val="en-IN"/>
                                  </w:rPr>
                                  <w:t>Periodic</w:t>
                                </w:r>
                                <w:r w:rsidRPr="00BC3343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  <w:lang w:val="en-IN"/>
                                  </w:rPr>
                                  <w:t xml:space="preserve"> Recertification Request</w:t>
                                </w:r>
                                <w:r w:rsidR="00FB609D" w:rsidRPr="00BC3343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  <w:lang w:val="en-IN"/>
                                  </w:rPr>
                                  <w:t xml:space="preserve"> for Suppliers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3FDE0D9" id="Rectangle 5" o:spid="_x0000_s1153" style="position:absolute;left:0;text-align:left;margin-left:-148.3pt;margin-top:-41pt;width:604.3pt;height:4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mQ5NmYxMmIyLTcxNWUt&#10;ZDg0Mi05OTIwLWZlZGMzNjgzZmJhZjwvc3RSZWY6aW5zdGFuY2VJRD4KICAgICAgICAgICAgPHN0&#10;UmVmOmRvY3VtZW50SUQ+eG1wLmRpZDpkOTZmMTJiMi03MTVlLWQ4NDItOTkyMC1mZWRjMzY4M2Zi&#10;YWY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NlZWRjNTAwLTE2YTktM2I0Ni05YTc3LWJjOGM1Y2YyMjEwNzwvc3RF&#10;dnQ6aW5zdGFuY2VJRD4KICAgICAgICAgICAgICAgICAgPHN0RXZ0OndoZW4+MjAyMi0wMy0xNlQx&#10;MTozMjowMyswNTozMDwvc3RFdnQ6d2hlbj4KICAgICAgICAgICAgICAgICAgPHN0RXZ0OnNvZnR3&#10;YXJlQWdlbnQ+QWRvYmUgSWxsdXN0cmF0b3IgMjYuMSAoV2luZG93cy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5DOlxVc2Vyc1xqYXlhYmFsYW4u&#10;a2FtYXJhalxEZXNrdG9wXExvZ28gYmx1ZS5wbmc8L3N0UmVmOmZpbGVQYXRoPgogICAgICAgICAg&#10;ICAgICAgICAgICA8c3RSZWY6ZG9jdW1lbnRJRD4wPC9zdFJlZjpkb2N1bWVudElEPgogICAgICAg&#10;ICAgICAgICAgICAgICA8c3RSZWY6aW5zdGFuY2VJRD4wPC9zdFJlZjppbnN0YW5jZUlE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kM6XFVz&#10;ZXJzXGpheWFiYWxhbi5rYW1hcmFqXERlc2t0b3BcTG9nby5wbmc8L3N0UmVmOmZpbGVQYXRoPgog&#10;ICAgICAgICAgICAgICAgICAgICA8c3RSZWY6ZG9jdW1lbnRJRD4wPC9zdFJlZjpkb2N1bWVudElE&#10;PgogICAgICAgICAgICAgICAgICAgICA8c3RSZWY6aW5zdGFuY2VJRD4wPC9zdFJlZjppbnN0YW5j&#10;ZUlE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Qzpc&#10;VXNlcnNcamF5YWJhbGFuLmthbWFyYWpcRGVza3RvcFxMb2dvLnBuZzwvc3RSZWY6ZmlsZVBhdGg+&#10;CiAgICAgICAgICAgICAgICAgICAgIDxzdFJlZjpkb2N1bWVudElEPjA8L3N0UmVmOmRvY3VtZW50&#10;SUQ+CiAgICAgICAgICAgICAgICAgICAgIDxzdFJlZjppbnN0YW5jZUlEPjA8L3N0UmVmOmluc3Rh&#10;bmNlSUQ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qYXlhYmFsYW4ua2FtYXJhalxEZXNrdG9wXExvZ28ucG5nPC9zdFJlZjpmaWxlUGF0&#10;aD4KICAgICAgICAgICAgICAgICAgICAgPHN0UmVmOmRvY3VtZW50SUQ+MDwvc3RSZWY6ZG9jdW1l&#10;bnRJRD4KICAgICAgICAgICAgICAgICAgICAgPHN0UmVmOmluc3RhbmNlSUQ+MDwvc3RSZWY6aW5z&#10;dGFuY2VJR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5DOlxVc2Vyc1xqYXlhYmFsYW4ua2FtYXJhalxEZXNrdG9w&#10;XFBpY3R1cmUxLnBuZzwvc3RSZWY6ZmlsZVBhdGg+CiAgICAgICAgICAgICAgICAgICAgIDxzdFJl&#10;Zjpkb2N1bWVudElEPjA8L3N0UmVmOmRvY3VtZW50SUQ+CiAgICAgICAgICAgICAgICAgICAgIDxz&#10;dFJlZjppbnN0YW5jZUlEPjA8L3N0UmVmOmluc3RhbmNlSUQ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QzpcVXNl&#10;cnNcamF5YWJhbGFuLmthbWFyYWpcRGVza3RvcFxQaWN0dXJlMS5wbmc8L3N0UmVmOmZpbGVQYXRo&#10;PgogICAgICAgICAgICAgICAgICAgICA8c3RSZWY6ZG9jdW1lbnRJRD4wPC9zdFJlZjpkb2N1bWVu&#10;dElEPgogICAgICAgICAgICAgICAgICAgICA8c3RSZWY6aW5zdGFuY2VJRD4wPC9zdFJlZjppbnN0&#10;YW5jZUlE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kM6XEpheWFiYWxh&#10;blwwMV9Qcm9qZWN0c1wwMDVfS2ltYmVybHkgQ2xhcmtcMDJfRGV2ZWxvcG1lbnRcMDRfUVJHXEFk&#10;b2JlU3RvY2tfNDg4NTY1OTg1LmpwZWc8L3N0UmVmOmZpbGVQYXRoPgogICAgICAgICAgICAgICAg&#10;ICAgICA8c3RSZWY6ZG9jdW1lbnRJRD4wPC9zdFJlZjpkb2N1bWVudElEPgogICAgICAgICAgICAg&#10;ICAgICAgICA8c3RSZWY6aW5zdGFuY2VJRD4wPC9zdFJlZjppbnN0YW5jZUlE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" stroked="f" strokeweight="1pt">
                    <v:fill r:id="rId2" o:title="" recolor="t" rotate="t" type="frame"/>
                    <v:textbox>
                      <w:txbxContent>
                        <w:p w14:paraId="6C1A0086" w14:textId="6554E2B8" w:rsidR="00813344" w:rsidRPr="00BC3343" w:rsidRDefault="002B7B2C" w:rsidP="00813344">
                          <w:pPr>
                            <w:ind w:left="-142"/>
                            <w:rPr>
                              <w:color w:val="FFFFFF" w:themeColor="background1"/>
                              <w:sz w:val="20"/>
                              <w:szCs w:val="20"/>
                              <w:lang w:val="en-IN"/>
                            </w:rPr>
                          </w:pPr>
                          <w:r w:rsidRPr="00BC3343">
                            <w:rPr>
                              <w:color w:val="FFFFFF" w:themeColor="background1"/>
                              <w:sz w:val="20"/>
                              <w:szCs w:val="20"/>
                              <w:lang w:val="en-IN"/>
                            </w:rPr>
                            <w:t xml:space="preserve">  How to Complete a </w:t>
                          </w:r>
                          <w:r w:rsidR="006B3341" w:rsidRPr="00BC3343">
                            <w:rPr>
                              <w:color w:val="FFFFFF" w:themeColor="background1"/>
                              <w:sz w:val="20"/>
                              <w:szCs w:val="20"/>
                              <w:lang w:val="en-IN"/>
                            </w:rPr>
                            <w:t>Periodic</w:t>
                          </w:r>
                          <w:r w:rsidRPr="00BC3343">
                            <w:rPr>
                              <w:color w:val="FFFFFF" w:themeColor="background1"/>
                              <w:sz w:val="20"/>
                              <w:szCs w:val="20"/>
                              <w:lang w:val="en-IN"/>
                            </w:rPr>
                            <w:t xml:space="preserve"> Recertification Request</w:t>
                          </w:r>
                          <w:r w:rsidR="00FB609D" w:rsidRPr="00BC3343">
                            <w:rPr>
                              <w:color w:val="FFFFFF" w:themeColor="background1"/>
                              <w:sz w:val="20"/>
                              <w:szCs w:val="20"/>
                              <w:lang w:val="en-IN"/>
                            </w:rPr>
                            <w:t xml:space="preserve"> for Suppliers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2835" w:type="dxa"/>
        </w:tcPr>
        <w:p w14:paraId="57890A9B" w14:textId="56BC75AE" w:rsidR="00906F47" w:rsidRPr="00357BA0" w:rsidRDefault="00906F47" w:rsidP="00173B58">
          <w:pPr>
            <w:pStyle w:val="Header"/>
            <w:ind w:left="326"/>
            <w:jc w:val="right"/>
            <w:rPr>
              <w:rFonts w:cs="Arial"/>
              <w:color w:val="10069F" w:themeColor="accent1"/>
            </w:rPr>
          </w:pPr>
        </w:p>
      </w:tc>
    </w:tr>
  </w:tbl>
  <w:p w14:paraId="6ECF7C1C" w14:textId="46FECE3C" w:rsidR="002140AB" w:rsidRDefault="002140AB" w:rsidP="00DA65ED">
    <w:pPr>
      <w:pStyle w:val="Header"/>
      <w:tabs>
        <w:tab w:val="clear" w:pos="4536"/>
        <w:tab w:val="clear" w:pos="9072"/>
        <w:tab w:val="left" w:pos="105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359647D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5B78856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16422E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9224BE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4FEF7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3C014CA"/>
    <w:multiLevelType w:val="hybridMultilevel"/>
    <w:tmpl w:val="9CF87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6D097C"/>
    <w:multiLevelType w:val="hybridMultilevel"/>
    <w:tmpl w:val="19B6E330"/>
    <w:lvl w:ilvl="0" w:tplc="2370F61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2912CE"/>
    <w:multiLevelType w:val="hybridMultilevel"/>
    <w:tmpl w:val="2066309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66BD6"/>
    <w:multiLevelType w:val="hybridMultilevel"/>
    <w:tmpl w:val="6420A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315E5A"/>
    <w:multiLevelType w:val="singleLevel"/>
    <w:tmpl w:val="81B0DD3E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0" w15:restartNumberingAfterBreak="0">
    <w:nsid w:val="2171348B"/>
    <w:multiLevelType w:val="hybridMultilevel"/>
    <w:tmpl w:val="F85A2D1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 w:val="0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552B3D"/>
    <w:multiLevelType w:val="hybridMultilevel"/>
    <w:tmpl w:val="E1FABE1A"/>
    <w:lvl w:ilvl="0" w:tplc="EE90A186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24022"/>
    <w:multiLevelType w:val="hybridMultilevel"/>
    <w:tmpl w:val="3E349AF6"/>
    <w:lvl w:ilvl="0" w:tplc="C1DEE6EA">
      <w:start w:val="5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A0A97"/>
    <w:multiLevelType w:val="hybridMultilevel"/>
    <w:tmpl w:val="DB4455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06A5FCC"/>
    <w:multiLevelType w:val="hybridMultilevel"/>
    <w:tmpl w:val="84BA3AD8"/>
    <w:lvl w:ilvl="0" w:tplc="DB8ACA0C">
      <w:start w:val="1"/>
      <w:numFmt w:val="bullet"/>
      <w:pStyle w:val="TableList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0B1164"/>
    <w:multiLevelType w:val="hybridMultilevel"/>
    <w:tmpl w:val="09B0E25C"/>
    <w:lvl w:ilvl="0" w:tplc="9672165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02C48"/>
    <w:multiLevelType w:val="hybridMultilevel"/>
    <w:tmpl w:val="EB941D32"/>
    <w:lvl w:ilvl="0" w:tplc="AC28EE82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116862"/>
    <w:multiLevelType w:val="hybridMultilevel"/>
    <w:tmpl w:val="98F2FB18"/>
    <w:lvl w:ilvl="0" w:tplc="D95A1010">
      <w:start w:val="1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26013E"/>
    <w:multiLevelType w:val="hybridMultilevel"/>
    <w:tmpl w:val="BE60E38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88F3BCE"/>
    <w:multiLevelType w:val="multilevel"/>
    <w:tmpl w:val="9A007162"/>
    <w:lvl w:ilvl="0">
      <w:start w:val="41"/>
      <w:numFmt w:val="none"/>
      <w:lvlText w:val="1."/>
      <w:lvlJc w:val="left"/>
      <w:pPr>
        <w:tabs>
          <w:tab w:val="num" w:pos="-2115"/>
        </w:tabs>
        <w:ind w:left="-2115" w:hanging="720"/>
      </w:pPr>
      <w:rPr>
        <w:rFonts w:ascii="Arial Bold" w:hAnsi="Arial Bold" w:cs="Arial Bold" w:hint="default"/>
        <w:b/>
        <w:bCs/>
        <w:i w:val="0"/>
        <w:iCs w:val="0"/>
        <w:color w:val="auto"/>
        <w:sz w:val="20"/>
        <w:szCs w:val="20"/>
      </w:rPr>
    </w:lvl>
    <w:lvl w:ilvl="1">
      <w:start w:val="1"/>
      <w:numFmt w:val="decimal"/>
      <w:lvlText w:val="%11.%2"/>
      <w:lvlJc w:val="left"/>
      <w:pPr>
        <w:tabs>
          <w:tab w:val="num" w:pos="-2115"/>
        </w:tabs>
        <w:ind w:left="-2115" w:hanging="720"/>
      </w:pPr>
      <w:rPr>
        <w:rFonts w:ascii="Arial Bold" w:hAnsi="Arial Bold" w:cs="Arial Bold" w:hint="default"/>
        <w:b/>
        <w:bCs/>
        <w:i w:val="0"/>
        <w:iCs w:val="0"/>
        <w:color w:val="auto"/>
        <w:sz w:val="24"/>
        <w:szCs w:val="24"/>
      </w:rPr>
    </w:lvl>
    <w:lvl w:ilvl="2">
      <w:start w:val="1"/>
      <w:numFmt w:val="decimal"/>
      <w:pStyle w:val="StyleStyleHeading3Univers45LightBoldLeft127cmHangin"/>
      <w:lvlText w:val="%11.%2.%3"/>
      <w:lvlJc w:val="left"/>
      <w:pPr>
        <w:tabs>
          <w:tab w:val="num" w:pos="-2115"/>
        </w:tabs>
        <w:ind w:left="-2115" w:hanging="720"/>
      </w:pPr>
      <w:rPr>
        <w:rFonts w:ascii="Arial Bold" w:eastAsia="MS Mincho" w:hAnsi="Arial Bold" w:cs="Arial Bold" w:hint="default"/>
        <w:b/>
        <w:bCs/>
        <w:i w:val="0"/>
        <w:iCs w:val="0"/>
        <w:color w:val="DE6600"/>
        <w:sz w:val="22"/>
        <w:szCs w:val="22"/>
      </w:rPr>
    </w:lvl>
    <w:lvl w:ilvl="3">
      <w:start w:val="1"/>
      <w:numFmt w:val="decimal"/>
      <w:lvlText w:val="%11.%2.%3.%4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835"/>
        </w:tabs>
        <w:ind w:left="-2835" w:firstLine="0"/>
      </w:pPr>
      <w:rPr>
        <w:rFonts w:hint="default"/>
      </w:rPr>
    </w:lvl>
  </w:abstractNum>
  <w:abstractNum w:abstractNumId="20" w15:restartNumberingAfterBreak="0">
    <w:nsid w:val="58EB0930"/>
    <w:multiLevelType w:val="hybridMultilevel"/>
    <w:tmpl w:val="09B0E25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685E5D"/>
    <w:multiLevelType w:val="multilevel"/>
    <w:tmpl w:val="660672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2" w15:restartNumberingAfterBreak="0">
    <w:nsid w:val="630A45E7"/>
    <w:multiLevelType w:val="hybridMultilevel"/>
    <w:tmpl w:val="09B0E25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5180B"/>
    <w:multiLevelType w:val="hybridMultilevel"/>
    <w:tmpl w:val="1D500630"/>
    <w:lvl w:ilvl="0" w:tplc="CE4A9CAA">
      <w:start w:val="8"/>
      <w:numFmt w:val="decimal"/>
      <w:lvlText w:val="%1."/>
      <w:lvlJc w:val="left"/>
      <w:pPr>
        <w:ind w:left="180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9D0B69"/>
    <w:multiLevelType w:val="multilevel"/>
    <w:tmpl w:val="4F8867B2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6DF64404"/>
    <w:multiLevelType w:val="hybridMultilevel"/>
    <w:tmpl w:val="3CC833FE"/>
    <w:lvl w:ilvl="0" w:tplc="FFFFFFFF">
      <w:start w:val="3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A509C1"/>
    <w:multiLevelType w:val="hybridMultilevel"/>
    <w:tmpl w:val="D3CE18A4"/>
    <w:lvl w:ilvl="0" w:tplc="2962E49C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C53E64"/>
    <w:multiLevelType w:val="hybridMultilevel"/>
    <w:tmpl w:val="77EAD9F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5CA17FD"/>
    <w:multiLevelType w:val="hybridMultilevel"/>
    <w:tmpl w:val="EF14590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D36FB4"/>
    <w:multiLevelType w:val="hybridMultilevel"/>
    <w:tmpl w:val="46C2DBEA"/>
    <w:lvl w:ilvl="0" w:tplc="02EEB136">
      <w:start w:val="3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2B73ED"/>
    <w:multiLevelType w:val="hybridMultilevel"/>
    <w:tmpl w:val="09B0E25C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3"/>
  </w:num>
  <w:num w:numId="3">
    <w:abstractNumId w:val="2"/>
  </w:num>
  <w:num w:numId="4">
    <w:abstractNumId w:val="4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14"/>
  </w:num>
  <w:num w:numId="8">
    <w:abstractNumId w:val="19"/>
  </w:num>
  <w:num w:numId="9">
    <w:abstractNumId w:val="13"/>
  </w:num>
  <w:num w:numId="10">
    <w:abstractNumId w:val="11"/>
  </w:num>
  <w:num w:numId="11">
    <w:abstractNumId w:val="15"/>
  </w:num>
  <w:num w:numId="12">
    <w:abstractNumId w:val="9"/>
  </w:num>
  <w:num w:numId="13">
    <w:abstractNumId w:val="18"/>
  </w:num>
  <w:num w:numId="14">
    <w:abstractNumId w:val="17"/>
  </w:num>
  <w:num w:numId="15">
    <w:abstractNumId w:val="28"/>
  </w:num>
  <w:num w:numId="16">
    <w:abstractNumId w:val="12"/>
  </w:num>
  <w:num w:numId="17">
    <w:abstractNumId w:val="10"/>
  </w:num>
  <w:num w:numId="18">
    <w:abstractNumId w:val="22"/>
  </w:num>
  <w:num w:numId="19">
    <w:abstractNumId w:val="23"/>
  </w:num>
  <w:num w:numId="20">
    <w:abstractNumId w:val="6"/>
  </w:num>
  <w:num w:numId="21">
    <w:abstractNumId w:val="29"/>
  </w:num>
  <w:num w:numId="22">
    <w:abstractNumId w:val="16"/>
  </w:num>
  <w:num w:numId="23">
    <w:abstractNumId w:val="8"/>
  </w:num>
  <w:num w:numId="24">
    <w:abstractNumId w:val="24"/>
  </w:num>
  <w:num w:numId="25">
    <w:abstractNumId w:val="25"/>
  </w:num>
  <w:num w:numId="26">
    <w:abstractNumId w:val="26"/>
  </w:num>
  <w:num w:numId="27">
    <w:abstractNumId w:val="7"/>
  </w:num>
  <w:num w:numId="28">
    <w:abstractNumId w:val="30"/>
  </w:num>
  <w:num w:numId="29">
    <w:abstractNumId w:val="27"/>
  </w:num>
  <w:num w:numId="30">
    <w:abstractNumId w:val="5"/>
  </w:num>
  <w:num w:numId="31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>
      <o:colormru v:ext="edit" colors="red,#cfc,black,fuchsia,aqua,#6f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63E"/>
    <w:rsid w:val="00001298"/>
    <w:rsid w:val="000014DF"/>
    <w:rsid w:val="000024A0"/>
    <w:rsid w:val="00003C4C"/>
    <w:rsid w:val="00004623"/>
    <w:rsid w:val="00004DF9"/>
    <w:rsid w:val="00004E73"/>
    <w:rsid w:val="00004F37"/>
    <w:rsid w:val="000052F0"/>
    <w:rsid w:val="00005B5C"/>
    <w:rsid w:val="00006AC4"/>
    <w:rsid w:val="0000706A"/>
    <w:rsid w:val="0000716D"/>
    <w:rsid w:val="00007B7B"/>
    <w:rsid w:val="00010089"/>
    <w:rsid w:val="00011007"/>
    <w:rsid w:val="00012C48"/>
    <w:rsid w:val="00014C10"/>
    <w:rsid w:val="00015631"/>
    <w:rsid w:val="00015949"/>
    <w:rsid w:val="000160C3"/>
    <w:rsid w:val="00016584"/>
    <w:rsid w:val="00016B1B"/>
    <w:rsid w:val="00016E8C"/>
    <w:rsid w:val="00020B36"/>
    <w:rsid w:val="00020CAA"/>
    <w:rsid w:val="0002168C"/>
    <w:rsid w:val="00021E84"/>
    <w:rsid w:val="00022734"/>
    <w:rsid w:val="00022DCA"/>
    <w:rsid w:val="00025242"/>
    <w:rsid w:val="0002538E"/>
    <w:rsid w:val="00025DA4"/>
    <w:rsid w:val="0002770C"/>
    <w:rsid w:val="0003135E"/>
    <w:rsid w:val="000317E9"/>
    <w:rsid w:val="00033127"/>
    <w:rsid w:val="0003360F"/>
    <w:rsid w:val="0003483A"/>
    <w:rsid w:val="00034C75"/>
    <w:rsid w:val="0003664A"/>
    <w:rsid w:val="000367D8"/>
    <w:rsid w:val="00037251"/>
    <w:rsid w:val="00042397"/>
    <w:rsid w:val="00042D1F"/>
    <w:rsid w:val="00042D3B"/>
    <w:rsid w:val="00043562"/>
    <w:rsid w:val="00044331"/>
    <w:rsid w:val="00045106"/>
    <w:rsid w:val="000457B8"/>
    <w:rsid w:val="0004727E"/>
    <w:rsid w:val="0005104D"/>
    <w:rsid w:val="00051B10"/>
    <w:rsid w:val="0005249D"/>
    <w:rsid w:val="00052C62"/>
    <w:rsid w:val="00052FBD"/>
    <w:rsid w:val="00053286"/>
    <w:rsid w:val="00053513"/>
    <w:rsid w:val="00053D14"/>
    <w:rsid w:val="00055AE1"/>
    <w:rsid w:val="00056BA1"/>
    <w:rsid w:val="00056FB5"/>
    <w:rsid w:val="00057176"/>
    <w:rsid w:val="00057B06"/>
    <w:rsid w:val="000612D1"/>
    <w:rsid w:val="00061472"/>
    <w:rsid w:val="0006166C"/>
    <w:rsid w:val="000618DB"/>
    <w:rsid w:val="000625CB"/>
    <w:rsid w:val="00062617"/>
    <w:rsid w:val="00062820"/>
    <w:rsid w:val="00062827"/>
    <w:rsid w:val="00062A01"/>
    <w:rsid w:val="00062CDA"/>
    <w:rsid w:val="000634D4"/>
    <w:rsid w:val="0006447D"/>
    <w:rsid w:val="0006455C"/>
    <w:rsid w:val="000646E7"/>
    <w:rsid w:val="00064AD0"/>
    <w:rsid w:val="00064F93"/>
    <w:rsid w:val="0006510B"/>
    <w:rsid w:val="000661F9"/>
    <w:rsid w:val="000664C1"/>
    <w:rsid w:val="0006676D"/>
    <w:rsid w:val="00066A73"/>
    <w:rsid w:val="00067707"/>
    <w:rsid w:val="00067F40"/>
    <w:rsid w:val="000705A5"/>
    <w:rsid w:val="000713F8"/>
    <w:rsid w:val="00071A1A"/>
    <w:rsid w:val="000721EB"/>
    <w:rsid w:val="0007272A"/>
    <w:rsid w:val="00072BA9"/>
    <w:rsid w:val="000731CF"/>
    <w:rsid w:val="00073EBE"/>
    <w:rsid w:val="0007478F"/>
    <w:rsid w:val="00074A0E"/>
    <w:rsid w:val="00075B39"/>
    <w:rsid w:val="00075DB0"/>
    <w:rsid w:val="0007688E"/>
    <w:rsid w:val="00077ECB"/>
    <w:rsid w:val="00077F21"/>
    <w:rsid w:val="0008037D"/>
    <w:rsid w:val="000804C8"/>
    <w:rsid w:val="0008100C"/>
    <w:rsid w:val="00081E8C"/>
    <w:rsid w:val="00081FB9"/>
    <w:rsid w:val="000823C7"/>
    <w:rsid w:val="0008249A"/>
    <w:rsid w:val="00082D57"/>
    <w:rsid w:val="000847E8"/>
    <w:rsid w:val="00084C08"/>
    <w:rsid w:val="00085FD1"/>
    <w:rsid w:val="0009024D"/>
    <w:rsid w:val="00090373"/>
    <w:rsid w:val="00090F04"/>
    <w:rsid w:val="000936C0"/>
    <w:rsid w:val="000940A0"/>
    <w:rsid w:val="000951C5"/>
    <w:rsid w:val="0009684D"/>
    <w:rsid w:val="000969F1"/>
    <w:rsid w:val="00096C4E"/>
    <w:rsid w:val="00096F1A"/>
    <w:rsid w:val="00097020"/>
    <w:rsid w:val="000A0507"/>
    <w:rsid w:val="000A0DAD"/>
    <w:rsid w:val="000A114F"/>
    <w:rsid w:val="000A1514"/>
    <w:rsid w:val="000A23B2"/>
    <w:rsid w:val="000A2F0A"/>
    <w:rsid w:val="000A39B3"/>
    <w:rsid w:val="000A4282"/>
    <w:rsid w:val="000A719D"/>
    <w:rsid w:val="000A745B"/>
    <w:rsid w:val="000B109F"/>
    <w:rsid w:val="000B151E"/>
    <w:rsid w:val="000B2F47"/>
    <w:rsid w:val="000B3125"/>
    <w:rsid w:val="000B3A83"/>
    <w:rsid w:val="000B4142"/>
    <w:rsid w:val="000B515A"/>
    <w:rsid w:val="000B6C0B"/>
    <w:rsid w:val="000B7302"/>
    <w:rsid w:val="000C0C1E"/>
    <w:rsid w:val="000C448E"/>
    <w:rsid w:val="000C4975"/>
    <w:rsid w:val="000C4B27"/>
    <w:rsid w:val="000C5543"/>
    <w:rsid w:val="000C563C"/>
    <w:rsid w:val="000C5A2A"/>
    <w:rsid w:val="000C5EA4"/>
    <w:rsid w:val="000C6170"/>
    <w:rsid w:val="000C65C6"/>
    <w:rsid w:val="000C7C1E"/>
    <w:rsid w:val="000D00F1"/>
    <w:rsid w:val="000D0192"/>
    <w:rsid w:val="000D02A1"/>
    <w:rsid w:val="000D28C7"/>
    <w:rsid w:val="000D2E00"/>
    <w:rsid w:val="000D4948"/>
    <w:rsid w:val="000D5AD3"/>
    <w:rsid w:val="000D5F3C"/>
    <w:rsid w:val="000D64D8"/>
    <w:rsid w:val="000D6B67"/>
    <w:rsid w:val="000D6F50"/>
    <w:rsid w:val="000E0656"/>
    <w:rsid w:val="000E073B"/>
    <w:rsid w:val="000E1750"/>
    <w:rsid w:val="000E267E"/>
    <w:rsid w:val="000E2939"/>
    <w:rsid w:val="000E34BC"/>
    <w:rsid w:val="000E3E41"/>
    <w:rsid w:val="000E54C1"/>
    <w:rsid w:val="000E60E2"/>
    <w:rsid w:val="000E6155"/>
    <w:rsid w:val="000E6D2F"/>
    <w:rsid w:val="000E6FE7"/>
    <w:rsid w:val="000E76F0"/>
    <w:rsid w:val="000E7B51"/>
    <w:rsid w:val="000E7D35"/>
    <w:rsid w:val="000F04A2"/>
    <w:rsid w:val="000F0F98"/>
    <w:rsid w:val="000F1B5C"/>
    <w:rsid w:val="000F2D70"/>
    <w:rsid w:val="000F3774"/>
    <w:rsid w:val="000F554E"/>
    <w:rsid w:val="000F585E"/>
    <w:rsid w:val="000F6BFC"/>
    <w:rsid w:val="000F7996"/>
    <w:rsid w:val="00101330"/>
    <w:rsid w:val="0010284F"/>
    <w:rsid w:val="00102960"/>
    <w:rsid w:val="0010302A"/>
    <w:rsid w:val="001032B3"/>
    <w:rsid w:val="0010426B"/>
    <w:rsid w:val="00105528"/>
    <w:rsid w:val="00107960"/>
    <w:rsid w:val="00107F3A"/>
    <w:rsid w:val="00110269"/>
    <w:rsid w:val="00110779"/>
    <w:rsid w:val="00111C5B"/>
    <w:rsid w:val="001127FF"/>
    <w:rsid w:val="00113988"/>
    <w:rsid w:val="00115A2D"/>
    <w:rsid w:val="00121830"/>
    <w:rsid w:val="00121987"/>
    <w:rsid w:val="0012291F"/>
    <w:rsid w:val="00123860"/>
    <w:rsid w:val="00125F9A"/>
    <w:rsid w:val="00126215"/>
    <w:rsid w:val="001262F1"/>
    <w:rsid w:val="001264F5"/>
    <w:rsid w:val="0012668A"/>
    <w:rsid w:val="00126F63"/>
    <w:rsid w:val="00126FED"/>
    <w:rsid w:val="001274DD"/>
    <w:rsid w:val="0013042F"/>
    <w:rsid w:val="00130EE8"/>
    <w:rsid w:val="00131AE9"/>
    <w:rsid w:val="00131C1E"/>
    <w:rsid w:val="00133154"/>
    <w:rsid w:val="00133574"/>
    <w:rsid w:val="0013563C"/>
    <w:rsid w:val="0013775F"/>
    <w:rsid w:val="00141086"/>
    <w:rsid w:val="00141EA2"/>
    <w:rsid w:val="001424AD"/>
    <w:rsid w:val="00144432"/>
    <w:rsid w:val="00144C60"/>
    <w:rsid w:val="00150121"/>
    <w:rsid w:val="00153FAF"/>
    <w:rsid w:val="00154C8B"/>
    <w:rsid w:val="00155424"/>
    <w:rsid w:val="00155505"/>
    <w:rsid w:val="001564C4"/>
    <w:rsid w:val="00156653"/>
    <w:rsid w:val="0015736F"/>
    <w:rsid w:val="001579C1"/>
    <w:rsid w:val="00160E9C"/>
    <w:rsid w:val="00162189"/>
    <w:rsid w:val="0016378B"/>
    <w:rsid w:val="00163FA8"/>
    <w:rsid w:val="00164B10"/>
    <w:rsid w:val="00165914"/>
    <w:rsid w:val="00166410"/>
    <w:rsid w:val="00166CF9"/>
    <w:rsid w:val="00167093"/>
    <w:rsid w:val="00170EF9"/>
    <w:rsid w:val="00172AB0"/>
    <w:rsid w:val="00172B8A"/>
    <w:rsid w:val="00173B58"/>
    <w:rsid w:val="00173CC0"/>
    <w:rsid w:val="00174887"/>
    <w:rsid w:val="00174EE6"/>
    <w:rsid w:val="00175335"/>
    <w:rsid w:val="00176240"/>
    <w:rsid w:val="00176741"/>
    <w:rsid w:val="00176BE7"/>
    <w:rsid w:val="00176D0F"/>
    <w:rsid w:val="00177048"/>
    <w:rsid w:val="00177D3F"/>
    <w:rsid w:val="00180A54"/>
    <w:rsid w:val="00180C45"/>
    <w:rsid w:val="0018255E"/>
    <w:rsid w:val="00182571"/>
    <w:rsid w:val="00183DDE"/>
    <w:rsid w:val="00184776"/>
    <w:rsid w:val="00185330"/>
    <w:rsid w:val="001865D9"/>
    <w:rsid w:val="00190D17"/>
    <w:rsid w:val="00191999"/>
    <w:rsid w:val="00192039"/>
    <w:rsid w:val="00192AFD"/>
    <w:rsid w:val="00192D3F"/>
    <w:rsid w:val="00193168"/>
    <w:rsid w:val="00193A08"/>
    <w:rsid w:val="00193C3E"/>
    <w:rsid w:val="001941CF"/>
    <w:rsid w:val="001963FD"/>
    <w:rsid w:val="001975F8"/>
    <w:rsid w:val="001A01A6"/>
    <w:rsid w:val="001A2034"/>
    <w:rsid w:val="001A301C"/>
    <w:rsid w:val="001A317E"/>
    <w:rsid w:val="001A31A0"/>
    <w:rsid w:val="001A477A"/>
    <w:rsid w:val="001A571B"/>
    <w:rsid w:val="001A64D7"/>
    <w:rsid w:val="001A77B2"/>
    <w:rsid w:val="001A7C1A"/>
    <w:rsid w:val="001B080F"/>
    <w:rsid w:val="001B1E6C"/>
    <w:rsid w:val="001B2622"/>
    <w:rsid w:val="001B335A"/>
    <w:rsid w:val="001B4A62"/>
    <w:rsid w:val="001B566D"/>
    <w:rsid w:val="001B56B9"/>
    <w:rsid w:val="001B6503"/>
    <w:rsid w:val="001B7932"/>
    <w:rsid w:val="001C0BDF"/>
    <w:rsid w:val="001C0FFB"/>
    <w:rsid w:val="001C19B6"/>
    <w:rsid w:val="001C3386"/>
    <w:rsid w:val="001C3571"/>
    <w:rsid w:val="001C4E5F"/>
    <w:rsid w:val="001D0037"/>
    <w:rsid w:val="001D036B"/>
    <w:rsid w:val="001D2298"/>
    <w:rsid w:val="001D49E5"/>
    <w:rsid w:val="001D5825"/>
    <w:rsid w:val="001D62D5"/>
    <w:rsid w:val="001D709D"/>
    <w:rsid w:val="001E073B"/>
    <w:rsid w:val="001E0A69"/>
    <w:rsid w:val="001E0CB8"/>
    <w:rsid w:val="001E3A6B"/>
    <w:rsid w:val="001E3B29"/>
    <w:rsid w:val="001E45CA"/>
    <w:rsid w:val="001E507E"/>
    <w:rsid w:val="001E6517"/>
    <w:rsid w:val="001E6E23"/>
    <w:rsid w:val="001E74CC"/>
    <w:rsid w:val="001F02E0"/>
    <w:rsid w:val="001F39CE"/>
    <w:rsid w:val="001F4C64"/>
    <w:rsid w:val="001F5004"/>
    <w:rsid w:val="001F6376"/>
    <w:rsid w:val="001F663C"/>
    <w:rsid w:val="001F7271"/>
    <w:rsid w:val="001F7315"/>
    <w:rsid w:val="001F7364"/>
    <w:rsid w:val="001F744F"/>
    <w:rsid w:val="0020172D"/>
    <w:rsid w:val="00202FD7"/>
    <w:rsid w:val="002034FB"/>
    <w:rsid w:val="00203551"/>
    <w:rsid w:val="002036B9"/>
    <w:rsid w:val="002054C6"/>
    <w:rsid w:val="0020582F"/>
    <w:rsid w:val="00206698"/>
    <w:rsid w:val="00207C08"/>
    <w:rsid w:val="00207D7A"/>
    <w:rsid w:val="0021229D"/>
    <w:rsid w:val="002124C1"/>
    <w:rsid w:val="002128FB"/>
    <w:rsid w:val="00213A7E"/>
    <w:rsid w:val="00213DA1"/>
    <w:rsid w:val="002140AB"/>
    <w:rsid w:val="002147D9"/>
    <w:rsid w:val="00214A65"/>
    <w:rsid w:val="00215656"/>
    <w:rsid w:val="00215F05"/>
    <w:rsid w:val="002168AD"/>
    <w:rsid w:val="00216B00"/>
    <w:rsid w:val="002172CE"/>
    <w:rsid w:val="002175FC"/>
    <w:rsid w:val="0021784F"/>
    <w:rsid w:val="00220C65"/>
    <w:rsid w:val="0022103D"/>
    <w:rsid w:val="00221D7F"/>
    <w:rsid w:val="00222E54"/>
    <w:rsid w:val="00222EC0"/>
    <w:rsid w:val="0022309C"/>
    <w:rsid w:val="00223AAC"/>
    <w:rsid w:val="002242C3"/>
    <w:rsid w:val="0022463A"/>
    <w:rsid w:val="00226FBA"/>
    <w:rsid w:val="00230295"/>
    <w:rsid w:val="002306DE"/>
    <w:rsid w:val="00230DBA"/>
    <w:rsid w:val="00230E04"/>
    <w:rsid w:val="00232700"/>
    <w:rsid w:val="00232704"/>
    <w:rsid w:val="00233323"/>
    <w:rsid w:val="002343A6"/>
    <w:rsid w:val="00234634"/>
    <w:rsid w:val="00235929"/>
    <w:rsid w:val="00236AEC"/>
    <w:rsid w:val="00236FC3"/>
    <w:rsid w:val="00236FFE"/>
    <w:rsid w:val="00237F5C"/>
    <w:rsid w:val="00240A73"/>
    <w:rsid w:val="00240CC4"/>
    <w:rsid w:val="00242777"/>
    <w:rsid w:val="00242D70"/>
    <w:rsid w:val="00251C97"/>
    <w:rsid w:val="00251FD0"/>
    <w:rsid w:val="002530A7"/>
    <w:rsid w:val="00254784"/>
    <w:rsid w:val="00254C09"/>
    <w:rsid w:val="0025516D"/>
    <w:rsid w:val="00256AA5"/>
    <w:rsid w:val="00256AFE"/>
    <w:rsid w:val="002617A2"/>
    <w:rsid w:val="00264225"/>
    <w:rsid w:val="00264BAB"/>
    <w:rsid w:val="002651A0"/>
    <w:rsid w:val="00267ABC"/>
    <w:rsid w:val="00271152"/>
    <w:rsid w:val="0027188A"/>
    <w:rsid w:val="002721BD"/>
    <w:rsid w:val="002721EE"/>
    <w:rsid w:val="00272448"/>
    <w:rsid w:val="00272A7E"/>
    <w:rsid w:val="00272A91"/>
    <w:rsid w:val="00273451"/>
    <w:rsid w:val="00274143"/>
    <w:rsid w:val="002746D9"/>
    <w:rsid w:val="00274EFD"/>
    <w:rsid w:val="00275B2B"/>
    <w:rsid w:val="002770B0"/>
    <w:rsid w:val="002773C8"/>
    <w:rsid w:val="0027788A"/>
    <w:rsid w:val="00282838"/>
    <w:rsid w:val="002847C6"/>
    <w:rsid w:val="00284A61"/>
    <w:rsid w:val="00284E70"/>
    <w:rsid w:val="00285201"/>
    <w:rsid w:val="00286C6D"/>
    <w:rsid w:val="00286F93"/>
    <w:rsid w:val="002871EE"/>
    <w:rsid w:val="00287381"/>
    <w:rsid w:val="002908FB"/>
    <w:rsid w:val="0029393B"/>
    <w:rsid w:val="00294103"/>
    <w:rsid w:val="00294F40"/>
    <w:rsid w:val="00295612"/>
    <w:rsid w:val="00295826"/>
    <w:rsid w:val="00295D82"/>
    <w:rsid w:val="00296A83"/>
    <w:rsid w:val="00297059"/>
    <w:rsid w:val="0029715E"/>
    <w:rsid w:val="00297C9A"/>
    <w:rsid w:val="002A0A31"/>
    <w:rsid w:val="002A108C"/>
    <w:rsid w:val="002A178E"/>
    <w:rsid w:val="002A2601"/>
    <w:rsid w:val="002A2CA0"/>
    <w:rsid w:val="002A4C7F"/>
    <w:rsid w:val="002A5025"/>
    <w:rsid w:val="002A5413"/>
    <w:rsid w:val="002A5B31"/>
    <w:rsid w:val="002A5B55"/>
    <w:rsid w:val="002A761A"/>
    <w:rsid w:val="002B01C6"/>
    <w:rsid w:val="002B04B0"/>
    <w:rsid w:val="002B04C4"/>
    <w:rsid w:val="002B0724"/>
    <w:rsid w:val="002B1B32"/>
    <w:rsid w:val="002B1CD3"/>
    <w:rsid w:val="002B228C"/>
    <w:rsid w:val="002B29D9"/>
    <w:rsid w:val="002B374D"/>
    <w:rsid w:val="002B4F94"/>
    <w:rsid w:val="002B5922"/>
    <w:rsid w:val="002B60F1"/>
    <w:rsid w:val="002B6349"/>
    <w:rsid w:val="002B642E"/>
    <w:rsid w:val="002B7959"/>
    <w:rsid w:val="002B79C5"/>
    <w:rsid w:val="002B7B2C"/>
    <w:rsid w:val="002C0A6F"/>
    <w:rsid w:val="002C2B44"/>
    <w:rsid w:val="002C3126"/>
    <w:rsid w:val="002C3162"/>
    <w:rsid w:val="002C4559"/>
    <w:rsid w:val="002C46D3"/>
    <w:rsid w:val="002C4EDE"/>
    <w:rsid w:val="002C5AB3"/>
    <w:rsid w:val="002C5C3B"/>
    <w:rsid w:val="002C62BB"/>
    <w:rsid w:val="002C6303"/>
    <w:rsid w:val="002C65C3"/>
    <w:rsid w:val="002C6DC5"/>
    <w:rsid w:val="002D1D60"/>
    <w:rsid w:val="002D26C8"/>
    <w:rsid w:val="002D3737"/>
    <w:rsid w:val="002D5F99"/>
    <w:rsid w:val="002E2507"/>
    <w:rsid w:val="002E42AA"/>
    <w:rsid w:val="002E5260"/>
    <w:rsid w:val="002E5374"/>
    <w:rsid w:val="002E57B0"/>
    <w:rsid w:val="002E58B7"/>
    <w:rsid w:val="002E7121"/>
    <w:rsid w:val="002E7A02"/>
    <w:rsid w:val="002F093F"/>
    <w:rsid w:val="002F0A84"/>
    <w:rsid w:val="002F1A6D"/>
    <w:rsid w:val="002F2C42"/>
    <w:rsid w:val="002F4351"/>
    <w:rsid w:val="002F49CF"/>
    <w:rsid w:val="002F5153"/>
    <w:rsid w:val="002F522C"/>
    <w:rsid w:val="002F5DAE"/>
    <w:rsid w:val="002F61A8"/>
    <w:rsid w:val="002F6AB8"/>
    <w:rsid w:val="002F7513"/>
    <w:rsid w:val="002F771D"/>
    <w:rsid w:val="0030228E"/>
    <w:rsid w:val="00303E4C"/>
    <w:rsid w:val="00304742"/>
    <w:rsid w:val="00305364"/>
    <w:rsid w:val="0031051B"/>
    <w:rsid w:val="00311498"/>
    <w:rsid w:val="0031365D"/>
    <w:rsid w:val="00313A4F"/>
    <w:rsid w:val="003145E5"/>
    <w:rsid w:val="00314ED2"/>
    <w:rsid w:val="00315C5F"/>
    <w:rsid w:val="00315C7E"/>
    <w:rsid w:val="003167DE"/>
    <w:rsid w:val="0031756D"/>
    <w:rsid w:val="003176E5"/>
    <w:rsid w:val="00317F93"/>
    <w:rsid w:val="00321521"/>
    <w:rsid w:val="0032203F"/>
    <w:rsid w:val="00322B34"/>
    <w:rsid w:val="003239FF"/>
    <w:rsid w:val="00324F90"/>
    <w:rsid w:val="0032528D"/>
    <w:rsid w:val="00325CF3"/>
    <w:rsid w:val="00326923"/>
    <w:rsid w:val="00327463"/>
    <w:rsid w:val="00327867"/>
    <w:rsid w:val="00330132"/>
    <w:rsid w:val="00330E9A"/>
    <w:rsid w:val="00331431"/>
    <w:rsid w:val="00331834"/>
    <w:rsid w:val="00331DDD"/>
    <w:rsid w:val="00332300"/>
    <w:rsid w:val="003326A3"/>
    <w:rsid w:val="003408C8"/>
    <w:rsid w:val="00341431"/>
    <w:rsid w:val="00341FFA"/>
    <w:rsid w:val="00342B13"/>
    <w:rsid w:val="00342E4E"/>
    <w:rsid w:val="003442A2"/>
    <w:rsid w:val="00344AE4"/>
    <w:rsid w:val="00345232"/>
    <w:rsid w:val="00350985"/>
    <w:rsid w:val="00351C01"/>
    <w:rsid w:val="00352CF3"/>
    <w:rsid w:val="003560F3"/>
    <w:rsid w:val="003563FF"/>
    <w:rsid w:val="00360321"/>
    <w:rsid w:val="00360C5A"/>
    <w:rsid w:val="003610A6"/>
    <w:rsid w:val="00361AFB"/>
    <w:rsid w:val="0036249E"/>
    <w:rsid w:val="00363DD1"/>
    <w:rsid w:val="00363F83"/>
    <w:rsid w:val="00364E93"/>
    <w:rsid w:val="003664B6"/>
    <w:rsid w:val="00367480"/>
    <w:rsid w:val="003674A5"/>
    <w:rsid w:val="00367835"/>
    <w:rsid w:val="003707FA"/>
    <w:rsid w:val="00370B63"/>
    <w:rsid w:val="003732BF"/>
    <w:rsid w:val="00374973"/>
    <w:rsid w:val="00374FF8"/>
    <w:rsid w:val="00383118"/>
    <w:rsid w:val="003838C8"/>
    <w:rsid w:val="00384D7B"/>
    <w:rsid w:val="00386A1E"/>
    <w:rsid w:val="00386FCD"/>
    <w:rsid w:val="003877E0"/>
    <w:rsid w:val="003900C0"/>
    <w:rsid w:val="00390E8C"/>
    <w:rsid w:val="0039198D"/>
    <w:rsid w:val="00391D94"/>
    <w:rsid w:val="0039280B"/>
    <w:rsid w:val="0039292B"/>
    <w:rsid w:val="003938EE"/>
    <w:rsid w:val="00393B72"/>
    <w:rsid w:val="00394E47"/>
    <w:rsid w:val="003958FB"/>
    <w:rsid w:val="00395F08"/>
    <w:rsid w:val="003964AC"/>
    <w:rsid w:val="00396631"/>
    <w:rsid w:val="00396A77"/>
    <w:rsid w:val="003977E1"/>
    <w:rsid w:val="00397DEF"/>
    <w:rsid w:val="003A0FAB"/>
    <w:rsid w:val="003A14D2"/>
    <w:rsid w:val="003A19E3"/>
    <w:rsid w:val="003A2C1D"/>
    <w:rsid w:val="003A311E"/>
    <w:rsid w:val="003A317F"/>
    <w:rsid w:val="003A376B"/>
    <w:rsid w:val="003A4147"/>
    <w:rsid w:val="003A455C"/>
    <w:rsid w:val="003A4DF7"/>
    <w:rsid w:val="003A5AF1"/>
    <w:rsid w:val="003A68D1"/>
    <w:rsid w:val="003A6EB2"/>
    <w:rsid w:val="003A7136"/>
    <w:rsid w:val="003B15D8"/>
    <w:rsid w:val="003B1C19"/>
    <w:rsid w:val="003B239B"/>
    <w:rsid w:val="003B277B"/>
    <w:rsid w:val="003B37B2"/>
    <w:rsid w:val="003B386E"/>
    <w:rsid w:val="003B3D61"/>
    <w:rsid w:val="003B479D"/>
    <w:rsid w:val="003B5131"/>
    <w:rsid w:val="003B588B"/>
    <w:rsid w:val="003B5C3E"/>
    <w:rsid w:val="003B6026"/>
    <w:rsid w:val="003B646A"/>
    <w:rsid w:val="003B704D"/>
    <w:rsid w:val="003B790B"/>
    <w:rsid w:val="003B7EE4"/>
    <w:rsid w:val="003C0AE1"/>
    <w:rsid w:val="003C15D9"/>
    <w:rsid w:val="003C2074"/>
    <w:rsid w:val="003C42AF"/>
    <w:rsid w:val="003C733D"/>
    <w:rsid w:val="003D023F"/>
    <w:rsid w:val="003D15A0"/>
    <w:rsid w:val="003D2AE0"/>
    <w:rsid w:val="003D3463"/>
    <w:rsid w:val="003D39C4"/>
    <w:rsid w:val="003D42A1"/>
    <w:rsid w:val="003D45EF"/>
    <w:rsid w:val="003D4A4C"/>
    <w:rsid w:val="003D4AE9"/>
    <w:rsid w:val="003D55B9"/>
    <w:rsid w:val="003D6A0A"/>
    <w:rsid w:val="003D73C2"/>
    <w:rsid w:val="003D7BAC"/>
    <w:rsid w:val="003E03FB"/>
    <w:rsid w:val="003E0764"/>
    <w:rsid w:val="003E0AAB"/>
    <w:rsid w:val="003E0ECE"/>
    <w:rsid w:val="003E1E63"/>
    <w:rsid w:val="003E20E3"/>
    <w:rsid w:val="003E3E59"/>
    <w:rsid w:val="003E471E"/>
    <w:rsid w:val="003E5BE8"/>
    <w:rsid w:val="003E5D42"/>
    <w:rsid w:val="003E6589"/>
    <w:rsid w:val="003E6E0A"/>
    <w:rsid w:val="003E7074"/>
    <w:rsid w:val="003F06DA"/>
    <w:rsid w:val="003F1214"/>
    <w:rsid w:val="003F20CC"/>
    <w:rsid w:val="003F2507"/>
    <w:rsid w:val="003F43D8"/>
    <w:rsid w:val="003F5F2F"/>
    <w:rsid w:val="003F6054"/>
    <w:rsid w:val="003F6276"/>
    <w:rsid w:val="003F64CB"/>
    <w:rsid w:val="003F64E5"/>
    <w:rsid w:val="003F73C0"/>
    <w:rsid w:val="0040093B"/>
    <w:rsid w:val="00402559"/>
    <w:rsid w:val="00402859"/>
    <w:rsid w:val="004029AD"/>
    <w:rsid w:val="00404033"/>
    <w:rsid w:val="00404E30"/>
    <w:rsid w:val="00405666"/>
    <w:rsid w:val="00405954"/>
    <w:rsid w:val="0040684C"/>
    <w:rsid w:val="0040722F"/>
    <w:rsid w:val="004073AC"/>
    <w:rsid w:val="0041082C"/>
    <w:rsid w:val="0041169A"/>
    <w:rsid w:val="00411D70"/>
    <w:rsid w:val="00412301"/>
    <w:rsid w:val="004130F6"/>
    <w:rsid w:val="00413CE5"/>
    <w:rsid w:val="0041522B"/>
    <w:rsid w:val="00415489"/>
    <w:rsid w:val="00415CBF"/>
    <w:rsid w:val="004168EF"/>
    <w:rsid w:val="00416D12"/>
    <w:rsid w:val="004173D1"/>
    <w:rsid w:val="00417D05"/>
    <w:rsid w:val="00421749"/>
    <w:rsid w:val="00424034"/>
    <w:rsid w:val="004251C1"/>
    <w:rsid w:val="00425D93"/>
    <w:rsid w:val="00425ED8"/>
    <w:rsid w:val="00426B3D"/>
    <w:rsid w:val="00426D05"/>
    <w:rsid w:val="004272C9"/>
    <w:rsid w:val="0043085D"/>
    <w:rsid w:val="004322FF"/>
    <w:rsid w:val="00434484"/>
    <w:rsid w:val="00434641"/>
    <w:rsid w:val="0043542F"/>
    <w:rsid w:val="004356AB"/>
    <w:rsid w:val="004375F4"/>
    <w:rsid w:val="004379D9"/>
    <w:rsid w:val="00437B8E"/>
    <w:rsid w:val="00437F74"/>
    <w:rsid w:val="00440463"/>
    <w:rsid w:val="00440C88"/>
    <w:rsid w:val="00440ED3"/>
    <w:rsid w:val="00442BC2"/>
    <w:rsid w:val="00442E6D"/>
    <w:rsid w:val="004432BA"/>
    <w:rsid w:val="00443A18"/>
    <w:rsid w:val="00445AF7"/>
    <w:rsid w:val="00447C35"/>
    <w:rsid w:val="004508B8"/>
    <w:rsid w:val="00450A0F"/>
    <w:rsid w:val="00450A46"/>
    <w:rsid w:val="00451597"/>
    <w:rsid w:val="00452DD9"/>
    <w:rsid w:val="00454748"/>
    <w:rsid w:val="00455491"/>
    <w:rsid w:val="0045583D"/>
    <w:rsid w:val="00455DC5"/>
    <w:rsid w:val="00455E21"/>
    <w:rsid w:val="00455F8E"/>
    <w:rsid w:val="0045602F"/>
    <w:rsid w:val="0045661F"/>
    <w:rsid w:val="004571BB"/>
    <w:rsid w:val="00457438"/>
    <w:rsid w:val="0045749F"/>
    <w:rsid w:val="0046016B"/>
    <w:rsid w:val="004607A7"/>
    <w:rsid w:val="00464714"/>
    <w:rsid w:val="00465508"/>
    <w:rsid w:val="00466172"/>
    <w:rsid w:val="0046708E"/>
    <w:rsid w:val="004671B2"/>
    <w:rsid w:val="00467356"/>
    <w:rsid w:val="0046770A"/>
    <w:rsid w:val="00467F3B"/>
    <w:rsid w:val="00470E1A"/>
    <w:rsid w:val="00471BE1"/>
    <w:rsid w:val="00472907"/>
    <w:rsid w:val="004732C5"/>
    <w:rsid w:val="00473504"/>
    <w:rsid w:val="00473FCF"/>
    <w:rsid w:val="00474B24"/>
    <w:rsid w:val="00476346"/>
    <w:rsid w:val="00477386"/>
    <w:rsid w:val="00477A01"/>
    <w:rsid w:val="00477DB5"/>
    <w:rsid w:val="00480505"/>
    <w:rsid w:val="00480CC4"/>
    <w:rsid w:val="00482886"/>
    <w:rsid w:val="00484A43"/>
    <w:rsid w:val="00484E8E"/>
    <w:rsid w:val="004857A6"/>
    <w:rsid w:val="004859DF"/>
    <w:rsid w:val="00485E5E"/>
    <w:rsid w:val="00486122"/>
    <w:rsid w:val="004864D7"/>
    <w:rsid w:val="00486992"/>
    <w:rsid w:val="00486BE6"/>
    <w:rsid w:val="00486DF8"/>
    <w:rsid w:val="00486EC5"/>
    <w:rsid w:val="00490236"/>
    <w:rsid w:val="00492BA5"/>
    <w:rsid w:val="00492D03"/>
    <w:rsid w:val="00492F4A"/>
    <w:rsid w:val="00493893"/>
    <w:rsid w:val="00493EC7"/>
    <w:rsid w:val="00494458"/>
    <w:rsid w:val="0049458E"/>
    <w:rsid w:val="00494DE9"/>
    <w:rsid w:val="004964E0"/>
    <w:rsid w:val="00496CC6"/>
    <w:rsid w:val="004978CE"/>
    <w:rsid w:val="00497D50"/>
    <w:rsid w:val="004A1412"/>
    <w:rsid w:val="004A1830"/>
    <w:rsid w:val="004A2207"/>
    <w:rsid w:val="004A23FE"/>
    <w:rsid w:val="004A2807"/>
    <w:rsid w:val="004A2B79"/>
    <w:rsid w:val="004A3D46"/>
    <w:rsid w:val="004A5E71"/>
    <w:rsid w:val="004A640B"/>
    <w:rsid w:val="004A6864"/>
    <w:rsid w:val="004B0BA0"/>
    <w:rsid w:val="004B42BB"/>
    <w:rsid w:val="004B4488"/>
    <w:rsid w:val="004B4822"/>
    <w:rsid w:val="004B4C26"/>
    <w:rsid w:val="004B5439"/>
    <w:rsid w:val="004B5BF9"/>
    <w:rsid w:val="004B685C"/>
    <w:rsid w:val="004B6B57"/>
    <w:rsid w:val="004B6FFE"/>
    <w:rsid w:val="004C0C4F"/>
    <w:rsid w:val="004C19F4"/>
    <w:rsid w:val="004C1AA1"/>
    <w:rsid w:val="004C3541"/>
    <w:rsid w:val="004C3CB0"/>
    <w:rsid w:val="004C3D2C"/>
    <w:rsid w:val="004C42F3"/>
    <w:rsid w:val="004C6451"/>
    <w:rsid w:val="004C738E"/>
    <w:rsid w:val="004D04A3"/>
    <w:rsid w:val="004D128D"/>
    <w:rsid w:val="004D12F4"/>
    <w:rsid w:val="004D1637"/>
    <w:rsid w:val="004D16D6"/>
    <w:rsid w:val="004D1BF4"/>
    <w:rsid w:val="004D4637"/>
    <w:rsid w:val="004D4BAD"/>
    <w:rsid w:val="004D4F59"/>
    <w:rsid w:val="004D66FB"/>
    <w:rsid w:val="004D6D92"/>
    <w:rsid w:val="004D7052"/>
    <w:rsid w:val="004E02F6"/>
    <w:rsid w:val="004E1706"/>
    <w:rsid w:val="004E2025"/>
    <w:rsid w:val="004E2086"/>
    <w:rsid w:val="004E29A6"/>
    <w:rsid w:val="004E4CB5"/>
    <w:rsid w:val="004E54C3"/>
    <w:rsid w:val="004E57C3"/>
    <w:rsid w:val="004E7058"/>
    <w:rsid w:val="004F0865"/>
    <w:rsid w:val="004F424F"/>
    <w:rsid w:val="004F4799"/>
    <w:rsid w:val="004F4CA8"/>
    <w:rsid w:val="004F554A"/>
    <w:rsid w:val="004F5CC9"/>
    <w:rsid w:val="004F6138"/>
    <w:rsid w:val="004F6A76"/>
    <w:rsid w:val="004F6D53"/>
    <w:rsid w:val="004F7C93"/>
    <w:rsid w:val="0050195B"/>
    <w:rsid w:val="00501971"/>
    <w:rsid w:val="00501B76"/>
    <w:rsid w:val="005028E4"/>
    <w:rsid w:val="00502C5A"/>
    <w:rsid w:val="00502CDB"/>
    <w:rsid w:val="005044E7"/>
    <w:rsid w:val="00504504"/>
    <w:rsid w:val="00504AA4"/>
    <w:rsid w:val="0050504D"/>
    <w:rsid w:val="00506465"/>
    <w:rsid w:val="00507A54"/>
    <w:rsid w:val="00507CF6"/>
    <w:rsid w:val="00507FB0"/>
    <w:rsid w:val="005110FE"/>
    <w:rsid w:val="00511C12"/>
    <w:rsid w:val="005121FA"/>
    <w:rsid w:val="00512991"/>
    <w:rsid w:val="00513D01"/>
    <w:rsid w:val="00514035"/>
    <w:rsid w:val="005143CB"/>
    <w:rsid w:val="0051731F"/>
    <w:rsid w:val="005173CD"/>
    <w:rsid w:val="0051740C"/>
    <w:rsid w:val="00521954"/>
    <w:rsid w:val="00522957"/>
    <w:rsid w:val="00522AD8"/>
    <w:rsid w:val="00523B47"/>
    <w:rsid w:val="00523D12"/>
    <w:rsid w:val="005249B7"/>
    <w:rsid w:val="00524A50"/>
    <w:rsid w:val="00525035"/>
    <w:rsid w:val="005267B9"/>
    <w:rsid w:val="005277FF"/>
    <w:rsid w:val="00530EDB"/>
    <w:rsid w:val="0053308E"/>
    <w:rsid w:val="0053425B"/>
    <w:rsid w:val="00534C4D"/>
    <w:rsid w:val="00534FA4"/>
    <w:rsid w:val="00535BF3"/>
    <w:rsid w:val="0053642D"/>
    <w:rsid w:val="0053749E"/>
    <w:rsid w:val="00537DCC"/>
    <w:rsid w:val="0054173E"/>
    <w:rsid w:val="00541B51"/>
    <w:rsid w:val="00542329"/>
    <w:rsid w:val="00544541"/>
    <w:rsid w:val="00544676"/>
    <w:rsid w:val="005460F5"/>
    <w:rsid w:val="00546B57"/>
    <w:rsid w:val="005477A8"/>
    <w:rsid w:val="00553109"/>
    <w:rsid w:val="00553BF4"/>
    <w:rsid w:val="00554315"/>
    <w:rsid w:val="00554C11"/>
    <w:rsid w:val="005552C1"/>
    <w:rsid w:val="0055586E"/>
    <w:rsid w:val="00560055"/>
    <w:rsid w:val="00560911"/>
    <w:rsid w:val="00561076"/>
    <w:rsid w:val="005611E8"/>
    <w:rsid w:val="0056120B"/>
    <w:rsid w:val="00561E66"/>
    <w:rsid w:val="005626BD"/>
    <w:rsid w:val="00564331"/>
    <w:rsid w:val="0056589B"/>
    <w:rsid w:val="005659BE"/>
    <w:rsid w:val="00566A4F"/>
    <w:rsid w:val="00570DC5"/>
    <w:rsid w:val="00570E4E"/>
    <w:rsid w:val="005710DC"/>
    <w:rsid w:val="005716F9"/>
    <w:rsid w:val="00572DBC"/>
    <w:rsid w:val="005734F0"/>
    <w:rsid w:val="005745EF"/>
    <w:rsid w:val="00575C04"/>
    <w:rsid w:val="0057681D"/>
    <w:rsid w:val="00577523"/>
    <w:rsid w:val="00577DED"/>
    <w:rsid w:val="00580A3A"/>
    <w:rsid w:val="00580BBE"/>
    <w:rsid w:val="00581268"/>
    <w:rsid w:val="0058192B"/>
    <w:rsid w:val="00581C80"/>
    <w:rsid w:val="005823D3"/>
    <w:rsid w:val="00582C89"/>
    <w:rsid w:val="005832BF"/>
    <w:rsid w:val="005832CE"/>
    <w:rsid w:val="005846FD"/>
    <w:rsid w:val="005847E1"/>
    <w:rsid w:val="0058526D"/>
    <w:rsid w:val="00586A81"/>
    <w:rsid w:val="00586DCD"/>
    <w:rsid w:val="005926EC"/>
    <w:rsid w:val="0059287D"/>
    <w:rsid w:val="00592AF8"/>
    <w:rsid w:val="00593454"/>
    <w:rsid w:val="00593936"/>
    <w:rsid w:val="00593FD2"/>
    <w:rsid w:val="00594430"/>
    <w:rsid w:val="00595949"/>
    <w:rsid w:val="00595A11"/>
    <w:rsid w:val="005A1DAD"/>
    <w:rsid w:val="005A2D08"/>
    <w:rsid w:val="005A4C32"/>
    <w:rsid w:val="005A5834"/>
    <w:rsid w:val="005A5C1D"/>
    <w:rsid w:val="005A5F50"/>
    <w:rsid w:val="005A69C3"/>
    <w:rsid w:val="005B03F8"/>
    <w:rsid w:val="005B2281"/>
    <w:rsid w:val="005B2638"/>
    <w:rsid w:val="005B2B24"/>
    <w:rsid w:val="005B7898"/>
    <w:rsid w:val="005B7EAF"/>
    <w:rsid w:val="005C01C5"/>
    <w:rsid w:val="005C02E1"/>
    <w:rsid w:val="005C0C25"/>
    <w:rsid w:val="005C0C36"/>
    <w:rsid w:val="005C1699"/>
    <w:rsid w:val="005C1EFC"/>
    <w:rsid w:val="005C4214"/>
    <w:rsid w:val="005C4EF8"/>
    <w:rsid w:val="005C57FF"/>
    <w:rsid w:val="005C5D71"/>
    <w:rsid w:val="005C7510"/>
    <w:rsid w:val="005D187A"/>
    <w:rsid w:val="005D23EC"/>
    <w:rsid w:val="005D48EB"/>
    <w:rsid w:val="005D4C6E"/>
    <w:rsid w:val="005D5063"/>
    <w:rsid w:val="005D6B91"/>
    <w:rsid w:val="005D73AE"/>
    <w:rsid w:val="005D75D0"/>
    <w:rsid w:val="005D7FD4"/>
    <w:rsid w:val="005E0421"/>
    <w:rsid w:val="005E126A"/>
    <w:rsid w:val="005E16A9"/>
    <w:rsid w:val="005E1914"/>
    <w:rsid w:val="005E1E6C"/>
    <w:rsid w:val="005E24B8"/>
    <w:rsid w:val="005E3564"/>
    <w:rsid w:val="005E35FC"/>
    <w:rsid w:val="005E3924"/>
    <w:rsid w:val="005E3AA9"/>
    <w:rsid w:val="005E5807"/>
    <w:rsid w:val="005E7A9A"/>
    <w:rsid w:val="005F08F4"/>
    <w:rsid w:val="005F09F8"/>
    <w:rsid w:val="005F0BC7"/>
    <w:rsid w:val="005F1537"/>
    <w:rsid w:val="005F1E82"/>
    <w:rsid w:val="005F23BF"/>
    <w:rsid w:val="005F26E8"/>
    <w:rsid w:val="005F2993"/>
    <w:rsid w:val="005F569A"/>
    <w:rsid w:val="005F6972"/>
    <w:rsid w:val="005F716E"/>
    <w:rsid w:val="005F7E3C"/>
    <w:rsid w:val="00601E8F"/>
    <w:rsid w:val="00602979"/>
    <w:rsid w:val="00604FEA"/>
    <w:rsid w:val="006114BD"/>
    <w:rsid w:val="0061170C"/>
    <w:rsid w:val="00612724"/>
    <w:rsid w:val="00612EBF"/>
    <w:rsid w:val="006132D3"/>
    <w:rsid w:val="00613F5D"/>
    <w:rsid w:val="00613F63"/>
    <w:rsid w:val="00614DD6"/>
    <w:rsid w:val="00616162"/>
    <w:rsid w:val="00616934"/>
    <w:rsid w:val="0061728D"/>
    <w:rsid w:val="006172EC"/>
    <w:rsid w:val="00620C5D"/>
    <w:rsid w:val="00620D32"/>
    <w:rsid w:val="00621661"/>
    <w:rsid w:val="00621D1D"/>
    <w:rsid w:val="006221F8"/>
    <w:rsid w:val="006226A8"/>
    <w:rsid w:val="00623DFC"/>
    <w:rsid w:val="00623E74"/>
    <w:rsid w:val="006254F7"/>
    <w:rsid w:val="00627A57"/>
    <w:rsid w:val="00627C41"/>
    <w:rsid w:val="006308CC"/>
    <w:rsid w:val="00630B66"/>
    <w:rsid w:val="00630D77"/>
    <w:rsid w:val="006318E2"/>
    <w:rsid w:val="006322C2"/>
    <w:rsid w:val="00632713"/>
    <w:rsid w:val="00632BBD"/>
    <w:rsid w:val="00632C47"/>
    <w:rsid w:val="00633A81"/>
    <w:rsid w:val="00633AC9"/>
    <w:rsid w:val="00634127"/>
    <w:rsid w:val="0063474F"/>
    <w:rsid w:val="00634E6F"/>
    <w:rsid w:val="00635514"/>
    <w:rsid w:val="0063577D"/>
    <w:rsid w:val="00636512"/>
    <w:rsid w:val="00637907"/>
    <w:rsid w:val="0064014B"/>
    <w:rsid w:val="006402A3"/>
    <w:rsid w:val="00641BC8"/>
    <w:rsid w:val="00642785"/>
    <w:rsid w:val="006437B5"/>
    <w:rsid w:val="00643BAB"/>
    <w:rsid w:val="00643ED7"/>
    <w:rsid w:val="006440CC"/>
    <w:rsid w:val="00644E18"/>
    <w:rsid w:val="006452D8"/>
    <w:rsid w:val="006466EA"/>
    <w:rsid w:val="00646A7D"/>
    <w:rsid w:val="0065009A"/>
    <w:rsid w:val="006514AE"/>
    <w:rsid w:val="006528E8"/>
    <w:rsid w:val="00652BC8"/>
    <w:rsid w:val="00652F43"/>
    <w:rsid w:val="006543B9"/>
    <w:rsid w:val="006553F2"/>
    <w:rsid w:val="006554BB"/>
    <w:rsid w:val="0065570A"/>
    <w:rsid w:val="00655D45"/>
    <w:rsid w:val="006569D8"/>
    <w:rsid w:val="00657056"/>
    <w:rsid w:val="00657CC9"/>
    <w:rsid w:val="00660634"/>
    <w:rsid w:val="00660FC2"/>
    <w:rsid w:val="006611CA"/>
    <w:rsid w:val="0066249F"/>
    <w:rsid w:val="00662616"/>
    <w:rsid w:val="0066318C"/>
    <w:rsid w:val="006638DB"/>
    <w:rsid w:val="0066390C"/>
    <w:rsid w:val="00663BFF"/>
    <w:rsid w:val="0066433C"/>
    <w:rsid w:val="00664C1F"/>
    <w:rsid w:val="0066501B"/>
    <w:rsid w:val="00665343"/>
    <w:rsid w:val="0066576F"/>
    <w:rsid w:val="0066761B"/>
    <w:rsid w:val="006709D6"/>
    <w:rsid w:val="00670C96"/>
    <w:rsid w:val="00671420"/>
    <w:rsid w:val="00671FF1"/>
    <w:rsid w:val="00672FCB"/>
    <w:rsid w:val="00673024"/>
    <w:rsid w:val="006736DE"/>
    <w:rsid w:val="006740E9"/>
    <w:rsid w:val="00674CEE"/>
    <w:rsid w:val="00674DC5"/>
    <w:rsid w:val="006755EF"/>
    <w:rsid w:val="006760FA"/>
    <w:rsid w:val="006764AB"/>
    <w:rsid w:val="00677745"/>
    <w:rsid w:val="00680159"/>
    <w:rsid w:val="00680BC5"/>
    <w:rsid w:val="006810CA"/>
    <w:rsid w:val="00682BB9"/>
    <w:rsid w:val="00684DF5"/>
    <w:rsid w:val="00685AF7"/>
    <w:rsid w:val="00687BA1"/>
    <w:rsid w:val="00687BB6"/>
    <w:rsid w:val="00687D7F"/>
    <w:rsid w:val="006901C4"/>
    <w:rsid w:val="00690F2F"/>
    <w:rsid w:val="00692E68"/>
    <w:rsid w:val="0069558D"/>
    <w:rsid w:val="00697327"/>
    <w:rsid w:val="00697489"/>
    <w:rsid w:val="006A0111"/>
    <w:rsid w:val="006A0403"/>
    <w:rsid w:val="006A0A6C"/>
    <w:rsid w:val="006A1198"/>
    <w:rsid w:val="006A13FA"/>
    <w:rsid w:val="006A1572"/>
    <w:rsid w:val="006A2B82"/>
    <w:rsid w:val="006A34BC"/>
    <w:rsid w:val="006A362E"/>
    <w:rsid w:val="006A42AA"/>
    <w:rsid w:val="006A4342"/>
    <w:rsid w:val="006A4662"/>
    <w:rsid w:val="006A7C7C"/>
    <w:rsid w:val="006B04A5"/>
    <w:rsid w:val="006B1DC9"/>
    <w:rsid w:val="006B2800"/>
    <w:rsid w:val="006B30B6"/>
    <w:rsid w:val="006B3341"/>
    <w:rsid w:val="006B38A3"/>
    <w:rsid w:val="006B3E37"/>
    <w:rsid w:val="006B5320"/>
    <w:rsid w:val="006B5D16"/>
    <w:rsid w:val="006B6392"/>
    <w:rsid w:val="006C1068"/>
    <w:rsid w:val="006C148A"/>
    <w:rsid w:val="006C25ED"/>
    <w:rsid w:val="006C2770"/>
    <w:rsid w:val="006C3550"/>
    <w:rsid w:val="006C5250"/>
    <w:rsid w:val="006C552B"/>
    <w:rsid w:val="006C5994"/>
    <w:rsid w:val="006C6160"/>
    <w:rsid w:val="006C6510"/>
    <w:rsid w:val="006C67F4"/>
    <w:rsid w:val="006C689E"/>
    <w:rsid w:val="006C6DCF"/>
    <w:rsid w:val="006C6F6D"/>
    <w:rsid w:val="006C7185"/>
    <w:rsid w:val="006D1D70"/>
    <w:rsid w:val="006D1E9B"/>
    <w:rsid w:val="006D1F1F"/>
    <w:rsid w:val="006D24EB"/>
    <w:rsid w:val="006D324B"/>
    <w:rsid w:val="006D38EF"/>
    <w:rsid w:val="006D457F"/>
    <w:rsid w:val="006D4620"/>
    <w:rsid w:val="006D4CB6"/>
    <w:rsid w:val="006D5682"/>
    <w:rsid w:val="006D6BC8"/>
    <w:rsid w:val="006D7365"/>
    <w:rsid w:val="006D7DC1"/>
    <w:rsid w:val="006E0029"/>
    <w:rsid w:val="006E0AC1"/>
    <w:rsid w:val="006E21C7"/>
    <w:rsid w:val="006E2825"/>
    <w:rsid w:val="006E2943"/>
    <w:rsid w:val="006E352D"/>
    <w:rsid w:val="006E457C"/>
    <w:rsid w:val="006E4E5F"/>
    <w:rsid w:val="006E5F48"/>
    <w:rsid w:val="006E6A5A"/>
    <w:rsid w:val="006E76E3"/>
    <w:rsid w:val="006E7A41"/>
    <w:rsid w:val="006F0089"/>
    <w:rsid w:val="006F078D"/>
    <w:rsid w:val="006F0D5C"/>
    <w:rsid w:val="006F1272"/>
    <w:rsid w:val="006F14B6"/>
    <w:rsid w:val="006F1B55"/>
    <w:rsid w:val="006F1C5F"/>
    <w:rsid w:val="006F1DE1"/>
    <w:rsid w:val="006F2814"/>
    <w:rsid w:val="006F5072"/>
    <w:rsid w:val="006F7110"/>
    <w:rsid w:val="00700866"/>
    <w:rsid w:val="00700A6D"/>
    <w:rsid w:val="0070188E"/>
    <w:rsid w:val="00701F7B"/>
    <w:rsid w:val="0070234D"/>
    <w:rsid w:val="00702F7B"/>
    <w:rsid w:val="00703C0A"/>
    <w:rsid w:val="00704233"/>
    <w:rsid w:val="00704B16"/>
    <w:rsid w:val="0070573B"/>
    <w:rsid w:val="007059D8"/>
    <w:rsid w:val="00706C7C"/>
    <w:rsid w:val="00706E32"/>
    <w:rsid w:val="00710FA3"/>
    <w:rsid w:val="00711B1E"/>
    <w:rsid w:val="00711F18"/>
    <w:rsid w:val="00712486"/>
    <w:rsid w:val="0071330B"/>
    <w:rsid w:val="00714785"/>
    <w:rsid w:val="00715150"/>
    <w:rsid w:val="007167DC"/>
    <w:rsid w:val="0072012E"/>
    <w:rsid w:val="0072229C"/>
    <w:rsid w:val="0072250D"/>
    <w:rsid w:val="00722A42"/>
    <w:rsid w:val="00722EEB"/>
    <w:rsid w:val="00722F26"/>
    <w:rsid w:val="00724457"/>
    <w:rsid w:val="0072489C"/>
    <w:rsid w:val="00724CB8"/>
    <w:rsid w:val="00724E6E"/>
    <w:rsid w:val="0072582A"/>
    <w:rsid w:val="00726F98"/>
    <w:rsid w:val="00730575"/>
    <w:rsid w:val="007312DD"/>
    <w:rsid w:val="007312E6"/>
    <w:rsid w:val="00733905"/>
    <w:rsid w:val="00734BAE"/>
    <w:rsid w:val="007351D7"/>
    <w:rsid w:val="00735228"/>
    <w:rsid w:val="007359AE"/>
    <w:rsid w:val="0073620D"/>
    <w:rsid w:val="007362D8"/>
    <w:rsid w:val="00736401"/>
    <w:rsid w:val="00741A88"/>
    <w:rsid w:val="007426F3"/>
    <w:rsid w:val="007429B6"/>
    <w:rsid w:val="00742A3A"/>
    <w:rsid w:val="00743C53"/>
    <w:rsid w:val="00744CD4"/>
    <w:rsid w:val="00744EE1"/>
    <w:rsid w:val="00745E18"/>
    <w:rsid w:val="00746D4C"/>
    <w:rsid w:val="00746EE0"/>
    <w:rsid w:val="0074746D"/>
    <w:rsid w:val="00747625"/>
    <w:rsid w:val="00750022"/>
    <w:rsid w:val="0075006B"/>
    <w:rsid w:val="007507AB"/>
    <w:rsid w:val="00750920"/>
    <w:rsid w:val="00752A99"/>
    <w:rsid w:val="00752E5D"/>
    <w:rsid w:val="00753BE6"/>
    <w:rsid w:val="00753E05"/>
    <w:rsid w:val="007543FC"/>
    <w:rsid w:val="00755D89"/>
    <w:rsid w:val="007565EC"/>
    <w:rsid w:val="00756663"/>
    <w:rsid w:val="00757234"/>
    <w:rsid w:val="00757B4C"/>
    <w:rsid w:val="007608B6"/>
    <w:rsid w:val="007641E1"/>
    <w:rsid w:val="00764CBE"/>
    <w:rsid w:val="00764F7B"/>
    <w:rsid w:val="0076607A"/>
    <w:rsid w:val="0076638C"/>
    <w:rsid w:val="00766705"/>
    <w:rsid w:val="007710C0"/>
    <w:rsid w:val="007712DC"/>
    <w:rsid w:val="00771C08"/>
    <w:rsid w:val="00771FF3"/>
    <w:rsid w:val="00772BCE"/>
    <w:rsid w:val="00772D4D"/>
    <w:rsid w:val="0077302A"/>
    <w:rsid w:val="00773EA7"/>
    <w:rsid w:val="00773F84"/>
    <w:rsid w:val="0077428F"/>
    <w:rsid w:val="00775DC4"/>
    <w:rsid w:val="00775E62"/>
    <w:rsid w:val="00775F04"/>
    <w:rsid w:val="0077632F"/>
    <w:rsid w:val="007764A9"/>
    <w:rsid w:val="00777023"/>
    <w:rsid w:val="00777CB2"/>
    <w:rsid w:val="007800C3"/>
    <w:rsid w:val="007811F6"/>
    <w:rsid w:val="00781B03"/>
    <w:rsid w:val="00783A43"/>
    <w:rsid w:val="00785C84"/>
    <w:rsid w:val="0078631F"/>
    <w:rsid w:val="00787085"/>
    <w:rsid w:val="00791406"/>
    <w:rsid w:val="00792555"/>
    <w:rsid w:val="007942FD"/>
    <w:rsid w:val="00795971"/>
    <w:rsid w:val="0079678E"/>
    <w:rsid w:val="00796FD1"/>
    <w:rsid w:val="00797AB1"/>
    <w:rsid w:val="00797E08"/>
    <w:rsid w:val="007A054A"/>
    <w:rsid w:val="007A0E65"/>
    <w:rsid w:val="007A1C7B"/>
    <w:rsid w:val="007A1CA0"/>
    <w:rsid w:val="007A1DD5"/>
    <w:rsid w:val="007A3E1C"/>
    <w:rsid w:val="007A436A"/>
    <w:rsid w:val="007A4F21"/>
    <w:rsid w:val="007A50AF"/>
    <w:rsid w:val="007A6BB8"/>
    <w:rsid w:val="007A6D37"/>
    <w:rsid w:val="007A7C25"/>
    <w:rsid w:val="007B1020"/>
    <w:rsid w:val="007B1980"/>
    <w:rsid w:val="007B1AF9"/>
    <w:rsid w:val="007B48E7"/>
    <w:rsid w:val="007B7C33"/>
    <w:rsid w:val="007C110D"/>
    <w:rsid w:val="007C2379"/>
    <w:rsid w:val="007C359F"/>
    <w:rsid w:val="007C438B"/>
    <w:rsid w:val="007C43AF"/>
    <w:rsid w:val="007C48CD"/>
    <w:rsid w:val="007C53FC"/>
    <w:rsid w:val="007D0005"/>
    <w:rsid w:val="007D07D8"/>
    <w:rsid w:val="007D1495"/>
    <w:rsid w:val="007D1F6E"/>
    <w:rsid w:val="007D28B8"/>
    <w:rsid w:val="007D3617"/>
    <w:rsid w:val="007D454E"/>
    <w:rsid w:val="007D6151"/>
    <w:rsid w:val="007D624C"/>
    <w:rsid w:val="007D6495"/>
    <w:rsid w:val="007E0527"/>
    <w:rsid w:val="007E1D65"/>
    <w:rsid w:val="007E27E1"/>
    <w:rsid w:val="007E3706"/>
    <w:rsid w:val="007E3BAA"/>
    <w:rsid w:val="007E48AD"/>
    <w:rsid w:val="007E5490"/>
    <w:rsid w:val="007E6037"/>
    <w:rsid w:val="007E6C8A"/>
    <w:rsid w:val="007F0901"/>
    <w:rsid w:val="007F0E66"/>
    <w:rsid w:val="007F1714"/>
    <w:rsid w:val="007F193B"/>
    <w:rsid w:val="007F3670"/>
    <w:rsid w:val="007F3A4D"/>
    <w:rsid w:val="007F3FDA"/>
    <w:rsid w:val="007F4D76"/>
    <w:rsid w:val="007F5588"/>
    <w:rsid w:val="007F55A0"/>
    <w:rsid w:val="007F5B82"/>
    <w:rsid w:val="007F6040"/>
    <w:rsid w:val="007F628D"/>
    <w:rsid w:val="007F7683"/>
    <w:rsid w:val="007F7AD3"/>
    <w:rsid w:val="00800D3D"/>
    <w:rsid w:val="0080136E"/>
    <w:rsid w:val="008017F0"/>
    <w:rsid w:val="00802B29"/>
    <w:rsid w:val="00803C19"/>
    <w:rsid w:val="00804585"/>
    <w:rsid w:val="00806815"/>
    <w:rsid w:val="00810A41"/>
    <w:rsid w:val="00810F4F"/>
    <w:rsid w:val="00810F50"/>
    <w:rsid w:val="008112B5"/>
    <w:rsid w:val="00811314"/>
    <w:rsid w:val="008120DE"/>
    <w:rsid w:val="00813344"/>
    <w:rsid w:val="0081736B"/>
    <w:rsid w:val="00817840"/>
    <w:rsid w:val="008205FE"/>
    <w:rsid w:val="00820D04"/>
    <w:rsid w:val="00820EF8"/>
    <w:rsid w:val="00821B84"/>
    <w:rsid w:val="00822916"/>
    <w:rsid w:val="00822D12"/>
    <w:rsid w:val="00824374"/>
    <w:rsid w:val="00824A99"/>
    <w:rsid w:val="00824FB1"/>
    <w:rsid w:val="0082562B"/>
    <w:rsid w:val="00825809"/>
    <w:rsid w:val="00825B79"/>
    <w:rsid w:val="00826439"/>
    <w:rsid w:val="0082676A"/>
    <w:rsid w:val="00826EDD"/>
    <w:rsid w:val="00827D6E"/>
    <w:rsid w:val="00831719"/>
    <w:rsid w:val="008319BC"/>
    <w:rsid w:val="00831AF4"/>
    <w:rsid w:val="00831F54"/>
    <w:rsid w:val="00832EDF"/>
    <w:rsid w:val="008345B7"/>
    <w:rsid w:val="008365C6"/>
    <w:rsid w:val="008375CF"/>
    <w:rsid w:val="00841773"/>
    <w:rsid w:val="00842F95"/>
    <w:rsid w:val="00844933"/>
    <w:rsid w:val="00846C4C"/>
    <w:rsid w:val="00846EDE"/>
    <w:rsid w:val="008478FF"/>
    <w:rsid w:val="0085018E"/>
    <w:rsid w:val="008520AA"/>
    <w:rsid w:val="00852A1F"/>
    <w:rsid w:val="00852BFD"/>
    <w:rsid w:val="00852FDC"/>
    <w:rsid w:val="0085342D"/>
    <w:rsid w:val="0085393F"/>
    <w:rsid w:val="008543AE"/>
    <w:rsid w:val="00854C77"/>
    <w:rsid w:val="00854F00"/>
    <w:rsid w:val="0085588F"/>
    <w:rsid w:val="00855E9D"/>
    <w:rsid w:val="008560A3"/>
    <w:rsid w:val="00856170"/>
    <w:rsid w:val="008562C4"/>
    <w:rsid w:val="008609E0"/>
    <w:rsid w:val="00860DB9"/>
    <w:rsid w:val="00860EED"/>
    <w:rsid w:val="00861B2A"/>
    <w:rsid w:val="00861D96"/>
    <w:rsid w:val="00861E3E"/>
    <w:rsid w:val="008627AC"/>
    <w:rsid w:val="008642BA"/>
    <w:rsid w:val="008643BB"/>
    <w:rsid w:val="00866D24"/>
    <w:rsid w:val="00867780"/>
    <w:rsid w:val="00870249"/>
    <w:rsid w:val="00870A28"/>
    <w:rsid w:val="00870A8A"/>
    <w:rsid w:val="00871052"/>
    <w:rsid w:val="0087220E"/>
    <w:rsid w:val="00873202"/>
    <w:rsid w:val="00873EDC"/>
    <w:rsid w:val="00873F41"/>
    <w:rsid w:val="0087438C"/>
    <w:rsid w:val="008746E8"/>
    <w:rsid w:val="008747EA"/>
    <w:rsid w:val="00875918"/>
    <w:rsid w:val="00875E22"/>
    <w:rsid w:val="0087741B"/>
    <w:rsid w:val="00880CA7"/>
    <w:rsid w:val="00881113"/>
    <w:rsid w:val="008819BE"/>
    <w:rsid w:val="008826E2"/>
    <w:rsid w:val="008844DA"/>
    <w:rsid w:val="00887234"/>
    <w:rsid w:val="00892A01"/>
    <w:rsid w:val="008948CF"/>
    <w:rsid w:val="00894CA4"/>
    <w:rsid w:val="00897022"/>
    <w:rsid w:val="008A137D"/>
    <w:rsid w:val="008A1401"/>
    <w:rsid w:val="008A15C1"/>
    <w:rsid w:val="008A3398"/>
    <w:rsid w:val="008A3789"/>
    <w:rsid w:val="008A381E"/>
    <w:rsid w:val="008A392C"/>
    <w:rsid w:val="008A4828"/>
    <w:rsid w:val="008B092F"/>
    <w:rsid w:val="008B151F"/>
    <w:rsid w:val="008B16EB"/>
    <w:rsid w:val="008B23E2"/>
    <w:rsid w:val="008B2831"/>
    <w:rsid w:val="008B2BE2"/>
    <w:rsid w:val="008B4537"/>
    <w:rsid w:val="008B57EA"/>
    <w:rsid w:val="008B7211"/>
    <w:rsid w:val="008B764F"/>
    <w:rsid w:val="008C0555"/>
    <w:rsid w:val="008C0A88"/>
    <w:rsid w:val="008C1098"/>
    <w:rsid w:val="008C1852"/>
    <w:rsid w:val="008C1857"/>
    <w:rsid w:val="008C2EA0"/>
    <w:rsid w:val="008C3C0E"/>
    <w:rsid w:val="008C453D"/>
    <w:rsid w:val="008C521D"/>
    <w:rsid w:val="008C539E"/>
    <w:rsid w:val="008C6523"/>
    <w:rsid w:val="008C71A4"/>
    <w:rsid w:val="008C720F"/>
    <w:rsid w:val="008C7D33"/>
    <w:rsid w:val="008C7F5D"/>
    <w:rsid w:val="008D00F8"/>
    <w:rsid w:val="008D06AD"/>
    <w:rsid w:val="008D0DAB"/>
    <w:rsid w:val="008D173C"/>
    <w:rsid w:val="008D1768"/>
    <w:rsid w:val="008D43EE"/>
    <w:rsid w:val="008D5446"/>
    <w:rsid w:val="008D553E"/>
    <w:rsid w:val="008D55CF"/>
    <w:rsid w:val="008D656A"/>
    <w:rsid w:val="008D67F4"/>
    <w:rsid w:val="008D684C"/>
    <w:rsid w:val="008E2FD3"/>
    <w:rsid w:val="008E3358"/>
    <w:rsid w:val="008E33B4"/>
    <w:rsid w:val="008E36DB"/>
    <w:rsid w:val="008E3DEF"/>
    <w:rsid w:val="008E5F2C"/>
    <w:rsid w:val="008E6681"/>
    <w:rsid w:val="008F1808"/>
    <w:rsid w:val="008F210B"/>
    <w:rsid w:val="008F22AE"/>
    <w:rsid w:val="008F2481"/>
    <w:rsid w:val="008F2D0E"/>
    <w:rsid w:val="008F4599"/>
    <w:rsid w:val="008F4665"/>
    <w:rsid w:val="008F5231"/>
    <w:rsid w:val="008F5B81"/>
    <w:rsid w:val="008F6062"/>
    <w:rsid w:val="008F61A2"/>
    <w:rsid w:val="008F6C5D"/>
    <w:rsid w:val="008F7060"/>
    <w:rsid w:val="008F7EFF"/>
    <w:rsid w:val="009004B0"/>
    <w:rsid w:val="00900F8C"/>
    <w:rsid w:val="00901532"/>
    <w:rsid w:val="00901A90"/>
    <w:rsid w:val="00901AB3"/>
    <w:rsid w:val="009027D7"/>
    <w:rsid w:val="009045A8"/>
    <w:rsid w:val="00904797"/>
    <w:rsid w:val="00905198"/>
    <w:rsid w:val="009061A2"/>
    <w:rsid w:val="009063C2"/>
    <w:rsid w:val="0090665E"/>
    <w:rsid w:val="00906B06"/>
    <w:rsid w:val="00906F47"/>
    <w:rsid w:val="00907B17"/>
    <w:rsid w:val="009114EA"/>
    <w:rsid w:val="0091188C"/>
    <w:rsid w:val="009124B8"/>
    <w:rsid w:val="00912EE4"/>
    <w:rsid w:val="00913721"/>
    <w:rsid w:val="0091485F"/>
    <w:rsid w:val="00916ABC"/>
    <w:rsid w:val="0091757F"/>
    <w:rsid w:val="00917995"/>
    <w:rsid w:val="009200C3"/>
    <w:rsid w:val="009208AB"/>
    <w:rsid w:val="00920F6B"/>
    <w:rsid w:val="009221AC"/>
    <w:rsid w:val="0092220C"/>
    <w:rsid w:val="00923FD8"/>
    <w:rsid w:val="00924798"/>
    <w:rsid w:val="009256BD"/>
    <w:rsid w:val="00926D19"/>
    <w:rsid w:val="0092786F"/>
    <w:rsid w:val="00930A03"/>
    <w:rsid w:val="00931FAB"/>
    <w:rsid w:val="009322C4"/>
    <w:rsid w:val="00932E53"/>
    <w:rsid w:val="00932FE4"/>
    <w:rsid w:val="0093381C"/>
    <w:rsid w:val="0093402D"/>
    <w:rsid w:val="0093540C"/>
    <w:rsid w:val="009364E3"/>
    <w:rsid w:val="0093698B"/>
    <w:rsid w:val="00937DE1"/>
    <w:rsid w:val="009420A8"/>
    <w:rsid w:val="00942BA9"/>
    <w:rsid w:val="00942E12"/>
    <w:rsid w:val="00943D35"/>
    <w:rsid w:val="00944296"/>
    <w:rsid w:val="00944979"/>
    <w:rsid w:val="0094572D"/>
    <w:rsid w:val="00946D1B"/>
    <w:rsid w:val="00950333"/>
    <w:rsid w:val="00950371"/>
    <w:rsid w:val="00951133"/>
    <w:rsid w:val="0095151B"/>
    <w:rsid w:val="00951BA0"/>
    <w:rsid w:val="0095444F"/>
    <w:rsid w:val="00955AA6"/>
    <w:rsid w:val="00956E5C"/>
    <w:rsid w:val="00956F92"/>
    <w:rsid w:val="009570EF"/>
    <w:rsid w:val="009600D6"/>
    <w:rsid w:val="0096075B"/>
    <w:rsid w:val="00960E2D"/>
    <w:rsid w:val="00961B10"/>
    <w:rsid w:val="009632B6"/>
    <w:rsid w:val="00963419"/>
    <w:rsid w:val="00964B3A"/>
    <w:rsid w:val="00965EE1"/>
    <w:rsid w:val="00966019"/>
    <w:rsid w:val="00967A56"/>
    <w:rsid w:val="00971D7C"/>
    <w:rsid w:val="009735D3"/>
    <w:rsid w:val="00974236"/>
    <w:rsid w:val="0097426B"/>
    <w:rsid w:val="00976C5A"/>
    <w:rsid w:val="00977793"/>
    <w:rsid w:val="00980FB3"/>
    <w:rsid w:val="009822F7"/>
    <w:rsid w:val="00983676"/>
    <w:rsid w:val="00983FA6"/>
    <w:rsid w:val="009843BA"/>
    <w:rsid w:val="009844FF"/>
    <w:rsid w:val="00984726"/>
    <w:rsid w:val="00984BA1"/>
    <w:rsid w:val="00986328"/>
    <w:rsid w:val="00986FBE"/>
    <w:rsid w:val="00987107"/>
    <w:rsid w:val="0098751A"/>
    <w:rsid w:val="00987672"/>
    <w:rsid w:val="00987E7F"/>
    <w:rsid w:val="00990F43"/>
    <w:rsid w:val="00992367"/>
    <w:rsid w:val="00992ED2"/>
    <w:rsid w:val="009956DE"/>
    <w:rsid w:val="0099575F"/>
    <w:rsid w:val="0099605B"/>
    <w:rsid w:val="00997556"/>
    <w:rsid w:val="009A1AD7"/>
    <w:rsid w:val="009A5362"/>
    <w:rsid w:val="009A54B5"/>
    <w:rsid w:val="009A5C24"/>
    <w:rsid w:val="009A6CE0"/>
    <w:rsid w:val="009A70B6"/>
    <w:rsid w:val="009A7F50"/>
    <w:rsid w:val="009B0417"/>
    <w:rsid w:val="009B2D96"/>
    <w:rsid w:val="009B4EB1"/>
    <w:rsid w:val="009B5FA2"/>
    <w:rsid w:val="009B6710"/>
    <w:rsid w:val="009B72B9"/>
    <w:rsid w:val="009B7858"/>
    <w:rsid w:val="009B7DAF"/>
    <w:rsid w:val="009C026C"/>
    <w:rsid w:val="009C1F1D"/>
    <w:rsid w:val="009C2F60"/>
    <w:rsid w:val="009C3D59"/>
    <w:rsid w:val="009C4C85"/>
    <w:rsid w:val="009C5018"/>
    <w:rsid w:val="009C501D"/>
    <w:rsid w:val="009C5041"/>
    <w:rsid w:val="009C5AA2"/>
    <w:rsid w:val="009C61B9"/>
    <w:rsid w:val="009C64DC"/>
    <w:rsid w:val="009C712C"/>
    <w:rsid w:val="009C74B9"/>
    <w:rsid w:val="009D0FE6"/>
    <w:rsid w:val="009D16B3"/>
    <w:rsid w:val="009D1C1F"/>
    <w:rsid w:val="009D1FAC"/>
    <w:rsid w:val="009D380A"/>
    <w:rsid w:val="009D3A63"/>
    <w:rsid w:val="009D3BD9"/>
    <w:rsid w:val="009D448B"/>
    <w:rsid w:val="009D4CA3"/>
    <w:rsid w:val="009D51A9"/>
    <w:rsid w:val="009D51DD"/>
    <w:rsid w:val="009D570A"/>
    <w:rsid w:val="009D6B17"/>
    <w:rsid w:val="009D7AFE"/>
    <w:rsid w:val="009D7EE7"/>
    <w:rsid w:val="009E12FD"/>
    <w:rsid w:val="009E1483"/>
    <w:rsid w:val="009E1C57"/>
    <w:rsid w:val="009E29D3"/>
    <w:rsid w:val="009E2E34"/>
    <w:rsid w:val="009E333E"/>
    <w:rsid w:val="009E398D"/>
    <w:rsid w:val="009E5425"/>
    <w:rsid w:val="009E56E6"/>
    <w:rsid w:val="009E7427"/>
    <w:rsid w:val="009E75DD"/>
    <w:rsid w:val="009E7E79"/>
    <w:rsid w:val="009F0753"/>
    <w:rsid w:val="009F0954"/>
    <w:rsid w:val="009F308E"/>
    <w:rsid w:val="009F3AC8"/>
    <w:rsid w:val="009F411E"/>
    <w:rsid w:val="009F44B6"/>
    <w:rsid w:val="009F60E8"/>
    <w:rsid w:val="009F7B95"/>
    <w:rsid w:val="00A0013B"/>
    <w:rsid w:val="00A002A4"/>
    <w:rsid w:val="00A00E76"/>
    <w:rsid w:val="00A01321"/>
    <w:rsid w:val="00A0151A"/>
    <w:rsid w:val="00A02E1A"/>
    <w:rsid w:val="00A02EF3"/>
    <w:rsid w:val="00A03130"/>
    <w:rsid w:val="00A0615D"/>
    <w:rsid w:val="00A069A7"/>
    <w:rsid w:val="00A10C48"/>
    <w:rsid w:val="00A119D6"/>
    <w:rsid w:val="00A1258E"/>
    <w:rsid w:val="00A13C94"/>
    <w:rsid w:val="00A1552D"/>
    <w:rsid w:val="00A20E82"/>
    <w:rsid w:val="00A24587"/>
    <w:rsid w:val="00A245E2"/>
    <w:rsid w:val="00A24658"/>
    <w:rsid w:val="00A24C8E"/>
    <w:rsid w:val="00A25231"/>
    <w:rsid w:val="00A25249"/>
    <w:rsid w:val="00A25888"/>
    <w:rsid w:val="00A25C28"/>
    <w:rsid w:val="00A25EE1"/>
    <w:rsid w:val="00A30BF9"/>
    <w:rsid w:val="00A31E7F"/>
    <w:rsid w:val="00A339E4"/>
    <w:rsid w:val="00A345DF"/>
    <w:rsid w:val="00A34618"/>
    <w:rsid w:val="00A348C2"/>
    <w:rsid w:val="00A35E39"/>
    <w:rsid w:val="00A35EEF"/>
    <w:rsid w:val="00A3603E"/>
    <w:rsid w:val="00A37406"/>
    <w:rsid w:val="00A37C75"/>
    <w:rsid w:val="00A40CBB"/>
    <w:rsid w:val="00A411BD"/>
    <w:rsid w:val="00A42867"/>
    <w:rsid w:val="00A4339E"/>
    <w:rsid w:val="00A436CE"/>
    <w:rsid w:val="00A43D9A"/>
    <w:rsid w:val="00A43E97"/>
    <w:rsid w:val="00A44A84"/>
    <w:rsid w:val="00A46306"/>
    <w:rsid w:val="00A465C8"/>
    <w:rsid w:val="00A47629"/>
    <w:rsid w:val="00A478DA"/>
    <w:rsid w:val="00A505CC"/>
    <w:rsid w:val="00A50827"/>
    <w:rsid w:val="00A5206C"/>
    <w:rsid w:val="00A523C9"/>
    <w:rsid w:val="00A53186"/>
    <w:rsid w:val="00A532F0"/>
    <w:rsid w:val="00A53A19"/>
    <w:rsid w:val="00A54358"/>
    <w:rsid w:val="00A5444C"/>
    <w:rsid w:val="00A5463D"/>
    <w:rsid w:val="00A54A8E"/>
    <w:rsid w:val="00A55F72"/>
    <w:rsid w:val="00A60CDC"/>
    <w:rsid w:val="00A61B3D"/>
    <w:rsid w:val="00A63247"/>
    <w:rsid w:val="00A63309"/>
    <w:rsid w:val="00A65493"/>
    <w:rsid w:val="00A65BF1"/>
    <w:rsid w:val="00A66BDE"/>
    <w:rsid w:val="00A6728F"/>
    <w:rsid w:val="00A67523"/>
    <w:rsid w:val="00A74420"/>
    <w:rsid w:val="00A75053"/>
    <w:rsid w:val="00A75527"/>
    <w:rsid w:val="00A7685A"/>
    <w:rsid w:val="00A76F14"/>
    <w:rsid w:val="00A777E0"/>
    <w:rsid w:val="00A803DE"/>
    <w:rsid w:val="00A8094A"/>
    <w:rsid w:val="00A80F8B"/>
    <w:rsid w:val="00A82235"/>
    <w:rsid w:val="00A85436"/>
    <w:rsid w:val="00A86286"/>
    <w:rsid w:val="00A90085"/>
    <w:rsid w:val="00A90B53"/>
    <w:rsid w:val="00A91092"/>
    <w:rsid w:val="00A9132F"/>
    <w:rsid w:val="00A91C8E"/>
    <w:rsid w:val="00A93677"/>
    <w:rsid w:val="00A9410D"/>
    <w:rsid w:val="00A9440F"/>
    <w:rsid w:val="00A9444F"/>
    <w:rsid w:val="00A94791"/>
    <w:rsid w:val="00A95270"/>
    <w:rsid w:val="00A95838"/>
    <w:rsid w:val="00A9625A"/>
    <w:rsid w:val="00A96643"/>
    <w:rsid w:val="00A9702C"/>
    <w:rsid w:val="00AA12B2"/>
    <w:rsid w:val="00AA2E60"/>
    <w:rsid w:val="00AA2FE3"/>
    <w:rsid w:val="00AA4393"/>
    <w:rsid w:val="00AA52B2"/>
    <w:rsid w:val="00AA5483"/>
    <w:rsid w:val="00AA5C1A"/>
    <w:rsid w:val="00AA675D"/>
    <w:rsid w:val="00AA723A"/>
    <w:rsid w:val="00AB0AC1"/>
    <w:rsid w:val="00AB270A"/>
    <w:rsid w:val="00AB327B"/>
    <w:rsid w:val="00AB3C3A"/>
    <w:rsid w:val="00AB476E"/>
    <w:rsid w:val="00AB645F"/>
    <w:rsid w:val="00AB711F"/>
    <w:rsid w:val="00AB7123"/>
    <w:rsid w:val="00AB7619"/>
    <w:rsid w:val="00AB7C5C"/>
    <w:rsid w:val="00AC0DB3"/>
    <w:rsid w:val="00AC1DA9"/>
    <w:rsid w:val="00AC375B"/>
    <w:rsid w:val="00AC3E7C"/>
    <w:rsid w:val="00AD0235"/>
    <w:rsid w:val="00AD077E"/>
    <w:rsid w:val="00AD12E9"/>
    <w:rsid w:val="00AD22E3"/>
    <w:rsid w:val="00AD3211"/>
    <w:rsid w:val="00AD3EE9"/>
    <w:rsid w:val="00AD42F3"/>
    <w:rsid w:val="00AD4518"/>
    <w:rsid w:val="00AD4FB5"/>
    <w:rsid w:val="00AD59F3"/>
    <w:rsid w:val="00AD652D"/>
    <w:rsid w:val="00AD675C"/>
    <w:rsid w:val="00AD738B"/>
    <w:rsid w:val="00AE0D04"/>
    <w:rsid w:val="00AE167E"/>
    <w:rsid w:val="00AE2BDD"/>
    <w:rsid w:val="00AE2D51"/>
    <w:rsid w:val="00AE3165"/>
    <w:rsid w:val="00AE4EC9"/>
    <w:rsid w:val="00AE624C"/>
    <w:rsid w:val="00AE663E"/>
    <w:rsid w:val="00AE6C03"/>
    <w:rsid w:val="00AF1EFC"/>
    <w:rsid w:val="00AF1F68"/>
    <w:rsid w:val="00AF283C"/>
    <w:rsid w:val="00AF2FD7"/>
    <w:rsid w:val="00AF3099"/>
    <w:rsid w:val="00AF34C8"/>
    <w:rsid w:val="00AF35FF"/>
    <w:rsid w:val="00AF396D"/>
    <w:rsid w:val="00AF3A7A"/>
    <w:rsid w:val="00AF3EDE"/>
    <w:rsid w:val="00AF7E3E"/>
    <w:rsid w:val="00B00B5D"/>
    <w:rsid w:val="00B04707"/>
    <w:rsid w:val="00B04E06"/>
    <w:rsid w:val="00B05E5A"/>
    <w:rsid w:val="00B05E9A"/>
    <w:rsid w:val="00B06241"/>
    <w:rsid w:val="00B067EB"/>
    <w:rsid w:val="00B07134"/>
    <w:rsid w:val="00B0744F"/>
    <w:rsid w:val="00B1179E"/>
    <w:rsid w:val="00B11875"/>
    <w:rsid w:val="00B11F41"/>
    <w:rsid w:val="00B1276B"/>
    <w:rsid w:val="00B15474"/>
    <w:rsid w:val="00B16A4E"/>
    <w:rsid w:val="00B16BF9"/>
    <w:rsid w:val="00B20B5E"/>
    <w:rsid w:val="00B21829"/>
    <w:rsid w:val="00B21833"/>
    <w:rsid w:val="00B2439E"/>
    <w:rsid w:val="00B25572"/>
    <w:rsid w:val="00B2615D"/>
    <w:rsid w:val="00B262F1"/>
    <w:rsid w:val="00B265DB"/>
    <w:rsid w:val="00B270F6"/>
    <w:rsid w:val="00B30A56"/>
    <w:rsid w:val="00B30A58"/>
    <w:rsid w:val="00B32BD1"/>
    <w:rsid w:val="00B338A5"/>
    <w:rsid w:val="00B360C6"/>
    <w:rsid w:val="00B36829"/>
    <w:rsid w:val="00B37373"/>
    <w:rsid w:val="00B42B95"/>
    <w:rsid w:val="00B43C63"/>
    <w:rsid w:val="00B446B8"/>
    <w:rsid w:val="00B44BC9"/>
    <w:rsid w:val="00B4736C"/>
    <w:rsid w:val="00B500B6"/>
    <w:rsid w:val="00B500FD"/>
    <w:rsid w:val="00B50C54"/>
    <w:rsid w:val="00B510D1"/>
    <w:rsid w:val="00B513B9"/>
    <w:rsid w:val="00B527EC"/>
    <w:rsid w:val="00B539CE"/>
    <w:rsid w:val="00B54015"/>
    <w:rsid w:val="00B571E2"/>
    <w:rsid w:val="00B60605"/>
    <w:rsid w:val="00B60D7A"/>
    <w:rsid w:val="00B62BEB"/>
    <w:rsid w:val="00B62D0D"/>
    <w:rsid w:val="00B63703"/>
    <w:rsid w:val="00B63FE3"/>
    <w:rsid w:val="00B64361"/>
    <w:rsid w:val="00B64BB9"/>
    <w:rsid w:val="00B64FA6"/>
    <w:rsid w:val="00B656AA"/>
    <w:rsid w:val="00B70329"/>
    <w:rsid w:val="00B703DB"/>
    <w:rsid w:val="00B71178"/>
    <w:rsid w:val="00B71911"/>
    <w:rsid w:val="00B72782"/>
    <w:rsid w:val="00B7293C"/>
    <w:rsid w:val="00B73482"/>
    <w:rsid w:val="00B7361E"/>
    <w:rsid w:val="00B74101"/>
    <w:rsid w:val="00B7519F"/>
    <w:rsid w:val="00B75C0C"/>
    <w:rsid w:val="00B763BB"/>
    <w:rsid w:val="00B76488"/>
    <w:rsid w:val="00B77162"/>
    <w:rsid w:val="00B777F1"/>
    <w:rsid w:val="00B778A5"/>
    <w:rsid w:val="00B77E05"/>
    <w:rsid w:val="00B83C09"/>
    <w:rsid w:val="00B8445A"/>
    <w:rsid w:val="00B84818"/>
    <w:rsid w:val="00B85DE9"/>
    <w:rsid w:val="00B85E6F"/>
    <w:rsid w:val="00B866BA"/>
    <w:rsid w:val="00B86A7D"/>
    <w:rsid w:val="00B87AAA"/>
    <w:rsid w:val="00B87BB1"/>
    <w:rsid w:val="00B9056A"/>
    <w:rsid w:val="00B91017"/>
    <w:rsid w:val="00B92392"/>
    <w:rsid w:val="00B92E91"/>
    <w:rsid w:val="00B9375C"/>
    <w:rsid w:val="00B942D4"/>
    <w:rsid w:val="00B946DC"/>
    <w:rsid w:val="00B96BBE"/>
    <w:rsid w:val="00B96E9C"/>
    <w:rsid w:val="00B97F07"/>
    <w:rsid w:val="00BA000D"/>
    <w:rsid w:val="00BA087D"/>
    <w:rsid w:val="00BA0F36"/>
    <w:rsid w:val="00BA2508"/>
    <w:rsid w:val="00BA2CB5"/>
    <w:rsid w:val="00BA3262"/>
    <w:rsid w:val="00BA42E0"/>
    <w:rsid w:val="00BA5786"/>
    <w:rsid w:val="00BA6F46"/>
    <w:rsid w:val="00BA76E4"/>
    <w:rsid w:val="00BB02B3"/>
    <w:rsid w:val="00BB1B71"/>
    <w:rsid w:val="00BB2C46"/>
    <w:rsid w:val="00BB34AC"/>
    <w:rsid w:val="00BB53D0"/>
    <w:rsid w:val="00BB620C"/>
    <w:rsid w:val="00BB6916"/>
    <w:rsid w:val="00BB7BE1"/>
    <w:rsid w:val="00BC11DF"/>
    <w:rsid w:val="00BC1B27"/>
    <w:rsid w:val="00BC2114"/>
    <w:rsid w:val="00BC222C"/>
    <w:rsid w:val="00BC2533"/>
    <w:rsid w:val="00BC3343"/>
    <w:rsid w:val="00BC3A7A"/>
    <w:rsid w:val="00BC41A6"/>
    <w:rsid w:val="00BC4DE1"/>
    <w:rsid w:val="00BC6404"/>
    <w:rsid w:val="00BC7725"/>
    <w:rsid w:val="00BD3145"/>
    <w:rsid w:val="00BD3DBF"/>
    <w:rsid w:val="00BD4A1A"/>
    <w:rsid w:val="00BD4FFA"/>
    <w:rsid w:val="00BD54FE"/>
    <w:rsid w:val="00BD62E7"/>
    <w:rsid w:val="00BE01D9"/>
    <w:rsid w:val="00BE15D9"/>
    <w:rsid w:val="00BE224E"/>
    <w:rsid w:val="00BE248E"/>
    <w:rsid w:val="00BE2D0E"/>
    <w:rsid w:val="00BE311B"/>
    <w:rsid w:val="00BE479B"/>
    <w:rsid w:val="00BE5584"/>
    <w:rsid w:val="00BE6952"/>
    <w:rsid w:val="00BF0344"/>
    <w:rsid w:val="00BF09DF"/>
    <w:rsid w:val="00BF0AA8"/>
    <w:rsid w:val="00BF0B9E"/>
    <w:rsid w:val="00BF16BE"/>
    <w:rsid w:val="00BF2240"/>
    <w:rsid w:val="00BF2D8A"/>
    <w:rsid w:val="00BF3B52"/>
    <w:rsid w:val="00BF3F18"/>
    <w:rsid w:val="00BF4224"/>
    <w:rsid w:val="00BF4252"/>
    <w:rsid w:val="00BF43F6"/>
    <w:rsid w:val="00BF4813"/>
    <w:rsid w:val="00BF4ECC"/>
    <w:rsid w:val="00BF518D"/>
    <w:rsid w:val="00BF52E1"/>
    <w:rsid w:val="00BF536C"/>
    <w:rsid w:val="00BF53F2"/>
    <w:rsid w:val="00BF6DFA"/>
    <w:rsid w:val="00BF7AA4"/>
    <w:rsid w:val="00C004CD"/>
    <w:rsid w:val="00C00785"/>
    <w:rsid w:val="00C00836"/>
    <w:rsid w:val="00C008EA"/>
    <w:rsid w:val="00C0173E"/>
    <w:rsid w:val="00C05818"/>
    <w:rsid w:val="00C06AE4"/>
    <w:rsid w:val="00C0747A"/>
    <w:rsid w:val="00C108C9"/>
    <w:rsid w:val="00C12624"/>
    <w:rsid w:val="00C14EAC"/>
    <w:rsid w:val="00C16564"/>
    <w:rsid w:val="00C168E6"/>
    <w:rsid w:val="00C17253"/>
    <w:rsid w:val="00C1784B"/>
    <w:rsid w:val="00C21AFB"/>
    <w:rsid w:val="00C21B89"/>
    <w:rsid w:val="00C21DB4"/>
    <w:rsid w:val="00C2284B"/>
    <w:rsid w:val="00C22C0F"/>
    <w:rsid w:val="00C2354C"/>
    <w:rsid w:val="00C24FE9"/>
    <w:rsid w:val="00C25B86"/>
    <w:rsid w:val="00C261C4"/>
    <w:rsid w:val="00C263BF"/>
    <w:rsid w:val="00C26FF5"/>
    <w:rsid w:val="00C30848"/>
    <w:rsid w:val="00C31388"/>
    <w:rsid w:val="00C33D62"/>
    <w:rsid w:val="00C3466A"/>
    <w:rsid w:val="00C34D28"/>
    <w:rsid w:val="00C35772"/>
    <w:rsid w:val="00C3725B"/>
    <w:rsid w:val="00C407A4"/>
    <w:rsid w:val="00C407AE"/>
    <w:rsid w:val="00C40BA8"/>
    <w:rsid w:val="00C4205C"/>
    <w:rsid w:val="00C42272"/>
    <w:rsid w:val="00C4251C"/>
    <w:rsid w:val="00C42F06"/>
    <w:rsid w:val="00C45BB8"/>
    <w:rsid w:val="00C46AA4"/>
    <w:rsid w:val="00C46E2D"/>
    <w:rsid w:val="00C47C20"/>
    <w:rsid w:val="00C47D0D"/>
    <w:rsid w:val="00C5007D"/>
    <w:rsid w:val="00C50310"/>
    <w:rsid w:val="00C50809"/>
    <w:rsid w:val="00C50CB5"/>
    <w:rsid w:val="00C50E5D"/>
    <w:rsid w:val="00C5118B"/>
    <w:rsid w:val="00C51317"/>
    <w:rsid w:val="00C51677"/>
    <w:rsid w:val="00C52B66"/>
    <w:rsid w:val="00C53239"/>
    <w:rsid w:val="00C53FA7"/>
    <w:rsid w:val="00C55792"/>
    <w:rsid w:val="00C55FC2"/>
    <w:rsid w:val="00C562FB"/>
    <w:rsid w:val="00C5634C"/>
    <w:rsid w:val="00C56398"/>
    <w:rsid w:val="00C56A57"/>
    <w:rsid w:val="00C56BC9"/>
    <w:rsid w:val="00C57607"/>
    <w:rsid w:val="00C60E54"/>
    <w:rsid w:val="00C60E8D"/>
    <w:rsid w:val="00C61FA3"/>
    <w:rsid w:val="00C6306C"/>
    <w:rsid w:val="00C63EA4"/>
    <w:rsid w:val="00C65417"/>
    <w:rsid w:val="00C65A24"/>
    <w:rsid w:val="00C65DE9"/>
    <w:rsid w:val="00C66E38"/>
    <w:rsid w:val="00C67754"/>
    <w:rsid w:val="00C68F1B"/>
    <w:rsid w:val="00C712AD"/>
    <w:rsid w:val="00C720AB"/>
    <w:rsid w:val="00C73086"/>
    <w:rsid w:val="00C73860"/>
    <w:rsid w:val="00C73DE5"/>
    <w:rsid w:val="00C76188"/>
    <w:rsid w:val="00C762E8"/>
    <w:rsid w:val="00C76628"/>
    <w:rsid w:val="00C767A2"/>
    <w:rsid w:val="00C77164"/>
    <w:rsid w:val="00C8027D"/>
    <w:rsid w:val="00C818D9"/>
    <w:rsid w:val="00C81D47"/>
    <w:rsid w:val="00C8275B"/>
    <w:rsid w:val="00C8513D"/>
    <w:rsid w:val="00C85AF1"/>
    <w:rsid w:val="00C860E9"/>
    <w:rsid w:val="00C86318"/>
    <w:rsid w:val="00C86BB8"/>
    <w:rsid w:val="00C87E5D"/>
    <w:rsid w:val="00C90ADA"/>
    <w:rsid w:val="00C924E8"/>
    <w:rsid w:val="00C9284E"/>
    <w:rsid w:val="00C92CD0"/>
    <w:rsid w:val="00C93EBE"/>
    <w:rsid w:val="00C94460"/>
    <w:rsid w:val="00C94549"/>
    <w:rsid w:val="00C94BE8"/>
    <w:rsid w:val="00C96183"/>
    <w:rsid w:val="00C964F9"/>
    <w:rsid w:val="00C96705"/>
    <w:rsid w:val="00C97D13"/>
    <w:rsid w:val="00CA40C0"/>
    <w:rsid w:val="00CA5DB5"/>
    <w:rsid w:val="00CA5FB1"/>
    <w:rsid w:val="00CA631B"/>
    <w:rsid w:val="00CA6768"/>
    <w:rsid w:val="00CA7FD8"/>
    <w:rsid w:val="00CB04C9"/>
    <w:rsid w:val="00CB098B"/>
    <w:rsid w:val="00CB190B"/>
    <w:rsid w:val="00CB23E3"/>
    <w:rsid w:val="00CB3B0C"/>
    <w:rsid w:val="00CB48AB"/>
    <w:rsid w:val="00CB4E18"/>
    <w:rsid w:val="00CB5B53"/>
    <w:rsid w:val="00CB672E"/>
    <w:rsid w:val="00CB74C2"/>
    <w:rsid w:val="00CC0C11"/>
    <w:rsid w:val="00CC1CB9"/>
    <w:rsid w:val="00CC2921"/>
    <w:rsid w:val="00CC2B0B"/>
    <w:rsid w:val="00CC2C04"/>
    <w:rsid w:val="00CC2DEF"/>
    <w:rsid w:val="00CC32EB"/>
    <w:rsid w:val="00CC333A"/>
    <w:rsid w:val="00CC3E5E"/>
    <w:rsid w:val="00CC6FF0"/>
    <w:rsid w:val="00CD0603"/>
    <w:rsid w:val="00CD07D9"/>
    <w:rsid w:val="00CD0CBD"/>
    <w:rsid w:val="00CD1282"/>
    <w:rsid w:val="00CD24B0"/>
    <w:rsid w:val="00CD2AB7"/>
    <w:rsid w:val="00CD3156"/>
    <w:rsid w:val="00CD5215"/>
    <w:rsid w:val="00CD58CB"/>
    <w:rsid w:val="00CD619D"/>
    <w:rsid w:val="00CD6B30"/>
    <w:rsid w:val="00CD712C"/>
    <w:rsid w:val="00CE0A40"/>
    <w:rsid w:val="00CE2024"/>
    <w:rsid w:val="00CE203E"/>
    <w:rsid w:val="00CE27B0"/>
    <w:rsid w:val="00CE308B"/>
    <w:rsid w:val="00CE3584"/>
    <w:rsid w:val="00CE477C"/>
    <w:rsid w:val="00CE77A8"/>
    <w:rsid w:val="00CF056B"/>
    <w:rsid w:val="00CF2518"/>
    <w:rsid w:val="00CF33B1"/>
    <w:rsid w:val="00CF373A"/>
    <w:rsid w:val="00CF3B65"/>
    <w:rsid w:val="00CF430E"/>
    <w:rsid w:val="00CF4703"/>
    <w:rsid w:val="00CF4753"/>
    <w:rsid w:val="00CF4858"/>
    <w:rsid w:val="00CF5865"/>
    <w:rsid w:val="00CF58A8"/>
    <w:rsid w:val="00CF7ACC"/>
    <w:rsid w:val="00D00855"/>
    <w:rsid w:val="00D0194C"/>
    <w:rsid w:val="00D01E20"/>
    <w:rsid w:val="00D0214D"/>
    <w:rsid w:val="00D040AD"/>
    <w:rsid w:val="00D0542E"/>
    <w:rsid w:val="00D0703C"/>
    <w:rsid w:val="00D07DA0"/>
    <w:rsid w:val="00D10B50"/>
    <w:rsid w:val="00D11155"/>
    <w:rsid w:val="00D11825"/>
    <w:rsid w:val="00D11A95"/>
    <w:rsid w:val="00D120EA"/>
    <w:rsid w:val="00D134DA"/>
    <w:rsid w:val="00D14475"/>
    <w:rsid w:val="00D1520B"/>
    <w:rsid w:val="00D15A3D"/>
    <w:rsid w:val="00D15D1C"/>
    <w:rsid w:val="00D16505"/>
    <w:rsid w:val="00D20094"/>
    <w:rsid w:val="00D2167C"/>
    <w:rsid w:val="00D22423"/>
    <w:rsid w:val="00D2348D"/>
    <w:rsid w:val="00D2444B"/>
    <w:rsid w:val="00D252CE"/>
    <w:rsid w:val="00D31531"/>
    <w:rsid w:val="00D31A11"/>
    <w:rsid w:val="00D31A1D"/>
    <w:rsid w:val="00D329AF"/>
    <w:rsid w:val="00D32B1B"/>
    <w:rsid w:val="00D32D60"/>
    <w:rsid w:val="00D3384F"/>
    <w:rsid w:val="00D33E69"/>
    <w:rsid w:val="00D341B9"/>
    <w:rsid w:val="00D3474F"/>
    <w:rsid w:val="00D34FA3"/>
    <w:rsid w:val="00D35225"/>
    <w:rsid w:val="00D3582C"/>
    <w:rsid w:val="00D35877"/>
    <w:rsid w:val="00D36412"/>
    <w:rsid w:val="00D368C2"/>
    <w:rsid w:val="00D36B72"/>
    <w:rsid w:val="00D37750"/>
    <w:rsid w:val="00D37AD9"/>
    <w:rsid w:val="00D37B9D"/>
    <w:rsid w:val="00D4005F"/>
    <w:rsid w:val="00D41E0C"/>
    <w:rsid w:val="00D42B86"/>
    <w:rsid w:val="00D435E1"/>
    <w:rsid w:val="00D43E6C"/>
    <w:rsid w:val="00D44BF1"/>
    <w:rsid w:val="00D4518E"/>
    <w:rsid w:val="00D46C51"/>
    <w:rsid w:val="00D501FA"/>
    <w:rsid w:val="00D506F5"/>
    <w:rsid w:val="00D5083E"/>
    <w:rsid w:val="00D508D7"/>
    <w:rsid w:val="00D5203F"/>
    <w:rsid w:val="00D52D76"/>
    <w:rsid w:val="00D533F0"/>
    <w:rsid w:val="00D53E03"/>
    <w:rsid w:val="00D54611"/>
    <w:rsid w:val="00D54E2A"/>
    <w:rsid w:val="00D5546F"/>
    <w:rsid w:val="00D563FA"/>
    <w:rsid w:val="00D575CD"/>
    <w:rsid w:val="00D57FA3"/>
    <w:rsid w:val="00D603BD"/>
    <w:rsid w:val="00D604B3"/>
    <w:rsid w:val="00D61431"/>
    <w:rsid w:val="00D65075"/>
    <w:rsid w:val="00D66284"/>
    <w:rsid w:val="00D67B32"/>
    <w:rsid w:val="00D70FD4"/>
    <w:rsid w:val="00D71278"/>
    <w:rsid w:val="00D779CB"/>
    <w:rsid w:val="00D80C57"/>
    <w:rsid w:val="00D8126B"/>
    <w:rsid w:val="00D813DD"/>
    <w:rsid w:val="00D83209"/>
    <w:rsid w:val="00D83355"/>
    <w:rsid w:val="00D835BD"/>
    <w:rsid w:val="00D841F1"/>
    <w:rsid w:val="00D8462D"/>
    <w:rsid w:val="00D86725"/>
    <w:rsid w:val="00D87924"/>
    <w:rsid w:val="00D90025"/>
    <w:rsid w:val="00D90666"/>
    <w:rsid w:val="00D908E9"/>
    <w:rsid w:val="00D91697"/>
    <w:rsid w:val="00D9199B"/>
    <w:rsid w:val="00D92883"/>
    <w:rsid w:val="00D92D8C"/>
    <w:rsid w:val="00D92F9B"/>
    <w:rsid w:val="00D9362B"/>
    <w:rsid w:val="00D93FFF"/>
    <w:rsid w:val="00D941FB"/>
    <w:rsid w:val="00D948BB"/>
    <w:rsid w:val="00D94A34"/>
    <w:rsid w:val="00D950FB"/>
    <w:rsid w:val="00D961DB"/>
    <w:rsid w:val="00D96CEC"/>
    <w:rsid w:val="00DA0ECE"/>
    <w:rsid w:val="00DA1F58"/>
    <w:rsid w:val="00DA294E"/>
    <w:rsid w:val="00DA431C"/>
    <w:rsid w:val="00DA578E"/>
    <w:rsid w:val="00DA604B"/>
    <w:rsid w:val="00DA6400"/>
    <w:rsid w:val="00DA65ED"/>
    <w:rsid w:val="00DA674D"/>
    <w:rsid w:val="00DA6D95"/>
    <w:rsid w:val="00DA705C"/>
    <w:rsid w:val="00DA7A2C"/>
    <w:rsid w:val="00DA7FDA"/>
    <w:rsid w:val="00DB0B56"/>
    <w:rsid w:val="00DB15A4"/>
    <w:rsid w:val="00DB1797"/>
    <w:rsid w:val="00DB1A54"/>
    <w:rsid w:val="00DB1ABC"/>
    <w:rsid w:val="00DB1B26"/>
    <w:rsid w:val="00DB1F19"/>
    <w:rsid w:val="00DB2880"/>
    <w:rsid w:val="00DB2ED7"/>
    <w:rsid w:val="00DB3976"/>
    <w:rsid w:val="00DB3B20"/>
    <w:rsid w:val="00DB4540"/>
    <w:rsid w:val="00DB62C5"/>
    <w:rsid w:val="00DB6535"/>
    <w:rsid w:val="00DB67ED"/>
    <w:rsid w:val="00DC0982"/>
    <w:rsid w:val="00DC0E7B"/>
    <w:rsid w:val="00DC1328"/>
    <w:rsid w:val="00DC1B0A"/>
    <w:rsid w:val="00DC3A63"/>
    <w:rsid w:val="00DC7535"/>
    <w:rsid w:val="00DC7794"/>
    <w:rsid w:val="00DD4FD9"/>
    <w:rsid w:val="00DD6462"/>
    <w:rsid w:val="00DD6B3F"/>
    <w:rsid w:val="00DE09FC"/>
    <w:rsid w:val="00DE2AFD"/>
    <w:rsid w:val="00DE2E12"/>
    <w:rsid w:val="00DE4016"/>
    <w:rsid w:val="00DE442B"/>
    <w:rsid w:val="00DE59D3"/>
    <w:rsid w:val="00DE7BA6"/>
    <w:rsid w:val="00DE7EF3"/>
    <w:rsid w:val="00DF0D70"/>
    <w:rsid w:val="00DF1A37"/>
    <w:rsid w:val="00DF2053"/>
    <w:rsid w:val="00DF234C"/>
    <w:rsid w:val="00DF55C6"/>
    <w:rsid w:val="00DF67FB"/>
    <w:rsid w:val="00DF6DCE"/>
    <w:rsid w:val="00DF787E"/>
    <w:rsid w:val="00DF7C0D"/>
    <w:rsid w:val="00E0063D"/>
    <w:rsid w:val="00E01328"/>
    <w:rsid w:val="00E01C19"/>
    <w:rsid w:val="00E02FDF"/>
    <w:rsid w:val="00E03AEF"/>
    <w:rsid w:val="00E03FAA"/>
    <w:rsid w:val="00E047A4"/>
    <w:rsid w:val="00E0656B"/>
    <w:rsid w:val="00E07779"/>
    <w:rsid w:val="00E10157"/>
    <w:rsid w:val="00E11094"/>
    <w:rsid w:val="00E112B6"/>
    <w:rsid w:val="00E116F3"/>
    <w:rsid w:val="00E128EE"/>
    <w:rsid w:val="00E13275"/>
    <w:rsid w:val="00E13AD5"/>
    <w:rsid w:val="00E1431F"/>
    <w:rsid w:val="00E145E0"/>
    <w:rsid w:val="00E14945"/>
    <w:rsid w:val="00E15907"/>
    <w:rsid w:val="00E172DB"/>
    <w:rsid w:val="00E17E4D"/>
    <w:rsid w:val="00E20286"/>
    <w:rsid w:val="00E20388"/>
    <w:rsid w:val="00E20F85"/>
    <w:rsid w:val="00E2230C"/>
    <w:rsid w:val="00E2249B"/>
    <w:rsid w:val="00E22B6A"/>
    <w:rsid w:val="00E27CB5"/>
    <w:rsid w:val="00E30AAF"/>
    <w:rsid w:val="00E31AC3"/>
    <w:rsid w:val="00E31B96"/>
    <w:rsid w:val="00E323A9"/>
    <w:rsid w:val="00E33B7F"/>
    <w:rsid w:val="00E33E04"/>
    <w:rsid w:val="00E35DC1"/>
    <w:rsid w:val="00E36B1F"/>
    <w:rsid w:val="00E372B9"/>
    <w:rsid w:val="00E37453"/>
    <w:rsid w:val="00E41F73"/>
    <w:rsid w:val="00E439E7"/>
    <w:rsid w:val="00E43CF8"/>
    <w:rsid w:val="00E441F3"/>
    <w:rsid w:val="00E45237"/>
    <w:rsid w:val="00E45694"/>
    <w:rsid w:val="00E461A4"/>
    <w:rsid w:val="00E462BA"/>
    <w:rsid w:val="00E463FB"/>
    <w:rsid w:val="00E46B66"/>
    <w:rsid w:val="00E46CB9"/>
    <w:rsid w:val="00E47113"/>
    <w:rsid w:val="00E47759"/>
    <w:rsid w:val="00E47DC7"/>
    <w:rsid w:val="00E5081D"/>
    <w:rsid w:val="00E509F6"/>
    <w:rsid w:val="00E50F06"/>
    <w:rsid w:val="00E51CFB"/>
    <w:rsid w:val="00E51EBF"/>
    <w:rsid w:val="00E52675"/>
    <w:rsid w:val="00E549E5"/>
    <w:rsid w:val="00E55976"/>
    <w:rsid w:val="00E560DD"/>
    <w:rsid w:val="00E575CB"/>
    <w:rsid w:val="00E57F02"/>
    <w:rsid w:val="00E60A9A"/>
    <w:rsid w:val="00E640C1"/>
    <w:rsid w:val="00E65346"/>
    <w:rsid w:val="00E65476"/>
    <w:rsid w:val="00E65AC5"/>
    <w:rsid w:val="00E65B2B"/>
    <w:rsid w:val="00E66345"/>
    <w:rsid w:val="00E66C4B"/>
    <w:rsid w:val="00E66D13"/>
    <w:rsid w:val="00E67011"/>
    <w:rsid w:val="00E676EC"/>
    <w:rsid w:val="00E677DC"/>
    <w:rsid w:val="00E7147A"/>
    <w:rsid w:val="00E71F92"/>
    <w:rsid w:val="00E725D5"/>
    <w:rsid w:val="00E72E94"/>
    <w:rsid w:val="00E73776"/>
    <w:rsid w:val="00E74379"/>
    <w:rsid w:val="00E74D17"/>
    <w:rsid w:val="00E74D7F"/>
    <w:rsid w:val="00E75791"/>
    <w:rsid w:val="00E76396"/>
    <w:rsid w:val="00E76E4C"/>
    <w:rsid w:val="00E77E10"/>
    <w:rsid w:val="00E805A4"/>
    <w:rsid w:val="00E80618"/>
    <w:rsid w:val="00E80BE0"/>
    <w:rsid w:val="00E80DD6"/>
    <w:rsid w:val="00E8108C"/>
    <w:rsid w:val="00E835D5"/>
    <w:rsid w:val="00E83B13"/>
    <w:rsid w:val="00E83EF4"/>
    <w:rsid w:val="00E84C36"/>
    <w:rsid w:val="00E84D0C"/>
    <w:rsid w:val="00E92E49"/>
    <w:rsid w:val="00E93357"/>
    <w:rsid w:val="00E94388"/>
    <w:rsid w:val="00E9467D"/>
    <w:rsid w:val="00E95277"/>
    <w:rsid w:val="00E95809"/>
    <w:rsid w:val="00E96803"/>
    <w:rsid w:val="00E96A68"/>
    <w:rsid w:val="00E96B98"/>
    <w:rsid w:val="00E96CBB"/>
    <w:rsid w:val="00E97F0E"/>
    <w:rsid w:val="00EA0BC4"/>
    <w:rsid w:val="00EA1D6F"/>
    <w:rsid w:val="00EA252D"/>
    <w:rsid w:val="00EA26AF"/>
    <w:rsid w:val="00EA2F27"/>
    <w:rsid w:val="00EA32D1"/>
    <w:rsid w:val="00EA4540"/>
    <w:rsid w:val="00EA4598"/>
    <w:rsid w:val="00EA492D"/>
    <w:rsid w:val="00EA505E"/>
    <w:rsid w:val="00EA5ABF"/>
    <w:rsid w:val="00EA5F89"/>
    <w:rsid w:val="00EB20B5"/>
    <w:rsid w:val="00EB282B"/>
    <w:rsid w:val="00EB3251"/>
    <w:rsid w:val="00EB408C"/>
    <w:rsid w:val="00EB473C"/>
    <w:rsid w:val="00EB479B"/>
    <w:rsid w:val="00EB49E2"/>
    <w:rsid w:val="00EB5950"/>
    <w:rsid w:val="00EB5A73"/>
    <w:rsid w:val="00EB6244"/>
    <w:rsid w:val="00EB6637"/>
    <w:rsid w:val="00EC0F1E"/>
    <w:rsid w:val="00EC0F8F"/>
    <w:rsid w:val="00EC1315"/>
    <w:rsid w:val="00EC216E"/>
    <w:rsid w:val="00EC2BDF"/>
    <w:rsid w:val="00EC4AB4"/>
    <w:rsid w:val="00EC5E31"/>
    <w:rsid w:val="00EC7113"/>
    <w:rsid w:val="00EC79A0"/>
    <w:rsid w:val="00ED0B90"/>
    <w:rsid w:val="00ED0F00"/>
    <w:rsid w:val="00ED21FF"/>
    <w:rsid w:val="00ED2226"/>
    <w:rsid w:val="00ED289D"/>
    <w:rsid w:val="00ED2AA0"/>
    <w:rsid w:val="00ED3F2E"/>
    <w:rsid w:val="00ED4250"/>
    <w:rsid w:val="00ED42A2"/>
    <w:rsid w:val="00ED4718"/>
    <w:rsid w:val="00ED4D07"/>
    <w:rsid w:val="00ED5D7D"/>
    <w:rsid w:val="00ED603E"/>
    <w:rsid w:val="00ED716C"/>
    <w:rsid w:val="00EE0699"/>
    <w:rsid w:val="00EE0867"/>
    <w:rsid w:val="00EE3099"/>
    <w:rsid w:val="00EE3E2F"/>
    <w:rsid w:val="00EE49FF"/>
    <w:rsid w:val="00EE537A"/>
    <w:rsid w:val="00EE5CEB"/>
    <w:rsid w:val="00EE65C8"/>
    <w:rsid w:val="00EE6740"/>
    <w:rsid w:val="00EE6C62"/>
    <w:rsid w:val="00EE719A"/>
    <w:rsid w:val="00EE78A6"/>
    <w:rsid w:val="00EF05D7"/>
    <w:rsid w:val="00EF0694"/>
    <w:rsid w:val="00EF3195"/>
    <w:rsid w:val="00EF4674"/>
    <w:rsid w:val="00EF4CD0"/>
    <w:rsid w:val="00EF5C20"/>
    <w:rsid w:val="00EF60F0"/>
    <w:rsid w:val="00EF69A3"/>
    <w:rsid w:val="00EF7B3A"/>
    <w:rsid w:val="00F01D4F"/>
    <w:rsid w:val="00F0283E"/>
    <w:rsid w:val="00F03E60"/>
    <w:rsid w:val="00F04A08"/>
    <w:rsid w:val="00F04B6A"/>
    <w:rsid w:val="00F05630"/>
    <w:rsid w:val="00F07146"/>
    <w:rsid w:val="00F071FD"/>
    <w:rsid w:val="00F07B1F"/>
    <w:rsid w:val="00F1005D"/>
    <w:rsid w:val="00F118C9"/>
    <w:rsid w:val="00F11DBF"/>
    <w:rsid w:val="00F13160"/>
    <w:rsid w:val="00F13D0E"/>
    <w:rsid w:val="00F14079"/>
    <w:rsid w:val="00F1498D"/>
    <w:rsid w:val="00F14B3F"/>
    <w:rsid w:val="00F15207"/>
    <w:rsid w:val="00F155D5"/>
    <w:rsid w:val="00F15795"/>
    <w:rsid w:val="00F1599E"/>
    <w:rsid w:val="00F160FA"/>
    <w:rsid w:val="00F1667A"/>
    <w:rsid w:val="00F1678A"/>
    <w:rsid w:val="00F16F18"/>
    <w:rsid w:val="00F17375"/>
    <w:rsid w:val="00F204D8"/>
    <w:rsid w:val="00F218C7"/>
    <w:rsid w:val="00F21A01"/>
    <w:rsid w:val="00F22610"/>
    <w:rsid w:val="00F23807"/>
    <w:rsid w:val="00F23829"/>
    <w:rsid w:val="00F249D7"/>
    <w:rsid w:val="00F25A60"/>
    <w:rsid w:val="00F2602F"/>
    <w:rsid w:val="00F2761D"/>
    <w:rsid w:val="00F27B08"/>
    <w:rsid w:val="00F300CA"/>
    <w:rsid w:val="00F31508"/>
    <w:rsid w:val="00F34ABA"/>
    <w:rsid w:val="00F352F6"/>
    <w:rsid w:val="00F370AF"/>
    <w:rsid w:val="00F37181"/>
    <w:rsid w:val="00F37C48"/>
    <w:rsid w:val="00F37C4B"/>
    <w:rsid w:val="00F40BF9"/>
    <w:rsid w:val="00F40F75"/>
    <w:rsid w:val="00F414FD"/>
    <w:rsid w:val="00F41529"/>
    <w:rsid w:val="00F4170B"/>
    <w:rsid w:val="00F424BD"/>
    <w:rsid w:val="00F42D82"/>
    <w:rsid w:val="00F44F70"/>
    <w:rsid w:val="00F45163"/>
    <w:rsid w:val="00F45538"/>
    <w:rsid w:val="00F46450"/>
    <w:rsid w:val="00F46513"/>
    <w:rsid w:val="00F47624"/>
    <w:rsid w:val="00F507AC"/>
    <w:rsid w:val="00F51E26"/>
    <w:rsid w:val="00F52BA3"/>
    <w:rsid w:val="00F52F93"/>
    <w:rsid w:val="00F538F9"/>
    <w:rsid w:val="00F54205"/>
    <w:rsid w:val="00F550EB"/>
    <w:rsid w:val="00F55C98"/>
    <w:rsid w:val="00F562B8"/>
    <w:rsid w:val="00F57D4B"/>
    <w:rsid w:val="00F57FBD"/>
    <w:rsid w:val="00F600AD"/>
    <w:rsid w:val="00F60515"/>
    <w:rsid w:val="00F60F2C"/>
    <w:rsid w:val="00F62E12"/>
    <w:rsid w:val="00F64107"/>
    <w:rsid w:val="00F64356"/>
    <w:rsid w:val="00F65A70"/>
    <w:rsid w:val="00F706A4"/>
    <w:rsid w:val="00F7114E"/>
    <w:rsid w:val="00F721AC"/>
    <w:rsid w:val="00F72863"/>
    <w:rsid w:val="00F729D4"/>
    <w:rsid w:val="00F72BD7"/>
    <w:rsid w:val="00F743F5"/>
    <w:rsid w:val="00F74605"/>
    <w:rsid w:val="00F74E47"/>
    <w:rsid w:val="00F769E5"/>
    <w:rsid w:val="00F77A07"/>
    <w:rsid w:val="00F77BC0"/>
    <w:rsid w:val="00F821CF"/>
    <w:rsid w:val="00F82229"/>
    <w:rsid w:val="00F823A8"/>
    <w:rsid w:val="00F823EC"/>
    <w:rsid w:val="00F825FE"/>
    <w:rsid w:val="00F83150"/>
    <w:rsid w:val="00F8387B"/>
    <w:rsid w:val="00F844F0"/>
    <w:rsid w:val="00F850CE"/>
    <w:rsid w:val="00F856C5"/>
    <w:rsid w:val="00F85791"/>
    <w:rsid w:val="00F860BE"/>
    <w:rsid w:val="00F86272"/>
    <w:rsid w:val="00F86B17"/>
    <w:rsid w:val="00F86D3B"/>
    <w:rsid w:val="00F875F0"/>
    <w:rsid w:val="00F9005B"/>
    <w:rsid w:val="00F912F6"/>
    <w:rsid w:val="00F91E24"/>
    <w:rsid w:val="00F9209D"/>
    <w:rsid w:val="00F92507"/>
    <w:rsid w:val="00F94DE2"/>
    <w:rsid w:val="00F95270"/>
    <w:rsid w:val="00F96090"/>
    <w:rsid w:val="00F9660E"/>
    <w:rsid w:val="00F973CB"/>
    <w:rsid w:val="00F97578"/>
    <w:rsid w:val="00FA1550"/>
    <w:rsid w:val="00FA1566"/>
    <w:rsid w:val="00FA3384"/>
    <w:rsid w:val="00FA40F7"/>
    <w:rsid w:val="00FA4C05"/>
    <w:rsid w:val="00FA4D14"/>
    <w:rsid w:val="00FA5EBC"/>
    <w:rsid w:val="00FA723E"/>
    <w:rsid w:val="00FB0C60"/>
    <w:rsid w:val="00FB18ED"/>
    <w:rsid w:val="00FB1EE1"/>
    <w:rsid w:val="00FB4DCF"/>
    <w:rsid w:val="00FB561E"/>
    <w:rsid w:val="00FB5D23"/>
    <w:rsid w:val="00FB609D"/>
    <w:rsid w:val="00FB6374"/>
    <w:rsid w:val="00FC0208"/>
    <w:rsid w:val="00FC0216"/>
    <w:rsid w:val="00FC035D"/>
    <w:rsid w:val="00FC08FF"/>
    <w:rsid w:val="00FC2E4F"/>
    <w:rsid w:val="00FC3143"/>
    <w:rsid w:val="00FC3629"/>
    <w:rsid w:val="00FC3E3E"/>
    <w:rsid w:val="00FC40D9"/>
    <w:rsid w:val="00FC4283"/>
    <w:rsid w:val="00FC59FF"/>
    <w:rsid w:val="00FD06B4"/>
    <w:rsid w:val="00FD1B2C"/>
    <w:rsid w:val="00FD388A"/>
    <w:rsid w:val="00FD4339"/>
    <w:rsid w:val="00FD62EC"/>
    <w:rsid w:val="00FD65CA"/>
    <w:rsid w:val="00FD6B36"/>
    <w:rsid w:val="00FD7C20"/>
    <w:rsid w:val="00FE2638"/>
    <w:rsid w:val="00FE288B"/>
    <w:rsid w:val="00FE3817"/>
    <w:rsid w:val="00FE3860"/>
    <w:rsid w:val="00FE388D"/>
    <w:rsid w:val="00FE39E2"/>
    <w:rsid w:val="00FE57C0"/>
    <w:rsid w:val="00FE5E55"/>
    <w:rsid w:val="00FE5ED8"/>
    <w:rsid w:val="00FE6104"/>
    <w:rsid w:val="00FE694E"/>
    <w:rsid w:val="00FE7E5E"/>
    <w:rsid w:val="00FE7E8F"/>
    <w:rsid w:val="00FF39DA"/>
    <w:rsid w:val="00FF46CB"/>
    <w:rsid w:val="00FF5A6D"/>
    <w:rsid w:val="00FF6FE4"/>
    <w:rsid w:val="00FF76C4"/>
    <w:rsid w:val="00FF7C4A"/>
    <w:rsid w:val="013AAE9B"/>
    <w:rsid w:val="052A1B18"/>
    <w:rsid w:val="059241AF"/>
    <w:rsid w:val="0C937883"/>
    <w:rsid w:val="11A64EAB"/>
    <w:rsid w:val="11EF75C3"/>
    <w:rsid w:val="122B6CFB"/>
    <w:rsid w:val="1497B43E"/>
    <w:rsid w:val="15630DBD"/>
    <w:rsid w:val="18DF4D2D"/>
    <w:rsid w:val="1A273C47"/>
    <w:rsid w:val="1E723682"/>
    <w:rsid w:val="1F8A5DBF"/>
    <w:rsid w:val="22BC055F"/>
    <w:rsid w:val="2466CB0A"/>
    <w:rsid w:val="281AD5CC"/>
    <w:rsid w:val="2D79C72B"/>
    <w:rsid w:val="2F0A983F"/>
    <w:rsid w:val="2F89CB7F"/>
    <w:rsid w:val="3101EE49"/>
    <w:rsid w:val="3382A3AB"/>
    <w:rsid w:val="3538C0F4"/>
    <w:rsid w:val="362BB78E"/>
    <w:rsid w:val="376C2C25"/>
    <w:rsid w:val="3E22BDA3"/>
    <w:rsid w:val="49A6799C"/>
    <w:rsid w:val="4AE752DA"/>
    <w:rsid w:val="4B509077"/>
    <w:rsid w:val="4B908B5E"/>
    <w:rsid w:val="4CEC60D8"/>
    <w:rsid w:val="4ED4D7FC"/>
    <w:rsid w:val="4F6BEEA7"/>
    <w:rsid w:val="50651FDE"/>
    <w:rsid w:val="519799D6"/>
    <w:rsid w:val="538B7877"/>
    <w:rsid w:val="54E0AF9D"/>
    <w:rsid w:val="54E92C43"/>
    <w:rsid w:val="556A4F6C"/>
    <w:rsid w:val="55A0F7FE"/>
    <w:rsid w:val="560C2DD9"/>
    <w:rsid w:val="56382D53"/>
    <w:rsid w:val="57C204E8"/>
    <w:rsid w:val="5C5A7734"/>
    <w:rsid w:val="5E81DBF2"/>
    <w:rsid w:val="5F4742CC"/>
    <w:rsid w:val="5FED44B7"/>
    <w:rsid w:val="61CF9CD1"/>
    <w:rsid w:val="6485C9DC"/>
    <w:rsid w:val="65073D93"/>
    <w:rsid w:val="65F9417B"/>
    <w:rsid w:val="675738EA"/>
    <w:rsid w:val="67B5E8BC"/>
    <w:rsid w:val="6951B91D"/>
    <w:rsid w:val="69668F36"/>
    <w:rsid w:val="7420345A"/>
    <w:rsid w:val="747553EF"/>
    <w:rsid w:val="7533789E"/>
    <w:rsid w:val="7B7A4A64"/>
    <w:rsid w:val="7F99A98A"/>
    <w:rsid w:val="7FF4A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red,#cfc,black,fuchsia,aqua,#6f9"/>
    </o:shapedefaults>
    <o:shapelayout v:ext="edit">
      <o:idmap v:ext="edit" data="2"/>
    </o:shapelayout>
  </w:shapeDefaults>
  <w:decimalSymbol w:val="."/>
  <w:listSeparator w:val=","/>
  <w14:docId w14:val="1293FA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Char,Chaptertext,H1"/>
    <w:basedOn w:val="Normal"/>
    <w:next w:val="Normal"/>
    <w:link w:val="Heading1Char"/>
    <w:autoRedefine/>
    <w:uiPriority w:val="99"/>
    <w:qFormat/>
    <w:rsid w:val="0069558D"/>
    <w:pPr>
      <w:keepNext/>
      <w:keepLines/>
      <w:pageBreakBefore/>
      <w:spacing w:after="240"/>
      <w:outlineLvl w:val="0"/>
    </w:pPr>
    <w:rPr>
      <w:rFonts w:asciiTheme="majorHAnsi" w:eastAsia="Batang" w:hAnsiTheme="majorHAnsi" w:cstheme="majorHAnsi"/>
      <w:b/>
      <w:bCs/>
      <w:color w:val="10069F" w:themeColor="accent1"/>
      <w:sz w:val="28"/>
      <w:szCs w:val="36"/>
      <w:lang w:val="en-GB"/>
    </w:rPr>
  </w:style>
  <w:style w:type="paragraph" w:styleId="Heading2">
    <w:name w:val="heading 2"/>
    <w:aliases w:val="Heading 2 Char1 Char,Heading 2 Char Char Char,H2"/>
    <w:basedOn w:val="Normal"/>
    <w:next w:val="Normal"/>
    <w:link w:val="Heading2Char"/>
    <w:autoRedefine/>
    <w:uiPriority w:val="99"/>
    <w:qFormat/>
    <w:rsid w:val="00580A3A"/>
    <w:pPr>
      <w:keepNext/>
      <w:suppressLineNumbers/>
      <w:spacing w:before="240" w:after="240" w:line="360" w:lineRule="auto"/>
      <w:outlineLvl w:val="1"/>
    </w:pPr>
    <w:rPr>
      <w:rFonts w:eastAsia="Times New Roman" w:cstheme="minorHAnsi"/>
      <w:b/>
      <w:bCs/>
      <w:color w:val="10069F" w:themeColor="accent1"/>
      <w:sz w:val="28"/>
      <w:szCs w:val="28"/>
    </w:rPr>
  </w:style>
  <w:style w:type="paragraph" w:styleId="Heading3">
    <w:name w:val="heading 3"/>
    <w:aliases w:val="H3"/>
    <w:basedOn w:val="Heading2"/>
    <w:next w:val="Normal"/>
    <w:link w:val="Heading3Char"/>
    <w:autoRedefine/>
    <w:uiPriority w:val="9"/>
    <w:qFormat/>
    <w:rsid w:val="00906F47"/>
    <w:pPr>
      <w:numPr>
        <w:ilvl w:val="2"/>
      </w:numPr>
      <w:suppressLineNumbers w:val="0"/>
      <w:spacing w:after="60" w:line="240" w:lineRule="auto"/>
      <w:ind w:left="-284"/>
      <w:jc w:val="both"/>
      <w:outlineLvl w:val="2"/>
    </w:pPr>
    <w:rPr>
      <w:color w:val="827AFA" w:themeColor="accent1" w:themeTint="66"/>
    </w:rPr>
  </w:style>
  <w:style w:type="paragraph" w:styleId="Heading4">
    <w:name w:val="heading 4"/>
    <w:aliases w:val="Map Title"/>
    <w:basedOn w:val="Normal"/>
    <w:next w:val="Normal"/>
    <w:link w:val="Heading4Char"/>
    <w:uiPriority w:val="99"/>
    <w:qFormat/>
    <w:rsid w:val="00D3582C"/>
    <w:pPr>
      <w:keepNext/>
      <w:numPr>
        <w:ilvl w:val="3"/>
        <w:numId w:val="1"/>
      </w:numPr>
      <w:spacing w:before="240" w:after="240" w:line="360" w:lineRule="auto"/>
      <w:ind w:left="862" w:hanging="862"/>
      <w:outlineLvl w:val="3"/>
    </w:pPr>
    <w:rPr>
      <w:rFonts w:ascii="Graphik" w:eastAsia="Times New Roman" w:hAnsi="Graphik" w:cs="Times New Roman"/>
      <w:sz w:val="22"/>
      <w:szCs w:val="20"/>
      <w:lang w:val="en-GB"/>
    </w:rPr>
  </w:style>
  <w:style w:type="paragraph" w:styleId="Heading5">
    <w:name w:val="heading 5"/>
    <w:aliases w:val="Block Label"/>
    <w:basedOn w:val="Normal"/>
    <w:next w:val="NormalIndent"/>
    <w:link w:val="Heading5Char"/>
    <w:uiPriority w:val="99"/>
    <w:qFormat/>
    <w:rsid w:val="008C1857"/>
    <w:pPr>
      <w:numPr>
        <w:ilvl w:val="4"/>
        <w:numId w:val="1"/>
      </w:numPr>
      <w:suppressLineNumbers/>
      <w:spacing w:after="120" w:line="360" w:lineRule="auto"/>
      <w:outlineLvl w:val="4"/>
    </w:pPr>
    <w:rPr>
      <w:rFonts w:ascii="Arial" w:eastAsia="Times New Roman" w:hAnsi="Arial" w:cs="Times New Roman"/>
      <w:b/>
      <w:sz w:val="20"/>
      <w:szCs w:val="20"/>
    </w:rPr>
  </w:style>
  <w:style w:type="paragraph" w:styleId="Heading6">
    <w:name w:val="heading 6"/>
    <w:basedOn w:val="Normal"/>
    <w:next w:val="NormalIndent"/>
    <w:link w:val="Heading6Char"/>
    <w:uiPriority w:val="99"/>
    <w:qFormat/>
    <w:rsid w:val="008C1857"/>
    <w:pPr>
      <w:numPr>
        <w:ilvl w:val="5"/>
        <w:numId w:val="1"/>
      </w:numPr>
      <w:suppressLineNumbers/>
      <w:spacing w:after="120" w:line="360" w:lineRule="auto"/>
      <w:outlineLvl w:val="5"/>
    </w:pPr>
    <w:rPr>
      <w:rFonts w:ascii="Arial" w:eastAsia="Times New Roman" w:hAnsi="Arial" w:cs="Times New Roman"/>
      <w:sz w:val="18"/>
      <w:szCs w:val="20"/>
      <w:u w:val="single"/>
    </w:rPr>
  </w:style>
  <w:style w:type="paragraph" w:styleId="Heading7">
    <w:name w:val="heading 7"/>
    <w:basedOn w:val="Normal"/>
    <w:next w:val="NormalIndent"/>
    <w:link w:val="Heading7Char"/>
    <w:uiPriority w:val="99"/>
    <w:qFormat/>
    <w:rsid w:val="008C1857"/>
    <w:pPr>
      <w:numPr>
        <w:ilvl w:val="6"/>
        <w:numId w:val="1"/>
      </w:numPr>
      <w:suppressLineNumbers/>
      <w:spacing w:after="120" w:line="360" w:lineRule="auto"/>
      <w:outlineLvl w:val="6"/>
    </w:pPr>
    <w:rPr>
      <w:rFonts w:ascii="Arial" w:eastAsia="Times New Roman" w:hAnsi="Arial" w:cs="Times New Roman"/>
      <w:i/>
      <w:sz w:val="18"/>
      <w:szCs w:val="20"/>
    </w:rPr>
  </w:style>
  <w:style w:type="paragraph" w:styleId="Heading8">
    <w:name w:val="heading 8"/>
    <w:basedOn w:val="Normal"/>
    <w:next w:val="NormalIndent"/>
    <w:link w:val="Heading8Char"/>
    <w:uiPriority w:val="99"/>
    <w:qFormat/>
    <w:rsid w:val="008C1857"/>
    <w:pPr>
      <w:numPr>
        <w:ilvl w:val="7"/>
        <w:numId w:val="1"/>
      </w:numPr>
      <w:suppressLineNumbers/>
      <w:spacing w:after="120" w:line="360" w:lineRule="auto"/>
      <w:outlineLvl w:val="7"/>
    </w:pPr>
    <w:rPr>
      <w:rFonts w:ascii="Arial" w:eastAsia="Times New Roman" w:hAnsi="Arial" w:cs="Times New Roman"/>
      <w:i/>
      <w:sz w:val="18"/>
      <w:szCs w:val="20"/>
    </w:rPr>
  </w:style>
  <w:style w:type="paragraph" w:styleId="Heading9">
    <w:name w:val="heading 9"/>
    <w:aliases w:val="Título 9 - Anexos,(Apêndice)"/>
    <w:basedOn w:val="Normal"/>
    <w:next w:val="Normal"/>
    <w:link w:val="Heading9Char"/>
    <w:uiPriority w:val="99"/>
    <w:qFormat/>
    <w:rsid w:val="008C1857"/>
    <w:pPr>
      <w:numPr>
        <w:ilvl w:val="8"/>
        <w:numId w:val="1"/>
      </w:numPr>
      <w:spacing w:before="240" w:after="60" w:line="36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r Char,Chaptertext Char,H1 Char"/>
    <w:basedOn w:val="DefaultParagraphFont"/>
    <w:link w:val="Heading1"/>
    <w:uiPriority w:val="99"/>
    <w:rsid w:val="0069558D"/>
    <w:rPr>
      <w:rFonts w:asciiTheme="majorHAnsi" w:eastAsia="Batang" w:hAnsiTheme="majorHAnsi" w:cstheme="majorHAnsi"/>
      <w:b/>
      <w:bCs/>
      <w:color w:val="10069F" w:themeColor="accent1"/>
      <w:sz w:val="28"/>
      <w:szCs w:val="36"/>
      <w:lang w:val="en-GB"/>
    </w:rPr>
  </w:style>
  <w:style w:type="character" w:customStyle="1" w:styleId="Heading2Char">
    <w:name w:val="Heading 2 Char"/>
    <w:aliases w:val="Heading 2 Char1 Char Char,Heading 2 Char Char Char Char,H2 Char"/>
    <w:basedOn w:val="DefaultParagraphFont"/>
    <w:link w:val="Heading2"/>
    <w:uiPriority w:val="99"/>
    <w:rsid w:val="00580A3A"/>
    <w:rPr>
      <w:rFonts w:eastAsia="Times New Roman" w:cstheme="minorHAnsi"/>
      <w:b/>
      <w:bCs/>
      <w:color w:val="10069F" w:themeColor="accent1"/>
      <w:sz w:val="28"/>
      <w:szCs w:val="28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906F47"/>
    <w:rPr>
      <w:rFonts w:asciiTheme="majorHAnsi" w:eastAsia="Times New Roman" w:hAnsiTheme="majorHAnsi" w:cstheme="minorHAnsi"/>
      <w:color w:val="827AFA" w:themeColor="accent1" w:themeTint="66"/>
      <w:sz w:val="28"/>
      <w:szCs w:val="28"/>
    </w:rPr>
  </w:style>
  <w:style w:type="character" w:customStyle="1" w:styleId="Heading4Char">
    <w:name w:val="Heading 4 Char"/>
    <w:aliases w:val="Map Title Char"/>
    <w:basedOn w:val="DefaultParagraphFont"/>
    <w:link w:val="Heading4"/>
    <w:uiPriority w:val="99"/>
    <w:rsid w:val="00D3582C"/>
    <w:rPr>
      <w:rFonts w:ascii="Graphik" w:eastAsia="Times New Roman" w:hAnsi="Graphik" w:cs="Times New Roman"/>
      <w:sz w:val="22"/>
      <w:szCs w:val="20"/>
      <w:lang w:val="en-GB"/>
    </w:rPr>
  </w:style>
  <w:style w:type="character" w:customStyle="1" w:styleId="Heading5Char">
    <w:name w:val="Heading 5 Char"/>
    <w:aliases w:val="Block Label Char"/>
    <w:basedOn w:val="DefaultParagraphFont"/>
    <w:link w:val="Heading5"/>
    <w:uiPriority w:val="99"/>
    <w:rsid w:val="008C1857"/>
    <w:rPr>
      <w:rFonts w:ascii="Arial" w:eastAsia="Times New Roman" w:hAnsi="Arial" w:cs="Times New Roman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9"/>
    <w:rsid w:val="008C1857"/>
    <w:rPr>
      <w:rFonts w:ascii="Arial" w:eastAsia="Times New Roman" w:hAnsi="Arial" w:cs="Times New Roman"/>
      <w:sz w:val="18"/>
      <w:szCs w:val="20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8C1857"/>
    <w:rPr>
      <w:rFonts w:ascii="Arial" w:eastAsia="Times New Roman" w:hAnsi="Arial" w:cs="Times New Roman"/>
      <w:i/>
      <w:sz w:val="18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8C1857"/>
    <w:rPr>
      <w:rFonts w:ascii="Arial" w:eastAsia="Times New Roman" w:hAnsi="Arial" w:cs="Times New Roman"/>
      <w:i/>
      <w:sz w:val="18"/>
      <w:szCs w:val="20"/>
    </w:rPr>
  </w:style>
  <w:style w:type="character" w:customStyle="1" w:styleId="Heading9Char">
    <w:name w:val="Heading 9 Char"/>
    <w:aliases w:val="Título 9 - Anexos Char,(Apêndice) Char"/>
    <w:basedOn w:val="DefaultParagraphFont"/>
    <w:link w:val="Heading9"/>
    <w:uiPriority w:val="99"/>
    <w:rsid w:val="008C1857"/>
    <w:rPr>
      <w:rFonts w:ascii="Arial" w:eastAsia="Times New Roman" w:hAnsi="Arial" w:cs="Times New Roman"/>
      <w:b/>
      <w:i/>
      <w:sz w:val="18"/>
      <w:szCs w:val="20"/>
    </w:rPr>
  </w:style>
  <w:style w:type="character" w:styleId="Hyperlink">
    <w:name w:val="Hyperlink"/>
    <w:basedOn w:val="DefaultParagraphFont"/>
    <w:uiPriority w:val="99"/>
    <w:rsid w:val="008C1857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uiPriority w:val="39"/>
    <w:rsid w:val="00A9444F"/>
    <w:pPr>
      <w:spacing w:after="120"/>
    </w:pPr>
    <w:rPr>
      <w:rFonts w:ascii="Arial" w:eastAsia="Times New Roman" w:hAnsi="Arial" w:cs="Times New Roman"/>
      <w:sz w:val="22"/>
      <w:szCs w:val="22"/>
    </w:rPr>
  </w:style>
  <w:style w:type="paragraph" w:styleId="TOC2">
    <w:name w:val="toc 2"/>
    <w:basedOn w:val="Normal"/>
    <w:next w:val="Normal"/>
    <w:link w:val="TOC2Char"/>
    <w:autoRedefine/>
    <w:uiPriority w:val="39"/>
    <w:rsid w:val="008C1857"/>
    <w:pPr>
      <w:spacing w:after="120"/>
    </w:pPr>
    <w:rPr>
      <w:rFonts w:ascii="Arial" w:eastAsia="Times New Roman" w:hAnsi="Arial" w:cs="Times New Roman"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8C1857"/>
    <w:pPr>
      <w:spacing w:after="120"/>
      <w:ind w:left="482"/>
    </w:pPr>
    <w:rPr>
      <w:rFonts w:ascii="Arial" w:eastAsia="Times New Roman" w:hAnsi="Arial" w:cs="Times New Roman"/>
      <w:sz w:val="22"/>
      <w:szCs w:val="22"/>
    </w:rPr>
  </w:style>
  <w:style w:type="paragraph" w:styleId="NormalIndent">
    <w:name w:val="Normal Indent"/>
    <w:basedOn w:val="Normal"/>
    <w:uiPriority w:val="99"/>
    <w:semiHidden/>
    <w:unhideWhenUsed/>
    <w:rsid w:val="008C1857"/>
    <w:pPr>
      <w:ind w:left="720"/>
    </w:pPr>
  </w:style>
  <w:style w:type="paragraph" w:styleId="ListBullet2">
    <w:name w:val="List Bullet 2"/>
    <w:basedOn w:val="Normal"/>
    <w:uiPriority w:val="99"/>
    <w:semiHidden/>
    <w:unhideWhenUsed/>
    <w:rsid w:val="00DE2E12"/>
    <w:pPr>
      <w:numPr>
        <w:numId w:val="2"/>
      </w:numPr>
      <w:contextualSpacing/>
    </w:pPr>
    <w:rPr>
      <w:rFonts w:ascii="Cambria" w:eastAsia="Cambria" w:hAnsi="Cambria" w:cs="Times New Roman"/>
    </w:rPr>
  </w:style>
  <w:style w:type="paragraph" w:styleId="ListBullet3">
    <w:name w:val="List Bullet 3"/>
    <w:basedOn w:val="Normal"/>
    <w:uiPriority w:val="99"/>
    <w:unhideWhenUsed/>
    <w:rsid w:val="00DE2E12"/>
    <w:pPr>
      <w:numPr>
        <w:numId w:val="3"/>
      </w:numPr>
      <w:contextualSpacing/>
    </w:pPr>
    <w:rPr>
      <w:rFonts w:ascii="Cambria" w:eastAsia="Cambria" w:hAnsi="Cambria" w:cs="Times New Roman"/>
    </w:rPr>
  </w:style>
  <w:style w:type="table" w:styleId="TableGrid">
    <w:name w:val="Table Grid"/>
    <w:basedOn w:val="TableNormal"/>
    <w:uiPriority w:val="39"/>
    <w:rsid w:val="00DE2E12"/>
    <w:rPr>
      <w:rFonts w:ascii="Cambria" w:eastAsia="Cambria" w:hAnsi="Cambria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07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73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4F9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F90"/>
  </w:style>
  <w:style w:type="paragraph" w:styleId="Footer">
    <w:name w:val="footer"/>
    <w:basedOn w:val="Normal"/>
    <w:link w:val="FooterChar"/>
    <w:uiPriority w:val="99"/>
    <w:unhideWhenUsed/>
    <w:rsid w:val="00324F9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F90"/>
  </w:style>
  <w:style w:type="paragraph" w:styleId="TOCHeading">
    <w:name w:val="TOC Heading"/>
    <w:basedOn w:val="Heading1"/>
    <w:next w:val="Normal"/>
    <w:uiPriority w:val="39"/>
    <w:unhideWhenUsed/>
    <w:qFormat/>
    <w:rsid w:val="00F823EC"/>
    <w:pPr>
      <w:pageBreakBefore w:val="0"/>
      <w:spacing w:before="240" w:after="0" w:line="259" w:lineRule="auto"/>
      <w:outlineLvl w:val="9"/>
    </w:pPr>
    <w:rPr>
      <w:rFonts w:eastAsiaTheme="majorEastAsia" w:cstheme="majorBidi"/>
      <w:b w:val="0"/>
      <w:color w:val="0B0476" w:themeColor="accent1" w:themeShade="BF"/>
      <w:szCs w:val="32"/>
      <w:lang w:val="fr-FR" w:eastAsia="fr-FR"/>
    </w:rPr>
  </w:style>
  <w:style w:type="table" w:customStyle="1" w:styleId="MediumShading1-Accent11">
    <w:name w:val="Medium Shading 1 - Accent 11"/>
    <w:basedOn w:val="TableNormal"/>
    <w:uiPriority w:val="63"/>
    <w:rsid w:val="00E0063D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semiHidden/>
    <w:unhideWhenUsed/>
    <w:rsid w:val="00A125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25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25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5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58E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F1DE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F1DE1"/>
    <w:rPr>
      <w:rFonts w:ascii="Consolas" w:hAnsi="Consolas"/>
      <w:sz w:val="20"/>
      <w:szCs w:val="20"/>
    </w:rPr>
  </w:style>
  <w:style w:type="table" w:styleId="TableTheme">
    <w:name w:val="Table Theme"/>
    <w:aliases w:val="ADM Table"/>
    <w:basedOn w:val="TableNormal"/>
    <w:uiPriority w:val="99"/>
    <w:rsid w:val="006F1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color w:val="FFFFFF" w:themeColor="background1"/>
        <w:sz w:val="28"/>
      </w:rPr>
      <w:tblPr/>
      <w:tcPr>
        <w:shd w:val="clear" w:color="auto" w:fill="7030A0"/>
      </w:tcPr>
    </w:tblStylePr>
  </w:style>
  <w:style w:type="character" w:styleId="FollowedHyperlink">
    <w:name w:val="FollowedHyperlink"/>
    <w:basedOn w:val="DefaultParagraphFont"/>
    <w:semiHidden/>
    <w:unhideWhenUsed/>
    <w:rsid w:val="00126F63"/>
    <w:rPr>
      <w:color w:val="800080"/>
      <w:u w:val="single"/>
    </w:rPr>
  </w:style>
  <w:style w:type="character" w:customStyle="1" w:styleId="Heading1Char1">
    <w:name w:val="Heading 1 Char1"/>
    <w:aliases w:val="Char Char1"/>
    <w:basedOn w:val="DefaultParagraphFont"/>
    <w:uiPriority w:val="99"/>
    <w:rsid w:val="00126F63"/>
    <w:rPr>
      <w:rFonts w:asciiTheme="majorHAnsi" w:eastAsiaTheme="majorEastAsia" w:hAnsiTheme="majorHAnsi" w:cstheme="majorBidi"/>
      <w:color w:val="0B0476" w:themeColor="accent1" w:themeShade="BF"/>
      <w:sz w:val="32"/>
      <w:szCs w:val="32"/>
      <w:lang w:val="en-GB"/>
    </w:rPr>
  </w:style>
  <w:style w:type="character" w:customStyle="1" w:styleId="Heading2Char1">
    <w:name w:val="Heading 2 Char1"/>
    <w:aliases w:val="Heading 2 Char1 Char Char1,Heading 2 Char Char Char Char1"/>
    <w:basedOn w:val="DefaultParagraphFont"/>
    <w:uiPriority w:val="9"/>
    <w:semiHidden/>
    <w:rsid w:val="00126F63"/>
    <w:rPr>
      <w:rFonts w:asciiTheme="majorHAnsi" w:eastAsiaTheme="majorEastAsia" w:hAnsiTheme="majorHAnsi" w:cstheme="majorBidi"/>
      <w:color w:val="0B0476" w:themeColor="accent1" w:themeShade="BF"/>
      <w:sz w:val="26"/>
      <w:szCs w:val="26"/>
      <w:lang w:val="en-GB"/>
    </w:rPr>
  </w:style>
  <w:style w:type="character" w:styleId="HTMLTypewriter">
    <w:name w:val="HTML Typewriter"/>
    <w:basedOn w:val="DefaultParagraphFont"/>
    <w:uiPriority w:val="99"/>
    <w:semiHidden/>
    <w:unhideWhenUsed/>
    <w:rsid w:val="00126F63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msonormal0">
    <w:name w:val="msonormal"/>
    <w:basedOn w:val="Normal"/>
    <w:uiPriority w:val="99"/>
    <w:rsid w:val="00126F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paragraph" w:styleId="NormalWeb">
    <w:name w:val="Normal (Web)"/>
    <w:basedOn w:val="Normal"/>
    <w:uiPriority w:val="99"/>
    <w:unhideWhenUsed/>
    <w:rsid w:val="00126F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customStyle="1" w:styleId="TOC2Char">
    <w:name w:val="TOC 2 Char"/>
    <w:basedOn w:val="DefaultParagraphFont"/>
    <w:link w:val="TOC2"/>
    <w:uiPriority w:val="39"/>
    <w:locked/>
    <w:rsid w:val="00126F63"/>
    <w:rPr>
      <w:rFonts w:ascii="Arial" w:eastAsia="Times New Roman" w:hAnsi="Arial" w:cs="Times New Roman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126F63"/>
    <w:pPr>
      <w:suppressLineNumbers/>
      <w:ind w:left="662"/>
    </w:pPr>
    <w:rPr>
      <w:rFonts w:ascii="Calibri" w:eastAsia="Times New Roman" w:hAnsi="Calibri" w:cs="Times New Roman"/>
      <w:sz w:val="20"/>
      <w:szCs w:val="20"/>
      <w:lang w:val="en-GB"/>
    </w:rPr>
  </w:style>
  <w:style w:type="paragraph" w:styleId="TOC5">
    <w:name w:val="toc 5"/>
    <w:basedOn w:val="Normal"/>
    <w:next w:val="Normal"/>
    <w:autoRedefine/>
    <w:uiPriority w:val="39"/>
    <w:unhideWhenUsed/>
    <w:rsid w:val="00126F63"/>
    <w:pPr>
      <w:spacing w:after="100" w:line="256" w:lineRule="auto"/>
      <w:ind w:left="880"/>
    </w:pPr>
    <w:rPr>
      <w:rFonts w:eastAsiaTheme="minorEastAsia"/>
      <w:sz w:val="22"/>
      <w:szCs w:val="22"/>
      <w:lang w:val="en-IN" w:eastAsia="en-IN"/>
    </w:rPr>
  </w:style>
  <w:style w:type="paragraph" w:styleId="TOC6">
    <w:name w:val="toc 6"/>
    <w:basedOn w:val="Normal"/>
    <w:next w:val="Normal"/>
    <w:autoRedefine/>
    <w:uiPriority w:val="39"/>
    <w:unhideWhenUsed/>
    <w:rsid w:val="00126F63"/>
    <w:pPr>
      <w:spacing w:after="100" w:line="256" w:lineRule="auto"/>
      <w:ind w:left="1100"/>
    </w:pPr>
    <w:rPr>
      <w:rFonts w:eastAsiaTheme="minorEastAsia"/>
      <w:sz w:val="22"/>
      <w:szCs w:val="22"/>
      <w:lang w:val="en-IN" w:eastAsia="en-IN"/>
    </w:rPr>
  </w:style>
  <w:style w:type="paragraph" w:styleId="TOC7">
    <w:name w:val="toc 7"/>
    <w:basedOn w:val="Normal"/>
    <w:next w:val="Normal"/>
    <w:autoRedefine/>
    <w:uiPriority w:val="39"/>
    <w:unhideWhenUsed/>
    <w:rsid w:val="00126F63"/>
    <w:pPr>
      <w:spacing w:after="100" w:line="256" w:lineRule="auto"/>
      <w:ind w:left="1320"/>
    </w:pPr>
    <w:rPr>
      <w:rFonts w:eastAsiaTheme="minorEastAsia"/>
      <w:sz w:val="22"/>
      <w:szCs w:val="22"/>
      <w:lang w:val="en-IN" w:eastAsia="en-IN"/>
    </w:rPr>
  </w:style>
  <w:style w:type="paragraph" w:styleId="TOC8">
    <w:name w:val="toc 8"/>
    <w:basedOn w:val="Normal"/>
    <w:next w:val="Normal"/>
    <w:autoRedefine/>
    <w:uiPriority w:val="39"/>
    <w:unhideWhenUsed/>
    <w:rsid w:val="00126F63"/>
    <w:pPr>
      <w:spacing w:after="100" w:line="256" w:lineRule="auto"/>
      <w:ind w:left="1540"/>
    </w:pPr>
    <w:rPr>
      <w:rFonts w:eastAsiaTheme="minorEastAsia"/>
      <w:sz w:val="22"/>
      <w:szCs w:val="22"/>
      <w:lang w:val="en-IN" w:eastAsia="en-IN"/>
    </w:rPr>
  </w:style>
  <w:style w:type="paragraph" w:styleId="TOC9">
    <w:name w:val="toc 9"/>
    <w:basedOn w:val="Normal"/>
    <w:next w:val="Normal"/>
    <w:autoRedefine/>
    <w:uiPriority w:val="39"/>
    <w:unhideWhenUsed/>
    <w:rsid w:val="00126F63"/>
    <w:pPr>
      <w:spacing w:after="100"/>
      <w:ind w:left="1760"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6F63"/>
    <w:rPr>
      <w:rFonts w:ascii="Calibri" w:eastAsia="Times New Roman" w:hAnsi="Calibri" w:cs="Times New Roman"/>
      <w:sz w:val="20"/>
      <w:szCs w:val="20"/>
      <w:lang w:val="en-GB"/>
    </w:rPr>
  </w:style>
  <w:style w:type="paragraph" w:styleId="Caption">
    <w:name w:val="caption"/>
    <w:basedOn w:val="Normal"/>
    <w:next w:val="Normal"/>
    <w:unhideWhenUsed/>
    <w:qFormat/>
    <w:rsid w:val="00126F63"/>
    <w:rPr>
      <w:rFonts w:ascii="Calibri" w:eastAsia="SimSun" w:hAnsi="Calibri" w:cs="Times New Roman"/>
      <w:b/>
      <w:bCs/>
      <w:sz w:val="20"/>
      <w:szCs w:val="20"/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6F63"/>
    <w:rPr>
      <w:rFonts w:ascii="Calibri" w:eastAsia="Times New Roman" w:hAnsi="Calibri" w:cs="Times New Roman"/>
      <w:sz w:val="20"/>
      <w:szCs w:val="20"/>
      <w:lang w:val="en-GB"/>
    </w:rPr>
  </w:style>
  <w:style w:type="paragraph" w:styleId="ListBullet">
    <w:name w:val="List Bullet"/>
    <w:basedOn w:val="Normal"/>
    <w:uiPriority w:val="99"/>
    <w:semiHidden/>
    <w:unhideWhenUsed/>
    <w:rsid w:val="00126F63"/>
    <w:pPr>
      <w:tabs>
        <w:tab w:val="num" w:pos="360"/>
      </w:tabs>
      <w:ind w:left="360" w:hanging="360"/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">
    <w:name w:val="List Number"/>
    <w:basedOn w:val="Normal"/>
    <w:uiPriority w:val="99"/>
    <w:semiHidden/>
    <w:unhideWhenUsed/>
    <w:rsid w:val="00126F63"/>
    <w:pPr>
      <w:numPr>
        <w:numId w:val="4"/>
      </w:numPr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2">
    <w:name w:val="List 2"/>
    <w:basedOn w:val="Normal"/>
    <w:uiPriority w:val="99"/>
    <w:semiHidden/>
    <w:unhideWhenUsed/>
    <w:rsid w:val="00126F63"/>
    <w:pPr>
      <w:ind w:left="720" w:hanging="360"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2">
    <w:name w:val="List Number 2"/>
    <w:basedOn w:val="Normal"/>
    <w:uiPriority w:val="99"/>
    <w:semiHidden/>
    <w:unhideWhenUsed/>
    <w:rsid w:val="00126F63"/>
    <w:pPr>
      <w:numPr>
        <w:numId w:val="5"/>
      </w:numPr>
      <w:spacing w:before="60" w:after="60"/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3">
    <w:name w:val="List Number 3"/>
    <w:basedOn w:val="Normal"/>
    <w:uiPriority w:val="99"/>
    <w:semiHidden/>
    <w:unhideWhenUsed/>
    <w:rsid w:val="00126F63"/>
    <w:pPr>
      <w:numPr>
        <w:numId w:val="6"/>
      </w:numPr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99"/>
    <w:qFormat/>
    <w:rsid w:val="00126F63"/>
    <w:pPr>
      <w:spacing w:before="240" w:after="120"/>
      <w:outlineLvl w:val="0"/>
    </w:pPr>
    <w:rPr>
      <w:rFonts w:eastAsia="Times New Roman" w:cs="Times New Roman"/>
      <w:b/>
      <w:bCs/>
      <w:color w:val="365F91"/>
      <w:kern w:val="28"/>
      <w:sz w:val="28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126F63"/>
    <w:rPr>
      <w:rFonts w:eastAsia="Times New Roman" w:cs="Times New Roman"/>
      <w:b/>
      <w:bCs/>
      <w:color w:val="365F91"/>
      <w:kern w:val="28"/>
      <w:sz w:val="28"/>
      <w:szCs w:val="32"/>
      <w:lang w:val="en-GB"/>
    </w:rPr>
  </w:style>
  <w:style w:type="paragraph" w:styleId="BodyText">
    <w:name w:val="Body Text"/>
    <w:basedOn w:val="Normal"/>
    <w:link w:val="BodyTextChar"/>
    <w:uiPriority w:val="1"/>
    <w:unhideWhenUsed/>
    <w:qFormat/>
    <w:rsid w:val="00126F63"/>
    <w:pPr>
      <w:spacing w:after="120"/>
    </w:pPr>
    <w:rPr>
      <w:rFonts w:ascii="Calibri" w:eastAsia="Times New Roman" w:hAnsi="Calibri" w:cs="Times New Roman"/>
      <w:sz w:val="22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126F63"/>
    <w:rPr>
      <w:rFonts w:ascii="Calibri" w:eastAsia="Times New Roman" w:hAnsi="Calibri" w:cs="Times New Roman"/>
      <w:sz w:val="22"/>
      <w:szCs w:val="20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6F63"/>
    <w:pPr>
      <w:spacing w:after="120"/>
      <w:ind w:left="360"/>
    </w:pPr>
    <w:rPr>
      <w:rFonts w:ascii="Calibri" w:eastAsia="Times New Roman" w:hAnsi="Calibri" w:cs="Times New Roman"/>
      <w:sz w:val="22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6F63"/>
    <w:rPr>
      <w:rFonts w:ascii="Calibri" w:eastAsia="Times New Roman" w:hAnsi="Calibri" w:cs="Times New Roman"/>
      <w:sz w:val="22"/>
      <w:szCs w:val="20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6F63"/>
    <w:pPr>
      <w:shd w:val="clear" w:color="auto" w:fill="000080"/>
    </w:pPr>
    <w:rPr>
      <w:rFonts w:ascii="Tahoma" w:eastAsia="Times New Roman" w:hAnsi="Tahoma" w:cs="Tahoma"/>
      <w:sz w:val="20"/>
      <w:szCs w:val="20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26F63"/>
    <w:rPr>
      <w:rFonts w:ascii="Tahoma" w:eastAsia="Times New Roman" w:hAnsi="Tahoma" w:cs="Tahoma"/>
      <w:sz w:val="20"/>
      <w:szCs w:val="20"/>
      <w:shd w:val="clear" w:color="auto" w:fill="000080"/>
      <w:lang w:val="en-GB"/>
    </w:rPr>
  </w:style>
  <w:style w:type="paragraph" w:styleId="NoSpacing">
    <w:name w:val="No Spacing"/>
    <w:link w:val="NoSpacingChar"/>
    <w:uiPriority w:val="1"/>
    <w:qFormat/>
    <w:rsid w:val="00126F63"/>
    <w:pPr>
      <w:spacing w:before="80" w:after="80"/>
    </w:pPr>
    <w:rPr>
      <w:rFonts w:ascii="Calibri" w:eastAsia="Times New Roman" w:hAnsi="Calibri" w:cs="Times New Roman"/>
      <w:sz w:val="22"/>
      <w:szCs w:val="20"/>
    </w:rPr>
  </w:style>
  <w:style w:type="paragraph" w:styleId="Revision">
    <w:name w:val="Revision"/>
    <w:uiPriority w:val="99"/>
    <w:semiHidden/>
    <w:rsid w:val="00126F63"/>
    <w:pPr>
      <w:spacing w:before="80" w:after="80"/>
    </w:pPr>
    <w:rPr>
      <w:rFonts w:ascii="Calibri" w:eastAsia="Times New Roman" w:hAnsi="Calibri" w:cs="Times New Roman"/>
      <w:sz w:val="22"/>
      <w:szCs w:val="20"/>
    </w:rPr>
  </w:style>
  <w:style w:type="character" w:customStyle="1" w:styleId="ListParagraphChar">
    <w:name w:val="List Paragraph Char"/>
    <w:aliases w:val="lp1 Char,List Paragraph1 Char,TOC style Char,Colorful List - Accent 11 Char,Liste couleur - Accent 11 Char"/>
    <w:link w:val="ListParagraph"/>
    <w:uiPriority w:val="34"/>
    <w:locked/>
    <w:rsid w:val="00126F63"/>
    <w:rPr>
      <w:rFonts w:ascii="Calibri" w:hAnsi="Calibri" w:cs="Calibri"/>
      <w:sz w:val="22"/>
      <w:lang w:val="en-GB"/>
    </w:rPr>
  </w:style>
  <w:style w:type="paragraph" w:styleId="ListParagraph">
    <w:name w:val="List Paragraph"/>
    <w:aliases w:val="lp1,List Paragraph1,TOC style,Colorful List - Accent 11,Liste couleur - Accent 11"/>
    <w:basedOn w:val="Normal"/>
    <w:link w:val="ListParagraphChar"/>
    <w:uiPriority w:val="34"/>
    <w:qFormat/>
    <w:rsid w:val="00126F63"/>
    <w:pPr>
      <w:ind w:left="720"/>
      <w:contextualSpacing/>
    </w:pPr>
    <w:rPr>
      <w:rFonts w:ascii="Calibri" w:hAnsi="Calibri" w:cs="Calibri"/>
      <w:sz w:val="22"/>
      <w:lang w:val="en-GB"/>
    </w:rPr>
  </w:style>
  <w:style w:type="paragraph" w:customStyle="1" w:styleId="ABLOCKPARA">
    <w:name w:val="A BLOCK PARA"/>
    <w:basedOn w:val="Normal"/>
    <w:uiPriority w:val="99"/>
    <w:rsid w:val="00126F63"/>
    <w:rPr>
      <w:rFonts w:ascii="Book Antiqua" w:eastAsia="Times New Roman" w:hAnsi="Book Antiqua" w:cs="Times New Roman"/>
      <w:sz w:val="22"/>
      <w:szCs w:val="20"/>
      <w:lang w:val="en-GB"/>
    </w:rPr>
  </w:style>
  <w:style w:type="paragraph" w:customStyle="1" w:styleId="ABULLET">
    <w:name w:val="A BULLET"/>
    <w:basedOn w:val="ABLOCKPARA"/>
    <w:uiPriority w:val="99"/>
    <w:rsid w:val="00126F63"/>
    <w:pPr>
      <w:ind w:left="331" w:hanging="331"/>
    </w:pPr>
  </w:style>
  <w:style w:type="paragraph" w:customStyle="1" w:styleId="AINDENTEDBULLET">
    <w:name w:val="A INDENTED BULLET"/>
    <w:basedOn w:val="ABLOCKPARA"/>
    <w:uiPriority w:val="99"/>
    <w:rsid w:val="00126F63"/>
    <w:pPr>
      <w:tabs>
        <w:tab w:val="left" w:pos="1080"/>
      </w:tabs>
      <w:ind w:left="662" w:hanging="331"/>
    </w:pPr>
  </w:style>
  <w:style w:type="paragraph" w:customStyle="1" w:styleId="AINDENTEDPARA">
    <w:name w:val="A INDENTED PARA"/>
    <w:basedOn w:val="ABLOCKPARA"/>
    <w:uiPriority w:val="99"/>
    <w:rsid w:val="00126F63"/>
    <w:pPr>
      <w:ind w:left="331"/>
    </w:pPr>
  </w:style>
  <w:style w:type="paragraph" w:customStyle="1" w:styleId="TableText">
    <w:name w:val="Table Text"/>
    <w:basedOn w:val="Normal"/>
    <w:link w:val="TableTextChar"/>
    <w:uiPriority w:val="99"/>
    <w:qFormat/>
    <w:rsid w:val="00126F63"/>
    <w:pPr>
      <w:tabs>
        <w:tab w:val="left" w:pos="2250"/>
      </w:tabs>
    </w:pPr>
    <w:rPr>
      <w:rFonts w:ascii="Calibri" w:eastAsia="Times New Roman" w:hAnsi="Calibri" w:cs="Times New Roman"/>
      <w:sz w:val="20"/>
      <w:szCs w:val="48"/>
      <w:lang w:val="en-GB"/>
    </w:rPr>
  </w:style>
  <w:style w:type="paragraph" w:customStyle="1" w:styleId="TableHeading">
    <w:name w:val="Table Heading"/>
    <w:basedOn w:val="TableText"/>
    <w:uiPriority w:val="99"/>
    <w:qFormat/>
    <w:rsid w:val="00126F63"/>
    <w:rPr>
      <w:b/>
      <w:sz w:val="22"/>
    </w:rPr>
  </w:style>
  <w:style w:type="paragraph" w:customStyle="1" w:styleId="TableListBullet1">
    <w:name w:val="Table List Bullet 1"/>
    <w:basedOn w:val="TableText"/>
    <w:uiPriority w:val="99"/>
    <w:qFormat/>
    <w:rsid w:val="00126F63"/>
    <w:pPr>
      <w:numPr>
        <w:numId w:val="7"/>
      </w:numPr>
      <w:tabs>
        <w:tab w:val="clear" w:pos="2250"/>
      </w:tabs>
      <w:ind w:left="144" w:hanging="144"/>
    </w:pPr>
  </w:style>
  <w:style w:type="paragraph" w:customStyle="1" w:styleId="TableListBullet2">
    <w:name w:val="Table List Bullet 2"/>
    <w:basedOn w:val="TableListBullet1"/>
    <w:uiPriority w:val="99"/>
    <w:qFormat/>
    <w:rsid w:val="00126F63"/>
    <w:pPr>
      <w:ind w:left="432"/>
    </w:pPr>
  </w:style>
  <w:style w:type="paragraph" w:customStyle="1" w:styleId="CodeExample">
    <w:name w:val="Code Example"/>
    <w:basedOn w:val="Normal"/>
    <w:uiPriority w:val="99"/>
    <w:qFormat/>
    <w:rsid w:val="00126F63"/>
    <w:pPr>
      <w:pBdr>
        <w:top w:val="single" w:sz="4" w:space="1" w:color="7F7F7F"/>
        <w:left w:val="single" w:sz="4" w:space="4" w:color="7F7F7F"/>
        <w:bottom w:val="single" w:sz="4" w:space="1" w:color="7F7F7F"/>
        <w:right w:val="single" w:sz="4" w:space="4" w:color="7F7F7F"/>
      </w:pBdr>
      <w:shd w:val="clear" w:color="auto" w:fill="F2F2F2"/>
      <w:spacing w:before="20" w:after="20"/>
    </w:pPr>
    <w:rPr>
      <w:rFonts w:ascii="Consolas" w:eastAsia="Times New Roman" w:hAnsi="Consolas" w:cs="Times New Roman"/>
      <w:sz w:val="20"/>
      <w:szCs w:val="20"/>
      <w:lang w:val="en-GB"/>
    </w:rPr>
  </w:style>
  <w:style w:type="paragraph" w:customStyle="1" w:styleId="Notes">
    <w:name w:val="Notes"/>
    <w:basedOn w:val="CodeExample"/>
    <w:uiPriority w:val="99"/>
    <w:qFormat/>
    <w:rsid w:val="00126F63"/>
    <w:pPr>
      <w:framePr w:wrap="around" w:vAnchor="text" w:hAnchor="text" w:y="1"/>
      <w:ind w:left="720" w:right="720"/>
    </w:pPr>
    <w:rPr>
      <w:rFonts w:ascii="Calibri" w:hAnsi="Calibri"/>
      <w:sz w:val="22"/>
    </w:rPr>
  </w:style>
  <w:style w:type="paragraph" w:customStyle="1" w:styleId="ExampleCaption">
    <w:name w:val="Example Caption"/>
    <w:basedOn w:val="Caption"/>
    <w:uiPriority w:val="99"/>
    <w:qFormat/>
    <w:rsid w:val="00126F63"/>
    <w:pPr>
      <w:keepNext/>
    </w:pPr>
  </w:style>
  <w:style w:type="character" w:customStyle="1" w:styleId="HDLGuidanceChar">
    <w:name w:val="HDL_Guidance Char"/>
    <w:basedOn w:val="BodyTextChar"/>
    <w:link w:val="HDLGuidance"/>
    <w:locked/>
    <w:rsid w:val="00126F63"/>
    <w:rPr>
      <w:rFonts w:ascii="Calibri" w:eastAsia="Times New Roman" w:hAnsi="Calibri" w:cs="Calibri"/>
      <w:i/>
      <w:color w:val="C00000"/>
      <w:sz w:val="22"/>
      <w:szCs w:val="20"/>
      <w:shd w:val="clear" w:color="auto" w:fill="CCCCCC" w:themeFill="text2" w:themeFillTint="33"/>
      <w:lang w:val="en-GB"/>
    </w:rPr>
  </w:style>
  <w:style w:type="paragraph" w:customStyle="1" w:styleId="HDLGuidance">
    <w:name w:val="HDL_Guidance"/>
    <w:basedOn w:val="Notes"/>
    <w:next w:val="ListParagraph"/>
    <w:link w:val="HDLGuidanceChar"/>
    <w:qFormat/>
    <w:rsid w:val="00126F63"/>
    <w:pPr>
      <w:framePr w:wrap="around"/>
      <w:shd w:val="clear" w:color="auto" w:fill="CCCCCC" w:themeFill="text2" w:themeFillTint="33"/>
      <w:spacing w:after="240"/>
    </w:pPr>
    <w:rPr>
      <w:rFonts w:cs="Calibri"/>
      <w:i/>
      <w:color w:val="C00000"/>
    </w:rPr>
  </w:style>
  <w:style w:type="character" w:customStyle="1" w:styleId="Style1Char">
    <w:name w:val="Style1 Char"/>
    <w:basedOn w:val="TOC2Char"/>
    <w:link w:val="Style1"/>
    <w:locked/>
    <w:rsid w:val="00126F63"/>
    <w:rPr>
      <w:rFonts w:ascii="Arial" w:eastAsia="Times New Roman" w:hAnsi="Arial" w:cs="Times New Roman"/>
      <w:noProof/>
      <w:sz w:val="22"/>
      <w:szCs w:val="22"/>
    </w:rPr>
  </w:style>
  <w:style w:type="paragraph" w:customStyle="1" w:styleId="Style1">
    <w:name w:val="Style1"/>
    <w:basedOn w:val="TOC2"/>
    <w:link w:val="Style1Char"/>
    <w:qFormat/>
    <w:rsid w:val="00126F63"/>
    <w:pPr>
      <w:suppressLineNumbers/>
      <w:tabs>
        <w:tab w:val="left" w:pos="720"/>
        <w:tab w:val="right" w:leader="dot" w:pos="10070"/>
      </w:tabs>
      <w:spacing w:after="0"/>
      <w:ind w:left="288"/>
      <w:jc w:val="both"/>
    </w:pPr>
    <w:rPr>
      <w:noProof/>
    </w:rPr>
  </w:style>
  <w:style w:type="character" w:styleId="FootnoteReference">
    <w:name w:val="footnote reference"/>
    <w:basedOn w:val="DefaultParagraphFont"/>
    <w:semiHidden/>
    <w:unhideWhenUsed/>
    <w:rsid w:val="00126F63"/>
    <w:rPr>
      <w:vertAlign w:val="superscript"/>
    </w:rPr>
  </w:style>
  <w:style w:type="character" w:styleId="EndnoteReference">
    <w:name w:val="endnote reference"/>
    <w:basedOn w:val="DefaultParagraphFont"/>
    <w:semiHidden/>
    <w:unhideWhenUsed/>
    <w:rsid w:val="00126F63"/>
    <w:rPr>
      <w:vertAlign w:val="superscript"/>
    </w:rPr>
  </w:style>
  <w:style w:type="character" w:customStyle="1" w:styleId="CommentTextChar1">
    <w:name w:val="Comment Text Char1"/>
    <w:basedOn w:val="DefaultParagraphFont"/>
    <w:uiPriority w:val="99"/>
    <w:semiHidden/>
    <w:lock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nobr">
    <w:name w:val="nobr"/>
    <w:basedOn w:val="DefaultParagraphFont"/>
    <w:rsid w:val="00126F63"/>
  </w:style>
  <w:style w:type="character" w:customStyle="1" w:styleId="icon">
    <w:name w:val="icon"/>
    <w:basedOn w:val="DefaultParagraphFont"/>
    <w:rsid w:val="00126F63"/>
  </w:style>
  <w:style w:type="character" w:customStyle="1" w:styleId="ph">
    <w:name w:val="ph"/>
    <w:basedOn w:val="DefaultParagraphFont"/>
    <w:rsid w:val="00126F63"/>
  </w:style>
  <w:style w:type="character" w:customStyle="1" w:styleId="e24kjd">
    <w:name w:val="e24kjd"/>
    <w:basedOn w:val="DefaultParagraphFont"/>
    <w:rsid w:val="00126F63"/>
  </w:style>
  <w:style w:type="table" w:styleId="MediumShading1-Accent1">
    <w:name w:val="Medium Shading 1 Accent 1"/>
    <w:basedOn w:val="TableNormal"/>
    <w:uiPriority w:val="63"/>
    <w:semiHidden/>
    <w:unhideWhenUsed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1709F2" w:themeColor="accent1" w:themeTint="BF"/>
        <w:left w:val="single" w:sz="8" w:space="0" w:color="1709F2" w:themeColor="accent1" w:themeTint="BF"/>
        <w:bottom w:val="single" w:sz="8" w:space="0" w:color="1709F2" w:themeColor="accent1" w:themeTint="BF"/>
        <w:right w:val="single" w:sz="8" w:space="0" w:color="1709F2" w:themeColor="accent1" w:themeTint="BF"/>
        <w:insideH w:val="single" w:sz="8" w:space="0" w:color="1709F2" w:themeColor="accent1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09F2" w:themeColor="accent1" w:themeTint="BF"/>
          <w:left w:val="single" w:sz="8" w:space="0" w:color="1709F2" w:themeColor="accent1" w:themeTint="BF"/>
          <w:bottom w:val="single" w:sz="8" w:space="0" w:color="1709F2" w:themeColor="accent1" w:themeTint="BF"/>
          <w:right w:val="single" w:sz="8" w:space="0" w:color="1709F2" w:themeColor="accent1" w:themeTint="BF"/>
          <w:insideH w:val="nil"/>
          <w:insideV w:val="nil"/>
        </w:tcBorders>
        <w:shd w:val="clear" w:color="auto" w:fill="10069F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1709F2" w:themeColor="accent1" w:themeTint="BF"/>
          <w:left w:val="single" w:sz="8" w:space="0" w:color="1709F2" w:themeColor="accent1" w:themeTint="BF"/>
          <w:bottom w:val="single" w:sz="8" w:space="0" w:color="1709F2" w:themeColor="accent1" w:themeTint="BF"/>
          <w:right w:val="single" w:sz="8" w:space="0" w:color="1709F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ACF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ACF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ACF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069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069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069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069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359F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359F8" w:themeFill="accent1" w:themeFillTint="7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26F63"/>
    <w:rPr>
      <w:rFonts w:ascii="Times New Roman" w:eastAsia="Times New Roman" w:hAnsi="Times New Roman" w:cs="Times New Roman"/>
      <w:color w:val="FFFFFF" w:themeColor="background1"/>
      <w:sz w:val="20"/>
      <w:szCs w:val="20"/>
    </w:rPr>
    <w:tblPr>
      <w:tblStyleRowBandSize w:val="1"/>
      <w:tblStyleColBandSize w:val="1"/>
      <w:tblInd w:w="0" w:type="nil"/>
    </w:tblPr>
    <w:tcPr>
      <w:shd w:val="clear" w:color="auto" w:fill="10069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34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47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26F63"/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Ind w:w="0" w:type="nil"/>
      <w:tblBorders>
        <w:insideH w:val="single" w:sz="4" w:space="0" w:color="FFFFFF" w:themeColor="background1"/>
      </w:tblBorders>
    </w:tblPr>
    <w:tcPr>
      <w:shd w:val="clear" w:color="auto" w:fill="C0BCFC" w:themeFill="accent1" w:themeFillTint="33"/>
    </w:tcPr>
    <w:tblStylePr w:type="firstRow">
      <w:rPr>
        <w:b/>
        <w:bCs/>
      </w:rPr>
      <w:tblPr/>
      <w:tcPr>
        <w:shd w:val="clear" w:color="auto" w:fill="827AF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7AF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047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0476" w:themeFill="accent1" w:themeFillShade="BF"/>
      </w:tcPr>
    </w:tblStylePr>
    <w:tblStylePr w:type="band1Vert">
      <w:tblPr/>
      <w:tcPr>
        <w:shd w:val="clear" w:color="auto" w:fill="6359F8" w:themeFill="accent1" w:themeFillTint="7F"/>
      </w:tcPr>
    </w:tblStylePr>
    <w:tblStylePr w:type="band1Horz">
      <w:tblPr/>
      <w:tcPr>
        <w:shd w:val="clear" w:color="auto" w:fill="6359F8" w:themeFill="accent1" w:themeFillTint="7F"/>
      </w:tcPr>
    </w:tblStylePr>
  </w:style>
  <w:style w:type="table" w:styleId="GridTable4-Accent1">
    <w:name w:val="Grid Table 4 Accent 1"/>
    <w:basedOn w:val="TableNormal"/>
    <w:uiPriority w:val="49"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4337F7" w:themeColor="accent1" w:themeTint="99"/>
        <w:left w:val="single" w:sz="4" w:space="0" w:color="4337F7" w:themeColor="accent1" w:themeTint="99"/>
        <w:bottom w:val="single" w:sz="4" w:space="0" w:color="4337F7" w:themeColor="accent1" w:themeTint="99"/>
        <w:right w:val="single" w:sz="4" w:space="0" w:color="4337F7" w:themeColor="accent1" w:themeTint="99"/>
        <w:insideH w:val="single" w:sz="4" w:space="0" w:color="4337F7" w:themeColor="accent1" w:themeTint="99"/>
        <w:insideV w:val="single" w:sz="4" w:space="0" w:color="4337F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069F" w:themeColor="accent1"/>
          <w:left w:val="single" w:sz="4" w:space="0" w:color="10069F" w:themeColor="accent1"/>
          <w:bottom w:val="single" w:sz="4" w:space="0" w:color="10069F" w:themeColor="accent1"/>
          <w:right w:val="single" w:sz="4" w:space="0" w:color="10069F" w:themeColor="accent1"/>
          <w:insideH w:val="nil"/>
          <w:insideV w:val="nil"/>
        </w:tcBorders>
        <w:shd w:val="clear" w:color="auto" w:fill="10069F" w:themeFill="accent1"/>
      </w:tcPr>
    </w:tblStylePr>
    <w:tblStylePr w:type="lastRow">
      <w:rPr>
        <w:b/>
        <w:bCs/>
      </w:rPr>
      <w:tblPr/>
      <w:tcPr>
        <w:tcBorders>
          <w:top w:val="double" w:sz="4" w:space="0" w:color="10069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CFC" w:themeFill="accent1" w:themeFillTint="33"/>
      </w:tcPr>
    </w:tblStylePr>
    <w:tblStylePr w:type="band1Horz">
      <w:tblPr/>
      <w:tcPr>
        <w:shd w:val="clear" w:color="auto" w:fill="C0BCFC" w:themeFill="accent1" w:themeFillTint="33"/>
      </w:tcPr>
    </w:tblStylePr>
  </w:style>
  <w:style w:type="table" w:customStyle="1" w:styleId="Style2">
    <w:name w:val="Style2"/>
    <w:basedOn w:val="TableNormal"/>
    <w:uiPriority w:val="99"/>
    <w:rsid w:val="00C5634C"/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color w:val="FFFFFF" w:themeColor="background1"/>
        <w:sz w:val="28"/>
      </w:rPr>
      <w:tblPr/>
      <w:tcPr>
        <w:tc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cBorders>
        <w:shd w:val="clear" w:color="auto" w:fill="7030A0"/>
      </w:tcPr>
    </w:tblStylePr>
  </w:style>
  <w:style w:type="character" w:styleId="UnresolvedMention">
    <w:name w:val="Unresolved Mention"/>
    <w:basedOn w:val="DefaultParagraphFont"/>
    <w:uiPriority w:val="99"/>
    <w:unhideWhenUsed/>
    <w:rsid w:val="003F06DA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80CC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80CC4"/>
  </w:style>
  <w:style w:type="paragraph" w:customStyle="1" w:styleId="Text">
    <w:name w:val="Text"/>
    <w:basedOn w:val="Normal"/>
    <w:link w:val="TextZchn"/>
    <w:rsid w:val="00480CC4"/>
    <w:pPr>
      <w:jc w:val="center"/>
    </w:pPr>
    <w:rPr>
      <w:rFonts w:ascii="Arial" w:eastAsia="Times New Roman" w:hAnsi="Arial" w:cs="Times New Roman"/>
      <w:sz w:val="20"/>
      <w:szCs w:val="20"/>
    </w:rPr>
  </w:style>
  <w:style w:type="character" w:customStyle="1" w:styleId="TextZchn">
    <w:name w:val="Text Zchn"/>
    <w:link w:val="Text"/>
    <w:rsid w:val="00480CC4"/>
    <w:rPr>
      <w:rFonts w:ascii="Arial" w:eastAsia="Times New Roman" w:hAnsi="Arial" w:cs="Times New Roman"/>
      <w:sz w:val="20"/>
      <w:szCs w:val="20"/>
    </w:rPr>
  </w:style>
  <w:style w:type="paragraph" w:customStyle="1" w:styleId="Tabletitleboxsmall">
    <w:name w:val="Table title box small"/>
    <w:basedOn w:val="Normal"/>
    <w:rsid w:val="00480CC4"/>
    <w:pPr>
      <w:spacing w:before="60" w:after="60"/>
      <w:jc w:val="center"/>
    </w:pPr>
    <w:rPr>
      <w:rFonts w:ascii="Tahoma" w:eastAsia="Times New Roman" w:hAnsi="Tahoma" w:cs="Times New Roman"/>
      <w:b/>
      <w:bCs/>
      <w:sz w:val="16"/>
      <w:lang w:val="en-GB"/>
    </w:rPr>
  </w:style>
  <w:style w:type="paragraph" w:customStyle="1" w:styleId="Tableboxsmall">
    <w:name w:val="Table box small"/>
    <w:basedOn w:val="Normal"/>
    <w:rsid w:val="00480CC4"/>
    <w:pPr>
      <w:spacing w:before="60" w:after="60"/>
    </w:pPr>
    <w:rPr>
      <w:rFonts w:ascii="Tahoma" w:eastAsia="Times New Roman" w:hAnsi="Tahoma" w:cs="Tahoma"/>
      <w:bCs/>
      <w:sz w:val="16"/>
      <w:lang w:val="en-GB"/>
    </w:rPr>
  </w:style>
  <w:style w:type="paragraph" w:customStyle="1" w:styleId="Tabtext10fett">
    <w:name w:val="Tabtext10fett"/>
    <w:basedOn w:val="Normal"/>
    <w:rsid w:val="00480CC4"/>
    <w:pPr>
      <w:spacing w:before="60" w:after="60"/>
    </w:pPr>
    <w:rPr>
      <w:rFonts w:ascii="Arial" w:eastAsia="Times New Roman" w:hAnsi="Arial" w:cs="Times New Roman"/>
      <w:b/>
      <w:sz w:val="20"/>
      <w:szCs w:val="20"/>
      <w:lang w:val="de-DE" w:eastAsia="de-DE"/>
    </w:rPr>
  </w:style>
  <w:style w:type="paragraph" w:customStyle="1" w:styleId="Texto">
    <w:name w:val="Texto"/>
    <w:basedOn w:val="Normal"/>
    <w:link w:val="TextoChar"/>
    <w:rsid w:val="004D7052"/>
    <w:pPr>
      <w:spacing w:before="40" w:after="40"/>
    </w:pPr>
    <w:rPr>
      <w:rFonts w:ascii="Arial" w:eastAsia="Times New Roman" w:hAnsi="Arial" w:cs="Times New Roman"/>
      <w:sz w:val="20"/>
      <w:szCs w:val="20"/>
      <w:lang w:val="pt-BR" w:eastAsia="pt-BR"/>
    </w:rPr>
  </w:style>
  <w:style w:type="character" w:customStyle="1" w:styleId="TextoChar">
    <w:name w:val="Texto Char"/>
    <w:basedOn w:val="DefaultParagraphFont"/>
    <w:link w:val="Texto"/>
    <w:locked/>
    <w:rsid w:val="004D7052"/>
    <w:rPr>
      <w:rFonts w:ascii="Arial" w:eastAsia="Times New Roman" w:hAnsi="Arial" w:cs="Times New Roman"/>
      <w:sz w:val="20"/>
      <w:szCs w:val="20"/>
      <w:lang w:val="pt-BR" w:eastAsia="pt-BR"/>
    </w:rPr>
  </w:style>
  <w:style w:type="character" w:customStyle="1" w:styleId="TableTextChar">
    <w:name w:val="Table Text Char"/>
    <w:link w:val="TableText"/>
    <w:uiPriority w:val="99"/>
    <w:rsid w:val="001B566D"/>
    <w:rPr>
      <w:rFonts w:ascii="Calibri" w:eastAsia="Times New Roman" w:hAnsi="Calibri" w:cs="Times New Roman"/>
      <w:sz w:val="20"/>
      <w:szCs w:val="48"/>
      <w:lang w:val="en-GB"/>
    </w:rPr>
  </w:style>
  <w:style w:type="paragraph" w:customStyle="1" w:styleId="TableHeaders">
    <w:name w:val="Table Headers"/>
    <w:basedOn w:val="Normal"/>
    <w:uiPriority w:val="99"/>
    <w:rsid w:val="001B566D"/>
    <w:pPr>
      <w:spacing w:before="120" w:after="60"/>
    </w:pPr>
    <w:rPr>
      <w:rFonts w:ascii="Arial" w:eastAsia="MS Mincho" w:hAnsi="Arial" w:cs="Arial"/>
      <w:b/>
      <w:bCs/>
      <w:sz w:val="20"/>
    </w:rPr>
  </w:style>
  <w:style w:type="paragraph" w:customStyle="1" w:styleId="StyleStyleHeading3Univers45LightBoldLeft127cmHangin">
    <w:name w:val="Style Style Heading 3 + Univers 45 Light Bold Left:  1.27 cm Hangin..."/>
    <w:basedOn w:val="Normal"/>
    <w:uiPriority w:val="99"/>
    <w:rsid w:val="001B566D"/>
    <w:pPr>
      <w:numPr>
        <w:ilvl w:val="2"/>
        <w:numId w:val="8"/>
      </w:numPr>
    </w:pPr>
    <w:rPr>
      <w:rFonts w:ascii="Arial" w:eastAsia="Times New Roman" w:hAnsi="Arial" w:cs="Times New Roman"/>
      <w:sz w:val="20"/>
      <w:szCs w:val="20"/>
      <w:lang w:val="en-AU" w:eastAsia="ja-JP"/>
    </w:rPr>
  </w:style>
  <w:style w:type="table" w:customStyle="1" w:styleId="ADMTable1">
    <w:name w:val="ADM Table1"/>
    <w:basedOn w:val="TableNormal"/>
    <w:next w:val="TableTheme"/>
    <w:uiPriority w:val="99"/>
    <w:rsid w:val="00906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color w:val="FFFFFF"/>
        <w:sz w:val="28"/>
      </w:rPr>
      <w:tblPr/>
      <w:tcPr>
        <w:shd w:val="clear" w:color="auto" w:fill="10069F"/>
      </w:tcPr>
    </w:tblStylePr>
  </w:style>
  <w:style w:type="table" w:customStyle="1" w:styleId="AuroraBasicTable">
    <w:name w:val="Aurora Basic Table"/>
    <w:basedOn w:val="TableTheme"/>
    <w:uiPriority w:val="99"/>
    <w:rsid w:val="00906F47"/>
    <w:rPr>
      <w:sz w:val="20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BFBFBF" w:themeColor="background1" w:themeShade="BF"/>
        <w:insideV w:val="none" w:sz="0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10069F" w:themeFill="accent1"/>
      </w:tcPr>
    </w:tblStylePr>
  </w:style>
  <w:style w:type="table" w:styleId="GridTable1Light-Accent5">
    <w:name w:val="Grid Table 1 Light Accent 5"/>
    <w:basedOn w:val="TableNormal"/>
    <w:uiPriority w:val="46"/>
    <w:rsid w:val="00E31B96"/>
    <w:pPr>
      <w:ind w:left="360" w:hanging="360"/>
    </w:pPr>
    <w:rPr>
      <w:sz w:val="22"/>
      <w:szCs w:val="22"/>
    </w:rPr>
    <w:tblPr>
      <w:tblStyleRowBandSize w:val="1"/>
      <w:tblStyleColBandSize w:val="1"/>
      <w:tblBorders>
        <w:top w:val="single" w:sz="4" w:space="0" w:color="E4ECFA" w:themeColor="accent5" w:themeTint="66"/>
        <w:left w:val="single" w:sz="4" w:space="0" w:color="E4ECFA" w:themeColor="accent5" w:themeTint="66"/>
        <w:bottom w:val="single" w:sz="4" w:space="0" w:color="E4ECFA" w:themeColor="accent5" w:themeTint="66"/>
        <w:right w:val="single" w:sz="4" w:space="0" w:color="E4ECFA" w:themeColor="accent5" w:themeTint="66"/>
        <w:insideH w:val="single" w:sz="4" w:space="0" w:color="E4ECFA" w:themeColor="accent5" w:themeTint="66"/>
        <w:insideV w:val="single" w:sz="4" w:space="0" w:color="E4ECF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7E3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7E3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937DE1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leGridLight">
    <w:name w:val="Grid Table Light"/>
    <w:basedOn w:val="TableNormal"/>
    <w:uiPriority w:val="40"/>
    <w:rsid w:val="00C235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926D19"/>
    <w:rPr>
      <w:b/>
      <w:bCs/>
    </w:rPr>
  </w:style>
  <w:style w:type="table" w:styleId="GridTable1Light-Accent6">
    <w:name w:val="Grid Table 1 Light Accent 6"/>
    <w:basedOn w:val="TableNormal"/>
    <w:uiPriority w:val="46"/>
    <w:rsid w:val="003F20CC"/>
    <w:tblPr>
      <w:tblStyleRowBandSize w:val="1"/>
      <w:tblStyleColBandSize w:val="1"/>
      <w:tblBorders>
        <w:top w:val="single" w:sz="4" w:space="0" w:color="F3EFF9" w:themeColor="accent6" w:themeTint="66"/>
        <w:left w:val="single" w:sz="4" w:space="0" w:color="F3EFF9" w:themeColor="accent6" w:themeTint="66"/>
        <w:bottom w:val="single" w:sz="4" w:space="0" w:color="F3EFF9" w:themeColor="accent6" w:themeTint="66"/>
        <w:right w:val="single" w:sz="4" w:space="0" w:color="F3EFF9" w:themeColor="accent6" w:themeTint="66"/>
        <w:insideH w:val="single" w:sz="4" w:space="0" w:color="F3EFF9" w:themeColor="accent6" w:themeTint="66"/>
        <w:insideV w:val="single" w:sz="4" w:space="0" w:color="F3EFF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EE7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7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SpacingChar">
    <w:name w:val="No Spacing Char"/>
    <w:basedOn w:val="DefaultParagraphFont"/>
    <w:link w:val="NoSpacing"/>
    <w:uiPriority w:val="1"/>
    <w:rsid w:val="00942BA9"/>
    <w:rPr>
      <w:rFonts w:ascii="Calibri" w:eastAsia="Times New Roman" w:hAnsi="Calibri" w:cs="Times New Roman"/>
      <w:sz w:val="22"/>
      <w:szCs w:val="20"/>
    </w:rPr>
  </w:style>
  <w:style w:type="character" w:customStyle="1" w:styleId="normaltextrun">
    <w:name w:val="normaltextrun"/>
    <w:basedOn w:val="DefaultParagraphFont"/>
    <w:rsid w:val="002A2CA0"/>
  </w:style>
  <w:style w:type="character" w:styleId="Mention">
    <w:name w:val="Mention"/>
    <w:basedOn w:val="DefaultParagraphFont"/>
    <w:uiPriority w:val="99"/>
    <w:unhideWhenUsed/>
    <w:rsid w:val="00437B8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143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63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1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91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2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7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1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3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4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32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5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85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87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3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35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40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35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78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95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85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61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2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18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5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9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99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9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0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71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4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0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7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95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90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8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90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01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27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0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5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1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2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79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6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3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08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29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2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6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75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51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41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0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25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6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85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0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09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17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71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3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8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63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96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68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64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0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59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14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5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0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1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3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71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3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97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75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9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89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09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9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78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2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00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6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10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8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7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36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86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06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95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93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27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9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7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9475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84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7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7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svg"/><Relationship Id="rId26" Type="http://schemas.openxmlformats.org/officeDocument/2006/relationships/image" Target="media/image14.sv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42" Type="http://schemas.openxmlformats.org/officeDocument/2006/relationships/image" Target="media/image21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sv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44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8" Type="http://schemas.openxmlformats.org/officeDocument/2006/relationships/image" Target="media/image25.png"/><Relationship Id="rId46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2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ish.joseph\Desktop\Templates%20New\Accenture_A4_Corporate_Template_Graphik%20-%20V20200526.dotx" TargetMode="External"/></Relationships>
</file>

<file path=word/theme/theme1.xml><?xml version="1.0" encoding="utf-8"?>
<a:theme xmlns:a="http://schemas.openxmlformats.org/drawingml/2006/main" name="Aurora">
  <a:themeElements>
    <a:clrScheme name="Aurora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10069F"/>
      </a:accent1>
      <a:accent2>
        <a:srgbClr val="753BBD"/>
      </a:accent2>
      <a:accent3>
        <a:srgbClr val="33D196"/>
      </a:accent3>
      <a:accent4>
        <a:srgbClr val="EE3744"/>
      </a:accent4>
      <a:accent5>
        <a:srgbClr val="BED2F3"/>
      </a:accent5>
      <a:accent6>
        <a:srgbClr val="E3D8F2"/>
      </a:accent6>
      <a:hlink>
        <a:srgbClr val="DBF7EE"/>
      </a:hlink>
      <a:folHlink>
        <a:srgbClr val="FCD7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1BusinessProcess xmlns="b1b8050f-48a1-4459-b1e1-2b18f792d2b0">
      <Value>Source to Pay</Value>
    </L1BusinessProcess>
    <Region xmlns="b1b8050f-48a1-4459-b1e1-2b18f792d2b0">NA</Region>
    <ContentOwner xmlns="b1b8050f-48a1-4459-b1e1-2b18f792d2b0">
      <UserInfo>
        <DisplayName>Surdykowski, Heather</DisplayName>
        <AccountId>14</AccountId>
        <AccountType/>
      </UserInfo>
    </ContentOwner>
    <L4BusinessProcess xmlns="b1b8050f-48a1-4459-b1e1-2b18f792d2b0" xsi:nil="true"/>
    <Release xmlns="b1b8050f-48a1-4459-b1e1-2b18f792d2b0">
      <Value>Digital Procurement</Value>
    </Release>
    <L3BusinessProcess xmlns="b1b8050f-48a1-4459-b1e1-2b18f792d2b0">
      <Value>Supplier Onboarding</Value>
    </L3BusinessProcess>
    <DocumentStatus xmlns="b1b8050f-48a1-4459-b1e1-2b18f792d2b0">Final</DocumentStatus>
    <L2BusinessProcess xmlns="b1b8050f-48a1-4459-b1e1-2b18f792d2b0">
      <Value>Supplier Integration &amp; Collaboration</Value>
    </L2BusinessProcess>
    <LearningContentType xmlns="b1b8050f-48a1-4459-b1e1-2b18f792d2b0">
      <Value>Quick Reference Card</Value>
    </LearningContentType>
    <System xmlns="b1b8050f-48a1-4459-b1e1-2b18f792d2b0">
      <Value>Coupa</Value>
    </System>
    <SharedWithUsers xmlns="e8efdb80-ccf6-4ea1-983d-0bd9de6abba1">
      <UserInfo>
        <DisplayName>Klubertanz, Kim</DisplayName>
        <AccountId>266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F5F51A125FA84BADF477DECC4E773C" ma:contentTypeVersion="16" ma:contentTypeDescription="Create a new document." ma:contentTypeScope="" ma:versionID="c23e637f46a45af0943c58d677363393">
  <xsd:schema xmlns:xsd="http://www.w3.org/2001/XMLSchema" xmlns:xs="http://www.w3.org/2001/XMLSchema" xmlns:p="http://schemas.microsoft.com/office/2006/metadata/properties" xmlns:ns2="b1b8050f-48a1-4459-b1e1-2b18f792d2b0" xmlns:ns3="d23bfa54-ea21-400c-982d-3bd3ff38a8ba" xmlns:ns4="e8efdb80-ccf6-4ea1-983d-0bd9de6abba1" targetNamespace="http://schemas.microsoft.com/office/2006/metadata/properties" ma:root="true" ma:fieldsID="bf13b1d5bb35bedaadab60e71cadf17c" ns2:_="" ns3:_="" ns4:_="">
    <xsd:import namespace="b1b8050f-48a1-4459-b1e1-2b18f792d2b0"/>
    <xsd:import namespace="d23bfa54-ea21-400c-982d-3bd3ff38a8ba"/>
    <xsd:import namespace="e8efdb80-ccf6-4ea1-983d-0bd9de6abb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1BusinessProcess" minOccurs="0"/>
                <xsd:element ref="ns2:L2BusinessProcess" minOccurs="0"/>
                <xsd:element ref="ns2:L3BusinessProcess" minOccurs="0"/>
                <xsd:element ref="ns2:L4BusinessProcess" minOccurs="0"/>
                <xsd:element ref="ns2:Region" minOccurs="0"/>
                <xsd:element ref="ns2:LearningContentType" minOccurs="0"/>
                <xsd:element ref="ns2:ContentOwner" minOccurs="0"/>
                <xsd:element ref="ns2:Release" minOccurs="0"/>
                <xsd:element ref="ns2:System" minOccurs="0"/>
                <xsd:element ref="ns2:DocumentStatus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8050f-48a1-4459-b1e1-2b18f792d2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1BusinessProcess" ma:index="10" nillable="true" ma:displayName="L1 Business Process" ma:format="Dropdown" ma:internalName="L1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stomer Collaboration"/>
                    <xsd:enumeration value="Customer Solutions (Order to Cash)"/>
                    <xsd:enumeration value="Data &amp; Analytics"/>
                    <xsd:enumeration value="Design to Market"/>
                    <xsd:enumeration value="FP&amp;A"/>
                    <xsd:enumeration value="Insights to Actions"/>
                    <xsd:enumeration value="Market to Order"/>
                    <xsd:enumeration value="Plan to Deliver"/>
                    <xsd:enumeration value="Record to Report"/>
                    <xsd:enumeration value="Source to Pay"/>
                    <xsd:enumeration value="Tax"/>
                    <xsd:enumeration value="All"/>
                  </xsd:restriction>
                </xsd:simpleType>
              </xsd:element>
            </xsd:sequence>
          </xsd:extension>
        </xsd:complexContent>
      </xsd:complexType>
    </xsd:element>
    <xsd:element name="L2BusinessProcess" ma:index="11" nillable="true" ma:displayName="L2 Business Process" ma:format="Dropdown" ma:internalName="L2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s Receivables"/>
                    <xsd:enumeration value="Advanced Analytics"/>
                    <xsd:enumeration value="Business Planning"/>
                    <xsd:enumeration value="Channel Foundation"/>
                    <xsd:enumeration value="Consolidation &amp; External Reporting"/>
                    <xsd:enumeration value="Consumer Analytics"/>
                    <xsd:enumeration value="Consumer Execution"/>
                    <xsd:enumeration value="Consumer Interaction"/>
                    <xsd:enumeration value="Corporate Treasury"/>
                    <xsd:enumeration value="Customer Analytics"/>
                    <xsd:enumeration value="Customer Billing"/>
                    <xsd:enumeration value="Customer Execution"/>
                    <xsd:enumeration value="Customer Interaction"/>
                    <xsd:enumeration value="Customer Strategy"/>
                    <xsd:enumeration value="Environmental Health and Safety"/>
                    <xsd:enumeration value="Financial Accounting"/>
                    <xsd:enumeration value="Freight &amp; Compliance"/>
                    <xsd:enumeration value="Integrated Business Planning"/>
                    <xsd:enumeration value="Intercompany Accounting"/>
                    <xsd:enumeration value="Inventory Accounting"/>
                    <xsd:enumeration value="Invoice to Pay"/>
                    <xsd:enumeration value="Management Reporting"/>
                    <xsd:enumeration value="Manufacturing"/>
                    <xsd:enumeration value="Marketing"/>
                    <xsd:enumeration value="Master Data Management"/>
                    <xsd:enumeration value="Operational Reporting"/>
                    <xsd:enumeration value="Planning"/>
                    <xsd:enumeration value="Pricing"/>
                    <xsd:enumeration value="Procure to Order"/>
                    <xsd:enumeration value="Product Lifecycle Management"/>
                    <xsd:enumeration value="Products and Assets"/>
                    <xsd:enumeration value="Quality Management"/>
                    <xsd:enumeration value="Research &amp; Development"/>
                    <xsd:enumeration value="Sales Execution"/>
                    <xsd:enumeration value="Sales Planning"/>
                    <xsd:enumeration value="Source to Contract"/>
                    <xsd:enumeration value="Supplier Integration &amp; Collaboration"/>
                    <xsd:enumeration value="Tax"/>
                    <xsd:enumeration value="Tax Compliance"/>
                    <xsd:enumeration value="Track, Trace &amp; Sustainment"/>
                    <xsd:enumeration value="Trade Marketing &amp; Investment"/>
                    <xsd:enumeration value="Treasury Operations"/>
                    <xsd:enumeration value="Warehousing"/>
                  </xsd:restriction>
                </xsd:simpleType>
              </xsd:element>
            </xsd:sequence>
          </xsd:extension>
        </xsd:complexContent>
      </xsd:complexType>
    </xsd:element>
    <xsd:element name="L3BusinessProcess" ma:index="12" nillable="true" ma:displayName="L3 Business Process" ma:format="Dropdown" ma:internalName="L3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ruals"/>
                    <xsd:enumeration value="Acquire &amp; Create Assets"/>
                    <xsd:enumeration value="Aloocations"/>
                    <xsd:enumeration value="AR/VR &amp; Gaming"/>
                    <xsd:enumeration value="Batch Management"/>
                    <xsd:enumeration value="Brand &amp; Category Management"/>
                    <xsd:enumeration value="Brand Channels"/>
                    <xsd:enumeration value="Brand/Category Profitability Analytics"/>
                    <xsd:enumeration value="Business Partner Master Data"/>
                    <xsd:enumeration value="Buy Channel Management"/>
                    <xsd:enumeration value="Campaign Delivery &amp; Management"/>
                    <xsd:enumeration value="Capital Markets"/>
                    <xsd:enumeration value="Cash Management"/>
                    <xsd:enumeration value="Compliance &amp; Regulations"/>
                    <xsd:enumeration value="Component Cost Management"/>
                    <xsd:enumeration value="Concept Fulfillment"/>
                    <xsd:enumeration value="Concept Ideation"/>
                    <xsd:enumeration value="Connected Devices &amp; Digital"/>
                    <xsd:enumeration value="Consolidation"/>
                    <xsd:enumeration value="Customer Data Management"/>
                    <xsd:enumeration value="Consumer Pricing &amp; Promotion"/>
                    <xsd:enumeration value="Consumer Services Management"/>
                    <xsd:enumeration value="Content Management"/>
                    <xsd:enumeration value="Content Publication &amp; Delivery"/>
                    <xsd:enumeration value="Contract Lifecycle Management"/>
                    <xsd:enumeration value="Cost Accounting"/>
                    <xsd:enumeration value="Cost Accounting"/>
                    <xsd:enumeration value="Credit &amp; Debit"/>
                    <xsd:enumeration value="Cross Company Code Posting"/>
                    <xsd:enumeration value="Customer Billing"/>
                    <xsd:enumeration value="Customer Contact Center"/>
                    <xsd:enumeration value="Customer Payment Portal"/>
                    <xsd:enumeration value="Customer Returns"/>
                    <xsd:enumeration value="Customer Segmentation"/>
                    <xsd:enumeration value="Customer Self-Service Portal"/>
                    <xsd:enumeration value="Customer Engagement"/>
                    <xsd:enumeration value="Data Support for Tax Provision"/>
                    <xsd:enumeration value="Demand Planning"/>
                    <xsd:enumeration value="Detailed Production Scheduling"/>
                    <xsd:enumeration value="Digital Asset Management"/>
                    <xsd:enumeration value="Direct Procurement"/>
                    <xsd:enumeration value="Direct Tax"/>
                    <xsd:enumeration value="Discounts &amp; Rebates"/>
                    <xsd:enumeration value="Dispute Management"/>
                    <xsd:enumeration value="Distributor Channel Insights"/>
                    <xsd:enumeration value="E2E Inventory Optimization"/>
                    <xsd:enumeration value="eCommerce (B2C)"/>
                    <xsd:enumeration value="Ecosystem Innovation"/>
                    <xsd:enumeration value="Environment, Health &amp; Safety"/>
                    <xsd:enumeration value="Experience Management"/>
                    <xsd:enumeration value="External Reporting"/>
                    <xsd:enumeration value="Finance Advanced Analytics"/>
                    <xsd:enumeration value="Finance Master Data"/>
                    <xsd:enumeration value="Finance Management Reports"/>
                    <xsd:enumeration value="Finance Operational Reports"/>
                    <xsd:enumeration value="Forecast Collaboration"/>
                    <xsd:enumeration value="Forecasting"/>
                    <xsd:enumeration value="Foreign Exchange"/>
                    <xsd:enumeration value="Freight Settlement"/>
                    <xsd:enumeration value="FX Exposure"/>
                    <xsd:enumeration value="General Ledger Accounting"/>
                    <xsd:enumeration value="Global Trade"/>
                    <xsd:enumeration value="Goods Issue"/>
                    <xsd:enumeration value="In House Bank"/>
                    <xsd:enumeration value="Inbound Logistics"/>
                    <xsd:enumeration value="Inbound Supply Assurance"/>
                    <xsd:enumeration value="Indirect Tax"/>
                    <xsd:enumeration value="Interactions (Social Media, Email, etc.)"/>
                    <xsd:enumeration value="Intercompany Netting"/>
                    <xsd:enumeration value="Intercompany Processing"/>
                    <xsd:enumeration value="Inventory Collaboration"/>
                    <xsd:enumeration value="Inventory Cost Accounting"/>
                    <xsd:enumeration value="Inventory Management &amp; Control"/>
                    <xsd:enumeration value="Inventory Accounting"/>
                    <xsd:enumeration value="Invoice Processing &amp; Accounting"/>
                    <xsd:enumeration value="Lease Accounting"/>
                    <xsd:enumeration value="Loyalty &amp; Rewards"/>
                    <xsd:enumeration value="Mantain Assets"/>
                    <xsd:enumeration value="Manage Projects"/>
                    <xsd:enumeration value="Manage Recipes"/>
                    <xsd:enumeration value="Management Reporting"/>
                    <xsd:enumeration value="Manufacturing Tracking &amp; Tracing"/>
                    <xsd:enumeration value="Market &amp; Consumer Insight"/>
                    <xsd:enumeration value="Market Commercial Strategic Planning"/>
                    <xsd:enumeration value="Marketing Analytics"/>
                    <xsd:enumeration value="Marketing Resource Management"/>
                    <xsd:enumeration value="Material Master Data"/>
                    <xsd:enumeration value="Media Management &amp; Advertising"/>
                    <xsd:enumeration value="Merchandizing Analytics"/>
                    <xsd:enumeration value="Multi-Channel Order Management"/>
                    <xsd:enumeration value="Non-Digital Interaction"/>
                    <xsd:enumeration value="Omni-Channel Analytics"/>
                    <xsd:enumeration value="Order &amp; Logistics Collaboration"/>
                    <xsd:enumeration value="Order Management"/>
                    <xsd:enumeration value="Order Management (Indirect &amp; Services)"/>
                    <xsd:enumeration value="Outbound Logistics"/>
                    <xsd:enumeration value="Period-End Close"/>
                    <xsd:enumeration value="Personalization / Targeting"/>
                    <xsd:enumeration value="Physical Inventory"/>
                    <xsd:enumeration value="Plant Maintenance"/>
                    <xsd:enumeration value="PLM &amp; Strategy"/>
                    <xsd:enumeration value="Post Event Analytics"/>
                    <xsd:enumeration value="Pricing Management"/>
                    <xsd:enumeration value="Pricing Planning"/>
                    <xsd:enumeration value="Product Availability"/>
                    <xsd:enumeration value="Product Cost Execution"/>
                    <xsd:enumeration value="Product Development &amp; Management"/>
                    <xsd:enumeration value="Product Information Management"/>
                    <xsd:enumeration value="Product Safety"/>
                    <xsd:enumeration value="Product Cost Planning"/>
                    <xsd:enumeration value="Production Execution"/>
                    <xsd:enumeration value="Quality Assurance"/>
                    <xsd:enumeration value="Quality Control"/>
                    <xsd:enumeration value="R&amp;D Portfolio Management"/>
                    <xsd:enumeration value="Receivables Accounting"/>
                    <xsd:enumeration value="Record Payroll"/>
                    <xsd:enumeration value="Record Product Cost"/>
                    <xsd:enumeration value="Requisition Management (Indirect &amp; Services)"/>
                    <xsd:enumeration value="Retail Execution Analytics"/>
                    <xsd:enumeration value="Retire Assets"/>
                    <xsd:enumeration value="Returns Management"/>
                    <xsd:enumeration value="Returns Processing"/>
                    <xsd:enumeration value="S&amp;OP/iS&amp;OP"/>
                    <xsd:enumeration value="Sales &amp; Operations Execution"/>
                    <xsd:enumeration value="Sales Forecast"/>
                    <xsd:enumeration value="Segment Profitability Planning"/>
                    <xsd:enumeration value="Service Strategy (VMI, CMI, CPFR)"/>
                    <xsd:enumeration value="Short Term Demand Planning"/>
                    <xsd:enumeration value="Sourcing"/>
                    <xsd:enumeration value="Special Procurement (Incl. Subcontracting)"/>
                    <xsd:enumeration value="Specification &amp; Innovation Management"/>
                    <xsd:enumeration value="Spend Analysis &amp; Saving Management"/>
                    <xsd:enumeration value="Statutory Tax"/>
                    <xsd:enumeration value="Store Operations"/>
                    <xsd:enumeration value="Strategic Category Management"/>
                    <xsd:enumeration value="Strategic Materials Planning"/>
                    <xsd:enumeration value="Strategic Planning"/>
                    <xsd:enumeration value="Supplier Onboarding"/>
                    <xsd:enumeration value="Supplier Performance Management"/>
                    <xsd:enumeration value="Supplier Relationship Management"/>
                    <xsd:enumeration value="Supplier Risk Management"/>
                    <xsd:enumeration value="Supply Chain Advanced Analytics"/>
                    <xsd:enumeration value="Supply Chain Mmgt Reports"/>
                    <xsd:enumeration value="Supply Chain Operational Reporting"/>
                    <xsd:enumeration value="Supply Network Planning"/>
                    <xsd:enumeration value="Supply Network Scheduling"/>
                    <xsd:enumeration value="Sustainability"/>
                    <xsd:enumeration value="Tax Provisions"/>
                    <xsd:enumeration value="Trade Investment Planning"/>
                    <xsd:enumeration value="Trade Marketing"/>
                    <xsd:enumeration value="Trade Promotion Management"/>
                    <xsd:enumeration value="Trade Promotions Optimization"/>
                    <xsd:enumeration value="Transfer Pricing Policy"/>
                    <xsd:enumeration value="Transfer Pricing"/>
                    <xsd:enumeration value="Transportation Execution (Inbound &amp; Outbound)"/>
                    <xsd:enumeration value="Transportation Planning (Inbound &amp; Outbound)"/>
                    <xsd:enumeration value="Travel &amp; Expense"/>
                    <xsd:enumeration value="Voice of Consumer"/>
                    <xsd:enumeration value="Warehouse Management"/>
                    <xsd:enumeration value="Consumer &amp; Social Insight"/>
                    <xsd:enumeration value="Content Release Management"/>
                    <xsd:enumeration value="Cost Reduction Initiatives &amp; Cost to Serve"/>
                    <xsd:enumeration value="Credit Management"/>
                    <xsd:enumeration value="Customer Health Management"/>
                    <xsd:enumeration value="Web Front End"/>
                  </xsd:restriction>
                </xsd:simpleType>
              </xsd:element>
            </xsd:sequence>
          </xsd:extension>
        </xsd:complexContent>
      </xsd:complexType>
    </xsd:element>
    <xsd:element name="L4BusinessProcess" ma:index="13" nillable="true" ma:displayName="L4 Business Process" ma:format="Dropdown" ma:internalName="L4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 Management"/>
                    <xsd:enumeration value="Accounting &amp; Asseet Management"/>
                    <xsd:enumeration value="Accounting Document Processing"/>
                    <xsd:enumeration value="Accural Engine Ma nual Accrual"/>
                    <xsd:enumeration value="Adhoc Inspection / Manual Inspection"/>
                    <xsd:enumeration value="Advanced Return Management"/>
                    <xsd:enumeration value="Agencies &amp; Distributor"/>
                    <xsd:enumeration value="Align Supply Plan with Inventory"/>
                    <xsd:enumeration value="Alternative Based Confirmation"/>
                    <xsd:enumeration value="Analyze &amp; Simulate"/>
                    <xsd:enumeration value="Annual Account Planning"/>
                    <xsd:enumeration value="Annual Planning Process"/>
                    <xsd:enumeration value="Apply Pricing Policy"/>
                    <xsd:enumeration value="Assess Continuous Improvement"/>
                    <xsd:enumeration value="Asset Accounting Acquisition"/>
                    <xsd:enumeration value="Asset Accounting Mater Data"/>
                    <xsd:enumeration value="Asser Accounting Valudation"/>
                    <xsd:enumeration value="Asset Acquisition from Purchasing"/>
                    <xsd:enumeration value="Asset Breakdown Maintenance"/>
                    <xsd:enumeration value="Asset Management"/>
                    <xsd:enumeration value="Asset Month-End Closing"/>
                    <xsd:enumeration value="Asset Retirement"/>
                    <xsd:enumeration value="Asset Under Construction"/>
                    <xsd:enumeration value="Asset Year-End Closing"/>
                    <xsd:enumeration value="Assortment Optimization"/>
                    <xsd:enumeration value="Audience Targeting"/>
                    <xsd:enumeration value="Automatic Credit Check"/>
                    <xsd:enumeration value="Back Order Processing"/>
                    <xsd:enumeration value="Bad Debt"/>
                    <xsd:enumeration value="Batch Traceability"/>
                    <xsd:enumeration value="Bottom-up Replanning of Supply"/>
                    <xsd:enumeration value="Brand Category Profitability"/>
                    <xsd:enumeration value="Brand Visualization &amp; Consistency"/>
                    <xsd:enumeration value="Brandsites &amp; MObile Apps"/>
                    <xsd:enumeration value="Buy Channel Management"/>
                    <xsd:enumeration value="Calculation of Credit Score, Risk Class &amp; Credit Limit"/>
                    <xsd:enumeration value="Campaign Management"/>
                    <xsd:enumeration value="Cancel Sales Order"/>
                    <xsd:enumeration value="Capture Customer Sales Order"/>
                    <xsd:enumeration value="Carbon &amp; Water Footprint Sustainment"/>
                    <xsd:enumeration value="Carrier Performance Management"/>
                    <xsd:enumeration value="Case Management"/>
                    <xsd:enumeration value="Catalog Content Management"/>
                    <xsd:enumeration value="Catalog Management"/>
                    <xsd:enumeration value="Central &amp; Mill Store Operation"/>
                    <xsd:enumeration value="Certificate of Analysis (inbound)"/>
                    <xsd:enumeration value="Certificate of Analysis (outbound)"/>
                    <xsd:enumeration value="Change Budget"/>
                    <xsd:enumeration value="Change Sales Order"/>
                    <xsd:enumeration value="Change Tolerance Limit"/>
                    <xsd:enumeration value="Change WBSE"/>
                    <xsd:enumeration value="Chargeback Claims"/>
                    <xsd:enumeration value="Chart of Accounts"/>
                    <xsd:enumeration value="Check Product Availability"/>
                    <xsd:enumeration value="Checkout Redemption"/>
                    <xsd:enumeration value="Clearing"/>
                    <xsd:enumeration value="Collaborate"/>
                    <xsd:enumeration value="Collections Processing"/>
                    <xsd:enumeration value="Committment Management"/>
                    <xsd:enumeration value="Company (Trading Partner) Maintenance"/>
                    <xsd:enumeration value="Compliance Management"/>
                    <xsd:enumeration value="Compliance Reporting"/>
                    <xsd:enumeration value="Computer Telephony Integration"/>
                    <xsd:enumeration value="Conduct Demand Review"/>
                    <xsd:enumeration value="Conduct Supply Review"/>
                    <xsd:enumeration value="Conduct Management Business"/>
                    <xsd:enumeration value="Consumer Profile &amp; Insights"/>
                    <xsd:enumeration value="Consumer Relationship Manager"/>
                    <xsd:enumeration value="Content Analytics"/>
                    <xsd:enumeration value="Content Delivery"/>
                    <xsd:enumeration value="Content Delivery Network"/>
                    <xsd:enumeration value="Content Management Platform"/>
                    <xsd:enumeration value="Content Publishing Platform"/>
                    <xsd:enumeration value="Content Syndication Platform"/>
                    <xsd:enumeration value="Contract Lifecycle Management"/>
                    <xsd:enumeration value="Contract Management"/>
                    <xsd:enumeration value="Contract Template Management"/>
                    <xsd:enumeration value="Cost Center Group &amp; Hierarchy"/>
                    <xsd:enumeration value="Cost Center Maintenance"/>
                    <xsd:enumeration value="Cost Elements Group &amp; Hierarchy"/>
                    <xsd:enumeration value="Cost Elements Maintenance"/>
                    <xsd:enumeration value="Cost Management"/>
                    <xsd:enumeration value="Cost Reduction Opportunity Identified"/>
                    <xsd:enumeration value="Create Budgeet"/>
                    <xsd:enumeration value="Create Credit &amp; Debit Memo Request"/>
                    <xsd:enumeration value="Create Number Range for Budget"/>
                    <xsd:enumeration value="Create Sales Order"/>
                    <xsd:enumeration value="Create Short Term Material Requirements Plan"/>
                    <xsd:enumeration value="Create Supply Chain Strategic"/>
                    <xsd:enumeration value="Create WBSE"/>
                    <xsd:enumeration value="Credit Management Reporting"/>
                    <xsd:enumeration value="Cross Channel Marketing"/>
                    <xsd:enumeration value="Cross-Company Code Document Processing"/>
                    <xsd:enumeration value="Customer Account Management"/>
                    <xsd:enumeration value="Customer Account Planning"/>
                    <xsd:enumeration value="Customer Hierarchy Maintenance"/>
                    <xsd:enumeration value="Customer Inventory Strategy (VMI vs CMI vs CPFR)"/>
                    <xsd:enumeration value="Customer LEvel Scorecard Design"/>
                    <xsd:enumeration value="Customer Maintenance"/>
                    <xsd:enumeration value="Customer SErvice"/>
                    <xsd:enumeration value="Customer Touchpoints"/>
                    <xsd:enumeration value="Customs Management"/>
                    <xsd:enumeration value="Cycle Count"/>
                    <xsd:enumeration value="Dangerous Goods Management"/>
                    <xsd:enumeration value="Data Management"/>
                    <xsd:enumeration value="Decide &amp; Implement"/>
                    <xsd:enumeration value="Define Segmentation Methodology"/>
                    <xsd:enumeration value="Delete Renew Condition Contract"/>
                    <xsd:enumeration value="Develop Finance Projection"/>
                    <xsd:enumeration value="Develop Master Production Schedule (MPS)"/>
                    <xsd:enumeration value="Develop Materiarls Scenarios"/>
                    <xsd:enumeration value="Develop Pricing Policy &amp; Procedures"/>
                    <xsd:enumeration value="Device Content Management"/>
                    <xsd:enumeration value="Differential Billing"/>
                    <xsd:enumeration value="Digital Engagment"/>
                    <xsd:enumeration value="Digital Payment"/>
                    <xsd:enumeration value="Digital Shelf"/>
                    <xsd:enumeration value="Direct Material Miantenance"/>
                    <xsd:enumeration value="Direct Sales"/>
                    <xsd:enumeration value="Disaggregate Monthly Plan"/>
                    <xsd:enumeration value="Disclosure Management"/>
                    <xsd:enumeration value="Discrete Manufacturing"/>
                    <xsd:enumeration value="Dispute Case Opening"/>
                    <xsd:enumeration value="Dispute Case Processing"/>
                    <xsd:enumeration value="Dispute Closure Process"/>
                    <xsd:enumeration value="Distribution Analytics"/>
                    <xsd:enumeration value="Dynamic Action Tracking"/>
                    <xsd:enumeration value="Dynamic Pricing"/>
                    <xsd:enumeration value="EHS Audit Management"/>
                    <xsd:enumeration value="EHS Health &amp; Safety"/>
                    <xsd:enumeration value="EHS Incident Management"/>
                    <xsd:enumeration value="Email marekting"/>
                    <xsd:enumeration value="Environment Management"/>
                    <xsd:enumeration value="Ethical Sourcing"/>
                    <xsd:enumeration value="Evaluate Plant Maintenance Performance"/>
                    <xsd:enumeration value="Experimental"/>
                    <xsd:enumeration value="Extract Data from S4 for Tax Provision"/>
                    <xsd:enumeration value="Facilities Management"/>
                    <xsd:enumeration value="File Management"/>
                    <xsd:enumeration value="Finance Enterprise Structure"/>
                    <xsd:enumeration value="Finance Master Data"/>
                    <xsd:enumeration value="Financial &amp; Capacity Planning"/>
                    <xsd:enumeration value="Financial Statement Versions &amp; Item Maintenance"/>
                    <xsd:enumeration value="Freight Cost &amp; Settlement"/>
                    <xsd:enumeration value="G/L Account Maintenance"/>
                    <xsd:enumeration value="Generate &amp; Publish Short-term Demand Plan"/>
                    <xsd:enumeration value="Generate Aggregate Strategic Requirements Forecast"/>
                    <xsd:enumeration value="Generate &amp; Publish Demand Plan"/>
                    <xsd:enumeration value="Generate Contract Manufacturing (CMO) Plan"/>
                    <xsd:enumeration value="Generate Distribution Requirements Plan (DRP)"/>
                    <xsd:enumeration value="Generate Material Requirement Plan"/>
                    <xsd:enumeration value="Generate Net Requirements"/>
                    <xsd:enumeration value="Generate New Product Forecast"/>
                    <xsd:enumeration value="Generate RCCP (rough cut capability plan) (production)"/>
                    <xsd:enumeration value="Generate RCCP (rough cut capability plan) (WH &amp; Transportation)"/>
                    <xsd:enumeration value="Generate short-term Demand Planning Signal (daily/weekly)"/>
                    <xsd:enumeration value="Generate Statistical Forecast"/>
                    <xsd:enumeration value="GL Clearing / Open Item Management"/>
                    <xsd:enumeration value="Group Reporting - Data Collection from GRDC"/>
                    <xsd:enumeration value="Group Reporting - Data from External System"/>
                    <xsd:enumeration value="Group Reporting - Financial Consolidation"/>
                    <xsd:enumeration value="Heterogeneity Management"/>
                    <xsd:enumeration value="Identify &amp; Prioritize Scenarios"/>
                    <xsd:enumeration value="Identify &amp; Resolve Mid to Long Term Exceptions"/>
                    <xsd:enumeration value="Identify Exceptions"/>
                    <xsd:enumeration value="Identify Supply Plan Scenarios"/>
                    <xsd:enumeration value="Inbound processing"/>
                    <xsd:enumeration value="Inbound Processing - Delivery Creation Process"/>
                    <xsd:enumeration value="Inbound Processing - External Receipts"/>
                    <xsd:enumeration value="Inbound Processing - Integration with Other Processes"/>
                    <xsd:enumeration value="Inbound Processing - other Receipts"/>
                    <xsd:enumeration value="Inbound Processing - Preparation"/>
                    <xsd:enumeration value="inbound Processing - Production"/>
                    <xsd:enumeration value="Inbound Processing - Putaway Execution"/>
                    <xsd:enumeration value="Inbound Processing - Putaway Planning"/>
                    <xsd:enumeration value="Inbound Processing - Reporting"/>
                    <xsd:enumeration value="Inbound Processing - Space Planning"/>
                    <xsd:enumeration value="Inbound Supply Assurance"/>
                    <xsd:enumeration value="Inbound Transportation execution"/>
                    <xsd:enumeration value="inbound Transportatoin Planning"/>
                    <xsd:enumeration value="Incorect Material Maintenance"/>
                    <xsd:enumeration value="Indirect Purchase Requisition Processing"/>
                    <xsd:enumeration value="Information Management"/>
                    <xsd:enumeration value="Inside Sales"/>
                    <xsd:enumeration value="Insights"/>
                    <xsd:enumeration value="Inspection &amp; Calibration"/>
                    <xsd:enumeration value="Integrate Customer Forecast"/>
                    <xsd:enumeration value="Integrate External Inputs/Assumptions into Demand Plan"/>
                    <xsd:enumeration value="Integrate Coupon System"/>
                    <xsd:enumeration value="Integrated Social Actions"/>
                    <xsd:enumeration value="Interaction Design"/>
                    <xsd:enumeration value="Intercompany Reconcoliation Process"/>
                    <xsd:enumeration value="Interface w/Front End System"/>
                    <xsd:enumeration value="Internal Order Maintenance"/>
                    <xsd:enumeration value="Internal Warehouse Activities"/>
                    <xsd:enumeration value="Inventory Collaboration &amp; Replenishment (Alerts, Exception Mgmt, Feedback Loop)"/>
                    <xsd:enumeration value="Invoice Customer"/>
                    <xsd:enumeration value="Invoice Processing"/>
                    <xsd:enumeration value="Language Translation &amp; Support"/>
                    <xsd:enumeration value="Lease Service Contract"/>
                    <xsd:enumeration value="Lease-In Accounting"/>
                    <xsd:enumeration value="Lease-out Accounting"/>
                    <xsd:enumeration value="Lease-Out for Sublease Accounting"/>
                    <xsd:enumeration value="Ledger-Specific Document Processing in Parallel Ledger"/>
                    <xsd:enumeration value="Legacy Asset Creation"/>
                    <xsd:enumeration value="Maintain Condition Contract"/>
                    <xsd:enumeration value="Maintenance Reporting"/>
                    <xsd:enumeration value="Manage Accounts"/>
                    <xsd:enumeration value="Manage Batches"/>
                    <xsd:enumeration value="Manage GBuckets"/>
                    <xsd:enumeration value="Manage Collections Organization Structure for BP"/>
                    <xsd:enumeration value="Manage Contract Manufacturing Organization (CMO) Plan"/>
                    <xsd:enumeration value="Manage Credit Organization &amp; BP Management"/>
                    <xsd:enumeration value="Manage Detailed Scheduling (frozen/slushy)"/>
                    <xsd:enumeration value="Manage Direct / Income Tax"/>
                    <xsd:enumeration value="Management Incoming Payments"/>
                    <xsd:enumeration value="Manage Initial Plan to be sequenced"/>
                    <xsd:enumeration value="Manage Inventory Plan"/>
                    <xsd:enumeration value="Manage New Product Supply Planning"/>
                    <xsd:enumeration value="Manage Outgoing Payments"/>
                    <xsd:enumeration value="Manage Plant Maintenance Master Data"/>
                    <xsd:enumeration value="Manage Portfolio &amp; Classification Hierarchy"/>
                    <xsd:enumeration value="Manage Quality from Production"/>
                    <xsd:enumeration value="Manage Quality in Delivery"/>
                    <xsd:enumeration value="Manage Quality in Procurement"/>
                    <xsd:enumeration value="Manage Quality Master Data"/>
                    <xsd:enumeration value="Manage Restricted Handling Materials"/>
                    <xsd:enumeration value="Manage Scheduling Optimization"/>
                    <xsd:enumeration value="Manage Stock Transfer (STO)"/>
                    <xsd:enumeration value="Manage VAT, Sales &amp; Usage Taxes"/>
                    <xsd:enumeration value="Management of Change"/>
                    <xsd:enumeration value="Manual Classical Accruals"/>
                    <xsd:enumeration value="Marketing Automation"/>
                    <xsd:enumeration value="Mass Email &amp; Campaign Management"/>
                    <xsd:enumeration value="Match Payments"/>
                    <xsd:enumeration value="Merchandizing Analytics"/>
                    <xsd:enumeration value="Military process"/>
                    <xsd:enumeration value="Mobile First and Responsive Design"/>
                    <xsd:enumeration value="Mobile Marketing"/>
                    <xsd:enumeration value="Monitoring"/>
                    <xsd:enumeration value="Multi-Channel Customer Interaction Center"/>
                    <xsd:enumeration value="Multilingual Capability"/>
                    <xsd:enumeration value="Navigation"/>
                    <xsd:enumeration value="Omni Channel Management"/>
                    <xsd:enumeration value="Omni Channel Marketing"/>
                    <xsd:enumeration value="Order Forecast and OTC, Logistics, and Transportation Collaboration (Alerts, Exception Mgmt, Feedback Loop)"/>
                    <xsd:enumeration value="Order Management"/>
                    <xsd:enumeration value="Order Management (Indirect &amp; Services)"/>
                    <xsd:enumeration value="Order on Behalf"/>
                    <xsd:enumeration value="Order Policy - Define Strategy and Analytics Approach"/>
                    <xsd:enumeration value="Order Receipt (Indirect &amp; Services)"/>
                    <xsd:enumeration value="Order Released to Floor"/>
                    <xsd:enumeration value="Organization Structure and Master Data"/>
                    <xsd:enumeration value="Other Accruals (excise duties royalties and other costs to be paid to 3rd parties)"/>
                    <xsd:enumeration value="Other AR Activities"/>
                    <xsd:enumeration value="Outbound Delivery Analytics and Reports"/>
                    <xsd:enumeration value="Outbound Delivery Confirmation Process"/>
                    <xsd:enumeration value="Outbound Delivery Creation Process"/>
                    <xsd:enumeration value="Outbound Delivery Execution Process"/>
                    <xsd:enumeration value="Outbound Delivery Planning Process"/>
                    <xsd:enumeration value="Outbound Integration"/>
                    <xsd:enumeration value="Outbound Processing"/>
                    <xsd:enumeration value="Outbound Transportation Execution"/>
                    <xsd:enumeration value="Outbound Transportation Planning"/>
                    <xsd:enumeration value="Packaging"/>
                    <xsd:enumeration value="Paid Advertising"/>
                    <xsd:enumeration value="Parked Documents"/>
                    <xsd:enumeration value="Pay my Bill"/>
                    <xsd:enumeration value="Payment Processing"/>
                    <xsd:enumeration value="Payments and Credits"/>
                    <xsd:enumeration value="Perform Bank Reconciliation"/>
                    <xsd:enumeration value="Perform Intercompany Netting and Payment Processing"/>
                    <xsd:enumeration value="Perform Management Reporting"/>
                    <xsd:enumeration value="Perform Tax provisioning"/>
                    <xsd:enumeration value="Period End Closing for Plant (BEI)"/>
                    <xsd:enumeration value="Period End Closing"/>
                    <xsd:enumeration value="Period End Closing for Maintenance Orders (BF7)"/>
                    <xsd:enumeration value="Periodic Reviews"/>
                    <xsd:enumeration value="Personalization"/>
                    <xsd:enumeration value="Personalization Engine"/>
                    <xsd:enumeration value="Phase In"/>
                    <xsd:enumeration value="Phase out"/>
                    <xsd:enumeration value="Physical Inventory Process"/>
                    <xsd:enumeration value="Plagiarism Review"/>
                    <xsd:enumeration value="Portal Order Placement"/>
                    <xsd:enumeration value="Portfolio Collections Management"/>
                    <xsd:enumeration value="Portfolio Item and Initiative Management"/>
                    <xsd:enumeration value="Portfolio Resource Planning"/>
                    <xsd:enumeration value="Portfolio Review Management"/>
                    <xsd:enumeration value="Post Event Evaluation"/>
                    <xsd:enumeration value="Predictive &amp; Condition Based Maintenance"/>
                    <xsd:enumeration value="Preparation for Financial Consolidation"/>
                    <xsd:enumeration value="Preventive Maintenance"/>
                    <xsd:enumeration value="Pricing Analytics"/>
                    <xsd:enumeration value="Pricing Insights &amp; Optimization"/>
                    <xsd:enumeration value="Pricing Planning"/>
                    <xsd:enumeration value="Prioritize and Evaluate Supply Scenarios"/>
                    <xsd:enumeration value="Process Industries"/>
                    <xsd:enumeration value="Process Intercompany Transactions"/>
                    <xsd:enumeration value="Process Payroll Journal Entries"/>
                    <xsd:enumeration value="Product Allocation"/>
                    <xsd:enumeration value="Product and Catalogues"/>
                    <xsd:enumeration value="Product Configuration"/>
                    <xsd:enumeration value="Product Cost Execution"/>
                    <xsd:enumeration value="Product Cost Planning"/>
                    <xsd:enumeration value="product Hierarchy Maintenance"/>
                    <xsd:enumeration value="Product Inventory"/>
                    <xsd:enumeration value="product Maintenance"/>
                    <xsd:enumeration value="Product Marketability &amp; Compliance"/>
                    <xsd:enumeration value="Product Safety Integration"/>
                    <xsd:enumeration value="product Segmentation"/>
                    <xsd:enumeration value="Profit Center Group and Hierarchy Maintenance"/>
                    <xsd:enumeration value="Profit Center Maintenance"/>
                    <xsd:enumeration value="Profitability Analysis"/>
                    <xsd:enumeration value="Project / WBS Settlement"/>
                    <xsd:enumeration value="Project and Project Structure Management"/>
                    <xsd:enumeration value="Project Closure and Post-Evaluation"/>
                    <xsd:enumeration value="Project Management"/>
                    <xsd:enumeration value="Project Resource Planning"/>
                    <xsd:enumeration value="Project Scoring and Evaluation"/>
                    <xsd:enumeration value="Promotion Optimization"/>
                    <xsd:enumeration value="Promotion Planning"/>
                    <xsd:enumeration value="Promotion Processing"/>
                    <xsd:enumeration value="Promotions and Discounts"/>
                    <xsd:enumeration value="Publishing &amp; Scheduling"/>
                    <xsd:enumeration value="Purchase Order"/>
                    <xsd:enumeration value="Purchase Order Accruals"/>
                    <xsd:enumeration value="Purchase Requisition Processing"/>
                    <xsd:enumeration value="Quality Integration"/>
                    <xsd:enumeration value="Quality Notifications and Complaints"/>
                    <xsd:enumeration value="Quotation Submission"/>
                    <xsd:enumeration value="Raw Materials"/>
                    <xsd:enumeration value="Rebate Agreements and Pricing Information"/>
                    <xsd:enumeration value="Recurring Entries"/>
                    <xsd:enumeration value="Reference Documents"/>
                    <xsd:enumeration value="Referral Marketing"/>
                    <xsd:enumeration value="Refund Mode"/>
                    <xsd:enumeration value="Refurbishment Management"/>
                    <xsd:enumeration value="Regulatory Integration"/>
                    <xsd:enumeration value="Release for Delivery"/>
                    <xsd:enumeration value="Reporting"/>
                    <xsd:enumeration value="Reporting Collections"/>
                    <xsd:enumeration value="Reporting Disputets"/>
                    <xsd:enumeration value="Reports / Analytics"/>
                    <xsd:enumeration value="Requisition Management (Indirect &amp; Services)"/>
                    <xsd:enumeration value="Resource Management"/>
                    <xsd:enumeration value="Responsible Design and Production"/>
                    <xsd:enumeration value="Return from Domestic or Export Orders"/>
                    <xsd:enumeration value="Returns Integration"/>
                    <xsd:enumeration value="Returns Options"/>
                    <xsd:enumeration value="Returns Policy"/>
                    <xsd:enumeration value="Review and Update Network Plan"/>
                    <xsd:enumeration value="Review and Update Supply Chain Strategic Plan"/>
                    <xsd:enumeration value="Review Exceptions and Adjust Short-Term Demand Plan"/>
                    <xsd:enumeration value="Review Inventory and Safety Stock"/>
                    <xsd:enumeration value="Review Metrics &amp; Identify Issues &amp; Resolutions"/>
                    <xsd:enumeration value="Risk Management"/>
                    <xsd:enumeration value="S&amp;R Weekly Review"/>
                    <xsd:enumeration value="Safety Data Sheet Management"/>
                    <xsd:enumeration value="Sales Forecast Collaboration (Alerts, Exception Mgmt, Feedback Loop)"/>
                    <xsd:enumeration value="Sales Volume Forecasting"/>
                    <xsd:enumeration value="Search Engine Marketing"/>
                    <xsd:enumeration value="Security Management"/>
                    <xsd:enumeration value="SEO"/>
                    <xsd:enumeration value="Setup and Maintain Alert Parameters"/>
                    <xsd:enumeration value="Settle Condition Contract"/>
                    <xsd:enumeration value="Shelving Analytics"/>
                    <xsd:enumeration value="Shopper Marketing"/>
                    <xsd:enumeration value="Shutdown Maintenance"/>
                    <xsd:enumeration value="SKU"/>
                    <xsd:enumeration value="Social Listening"/>
                    <xsd:enumeration value="Social Media Marketing"/>
                    <xsd:enumeration value="Social Monitoring"/>
                    <xsd:enumeration value="Social Platforms"/>
                    <xsd:enumeration value="Solve Exceptions and Update Master Plan"/>
                    <xsd:enumeration value="Source Inspection with Early COA"/>
                    <xsd:enumeration value="Sourcing"/>
                    <xsd:enumeration value="Special Invoice Processes"/>
                    <xsd:enumeration value="Special Order Processes"/>
                    <xsd:enumeration value="Spend Analysis &amp; Saving Management"/>
                    <xsd:enumeration value="Status Management"/>
                    <xsd:enumeration value="Store Administration"/>
                    <xsd:enumeration value="Store Management"/>
                    <xsd:enumeration value="Strategic Category Management"/>
                    <xsd:enumeration value="Sub-Contracting PO Processing"/>
                    <xsd:enumeration value="Supplier Enablement"/>
                    <xsd:enumeration value="Supplier Inquiries and Exception Management"/>
                    <xsd:enumeration value="Supplier Maintenance"/>
                    <xsd:enumeration value="Supplier Performance Management"/>
                    <xsd:enumeration value="Supplier Relationship Management"/>
                    <xsd:enumeration value="T&amp;T in Customer Services Processes"/>
                    <xsd:enumeration value="T&amp;T in Internal Mfg - Diaper"/>
                    <xsd:enumeration value="T&amp;T in Internal Mfg - Tissue"/>
                    <xsd:enumeration value="T&amp;T in Internal Warehouse Activities"/>
                    <xsd:enumeration value="T&amp;T in Reporting"/>
                    <xsd:enumeration value="T&amp;T in Reverse Logistics processes"/>
                    <xsd:enumeration value="Taxonomy"/>
                    <xsd:enumeration value="Trade Promotions Optimization"/>
                    <xsd:enumeration value="Transfer Price Analysis Process"/>
                    <xsd:enumeration value="Transportation Structure"/>
                    <xsd:enumeration value="Transportation Track and Trace - Event Mgmt"/>
                    <xsd:enumeration value="Travel and Expense Management"/>
                    <xsd:enumeration value="Trend Analysis"/>
                    <xsd:enumeration value="Unified Social Inbox"/>
                    <xsd:enumeration value="Universal Allocations"/>
                    <xsd:enumeration value="Update Demand Plan Based on Exceptions"/>
                    <xsd:enumeration value="User Management"/>
                    <xsd:enumeration value="Utilities Generation, Conversion &amp; Supply"/>
                    <xsd:enumeration value="UX Testing"/>
                    <xsd:enumeration value="Variant"/>
                    <xsd:enumeration value="Vendor Consignment PO Processing"/>
                    <xsd:enumeration value="Visual Merchandizing"/>
                    <xsd:enumeration value="Warehouse Integration"/>
                    <xsd:enumeration value="Web"/>
                    <xsd:enumeration value="Website Personalization"/>
                    <xsd:enumeration value="Website Search"/>
                    <xsd:enumeration value="What-if Scenario Management"/>
                    <xsd:enumeration value="Wholesales / Retailer"/>
                    <xsd:enumeration value="Workflow Management"/>
                  </xsd:restriction>
                </xsd:simpleType>
              </xsd:element>
            </xsd:sequence>
          </xsd:extension>
        </xsd:complexContent>
      </xsd:complexType>
    </xsd:element>
    <xsd:element name="Region" ma:index="14" nillable="true" ma:displayName="Region" ma:format="Dropdown" ma:internalName="Region">
      <xsd:simpleType>
        <xsd:restriction base="dms:Choice">
          <xsd:enumeration value="APAC"/>
          <xsd:enumeration value="EMEA"/>
          <xsd:enumeration value="LAO"/>
          <xsd:enumeration value="NA"/>
          <xsd:enumeration value="Global"/>
        </xsd:restriction>
      </xsd:simpleType>
    </xsd:element>
    <xsd:element name="LearningContentType" ma:index="15" nillable="true" ma:displayName="Learning Content Type" ma:format="Dropdown" ma:internalName="LearningContent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Learning - Video"/>
                    <xsd:enumeration value="eLearning - Web Based Training"/>
                    <xsd:enumeration value="eLearning - Bite Site Learning"/>
                    <xsd:enumeration value="Infographic"/>
                    <xsd:enumeration value="Instructor Led Course"/>
                    <xsd:enumeration value="Exercise Sheet"/>
                    <xsd:enumeration value="Quick Reference Card"/>
                    <xsd:enumeration value="Job Aid"/>
                    <xsd:enumeration value="Simulation"/>
                    <xsd:enumeration value="Instructor Guide"/>
                    <xsd:enumeration value="User Manual"/>
                    <xsd:enumeration value="Business Process Learning"/>
                  </xsd:restriction>
                </xsd:simpleType>
              </xsd:element>
            </xsd:sequence>
          </xsd:extension>
        </xsd:complexContent>
      </xsd:complexType>
    </xsd:element>
    <xsd:element name="ContentOwner" ma:index="16" nillable="true" ma:displayName="Content Owner" ma:format="Dropdown" ma:list="UserInfo" ma:SharePointGroup="0" ma:internalName="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lease" ma:index="17" nillable="true" ma:displayName="Release" ma:format="Dropdown" ma:internalName="Relea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ilot"/>
                    <xsd:enumeration value="APAC"/>
                    <xsd:enumeration value="EMEA"/>
                    <xsd:enumeration value="LAO"/>
                    <xsd:enumeration value="NA"/>
                    <xsd:enumeration value="Foundational Finance"/>
                    <xsd:enumeration value="Digital Procurement"/>
                    <xsd:enumeration value="Rapid Response Planning"/>
                    <xsd:enumeration value="All"/>
                  </xsd:restriction>
                </xsd:simpleType>
              </xsd:element>
            </xsd:sequence>
          </xsd:extension>
        </xsd:complexContent>
      </xsd:complexType>
    </xsd:element>
    <xsd:element name="System" ma:index="18" nillable="true" ma:displayName="System" ma:format="Dropdown" ma:internalName="Syste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lackline"/>
                    <xsd:enumeration value="Blue Yonder"/>
                    <xsd:enumeration value="CashForce"/>
                    <xsd:enumeration value="Coupa"/>
                    <xsd:enumeration value="Kinaxis"/>
                    <xsd:enumeration value="S/4HANA"/>
                    <xsd:enumeration value="SAP GRDC"/>
                    <xsd:enumeration value="SAP Analytics Cloud (SAC)"/>
                    <xsd:enumeration value="Vertex"/>
                  </xsd:restriction>
                </xsd:simpleType>
              </xsd:element>
            </xsd:sequence>
          </xsd:extension>
        </xsd:complexContent>
      </xsd:complexType>
    </xsd:element>
    <xsd:element name="DocumentStatus" ma:index="19" nillable="true" ma:displayName="Document Status" ma:format="Dropdown" ma:internalName="DocumentStatus">
      <xsd:simpleType>
        <xsd:restriction base="dms:Choice">
          <xsd:enumeration value="Draft"/>
          <xsd:enumeration value="Final"/>
          <xsd:enumeration value="Choice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bfa54-ea21-400c-982d-3bd3ff38a8ba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efdb80-ccf6-4ea1-983d-0bd9de6abba1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File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C5EF31-6988-41D1-94C6-3FEF748DCA26}">
  <ds:schemaRefs>
    <ds:schemaRef ds:uri="d23bfa54-ea21-400c-982d-3bd3ff38a8ba"/>
    <ds:schemaRef ds:uri="http://purl.org/dc/elements/1.1/"/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e8efdb80-ccf6-4ea1-983d-0bd9de6abba1"/>
    <ds:schemaRef ds:uri="http://schemas.openxmlformats.org/package/2006/metadata/core-properties"/>
    <ds:schemaRef ds:uri="b1b8050f-48a1-4459-b1e1-2b18f792d2b0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A4B4C5C-995B-48EF-ACA7-0AD62F92D90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CD0584-2EEC-431B-BF62-FF70A1477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9DBE36-4AE8-4FA0-A529-E63F9E177D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b8050f-48a1-4459-b1e1-2b18f792d2b0"/>
    <ds:schemaRef ds:uri="d23bfa54-ea21-400c-982d-3bd3ff38a8ba"/>
    <ds:schemaRef ds:uri="e8efdb80-ccf6-4ea1-983d-0bd9de6abb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Accenture_A4_Corporate_Template_Graphik - V20200526.dotx</Template>
  <TotalTime>0</TotalTime>
  <Pages>12</Pages>
  <Words>1080</Words>
  <Characters>6158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7224</CharactersWithSpaces>
  <SharedDoc>false</SharedDoc>
  <HLinks>
    <vt:vector size="42" baseType="variant">
      <vt:variant>
        <vt:i4>1703996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_Toc129611582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_Toc129611581</vt:lpwstr>
      </vt:variant>
      <vt:variant>
        <vt:i4>1703996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_Toc129611580</vt:lpwstr>
      </vt:variant>
      <vt:variant>
        <vt:i4>1376316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_Toc129611579</vt:lpwstr>
      </vt:variant>
      <vt:variant>
        <vt:i4>1376316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_Toc129611578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_Toc129611577</vt:lpwstr>
      </vt:variant>
      <vt:variant>
        <vt:i4>1376316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_Toc129611576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2023-03-13T22:02:00Z</dcterms:created>
  <dcterms:modified xsi:type="dcterms:W3CDTF">2023-05-03T19:16:00Z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36020b0-6d69-48c1-9bb5-c586c1062b70_Enabled">
    <vt:lpwstr>True</vt:lpwstr>
  </property>
  <property fmtid="{D5CDD505-2E9C-101B-9397-08002B2CF9AE}" pid="3" name="MSIP_Label_236020b0-6d69-48c1-9bb5-c586c1062b70_SiteId">
    <vt:lpwstr>cf36141c-ddd7-45a7-b073-111f66d0b30c</vt:lpwstr>
  </property>
  <property fmtid="{D5CDD505-2E9C-101B-9397-08002B2CF9AE}" pid="4" name="MSIP_Label_236020b0-6d69-48c1-9bb5-c586c1062b70_Owner">
    <vt:lpwstr>theo.bondis@avanade.com</vt:lpwstr>
  </property>
  <property fmtid="{D5CDD505-2E9C-101B-9397-08002B2CF9AE}" pid="5" name="MSIP_Label_236020b0-6d69-48c1-9bb5-c586c1062b70_SetDate">
    <vt:lpwstr>2020-05-06T16:22:41.7600989Z</vt:lpwstr>
  </property>
  <property fmtid="{D5CDD505-2E9C-101B-9397-08002B2CF9AE}" pid="6" name="MSIP_Label_236020b0-6d69-48c1-9bb5-c586c1062b70_Name">
    <vt:lpwstr>Confidential</vt:lpwstr>
  </property>
  <property fmtid="{D5CDD505-2E9C-101B-9397-08002B2CF9AE}" pid="7" name="MSIP_Label_236020b0-6d69-48c1-9bb5-c586c1062b70_Application">
    <vt:lpwstr>Microsoft Azure Information Protection</vt:lpwstr>
  </property>
  <property fmtid="{D5CDD505-2E9C-101B-9397-08002B2CF9AE}" pid="8" name="MSIP_Label_236020b0-6d69-48c1-9bb5-c586c1062b70_ActionId">
    <vt:lpwstr>ecfd8c17-0e95-45ab-882a-5cd9a8dd80ac</vt:lpwstr>
  </property>
  <property fmtid="{D5CDD505-2E9C-101B-9397-08002B2CF9AE}" pid="9" name="MSIP_Label_236020b0-6d69-48c1-9bb5-c586c1062b70_Extended_MSFT_Method">
    <vt:lpwstr>Automatic</vt:lpwstr>
  </property>
  <property fmtid="{D5CDD505-2E9C-101B-9397-08002B2CF9AE}" pid="10" name="MSIP_Label_5fae8262-b78e-4366-8929-a5d6aac95320_Enabled">
    <vt:lpwstr>True</vt:lpwstr>
  </property>
  <property fmtid="{D5CDD505-2E9C-101B-9397-08002B2CF9AE}" pid="11" name="MSIP_Label_5fae8262-b78e-4366-8929-a5d6aac95320_SiteId">
    <vt:lpwstr>cf36141c-ddd7-45a7-b073-111f66d0b30c</vt:lpwstr>
  </property>
  <property fmtid="{D5CDD505-2E9C-101B-9397-08002B2CF9AE}" pid="12" name="MSIP_Label_5fae8262-b78e-4366-8929-a5d6aac95320_Owner">
    <vt:lpwstr>theo.bondis@avanade.com</vt:lpwstr>
  </property>
  <property fmtid="{D5CDD505-2E9C-101B-9397-08002B2CF9AE}" pid="13" name="MSIP_Label_5fae8262-b78e-4366-8929-a5d6aac95320_SetDate">
    <vt:lpwstr>2020-05-06T16:22:41.7600989Z</vt:lpwstr>
  </property>
  <property fmtid="{D5CDD505-2E9C-101B-9397-08002B2CF9AE}" pid="14" name="MSIP_Label_5fae8262-b78e-4366-8929-a5d6aac95320_Name">
    <vt:lpwstr>Recipients Have Full Control</vt:lpwstr>
  </property>
  <property fmtid="{D5CDD505-2E9C-101B-9397-08002B2CF9AE}" pid="15" name="MSIP_Label_5fae8262-b78e-4366-8929-a5d6aac95320_Application">
    <vt:lpwstr>Microsoft Azure Information Protection</vt:lpwstr>
  </property>
  <property fmtid="{D5CDD505-2E9C-101B-9397-08002B2CF9AE}" pid="16" name="MSIP_Label_5fae8262-b78e-4366-8929-a5d6aac95320_ActionId">
    <vt:lpwstr>ecfd8c17-0e95-45ab-882a-5cd9a8dd80ac</vt:lpwstr>
  </property>
  <property fmtid="{D5CDD505-2E9C-101B-9397-08002B2CF9AE}" pid="17" name="MSIP_Label_5fae8262-b78e-4366-8929-a5d6aac95320_Parent">
    <vt:lpwstr>236020b0-6d69-48c1-9bb5-c586c1062b70</vt:lpwstr>
  </property>
  <property fmtid="{D5CDD505-2E9C-101B-9397-08002B2CF9AE}" pid="18" name="MSIP_Label_5fae8262-b78e-4366-8929-a5d6aac95320_Extended_MSFT_Method">
    <vt:lpwstr>Automatic</vt:lpwstr>
  </property>
  <property fmtid="{D5CDD505-2E9C-101B-9397-08002B2CF9AE}" pid="19" name="ContentTypeId">
    <vt:lpwstr>0x01010042F5F51A125FA84BADF477DECC4E773C</vt:lpwstr>
  </property>
  <property fmtid="{D5CDD505-2E9C-101B-9397-08002B2CF9AE}" pid="20" name="MSIP_Label_1bc0f418-96a4-4caf-9d7c-ccc5ec7f9d91_SetDate">
    <vt:lpwstr>2020-05-12T10:44:37Z</vt:lpwstr>
  </property>
  <property fmtid="{D5CDD505-2E9C-101B-9397-08002B2CF9AE}" pid="21" name="MSIP_Label_1bc0f418-96a4-4caf-9d7c-ccc5ec7f9d91_Name">
    <vt:lpwstr>1bc0f418-96a4-4caf-9d7c-ccc5ec7f9d91</vt:lpwstr>
  </property>
  <property fmtid="{D5CDD505-2E9C-101B-9397-08002B2CF9AE}" pid="22" name="MSIP_Label_1bc0f418-96a4-4caf-9d7c-ccc5ec7f9d91_SiteId">
    <vt:lpwstr>e0793d39-0939-496d-b129-198edd916feb</vt:lpwstr>
  </property>
  <property fmtid="{D5CDD505-2E9C-101B-9397-08002B2CF9AE}" pid="23" name="MSIP_Label_1bc0f418-96a4-4caf-9d7c-ccc5ec7f9d91_ActionId">
    <vt:lpwstr>e442d7c1-0c02-4f7e-a375-000019722f99</vt:lpwstr>
  </property>
  <property fmtid="{D5CDD505-2E9C-101B-9397-08002B2CF9AE}" pid="24" name="MSIP_Label_1bc0f418-96a4-4caf-9d7c-ccc5ec7f9d91_Enabled">
    <vt:lpwstr>True</vt:lpwstr>
  </property>
  <property fmtid="{D5CDD505-2E9C-101B-9397-08002B2CF9AE}" pid="25" name="MSIP_Label_1bc0f418-96a4-4caf-9d7c-ccc5ec7f9d91_Extended_MSFT_Method">
    <vt:lpwstr>Manual</vt:lpwstr>
  </property>
  <property fmtid="{D5CDD505-2E9C-101B-9397-08002B2CF9AE}" pid="26" name="KCAutoClass">
    <vt:lpwstr>Public Without Content Marking 1bc0f418-96a4-4caf-9d7c-ccc5ec7f9d91 Confidential Recipients Have Full Control</vt:lpwstr>
  </property>
  <property fmtid="{D5CDD505-2E9C-101B-9397-08002B2CF9AE}" pid="27" name="MediaServiceImageTags">
    <vt:lpwstr/>
  </property>
  <property fmtid="{D5CDD505-2E9C-101B-9397-08002B2CF9AE}" pid="28" name="MSIP_Label_ec3caa80-b45a-41c4-be35-6a080a795a59_Enabled">
    <vt:lpwstr>true</vt:lpwstr>
  </property>
  <property fmtid="{D5CDD505-2E9C-101B-9397-08002B2CF9AE}" pid="29" name="MSIP_Label_ec3caa80-b45a-41c4-be35-6a080a795a59_SetDate">
    <vt:lpwstr>2022-12-16T15:56:55Z</vt:lpwstr>
  </property>
  <property fmtid="{D5CDD505-2E9C-101B-9397-08002B2CF9AE}" pid="30" name="MSIP_Label_ec3caa80-b45a-41c4-be35-6a080a795a59_Method">
    <vt:lpwstr>Privileged</vt:lpwstr>
  </property>
  <property fmtid="{D5CDD505-2E9C-101B-9397-08002B2CF9AE}" pid="31" name="MSIP_Label_ec3caa80-b45a-41c4-be35-6a080a795a59_Name">
    <vt:lpwstr>ec3caa80-b45a-41c4-be35-6a080a795a59</vt:lpwstr>
  </property>
  <property fmtid="{D5CDD505-2E9C-101B-9397-08002B2CF9AE}" pid="32" name="MSIP_Label_ec3caa80-b45a-41c4-be35-6a080a795a59_SiteId">
    <vt:lpwstr>fee2180b-69b6-4afe-9f14-ccd70bd4c737</vt:lpwstr>
  </property>
  <property fmtid="{D5CDD505-2E9C-101B-9397-08002B2CF9AE}" pid="33" name="MSIP_Label_ec3caa80-b45a-41c4-be35-6a080a795a59_ActionId">
    <vt:lpwstr>d2aa0b22-d880-44e1-b29c-ed3c3df3d2c2</vt:lpwstr>
  </property>
  <property fmtid="{D5CDD505-2E9C-101B-9397-08002B2CF9AE}" pid="34" name="MSIP_Label_ec3caa80-b45a-41c4-be35-6a080a795a59_ContentBits">
    <vt:lpwstr>0</vt:lpwstr>
  </property>
</Properties>
</file>